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D9106" w14:textId="354A20D1" w:rsidR="004674D7" w:rsidRDefault="00922692" w:rsidP="0059647E">
      <w:pPr>
        <w:pStyle w:val="Title"/>
        <w:spacing w:after="1920"/>
        <w:ind w:left="-43"/>
      </w:pPr>
      <w:sdt>
        <w:sdtPr>
          <w:id w:val="-1569103328"/>
          <w:placeholder>
            <w:docPart w:val="95E3D01FFF284A38A52BBBB50151864C"/>
          </w:placeholder>
        </w:sdtPr>
        <w:sdtEndPr/>
        <w:sdtContent>
          <w:r w:rsidR="002B05C8">
            <w:t>VBA Agent Cashier</w:t>
          </w:r>
        </w:sdtContent>
      </w:sdt>
    </w:p>
    <w:p w14:paraId="59E1714A" w14:textId="77777777" w:rsidR="004674D7" w:rsidRDefault="004674D7" w:rsidP="004674D7">
      <w:pPr>
        <w:pStyle w:val="Subtitle"/>
      </w:pPr>
      <w:r>
        <w:t>Virtual Instructor-Led Training</w:t>
      </w:r>
    </w:p>
    <w:p w14:paraId="52B86A91" w14:textId="40C27C5C" w:rsidR="00295EB7" w:rsidRDefault="008E2138" w:rsidP="00FA3526">
      <w:pPr>
        <w:pStyle w:val="Subtitle"/>
        <w:spacing w:after="1920"/>
      </w:pPr>
      <w:r>
        <w:t>Participant</w:t>
      </w:r>
      <w:r w:rsidR="004674D7">
        <w:t xml:space="preserve"> Guide</w:t>
      </w:r>
      <w:r w:rsidR="002C2A42">
        <w:t xml:space="preserve"> – </w:t>
      </w:r>
      <w:bookmarkStart w:id="0" w:name="_GoBack"/>
      <w:bookmarkEnd w:id="0"/>
      <w:r w:rsidR="00D9250C">
        <w:t>2019</w:t>
      </w:r>
    </w:p>
    <w:p w14:paraId="58373ADD" w14:textId="4D51151A" w:rsidR="00D9250C" w:rsidRDefault="00D9250C" w:rsidP="00D9250C"/>
    <w:p w14:paraId="3AA351E6" w14:textId="2689BB06" w:rsidR="00D9250C" w:rsidRDefault="00D9250C" w:rsidP="00D9250C"/>
    <w:p w14:paraId="0CD8A030" w14:textId="6D85FE18" w:rsidR="00D9250C" w:rsidRDefault="00D9250C" w:rsidP="00D9250C"/>
    <w:p w14:paraId="4871C273" w14:textId="4F3D86A0" w:rsidR="00D9250C" w:rsidRDefault="00D9250C" w:rsidP="00D9250C"/>
    <w:p w14:paraId="06628198" w14:textId="0C12530D" w:rsidR="00D9250C" w:rsidRDefault="00D9250C" w:rsidP="00D9250C"/>
    <w:p w14:paraId="46F5A898" w14:textId="3CDE64A1" w:rsidR="00D9250C" w:rsidRDefault="00D9250C" w:rsidP="00D9250C"/>
    <w:p w14:paraId="3AC7481C" w14:textId="0A2628ED" w:rsidR="00D9250C" w:rsidRDefault="00D9250C" w:rsidP="00D9250C"/>
    <w:p w14:paraId="74FCBBE6" w14:textId="1EC1626A" w:rsidR="00D9250C" w:rsidRDefault="00D9250C" w:rsidP="00D9250C"/>
    <w:p w14:paraId="011E0B86" w14:textId="78ACC5E1" w:rsidR="00D9250C" w:rsidRDefault="00D9250C" w:rsidP="00D9250C"/>
    <w:p w14:paraId="492B46D0" w14:textId="0314EFDC" w:rsidR="004674D7" w:rsidRDefault="00D9250C" w:rsidP="00D9250C">
      <w:pPr>
        <w:spacing w:before="0" w:after="4200" w:line="259" w:lineRule="auto"/>
      </w:pPr>
      <w:r w:rsidRPr="00D9250C">
        <w:rPr>
          <w:noProof/>
        </w:rPr>
        <w:drawing>
          <wp:inline distT="0" distB="0" distL="0" distR="0" wp14:anchorId="0AFBB9E3" wp14:editId="1A51DAE9">
            <wp:extent cx="5943600" cy="9690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969010"/>
                    </a:xfrm>
                    <a:prstGeom prst="rect">
                      <a:avLst/>
                    </a:prstGeom>
                  </pic:spPr>
                </pic:pic>
              </a:graphicData>
            </a:graphic>
          </wp:inline>
        </w:drawing>
      </w:r>
      <w:r w:rsidR="008F6DF2">
        <w:tab/>
      </w:r>
      <w:r w:rsidR="008F6DF2">
        <w:tab/>
      </w:r>
      <w:r w:rsidR="004674D7">
        <w:br w:type="page"/>
      </w:r>
    </w:p>
    <w:p w14:paraId="333F38BB" w14:textId="395B24E6" w:rsidR="005B4CA7" w:rsidRDefault="005B4CA7" w:rsidP="005B4CA7">
      <w:pPr>
        <w:spacing w:before="0" w:after="3120" w:line="2160" w:lineRule="auto"/>
      </w:pPr>
    </w:p>
    <w:p w14:paraId="02A2BE55" w14:textId="2D33A7AB" w:rsidR="00893DA7" w:rsidRDefault="00893DA7" w:rsidP="000C06B1">
      <w:pPr>
        <w:jc w:val="center"/>
      </w:pPr>
      <w:r>
        <w:t>This page intentionally left blank.</w:t>
      </w:r>
    </w:p>
    <w:p w14:paraId="386C7A54" w14:textId="2A1EC983" w:rsidR="00893DA7" w:rsidRDefault="00893DA7"/>
    <w:p w14:paraId="349DABE1" w14:textId="77777777" w:rsidR="00893DA7" w:rsidRDefault="00893DA7">
      <w:pPr>
        <w:sectPr w:rsidR="00893DA7" w:rsidSect="004674D7">
          <w:headerReference w:type="first" r:id="rId12"/>
          <w:pgSz w:w="12240" w:h="15840"/>
          <w:pgMar w:top="1440" w:right="1440" w:bottom="1440" w:left="1440" w:header="720" w:footer="720" w:gutter="0"/>
          <w:cols w:space="720"/>
          <w:docGrid w:linePitch="360"/>
        </w:sectPr>
      </w:pPr>
    </w:p>
    <w:sdt>
      <w:sdtPr>
        <w:rPr>
          <w:sz w:val="20"/>
          <w:szCs w:val="20"/>
        </w:rPr>
        <w:id w:val="1604920456"/>
        <w:placeholder>
          <w:docPart w:val="13CB0214E68043F29670A78E3DC9058E"/>
        </w:placeholder>
      </w:sdtPr>
      <w:sdtEndPr/>
      <w:sdtContent>
        <w:p w14:paraId="15EC2972" w14:textId="77777777" w:rsidR="003208B0" w:rsidRDefault="003208B0" w:rsidP="003208B0">
          <w:pPr>
            <w:pStyle w:val="Header"/>
            <w:jc w:val="right"/>
            <w:rPr>
              <w:sz w:val="20"/>
              <w:szCs w:val="20"/>
            </w:rPr>
          </w:pPr>
          <w:r>
            <w:rPr>
              <w:sz w:val="20"/>
              <w:szCs w:val="20"/>
            </w:rPr>
            <w:t>VBA Agent Cashier</w:t>
          </w:r>
        </w:p>
      </w:sdtContent>
    </w:sdt>
    <w:p w14:paraId="1FFEAA25" w14:textId="0493949A" w:rsidR="003208B0" w:rsidRDefault="003208B0" w:rsidP="003208B0">
      <w:pPr>
        <w:pStyle w:val="Header"/>
        <w:pBdr>
          <w:bottom w:val="single" w:sz="4" w:space="1" w:color="auto"/>
        </w:pBdr>
        <w:tabs>
          <w:tab w:val="clear" w:pos="4680"/>
        </w:tabs>
        <w:rPr>
          <w:sz w:val="20"/>
          <w:szCs w:val="20"/>
        </w:rPr>
      </w:pPr>
      <w:r>
        <w:rPr>
          <w:sz w:val="20"/>
          <w:szCs w:val="20"/>
        </w:rPr>
        <w:tab/>
        <w:t>VALU VILT Participant Guide</w:t>
      </w:r>
    </w:p>
    <w:p w14:paraId="07D21BF8" w14:textId="77777777" w:rsidR="003208B0" w:rsidRPr="00884524" w:rsidRDefault="003208B0" w:rsidP="003208B0">
      <w:pPr>
        <w:pStyle w:val="Header"/>
        <w:jc w:val="right"/>
        <w:rPr>
          <w:sz w:val="20"/>
          <w:szCs w:val="20"/>
        </w:rPr>
      </w:pPr>
    </w:p>
    <w:sdt>
      <w:sdtPr>
        <w:rPr>
          <w:rFonts w:eastAsiaTheme="minorHAnsi" w:cstheme="minorBidi"/>
          <w:sz w:val="22"/>
          <w:szCs w:val="22"/>
        </w:rPr>
        <w:id w:val="1123886689"/>
        <w:docPartObj>
          <w:docPartGallery w:val="Table of Contents"/>
          <w:docPartUnique/>
        </w:docPartObj>
      </w:sdtPr>
      <w:sdtEndPr>
        <w:rPr>
          <w:b/>
          <w:bCs/>
          <w:noProof/>
        </w:rPr>
      </w:sdtEndPr>
      <w:sdtContent>
        <w:p w14:paraId="1FD7AC89" w14:textId="77777777" w:rsidR="000C06B1" w:rsidRDefault="000C06B1">
          <w:pPr>
            <w:pStyle w:val="TOCHeading"/>
          </w:pPr>
          <w:r>
            <w:t>Table of Contents</w:t>
          </w:r>
        </w:p>
        <w:p w14:paraId="30F227AE" w14:textId="3E13502A" w:rsidR="00B53550" w:rsidRDefault="000C06B1">
          <w:pPr>
            <w:pStyle w:val="TOC1"/>
            <w:tabs>
              <w:tab w:val="left" w:pos="660"/>
              <w:tab w:val="right" w:leader="dot" w:pos="9350"/>
            </w:tabs>
            <w:rPr>
              <w:rFonts w:asciiTheme="minorHAnsi" w:eastAsiaTheme="minorEastAsia" w:hAnsiTheme="minorHAnsi"/>
              <w:noProof/>
            </w:rPr>
          </w:pPr>
          <w:r>
            <w:fldChar w:fldCharType="begin"/>
          </w:r>
          <w:r>
            <w:instrText xml:space="preserve"> TOC \o "1-4" \h \z \u </w:instrText>
          </w:r>
          <w:r>
            <w:fldChar w:fldCharType="separate"/>
          </w:r>
          <w:hyperlink w:anchor="_Toc477788328" w:history="1">
            <w:r w:rsidR="00B53550" w:rsidRPr="00E11E9D">
              <w:rPr>
                <w:rStyle w:val="Hyperlink"/>
                <w:noProof/>
              </w:rPr>
              <w:t>1.0</w:t>
            </w:r>
            <w:r w:rsidR="00B53550">
              <w:rPr>
                <w:rFonts w:asciiTheme="minorHAnsi" w:eastAsiaTheme="minorEastAsia" w:hAnsiTheme="minorHAnsi"/>
                <w:noProof/>
              </w:rPr>
              <w:tab/>
            </w:r>
            <w:r w:rsidR="00B53550" w:rsidRPr="00E11E9D">
              <w:rPr>
                <w:rStyle w:val="Hyperlink"/>
                <w:noProof/>
              </w:rPr>
              <w:t>About This Training</w:t>
            </w:r>
            <w:r w:rsidR="00B53550">
              <w:rPr>
                <w:noProof/>
                <w:webHidden/>
              </w:rPr>
              <w:tab/>
            </w:r>
            <w:r w:rsidR="00B53550">
              <w:rPr>
                <w:noProof/>
                <w:webHidden/>
              </w:rPr>
              <w:fldChar w:fldCharType="begin"/>
            </w:r>
            <w:r w:rsidR="00B53550">
              <w:rPr>
                <w:noProof/>
                <w:webHidden/>
              </w:rPr>
              <w:instrText xml:space="preserve"> PAGEREF _Toc477788328 \h </w:instrText>
            </w:r>
            <w:r w:rsidR="00B53550">
              <w:rPr>
                <w:noProof/>
                <w:webHidden/>
              </w:rPr>
            </w:r>
            <w:r w:rsidR="00B53550">
              <w:rPr>
                <w:noProof/>
                <w:webHidden/>
              </w:rPr>
              <w:fldChar w:fldCharType="separate"/>
            </w:r>
            <w:r w:rsidR="00FA333E">
              <w:rPr>
                <w:noProof/>
                <w:webHidden/>
              </w:rPr>
              <w:t>1</w:t>
            </w:r>
            <w:r w:rsidR="00B53550">
              <w:rPr>
                <w:noProof/>
                <w:webHidden/>
              </w:rPr>
              <w:fldChar w:fldCharType="end"/>
            </w:r>
          </w:hyperlink>
        </w:p>
        <w:p w14:paraId="54E90817" w14:textId="513AEE6F" w:rsidR="00B53550" w:rsidRDefault="00922692">
          <w:pPr>
            <w:pStyle w:val="TOC2"/>
            <w:tabs>
              <w:tab w:val="left" w:pos="880"/>
              <w:tab w:val="right" w:leader="dot" w:pos="9350"/>
            </w:tabs>
            <w:rPr>
              <w:rFonts w:asciiTheme="minorHAnsi" w:eastAsiaTheme="minorEastAsia" w:hAnsiTheme="minorHAnsi"/>
              <w:noProof/>
            </w:rPr>
          </w:pPr>
          <w:hyperlink w:anchor="_Toc477788329" w:history="1">
            <w:r w:rsidR="00B53550" w:rsidRPr="00E11E9D">
              <w:rPr>
                <w:rStyle w:val="Hyperlink"/>
                <w:noProof/>
              </w:rPr>
              <w:t>1.1</w:t>
            </w:r>
            <w:r w:rsidR="00B53550">
              <w:rPr>
                <w:rFonts w:asciiTheme="minorHAnsi" w:eastAsiaTheme="minorEastAsia" w:hAnsiTheme="minorHAnsi"/>
                <w:noProof/>
              </w:rPr>
              <w:tab/>
            </w:r>
            <w:r w:rsidR="00B53550" w:rsidRPr="00E11E9D">
              <w:rPr>
                <w:rStyle w:val="Hyperlink"/>
                <w:noProof/>
              </w:rPr>
              <w:t>Training Purpose</w:t>
            </w:r>
            <w:r w:rsidR="00B53550">
              <w:rPr>
                <w:noProof/>
                <w:webHidden/>
              </w:rPr>
              <w:tab/>
            </w:r>
            <w:r w:rsidR="00B53550">
              <w:rPr>
                <w:noProof/>
                <w:webHidden/>
              </w:rPr>
              <w:fldChar w:fldCharType="begin"/>
            </w:r>
            <w:r w:rsidR="00B53550">
              <w:rPr>
                <w:noProof/>
                <w:webHidden/>
              </w:rPr>
              <w:instrText xml:space="preserve"> PAGEREF _Toc477788329 \h </w:instrText>
            </w:r>
            <w:r w:rsidR="00B53550">
              <w:rPr>
                <w:noProof/>
                <w:webHidden/>
              </w:rPr>
            </w:r>
            <w:r w:rsidR="00B53550">
              <w:rPr>
                <w:noProof/>
                <w:webHidden/>
              </w:rPr>
              <w:fldChar w:fldCharType="separate"/>
            </w:r>
            <w:r w:rsidR="00FA333E">
              <w:rPr>
                <w:noProof/>
                <w:webHidden/>
              </w:rPr>
              <w:t>1</w:t>
            </w:r>
            <w:r w:rsidR="00B53550">
              <w:rPr>
                <w:noProof/>
                <w:webHidden/>
              </w:rPr>
              <w:fldChar w:fldCharType="end"/>
            </w:r>
          </w:hyperlink>
        </w:p>
        <w:p w14:paraId="0AE837F2" w14:textId="2E5D3BC1" w:rsidR="00B53550" w:rsidRDefault="00922692">
          <w:pPr>
            <w:pStyle w:val="TOC2"/>
            <w:tabs>
              <w:tab w:val="left" w:pos="880"/>
              <w:tab w:val="right" w:leader="dot" w:pos="9350"/>
            </w:tabs>
            <w:rPr>
              <w:rFonts w:asciiTheme="minorHAnsi" w:eastAsiaTheme="minorEastAsia" w:hAnsiTheme="minorHAnsi"/>
              <w:noProof/>
            </w:rPr>
          </w:pPr>
          <w:hyperlink w:anchor="_Toc477788330" w:history="1">
            <w:r w:rsidR="00B53550" w:rsidRPr="00E11E9D">
              <w:rPr>
                <w:rStyle w:val="Hyperlink"/>
                <w:noProof/>
              </w:rPr>
              <w:t>1.2</w:t>
            </w:r>
            <w:r w:rsidR="00B53550">
              <w:rPr>
                <w:rFonts w:asciiTheme="minorHAnsi" w:eastAsiaTheme="minorEastAsia" w:hAnsiTheme="minorHAnsi"/>
                <w:noProof/>
              </w:rPr>
              <w:tab/>
            </w:r>
            <w:r w:rsidR="00B53550" w:rsidRPr="00E11E9D">
              <w:rPr>
                <w:rStyle w:val="Hyperlink"/>
                <w:noProof/>
              </w:rPr>
              <w:t>Learning Environment</w:t>
            </w:r>
            <w:r w:rsidR="00B53550">
              <w:rPr>
                <w:noProof/>
                <w:webHidden/>
              </w:rPr>
              <w:tab/>
            </w:r>
            <w:r w:rsidR="00B53550">
              <w:rPr>
                <w:noProof/>
                <w:webHidden/>
              </w:rPr>
              <w:fldChar w:fldCharType="begin"/>
            </w:r>
            <w:r w:rsidR="00B53550">
              <w:rPr>
                <w:noProof/>
                <w:webHidden/>
              </w:rPr>
              <w:instrText xml:space="preserve"> PAGEREF _Toc477788330 \h </w:instrText>
            </w:r>
            <w:r w:rsidR="00B53550">
              <w:rPr>
                <w:noProof/>
                <w:webHidden/>
              </w:rPr>
            </w:r>
            <w:r w:rsidR="00B53550">
              <w:rPr>
                <w:noProof/>
                <w:webHidden/>
              </w:rPr>
              <w:fldChar w:fldCharType="separate"/>
            </w:r>
            <w:r w:rsidR="00FA333E">
              <w:rPr>
                <w:noProof/>
                <w:webHidden/>
              </w:rPr>
              <w:t>1</w:t>
            </w:r>
            <w:r w:rsidR="00B53550">
              <w:rPr>
                <w:noProof/>
                <w:webHidden/>
              </w:rPr>
              <w:fldChar w:fldCharType="end"/>
            </w:r>
          </w:hyperlink>
        </w:p>
        <w:p w14:paraId="09B6ED60" w14:textId="693F55C6" w:rsidR="00B53550" w:rsidRDefault="00922692">
          <w:pPr>
            <w:pStyle w:val="TOC1"/>
            <w:tabs>
              <w:tab w:val="left" w:pos="660"/>
              <w:tab w:val="right" w:leader="dot" w:pos="9350"/>
            </w:tabs>
            <w:rPr>
              <w:rFonts w:asciiTheme="minorHAnsi" w:eastAsiaTheme="minorEastAsia" w:hAnsiTheme="minorHAnsi"/>
              <w:noProof/>
            </w:rPr>
          </w:pPr>
          <w:hyperlink w:anchor="_Toc477788331" w:history="1">
            <w:r w:rsidR="00B53550" w:rsidRPr="00E11E9D">
              <w:rPr>
                <w:rStyle w:val="Hyperlink"/>
                <w:noProof/>
              </w:rPr>
              <w:t>2.0</w:t>
            </w:r>
            <w:r w:rsidR="00B53550">
              <w:rPr>
                <w:rFonts w:asciiTheme="minorHAnsi" w:eastAsiaTheme="minorEastAsia" w:hAnsiTheme="minorHAnsi"/>
                <w:noProof/>
              </w:rPr>
              <w:tab/>
            </w:r>
            <w:r w:rsidR="00B53550" w:rsidRPr="00E11E9D">
              <w:rPr>
                <w:rStyle w:val="Hyperlink"/>
                <w:noProof/>
              </w:rPr>
              <w:t>How to Use this Participant Guide</w:t>
            </w:r>
            <w:r w:rsidR="00B53550">
              <w:rPr>
                <w:noProof/>
                <w:webHidden/>
              </w:rPr>
              <w:tab/>
            </w:r>
            <w:r w:rsidR="00B53550">
              <w:rPr>
                <w:noProof/>
                <w:webHidden/>
              </w:rPr>
              <w:fldChar w:fldCharType="begin"/>
            </w:r>
            <w:r w:rsidR="00B53550">
              <w:rPr>
                <w:noProof/>
                <w:webHidden/>
              </w:rPr>
              <w:instrText xml:space="preserve"> PAGEREF _Toc477788331 \h </w:instrText>
            </w:r>
            <w:r w:rsidR="00B53550">
              <w:rPr>
                <w:noProof/>
                <w:webHidden/>
              </w:rPr>
            </w:r>
            <w:r w:rsidR="00B53550">
              <w:rPr>
                <w:noProof/>
                <w:webHidden/>
              </w:rPr>
              <w:fldChar w:fldCharType="separate"/>
            </w:r>
            <w:r w:rsidR="00FA333E">
              <w:rPr>
                <w:noProof/>
                <w:webHidden/>
              </w:rPr>
              <w:t>1</w:t>
            </w:r>
            <w:r w:rsidR="00B53550">
              <w:rPr>
                <w:noProof/>
                <w:webHidden/>
              </w:rPr>
              <w:fldChar w:fldCharType="end"/>
            </w:r>
          </w:hyperlink>
        </w:p>
        <w:p w14:paraId="49BD20AA" w14:textId="1B33E9F4" w:rsidR="00B53550" w:rsidRDefault="00922692">
          <w:pPr>
            <w:pStyle w:val="TOC2"/>
            <w:tabs>
              <w:tab w:val="left" w:pos="880"/>
              <w:tab w:val="right" w:leader="dot" w:pos="9350"/>
            </w:tabs>
            <w:rPr>
              <w:rFonts w:asciiTheme="minorHAnsi" w:eastAsiaTheme="minorEastAsia" w:hAnsiTheme="minorHAnsi"/>
              <w:noProof/>
            </w:rPr>
          </w:pPr>
          <w:hyperlink w:anchor="_Toc477788332" w:history="1">
            <w:r w:rsidR="00B53550" w:rsidRPr="00E11E9D">
              <w:rPr>
                <w:rStyle w:val="Hyperlink"/>
                <w:noProof/>
              </w:rPr>
              <w:t>2.1</w:t>
            </w:r>
            <w:r w:rsidR="00B53550">
              <w:rPr>
                <w:rFonts w:asciiTheme="minorHAnsi" w:eastAsiaTheme="minorEastAsia" w:hAnsiTheme="minorHAnsi"/>
                <w:noProof/>
              </w:rPr>
              <w:tab/>
            </w:r>
            <w:r w:rsidR="00B53550" w:rsidRPr="00E11E9D">
              <w:rPr>
                <w:rStyle w:val="Hyperlink"/>
                <w:noProof/>
              </w:rPr>
              <w:t>Icon Legend</w:t>
            </w:r>
            <w:r w:rsidR="00B53550">
              <w:rPr>
                <w:noProof/>
                <w:webHidden/>
              </w:rPr>
              <w:tab/>
            </w:r>
            <w:r w:rsidR="00B53550">
              <w:rPr>
                <w:noProof/>
                <w:webHidden/>
              </w:rPr>
              <w:fldChar w:fldCharType="begin"/>
            </w:r>
            <w:r w:rsidR="00B53550">
              <w:rPr>
                <w:noProof/>
                <w:webHidden/>
              </w:rPr>
              <w:instrText xml:space="preserve"> PAGEREF _Toc477788332 \h </w:instrText>
            </w:r>
            <w:r w:rsidR="00B53550">
              <w:rPr>
                <w:noProof/>
                <w:webHidden/>
              </w:rPr>
            </w:r>
            <w:r w:rsidR="00B53550">
              <w:rPr>
                <w:noProof/>
                <w:webHidden/>
              </w:rPr>
              <w:fldChar w:fldCharType="separate"/>
            </w:r>
            <w:r w:rsidR="00FA333E">
              <w:rPr>
                <w:noProof/>
                <w:webHidden/>
              </w:rPr>
              <w:t>1</w:t>
            </w:r>
            <w:r w:rsidR="00B53550">
              <w:rPr>
                <w:noProof/>
                <w:webHidden/>
              </w:rPr>
              <w:fldChar w:fldCharType="end"/>
            </w:r>
          </w:hyperlink>
        </w:p>
        <w:p w14:paraId="779AFAB6" w14:textId="53B0403B" w:rsidR="00B53550" w:rsidRDefault="00922692">
          <w:pPr>
            <w:pStyle w:val="TOC1"/>
            <w:tabs>
              <w:tab w:val="left" w:pos="660"/>
              <w:tab w:val="right" w:leader="dot" w:pos="9350"/>
            </w:tabs>
            <w:rPr>
              <w:rFonts w:asciiTheme="minorHAnsi" w:eastAsiaTheme="minorEastAsia" w:hAnsiTheme="minorHAnsi"/>
              <w:noProof/>
            </w:rPr>
          </w:pPr>
          <w:hyperlink w:anchor="_Toc477788333" w:history="1">
            <w:r w:rsidR="00B53550" w:rsidRPr="00E11E9D">
              <w:rPr>
                <w:rStyle w:val="Hyperlink"/>
                <w:noProof/>
              </w:rPr>
              <w:t>3.0</w:t>
            </w:r>
            <w:r w:rsidR="00B53550">
              <w:rPr>
                <w:rFonts w:asciiTheme="minorHAnsi" w:eastAsiaTheme="minorEastAsia" w:hAnsiTheme="minorHAnsi"/>
                <w:noProof/>
              </w:rPr>
              <w:tab/>
            </w:r>
            <w:r w:rsidR="00B53550" w:rsidRPr="00E11E9D">
              <w:rPr>
                <w:rStyle w:val="Hyperlink"/>
                <w:noProof/>
              </w:rPr>
              <w:t>Course Overview</w:t>
            </w:r>
            <w:r w:rsidR="00B53550">
              <w:rPr>
                <w:noProof/>
                <w:webHidden/>
              </w:rPr>
              <w:tab/>
            </w:r>
            <w:r w:rsidR="00B53550">
              <w:rPr>
                <w:noProof/>
                <w:webHidden/>
              </w:rPr>
              <w:fldChar w:fldCharType="begin"/>
            </w:r>
            <w:r w:rsidR="00B53550">
              <w:rPr>
                <w:noProof/>
                <w:webHidden/>
              </w:rPr>
              <w:instrText xml:space="preserve"> PAGEREF _Toc477788333 \h </w:instrText>
            </w:r>
            <w:r w:rsidR="00B53550">
              <w:rPr>
                <w:noProof/>
                <w:webHidden/>
              </w:rPr>
            </w:r>
            <w:r w:rsidR="00B53550">
              <w:rPr>
                <w:noProof/>
                <w:webHidden/>
              </w:rPr>
              <w:fldChar w:fldCharType="separate"/>
            </w:r>
            <w:r w:rsidR="00FA333E">
              <w:rPr>
                <w:noProof/>
                <w:webHidden/>
              </w:rPr>
              <w:t>2</w:t>
            </w:r>
            <w:r w:rsidR="00B53550">
              <w:rPr>
                <w:noProof/>
                <w:webHidden/>
              </w:rPr>
              <w:fldChar w:fldCharType="end"/>
            </w:r>
          </w:hyperlink>
        </w:p>
        <w:p w14:paraId="0F9119F9" w14:textId="4064EAA5" w:rsidR="00B53550" w:rsidRDefault="00922692">
          <w:pPr>
            <w:pStyle w:val="TOC2"/>
            <w:tabs>
              <w:tab w:val="left" w:pos="880"/>
              <w:tab w:val="right" w:leader="dot" w:pos="9350"/>
            </w:tabs>
            <w:rPr>
              <w:rFonts w:asciiTheme="minorHAnsi" w:eastAsiaTheme="minorEastAsia" w:hAnsiTheme="minorHAnsi"/>
              <w:noProof/>
            </w:rPr>
          </w:pPr>
          <w:hyperlink w:anchor="_Toc477788334" w:history="1">
            <w:r w:rsidR="00B53550" w:rsidRPr="00E11E9D">
              <w:rPr>
                <w:rStyle w:val="Hyperlink"/>
                <w:noProof/>
              </w:rPr>
              <w:t>3.1</w:t>
            </w:r>
            <w:r w:rsidR="00B53550">
              <w:rPr>
                <w:rFonts w:asciiTheme="minorHAnsi" w:eastAsiaTheme="minorEastAsia" w:hAnsiTheme="minorHAnsi"/>
                <w:noProof/>
              </w:rPr>
              <w:tab/>
            </w:r>
            <w:r w:rsidR="00B53550" w:rsidRPr="00E11E9D">
              <w:rPr>
                <w:rStyle w:val="Hyperlink"/>
                <w:noProof/>
              </w:rPr>
              <w:t>Course Description</w:t>
            </w:r>
            <w:r w:rsidR="00B53550">
              <w:rPr>
                <w:noProof/>
                <w:webHidden/>
              </w:rPr>
              <w:tab/>
            </w:r>
            <w:r w:rsidR="00B53550">
              <w:rPr>
                <w:noProof/>
                <w:webHidden/>
              </w:rPr>
              <w:fldChar w:fldCharType="begin"/>
            </w:r>
            <w:r w:rsidR="00B53550">
              <w:rPr>
                <w:noProof/>
                <w:webHidden/>
              </w:rPr>
              <w:instrText xml:space="preserve"> PAGEREF _Toc477788334 \h </w:instrText>
            </w:r>
            <w:r w:rsidR="00B53550">
              <w:rPr>
                <w:noProof/>
                <w:webHidden/>
              </w:rPr>
            </w:r>
            <w:r w:rsidR="00B53550">
              <w:rPr>
                <w:noProof/>
                <w:webHidden/>
              </w:rPr>
              <w:fldChar w:fldCharType="separate"/>
            </w:r>
            <w:r w:rsidR="00FA333E">
              <w:rPr>
                <w:noProof/>
                <w:webHidden/>
              </w:rPr>
              <w:t>2</w:t>
            </w:r>
            <w:r w:rsidR="00B53550">
              <w:rPr>
                <w:noProof/>
                <w:webHidden/>
              </w:rPr>
              <w:fldChar w:fldCharType="end"/>
            </w:r>
          </w:hyperlink>
        </w:p>
        <w:p w14:paraId="4C9E10B1" w14:textId="2EACED58" w:rsidR="00B53550" w:rsidRDefault="00922692">
          <w:pPr>
            <w:pStyle w:val="TOC2"/>
            <w:tabs>
              <w:tab w:val="left" w:pos="880"/>
              <w:tab w:val="right" w:leader="dot" w:pos="9350"/>
            </w:tabs>
            <w:rPr>
              <w:rFonts w:asciiTheme="minorHAnsi" w:eastAsiaTheme="minorEastAsia" w:hAnsiTheme="minorHAnsi"/>
              <w:noProof/>
            </w:rPr>
          </w:pPr>
          <w:hyperlink w:anchor="_Toc477788335" w:history="1">
            <w:r w:rsidR="00B53550" w:rsidRPr="00E11E9D">
              <w:rPr>
                <w:rStyle w:val="Hyperlink"/>
                <w:noProof/>
              </w:rPr>
              <w:t>3.2</w:t>
            </w:r>
            <w:r w:rsidR="00B53550">
              <w:rPr>
                <w:rFonts w:asciiTheme="minorHAnsi" w:eastAsiaTheme="minorEastAsia" w:hAnsiTheme="minorHAnsi"/>
                <w:noProof/>
              </w:rPr>
              <w:tab/>
            </w:r>
            <w:r w:rsidR="00B53550" w:rsidRPr="00E11E9D">
              <w:rPr>
                <w:rStyle w:val="Hyperlink"/>
                <w:noProof/>
              </w:rPr>
              <w:t>Target Audience</w:t>
            </w:r>
            <w:r w:rsidR="00B53550">
              <w:rPr>
                <w:noProof/>
                <w:webHidden/>
              </w:rPr>
              <w:tab/>
            </w:r>
            <w:r w:rsidR="00B53550">
              <w:rPr>
                <w:noProof/>
                <w:webHidden/>
              </w:rPr>
              <w:fldChar w:fldCharType="begin"/>
            </w:r>
            <w:r w:rsidR="00B53550">
              <w:rPr>
                <w:noProof/>
                <w:webHidden/>
              </w:rPr>
              <w:instrText xml:space="preserve"> PAGEREF _Toc477788335 \h </w:instrText>
            </w:r>
            <w:r w:rsidR="00B53550">
              <w:rPr>
                <w:noProof/>
                <w:webHidden/>
              </w:rPr>
            </w:r>
            <w:r w:rsidR="00B53550">
              <w:rPr>
                <w:noProof/>
                <w:webHidden/>
              </w:rPr>
              <w:fldChar w:fldCharType="separate"/>
            </w:r>
            <w:r w:rsidR="00FA333E">
              <w:rPr>
                <w:noProof/>
                <w:webHidden/>
              </w:rPr>
              <w:t>2</w:t>
            </w:r>
            <w:r w:rsidR="00B53550">
              <w:rPr>
                <w:noProof/>
                <w:webHidden/>
              </w:rPr>
              <w:fldChar w:fldCharType="end"/>
            </w:r>
          </w:hyperlink>
        </w:p>
        <w:p w14:paraId="66F328B8" w14:textId="705AE30C" w:rsidR="00B53550" w:rsidRDefault="00922692">
          <w:pPr>
            <w:pStyle w:val="TOC2"/>
            <w:tabs>
              <w:tab w:val="left" w:pos="880"/>
              <w:tab w:val="right" w:leader="dot" w:pos="9350"/>
            </w:tabs>
            <w:rPr>
              <w:rFonts w:asciiTheme="minorHAnsi" w:eastAsiaTheme="minorEastAsia" w:hAnsiTheme="minorHAnsi"/>
              <w:noProof/>
            </w:rPr>
          </w:pPr>
          <w:hyperlink w:anchor="_Toc477788336" w:history="1">
            <w:r w:rsidR="00B53550" w:rsidRPr="00E11E9D">
              <w:rPr>
                <w:rStyle w:val="Hyperlink"/>
                <w:noProof/>
              </w:rPr>
              <w:t>3.3</w:t>
            </w:r>
            <w:r w:rsidR="00B53550">
              <w:rPr>
                <w:rFonts w:asciiTheme="minorHAnsi" w:eastAsiaTheme="minorEastAsia" w:hAnsiTheme="minorHAnsi"/>
                <w:noProof/>
              </w:rPr>
              <w:tab/>
            </w:r>
            <w:r w:rsidR="00B53550" w:rsidRPr="00E11E9D">
              <w:rPr>
                <w:rStyle w:val="Hyperlink"/>
                <w:noProof/>
              </w:rPr>
              <w:t>Learning Objectives</w:t>
            </w:r>
            <w:r w:rsidR="00B53550">
              <w:rPr>
                <w:noProof/>
                <w:webHidden/>
              </w:rPr>
              <w:tab/>
            </w:r>
            <w:r w:rsidR="00B53550">
              <w:rPr>
                <w:noProof/>
                <w:webHidden/>
              </w:rPr>
              <w:fldChar w:fldCharType="begin"/>
            </w:r>
            <w:r w:rsidR="00B53550">
              <w:rPr>
                <w:noProof/>
                <w:webHidden/>
              </w:rPr>
              <w:instrText xml:space="preserve"> PAGEREF _Toc477788336 \h </w:instrText>
            </w:r>
            <w:r w:rsidR="00B53550">
              <w:rPr>
                <w:noProof/>
                <w:webHidden/>
              </w:rPr>
            </w:r>
            <w:r w:rsidR="00B53550">
              <w:rPr>
                <w:noProof/>
                <w:webHidden/>
              </w:rPr>
              <w:fldChar w:fldCharType="separate"/>
            </w:r>
            <w:r w:rsidR="00FA333E">
              <w:rPr>
                <w:noProof/>
                <w:webHidden/>
              </w:rPr>
              <w:t>2</w:t>
            </w:r>
            <w:r w:rsidR="00B53550">
              <w:rPr>
                <w:noProof/>
                <w:webHidden/>
              </w:rPr>
              <w:fldChar w:fldCharType="end"/>
            </w:r>
          </w:hyperlink>
        </w:p>
        <w:p w14:paraId="196E138E" w14:textId="4DD5130B" w:rsidR="00B53550" w:rsidRDefault="00922692">
          <w:pPr>
            <w:pStyle w:val="TOC3"/>
            <w:tabs>
              <w:tab w:val="left" w:pos="1320"/>
              <w:tab w:val="right" w:leader="dot" w:pos="9350"/>
            </w:tabs>
            <w:rPr>
              <w:rFonts w:asciiTheme="minorHAnsi" w:eastAsiaTheme="minorEastAsia" w:hAnsiTheme="minorHAnsi"/>
              <w:noProof/>
            </w:rPr>
          </w:pPr>
          <w:hyperlink w:anchor="_Toc477788337" w:history="1">
            <w:r w:rsidR="00B53550" w:rsidRPr="00E11E9D">
              <w:rPr>
                <w:rStyle w:val="Hyperlink"/>
                <w:noProof/>
              </w:rPr>
              <w:t>3.3.1</w:t>
            </w:r>
            <w:r w:rsidR="00B53550">
              <w:rPr>
                <w:rFonts w:asciiTheme="minorHAnsi" w:eastAsiaTheme="minorEastAsia" w:hAnsiTheme="minorHAnsi"/>
                <w:noProof/>
              </w:rPr>
              <w:tab/>
            </w:r>
            <w:r w:rsidR="00B53550" w:rsidRPr="00E11E9D">
              <w:rPr>
                <w:rStyle w:val="Hyperlink"/>
                <w:noProof/>
              </w:rPr>
              <w:t>Web-Based training</w:t>
            </w:r>
            <w:r w:rsidR="00B53550">
              <w:rPr>
                <w:noProof/>
                <w:webHidden/>
              </w:rPr>
              <w:tab/>
            </w:r>
            <w:r w:rsidR="00B53550">
              <w:rPr>
                <w:noProof/>
                <w:webHidden/>
              </w:rPr>
              <w:fldChar w:fldCharType="begin"/>
            </w:r>
            <w:r w:rsidR="00B53550">
              <w:rPr>
                <w:noProof/>
                <w:webHidden/>
              </w:rPr>
              <w:instrText xml:space="preserve"> PAGEREF _Toc477788337 \h </w:instrText>
            </w:r>
            <w:r w:rsidR="00B53550">
              <w:rPr>
                <w:noProof/>
                <w:webHidden/>
              </w:rPr>
            </w:r>
            <w:r w:rsidR="00B53550">
              <w:rPr>
                <w:noProof/>
                <w:webHidden/>
              </w:rPr>
              <w:fldChar w:fldCharType="separate"/>
            </w:r>
            <w:r w:rsidR="00FA333E">
              <w:rPr>
                <w:noProof/>
                <w:webHidden/>
              </w:rPr>
              <w:t>2</w:t>
            </w:r>
            <w:r w:rsidR="00B53550">
              <w:rPr>
                <w:noProof/>
                <w:webHidden/>
              </w:rPr>
              <w:fldChar w:fldCharType="end"/>
            </w:r>
          </w:hyperlink>
        </w:p>
        <w:p w14:paraId="2EF0F9F7" w14:textId="311934D6" w:rsidR="00B53550" w:rsidRDefault="00922692">
          <w:pPr>
            <w:pStyle w:val="TOC3"/>
            <w:tabs>
              <w:tab w:val="left" w:pos="1320"/>
              <w:tab w:val="right" w:leader="dot" w:pos="9350"/>
            </w:tabs>
            <w:rPr>
              <w:rFonts w:asciiTheme="minorHAnsi" w:eastAsiaTheme="minorEastAsia" w:hAnsiTheme="minorHAnsi"/>
              <w:noProof/>
            </w:rPr>
          </w:pPr>
          <w:hyperlink w:anchor="_Toc477788338" w:history="1">
            <w:r w:rsidR="00B53550" w:rsidRPr="00E11E9D">
              <w:rPr>
                <w:rStyle w:val="Hyperlink"/>
                <w:noProof/>
              </w:rPr>
              <w:t>3.3.2</w:t>
            </w:r>
            <w:r w:rsidR="00B53550">
              <w:rPr>
                <w:rFonts w:asciiTheme="minorHAnsi" w:eastAsiaTheme="minorEastAsia" w:hAnsiTheme="minorHAnsi"/>
                <w:noProof/>
              </w:rPr>
              <w:tab/>
            </w:r>
            <w:r w:rsidR="00B53550" w:rsidRPr="00E11E9D">
              <w:rPr>
                <w:rStyle w:val="Hyperlink"/>
                <w:noProof/>
              </w:rPr>
              <w:t>Instructor-Led Training</w:t>
            </w:r>
            <w:r w:rsidR="00B53550">
              <w:rPr>
                <w:noProof/>
                <w:webHidden/>
              </w:rPr>
              <w:tab/>
            </w:r>
            <w:r w:rsidR="00B53550">
              <w:rPr>
                <w:noProof/>
                <w:webHidden/>
              </w:rPr>
              <w:fldChar w:fldCharType="begin"/>
            </w:r>
            <w:r w:rsidR="00B53550">
              <w:rPr>
                <w:noProof/>
                <w:webHidden/>
              </w:rPr>
              <w:instrText xml:space="preserve"> PAGEREF _Toc477788338 \h </w:instrText>
            </w:r>
            <w:r w:rsidR="00B53550">
              <w:rPr>
                <w:noProof/>
                <w:webHidden/>
              </w:rPr>
            </w:r>
            <w:r w:rsidR="00B53550">
              <w:rPr>
                <w:noProof/>
                <w:webHidden/>
              </w:rPr>
              <w:fldChar w:fldCharType="separate"/>
            </w:r>
            <w:r w:rsidR="00FA333E">
              <w:rPr>
                <w:noProof/>
                <w:webHidden/>
              </w:rPr>
              <w:t>3</w:t>
            </w:r>
            <w:r w:rsidR="00B53550">
              <w:rPr>
                <w:noProof/>
                <w:webHidden/>
              </w:rPr>
              <w:fldChar w:fldCharType="end"/>
            </w:r>
          </w:hyperlink>
        </w:p>
        <w:p w14:paraId="6DB2483A" w14:textId="1531C199" w:rsidR="00B53550" w:rsidRDefault="00922692">
          <w:pPr>
            <w:pStyle w:val="TOC1"/>
            <w:tabs>
              <w:tab w:val="left" w:pos="660"/>
              <w:tab w:val="right" w:leader="dot" w:pos="9350"/>
            </w:tabs>
            <w:rPr>
              <w:rFonts w:asciiTheme="minorHAnsi" w:eastAsiaTheme="minorEastAsia" w:hAnsiTheme="minorHAnsi"/>
              <w:noProof/>
            </w:rPr>
          </w:pPr>
          <w:hyperlink w:anchor="_Toc477788339" w:history="1">
            <w:r w:rsidR="00B53550" w:rsidRPr="00E11E9D">
              <w:rPr>
                <w:rStyle w:val="Hyperlink"/>
                <w:noProof/>
              </w:rPr>
              <w:t>4.0</w:t>
            </w:r>
            <w:r w:rsidR="00B53550">
              <w:rPr>
                <w:rFonts w:asciiTheme="minorHAnsi" w:eastAsiaTheme="minorEastAsia" w:hAnsiTheme="minorHAnsi"/>
                <w:noProof/>
              </w:rPr>
              <w:tab/>
            </w:r>
            <w:r w:rsidR="00B53550" w:rsidRPr="00E11E9D">
              <w:rPr>
                <w:rStyle w:val="Hyperlink"/>
                <w:noProof/>
              </w:rPr>
              <w:t>Course Schedule</w:t>
            </w:r>
            <w:r w:rsidR="00B53550">
              <w:rPr>
                <w:noProof/>
                <w:webHidden/>
              </w:rPr>
              <w:tab/>
            </w:r>
            <w:r w:rsidR="00B53550">
              <w:rPr>
                <w:noProof/>
                <w:webHidden/>
              </w:rPr>
              <w:fldChar w:fldCharType="begin"/>
            </w:r>
            <w:r w:rsidR="00B53550">
              <w:rPr>
                <w:noProof/>
                <w:webHidden/>
              </w:rPr>
              <w:instrText xml:space="preserve"> PAGEREF _Toc477788339 \h </w:instrText>
            </w:r>
            <w:r w:rsidR="00B53550">
              <w:rPr>
                <w:noProof/>
                <w:webHidden/>
              </w:rPr>
            </w:r>
            <w:r w:rsidR="00B53550">
              <w:rPr>
                <w:noProof/>
                <w:webHidden/>
              </w:rPr>
              <w:fldChar w:fldCharType="separate"/>
            </w:r>
            <w:r w:rsidR="00FA333E">
              <w:rPr>
                <w:noProof/>
                <w:webHidden/>
              </w:rPr>
              <w:t>4</w:t>
            </w:r>
            <w:r w:rsidR="00B53550">
              <w:rPr>
                <w:noProof/>
                <w:webHidden/>
              </w:rPr>
              <w:fldChar w:fldCharType="end"/>
            </w:r>
          </w:hyperlink>
        </w:p>
        <w:p w14:paraId="6B89CE8E" w14:textId="20150FE2" w:rsidR="00B53550" w:rsidRDefault="00922692">
          <w:pPr>
            <w:pStyle w:val="TOC2"/>
            <w:tabs>
              <w:tab w:val="left" w:pos="880"/>
              <w:tab w:val="right" w:leader="dot" w:pos="9350"/>
            </w:tabs>
            <w:rPr>
              <w:rFonts w:asciiTheme="minorHAnsi" w:eastAsiaTheme="minorEastAsia" w:hAnsiTheme="minorHAnsi"/>
              <w:noProof/>
            </w:rPr>
          </w:pPr>
          <w:hyperlink w:anchor="_Toc477788340" w:history="1">
            <w:r w:rsidR="00B53550" w:rsidRPr="00E11E9D">
              <w:rPr>
                <w:rStyle w:val="Hyperlink"/>
                <w:noProof/>
              </w:rPr>
              <w:t>4.1</w:t>
            </w:r>
            <w:r w:rsidR="00B53550">
              <w:rPr>
                <w:rFonts w:asciiTheme="minorHAnsi" w:eastAsiaTheme="minorEastAsia" w:hAnsiTheme="minorHAnsi"/>
                <w:noProof/>
              </w:rPr>
              <w:tab/>
            </w:r>
            <w:r w:rsidR="00B53550" w:rsidRPr="00E11E9D">
              <w:rPr>
                <w:rStyle w:val="Hyperlink"/>
                <w:noProof/>
              </w:rPr>
              <w:t>Web-Based Training</w:t>
            </w:r>
            <w:r w:rsidR="00B53550">
              <w:rPr>
                <w:noProof/>
                <w:webHidden/>
              </w:rPr>
              <w:tab/>
            </w:r>
            <w:r w:rsidR="00B53550">
              <w:rPr>
                <w:noProof/>
                <w:webHidden/>
              </w:rPr>
              <w:fldChar w:fldCharType="begin"/>
            </w:r>
            <w:r w:rsidR="00B53550">
              <w:rPr>
                <w:noProof/>
                <w:webHidden/>
              </w:rPr>
              <w:instrText xml:space="preserve"> PAGEREF _Toc477788340 \h </w:instrText>
            </w:r>
            <w:r w:rsidR="00B53550">
              <w:rPr>
                <w:noProof/>
                <w:webHidden/>
              </w:rPr>
            </w:r>
            <w:r w:rsidR="00B53550">
              <w:rPr>
                <w:noProof/>
                <w:webHidden/>
              </w:rPr>
              <w:fldChar w:fldCharType="separate"/>
            </w:r>
            <w:r w:rsidR="00FA333E">
              <w:rPr>
                <w:noProof/>
                <w:webHidden/>
              </w:rPr>
              <w:t>4</w:t>
            </w:r>
            <w:r w:rsidR="00B53550">
              <w:rPr>
                <w:noProof/>
                <w:webHidden/>
              </w:rPr>
              <w:fldChar w:fldCharType="end"/>
            </w:r>
          </w:hyperlink>
        </w:p>
        <w:p w14:paraId="20C61699" w14:textId="5207353F" w:rsidR="00B53550" w:rsidRDefault="00922692">
          <w:pPr>
            <w:pStyle w:val="TOC2"/>
            <w:tabs>
              <w:tab w:val="left" w:pos="880"/>
              <w:tab w:val="right" w:leader="dot" w:pos="9350"/>
            </w:tabs>
            <w:rPr>
              <w:rFonts w:asciiTheme="minorHAnsi" w:eastAsiaTheme="minorEastAsia" w:hAnsiTheme="minorHAnsi"/>
              <w:noProof/>
            </w:rPr>
          </w:pPr>
          <w:hyperlink w:anchor="_Toc477788341" w:history="1">
            <w:r w:rsidR="00B53550" w:rsidRPr="00E11E9D">
              <w:rPr>
                <w:rStyle w:val="Hyperlink"/>
                <w:noProof/>
              </w:rPr>
              <w:t>4.2</w:t>
            </w:r>
            <w:r w:rsidR="00B53550">
              <w:rPr>
                <w:rFonts w:asciiTheme="minorHAnsi" w:eastAsiaTheme="minorEastAsia" w:hAnsiTheme="minorHAnsi"/>
                <w:noProof/>
              </w:rPr>
              <w:tab/>
            </w:r>
            <w:r w:rsidR="00B53550" w:rsidRPr="00E11E9D">
              <w:rPr>
                <w:rStyle w:val="Hyperlink"/>
                <w:noProof/>
              </w:rPr>
              <w:t>Virtual Instructor-Led Training</w:t>
            </w:r>
            <w:r w:rsidR="00B53550">
              <w:rPr>
                <w:noProof/>
                <w:webHidden/>
              </w:rPr>
              <w:tab/>
            </w:r>
            <w:r w:rsidR="00B53550">
              <w:rPr>
                <w:noProof/>
                <w:webHidden/>
              </w:rPr>
              <w:fldChar w:fldCharType="begin"/>
            </w:r>
            <w:r w:rsidR="00B53550">
              <w:rPr>
                <w:noProof/>
                <w:webHidden/>
              </w:rPr>
              <w:instrText xml:space="preserve"> PAGEREF _Toc477788341 \h </w:instrText>
            </w:r>
            <w:r w:rsidR="00B53550">
              <w:rPr>
                <w:noProof/>
                <w:webHidden/>
              </w:rPr>
            </w:r>
            <w:r w:rsidR="00B53550">
              <w:rPr>
                <w:noProof/>
                <w:webHidden/>
              </w:rPr>
              <w:fldChar w:fldCharType="separate"/>
            </w:r>
            <w:r w:rsidR="00FA333E">
              <w:rPr>
                <w:noProof/>
                <w:webHidden/>
              </w:rPr>
              <w:t>4</w:t>
            </w:r>
            <w:r w:rsidR="00B53550">
              <w:rPr>
                <w:noProof/>
                <w:webHidden/>
              </w:rPr>
              <w:fldChar w:fldCharType="end"/>
            </w:r>
          </w:hyperlink>
        </w:p>
        <w:p w14:paraId="6A5DAC8B" w14:textId="08DB8FA8" w:rsidR="00B53550" w:rsidRDefault="00922692">
          <w:pPr>
            <w:pStyle w:val="TOC1"/>
            <w:tabs>
              <w:tab w:val="left" w:pos="660"/>
              <w:tab w:val="right" w:leader="dot" w:pos="9350"/>
            </w:tabs>
            <w:rPr>
              <w:rFonts w:asciiTheme="minorHAnsi" w:eastAsiaTheme="minorEastAsia" w:hAnsiTheme="minorHAnsi"/>
              <w:noProof/>
            </w:rPr>
          </w:pPr>
          <w:hyperlink w:anchor="_Toc477788342" w:history="1">
            <w:r w:rsidR="00B53550" w:rsidRPr="00E11E9D">
              <w:rPr>
                <w:rStyle w:val="Hyperlink"/>
                <w:noProof/>
              </w:rPr>
              <w:t>5.0</w:t>
            </w:r>
            <w:r w:rsidR="00B53550">
              <w:rPr>
                <w:rFonts w:asciiTheme="minorHAnsi" w:eastAsiaTheme="minorEastAsia" w:hAnsiTheme="minorHAnsi"/>
                <w:noProof/>
              </w:rPr>
              <w:tab/>
            </w:r>
            <w:r w:rsidR="00B53550" w:rsidRPr="00E11E9D">
              <w:rPr>
                <w:rStyle w:val="Hyperlink"/>
                <w:noProof/>
              </w:rPr>
              <w:t>Course Preparation</w:t>
            </w:r>
            <w:r w:rsidR="00B53550">
              <w:rPr>
                <w:noProof/>
                <w:webHidden/>
              </w:rPr>
              <w:tab/>
            </w:r>
            <w:r w:rsidR="00B53550">
              <w:rPr>
                <w:noProof/>
                <w:webHidden/>
              </w:rPr>
              <w:fldChar w:fldCharType="begin"/>
            </w:r>
            <w:r w:rsidR="00B53550">
              <w:rPr>
                <w:noProof/>
                <w:webHidden/>
              </w:rPr>
              <w:instrText xml:space="preserve"> PAGEREF _Toc477788342 \h </w:instrText>
            </w:r>
            <w:r w:rsidR="00B53550">
              <w:rPr>
                <w:noProof/>
                <w:webHidden/>
              </w:rPr>
            </w:r>
            <w:r w:rsidR="00B53550">
              <w:rPr>
                <w:noProof/>
                <w:webHidden/>
              </w:rPr>
              <w:fldChar w:fldCharType="separate"/>
            </w:r>
            <w:r w:rsidR="00FA333E">
              <w:rPr>
                <w:noProof/>
                <w:webHidden/>
              </w:rPr>
              <w:t>5</w:t>
            </w:r>
            <w:r w:rsidR="00B53550">
              <w:rPr>
                <w:noProof/>
                <w:webHidden/>
              </w:rPr>
              <w:fldChar w:fldCharType="end"/>
            </w:r>
          </w:hyperlink>
        </w:p>
        <w:p w14:paraId="26B13CD8" w14:textId="54A5F912" w:rsidR="00B53550" w:rsidRDefault="00922692">
          <w:pPr>
            <w:pStyle w:val="TOC2"/>
            <w:tabs>
              <w:tab w:val="left" w:pos="880"/>
              <w:tab w:val="right" w:leader="dot" w:pos="9350"/>
            </w:tabs>
            <w:rPr>
              <w:rFonts w:asciiTheme="minorHAnsi" w:eastAsiaTheme="minorEastAsia" w:hAnsiTheme="minorHAnsi"/>
              <w:noProof/>
            </w:rPr>
          </w:pPr>
          <w:hyperlink w:anchor="_Toc477788343" w:history="1">
            <w:r w:rsidR="00B53550" w:rsidRPr="00E11E9D">
              <w:rPr>
                <w:rStyle w:val="Hyperlink"/>
                <w:noProof/>
              </w:rPr>
              <w:t>5.1</w:t>
            </w:r>
            <w:r w:rsidR="00B53550">
              <w:rPr>
                <w:rFonts w:asciiTheme="minorHAnsi" w:eastAsiaTheme="minorEastAsia" w:hAnsiTheme="minorHAnsi"/>
                <w:noProof/>
              </w:rPr>
              <w:tab/>
            </w:r>
            <w:r w:rsidR="00B53550" w:rsidRPr="00E11E9D">
              <w:rPr>
                <w:rStyle w:val="Hyperlink"/>
                <w:noProof/>
              </w:rPr>
              <w:t>Technology Requirements</w:t>
            </w:r>
            <w:r w:rsidR="00B53550">
              <w:rPr>
                <w:noProof/>
                <w:webHidden/>
              </w:rPr>
              <w:tab/>
            </w:r>
            <w:r w:rsidR="00B53550">
              <w:rPr>
                <w:noProof/>
                <w:webHidden/>
              </w:rPr>
              <w:fldChar w:fldCharType="begin"/>
            </w:r>
            <w:r w:rsidR="00B53550">
              <w:rPr>
                <w:noProof/>
                <w:webHidden/>
              </w:rPr>
              <w:instrText xml:space="preserve"> PAGEREF _Toc477788343 \h </w:instrText>
            </w:r>
            <w:r w:rsidR="00B53550">
              <w:rPr>
                <w:noProof/>
                <w:webHidden/>
              </w:rPr>
            </w:r>
            <w:r w:rsidR="00B53550">
              <w:rPr>
                <w:noProof/>
                <w:webHidden/>
              </w:rPr>
              <w:fldChar w:fldCharType="separate"/>
            </w:r>
            <w:r w:rsidR="00FA333E">
              <w:rPr>
                <w:noProof/>
                <w:webHidden/>
              </w:rPr>
              <w:t>5</w:t>
            </w:r>
            <w:r w:rsidR="00B53550">
              <w:rPr>
                <w:noProof/>
                <w:webHidden/>
              </w:rPr>
              <w:fldChar w:fldCharType="end"/>
            </w:r>
          </w:hyperlink>
        </w:p>
        <w:p w14:paraId="7877F6F8" w14:textId="06526508" w:rsidR="00B53550" w:rsidRDefault="00922692">
          <w:pPr>
            <w:pStyle w:val="TOC3"/>
            <w:tabs>
              <w:tab w:val="left" w:pos="1320"/>
              <w:tab w:val="right" w:leader="dot" w:pos="9350"/>
            </w:tabs>
            <w:rPr>
              <w:rFonts w:asciiTheme="minorHAnsi" w:eastAsiaTheme="minorEastAsia" w:hAnsiTheme="minorHAnsi"/>
              <w:noProof/>
            </w:rPr>
          </w:pPr>
          <w:hyperlink w:anchor="_Toc477788344" w:history="1">
            <w:r w:rsidR="00B53550" w:rsidRPr="00E11E9D">
              <w:rPr>
                <w:rStyle w:val="Hyperlink"/>
                <w:noProof/>
              </w:rPr>
              <w:t>5.1.1</w:t>
            </w:r>
            <w:r w:rsidR="00B53550">
              <w:rPr>
                <w:rFonts w:asciiTheme="minorHAnsi" w:eastAsiaTheme="minorEastAsia" w:hAnsiTheme="minorHAnsi"/>
                <w:noProof/>
              </w:rPr>
              <w:tab/>
            </w:r>
            <w:r w:rsidR="00B53550" w:rsidRPr="00E11E9D">
              <w:rPr>
                <w:rStyle w:val="Hyperlink"/>
                <w:noProof/>
              </w:rPr>
              <w:t>General Equipment/Software Specifications</w:t>
            </w:r>
            <w:r w:rsidR="00B53550">
              <w:rPr>
                <w:noProof/>
                <w:webHidden/>
              </w:rPr>
              <w:tab/>
            </w:r>
            <w:r w:rsidR="00B53550">
              <w:rPr>
                <w:noProof/>
                <w:webHidden/>
              </w:rPr>
              <w:fldChar w:fldCharType="begin"/>
            </w:r>
            <w:r w:rsidR="00B53550">
              <w:rPr>
                <w:noProof/>
                <w:webHidden/>
              </w:rPr>
              <w:instrText xml:space="preserve"> PAGEREF _Toc477788344 \h </w:instrText>
            </w:r>
            <w:r w:rsidR="00B53550">
              <w:rPr>
                <w:noProof/>
                <w:webHidden/>
              </w:rPr>
            </w:r>
            <w:r w:rsidR="00B53550">
              <w:rPr>
                <w:noProof/>
                <w:webHidden/>
              </w:rPr>
              <w:fldChar w:fldCharType="separate"/>
            </w:r>
            <w:r w:rsidR="00FA333E">
              <w:rPr>
                <w:noProof/>
                <w:webHidden/>
              </w:rPr>
              <w:t>5</w:t>
            </w:r>
            <w:r w:rsidR="00B53550">
              <w:rPr>
                <w:noProof/>
                <w:webHidden/>
              </w:rPr>
              <w:fldChar w:fldCharType="end"/>
            </w:r>
          </w:hyperlink>
        </w:p>
        <w:p w14:paraId="2D4A7364" w14:textId="274EC81A" w:rsidR="00B53550" w:rsidRDefault="00922692">
          <w:pPr>
            <w:pStyle w:val="TOC2"/>
            <w:tabs>
              <w:tab w:val="left" w:pos="880"/>
              <w:tab w:val="right" w:leader="dot" w:pos="9350"/>
            </w:tabs>
            <w:rPr>
              <w:rFonts w:asciiTheme="minorHAnsi" w:eastAsiaTheme="minorEastAsia" w:hAnsiTheme="minorHAnsi"/>
              <w:noProof/>
            </w:rPr>
          </w:pPr>
          <w:hyperlink w:anchor="_Toc477788345" w:history="1">
            <w:r w:rsidR="00B53550" w:rsidRPr="00E11E9D">
              <w:rPr>
                <w:rStyle w:val="Hyperlink"/>
                <w:noProof/>
              </w:rPr>
              <w:t>5.2</w:t>
            </w:r>
            <w:r w:rsidR="00B53550">
              <w:rPr>
                <w:rFonts w:asciiTheme="minorHAnsi" w:eastAsiaTheme="minorEastAsia" w:hAnsiTheme="minorHAnsi"/>
                <w:noProof/>
              </w:rPr>
              <w:tab/>
            </w:r>
            <w:r w:rsidR="00B53550" w:rsidRPr="00E11E9D">
              <w:rPr>
                <w:rStyle w:val="Hyperlink"/>
                <w:noProof/>
              </w:rPr>
              <w:t>Participant Preparation</w:t>
            </w:r>
            <w:r w:rsidR="00B53550">
              <w:rPr>
                <w:noProof/>
                <w:webHidden/>
              </w:rPr>
              <w:tab/>
            </w:r>
            <w:r w:rsidR="00B53550">
              <w:rPr>
                <w:noProof/>
                <w:webHidden/>
              </w:rPr>
              <w:fldChar w:fldCharType="begin"/>
            </w:r>
            <w:r w:rsidR="00B53550">
              <w:rPr>
                <w:noProof/>
                <w:webHidden/>
              </w:rPr>
              <w:instrText xml:space="preserve"> PAGEREF _Toc477788345 \h </w:instrText>
            </w:r>
            <w:r w:rsidR="00B53550">
              <w:rPr>
                <w:noProof/>
                <w:webHidden/>
              </w:rPr>
            </w:r>
            <w:r w:rsidR="00B53550">
              <w:rPr>
                <w:noProof/>
                <w:webHidden/>
              </w:rPr>
              <w:fldChar w:fldCharType="separate"/>
            </w:r>
            <w:r w:rsidR="00FA333E">
              <w:rPr>
                <w:noProof/>
                <w:webHidden/>
              </w:rPr>
              <w:t>5</w:t>
            </w:r>
            <w:r w:rsidR="00B53550">
              <w:rPr>
                <w:noProof/>
                <w:webHidden/>
              </w:rPr>
              <w:fldChar w:fldCharType="end"/>
            </w:r>
          </w:hyperlink>
        </w:p>
        <w:p w14:paraId="1C39A15E" w14:textId="269DA026" w:rsidR="00B53550" w:rsidRDefault="00922692">
          <w:pPr>
            <w:pStyle w:val="TOC3"/>
            <w:tabs>
              <w:tab w:val="left" w:pos="1320"/>
              <w:tab w:val="right" w:leader="dot" w:pos="9350"/>
            </w:tabs>
            <w:rPr>
              <w:rFonts w:asciiTheme="minorHAnsi" w:eastAsiaTheme="minorEastAsia" w:hAnsiTheme="minorHAnsi"/>
              <w:noProof/>
            </w:rPr>
          </w:pPr>
          <w:hyperlink w:anchor="_Toc477788346" w:history="1">
            <w:r w:rsidR="00B53550" w:rsidRPr="00E11E9D">
              <w:rPr>
                <w:rStyle w:val="Hyperlink"/>
                <w:noProof/>
              </w:rPr>
              <w:t>5.2.1</w:t>
            </w:r>
            <w:r w:rsidR="00B53550">
              <w:rPr>
                <w:rFonts w:asciiTheme="minorHAnsi" w:eastAsiaTheme="minorEastAsia" w:hAnsiTheme="minorHAnsi"/>
                <w:noProof/>
              </w:rPr>
              <w:tab/>
            </w:r>
            <w:r w:rsidR="00B53550" w:rsidRPr="00E11E9D">
              <w:rPr>
                <w:rStyle w:val="Hyperlink"/>
                <w:noProof/>
              </w:rPr>
              <w:t>Day of the Session</w:t>
            </w:r>
            <w:r w:rsidR="00B53550">
              <w:rPr>
                <w:noProof/>
                <w:webHidden/>
              </w:rPr>
              <w:tab/>
            </w:r>
            <w:r w:rsidR="00B53550">
              <w:rPr>
                <w:noProof/>
                <w:webHidden/>
              </w:rPr>
              <w:fldChar w:fldCharType="begin"/>
            </w:r>
            <w:r w:rsidR="00B53550">
              <w:rPr>
                <w:noProof/>
                <w:webHidden/>
              </w:rPr>
              <w:instrText xml:space="preserve"> PAGEREF _Toc477788346 \h </w:instrText>
            </w:r>
            <w:r w:rsidR="00B53550">
              <w:rPr>
                <w:noProof/>
                <w:webHidden/>
              </w:rPr>
            </w:r>
            <w:r w:rsidR="00B53550">
              <w:rPr>
                <w:noProof/>
                <w:webHidden/>
              </w:rPr>
              <w:fldChar w:fldCharType="separate"/>
            </w:r>
            <w:r w:rsidR="00FA333E">
              <w:rPr>
                <w:noProof/>
                <w:webHidden/>
              </w:rPr>
              <w:t>5</w:t>
            </w:r>
            <w:r w:rsidR="00B53550">
              <w:rPr>
                <w:noProof/>
                <w:webHidden/>
              </w:rPr>
              <w:fldChar w:fldCharType="end"/>
            </w:r>
          </w:hyperlink>
        </w:p>
        <w:p w14:paraId="69F0450C" w14:textId="3E72D823" w:rsidR="00B53550" w:rsidRDefault="00922692">
          <w:pPr>
            <w:pStyle w:val="TOC1"/>
            <w:tabs>
              <w:tab w:val="left" w:pos="660"/>
              <w:tab w:val="right" w:leader="dot" w:pos="9350"/>
            </w:tabs>
            <w:rPr>
              <w:rFonts w:asciiTheme="minorHAnsi" w:eastAsiaTheme="minorEastAsia" w:hAnsiTheme="minorHAnsi"/>
              <w:noProof/>
            </w:rPr>
          </w:pPr>
          <w:hyperlink w:anchor="_Toc477788347" w:history="1">
            <w:r w:rsidR="00B53550" w:rsidRPr="00E11E9D">
              <w:rPr>
                <w:rStyle w:val="Hyperlink"/>
                <w:noProof/>
              </w:rPr>
              <w:t>6.0</w:t>
            </w:r>
            <w:r w:rsidR="00B53550">
              <w:rPr>
                <w:rFonts w:asciiTheme="minorHAnsi" w:eastAsiaTheme="minorEastAsia" w:hAnsiTheme="minorHAnsi"/>
                <w:noProof/>
              </w:rPr>
              <w:tab/>
            </w:r>
            <w:r w:rsidR="00B53550" w:rsidRPr="00E11E9D">
              <w:rPr>
                <w:rStyle w:val="Hyperlink"/>
                <w:noProof/>
              </w:rPr>
              <w:t>Course Content</w:t>
            </w:r>
            <w:r w:rsidR="00B53550">
              <w:rPr>
                <w:noProof/>
                <w:webHidden/>
              </w:rPr>
              <w:tab/>
            </w:r>
            <w:r w:rsidR="00B53550">
              <w:rPr>
                <w:noProof/>
                <w:webHidden/>
              </w:rPr>
              <w:fldChar w:fldCharType="begin"/>
            </w:r>
            <w:r w:rsidR="00B53550">
              <w:rPr>
                <w:noProof/>
                <w:webHidden/>
              </w:rPr>
              <w:instrText xml:space="preserve"> PAGEREF _Toc477788347 \h </w:instrText>
            </w:r>
            <w:r w:rsidR="00B53550">
              <w:rPr>
                <w:noProof/>
                <w:webHidden/>
              </w:rPr>
            </w:r>
            <w:r w:rsidR="00B53550">
              <w:rPr>
                <w:noProof/>
                <w:webHidden/>
              </w:rPr>
              <w:fldChar w:fldCharType="separate"/>
            </w:r>
            <w:r w:rsidR="00FA333E">
              <w:rPr>
                <w:noProof/>
                <w:webHidden/>
              </w:rPr>
              <w:t>6</w:t>
            </w:r>
            <w:r w:rsidR="00B53550">
              <w:rPr>
                <w:noProof/>
                <w:webHidden/>
              </w:rPr>
              <w:fldChar w:fldCharType="end"/>
            </w:r>
          </w:hyperlink>
        </w:p>
        <w:p w14:paraId="4195DC83" w14:textId="18C33674" w:rsidR="00B53550" w:rsidRDefault="00922692">
          <w:pPr>
            <w:pStyle w:val="TOC2"/>
            <w:tabs>
              <w:tab w:val="left" w:pos="880"/>
              <w:tab w:val="right" w:leader="dot" w:pos="9350"/>
            </w:tabs>
            <w:rPr>
              <w:rFonts w:asciiTheme="minorHAnsi" w:eastAsiaTheme="minorEastAsia" w:hAnsiTheme="minorHAnsi"/>
              <w:noProof/>
            </w:rPr>
          </w:pPr>
          <w:hyperlink w:anchor="_Toc477788348" w:history="1">
            <w:r w:rsidR="00B53550" w:rsidRPr="00E11E9D">
              <w:rPr>
                <w:rStyle w:val="Hyperlink"/>
                <w:noProof/>
              </w:rPr>
              <w:t>6.1</w:t>
            </w:r>
            <w:r w:rsidR="00B53550">
              <w:rPr>
                <w:rFonts w:asciiTheme="minorHAnsi" w:eastAsiaTheme="minorEastAsia" w:hAnsiTheme="minorHAnsi"/>
                <w:noProof/>
              </w:rPr>
              <w:tab/>
            </w:r>
            <w:r w:rsidR="00B53550" w:rsidRPr="00E11E9D">
              <w:rPr>
                <w:rStyle w:val="Hyperlink"/>
                <w:noProof/>
              </w:rPr>
              <w:t>Session 1</w:t>
            </w:r>
            <w:r w:rsidR="00B53550">
              <w:rPr>
                <w:noProof/>
                <w:webHidden/>
              </w:rPr>
              <w:tab/>
            </w:r>
            <w:r w:rsidR="00B53550">
              <w:rPr>
                <w:noProof/>
                <w:webHidden/>
              </w:rPr>
              <w:fldChar w:fldCharType="begin"/>
            </w:r>
            <w:r w:rsidR="00B53550">
              <w:rPr>
                <w:noProof/>
                <w:webHidden/>
              </w:rPr>
              <w:instrText xml:space="preserve"> PAGEREF _Toc477788348 \h </w:instrText>
            </w:r>
            <w:r w:rsidR="00B53550">
              <w:rPr>
                <w:noProof/>
                <w:webHidden/>
              </w:rPr>
            </w:r>
            <w:r w:rsidR="00B53550">
              <w:rPr>
                <w:noProof/>
                <w:webHidden/>
              </w:rPr>
              <w:fldChar w:fldCharType="separate"/>
            </w:r>
            <w:r w:rsidR="00FA333E">
              <w:rPr>
                <w:noProof/>
                <w:webHidden/>
              </w:rPr>
              <w:t>6</w:t>
            </w:r>
            <w:r w:rsidR="00B53550">
              <w:rPr>
                <w:noProof/>
                <w:webHidden/>
              </w:rPr>
              <w:fldChar w:fldCharType="end"/>
            </w:r>
          </w:hyperlink>
        </w:p>
        <w:p w14:paraId="2D3970CC" w14:textId="460309B1" w:rsidR="00B53550" w:rsidRDefault="00922692">
          <w:pPr>
            <w:pStyle w:val="TOC3"/>
            <w:tabs>
              <w:tab w:val="right" w:leader="dot" w:pos="9350"/>
            </w:tabs>
            <w:rPr>
              <w:rFonts w:asciiTheme="minorHAnsi" w:eastAsiaTheme="minorEastAsia" w:hAnsiTheme="minorHAnsi"/>
              <w:noProof/>
            </w:rPr>
          </w:pPr>
          <w:hyperlink w:anchor="_Toc477788349" w:history="1">
            <w:r w:rsidR="00B53550" w:rsidRPr="00E11E9D">
              <w:rPr>
                <w:rStyle w:val="Hyperlink"/>
                <w:noProof/>
              </w:rPr>
              <w:t>Slide 1</w:t>
            </w:r>
            <w:r w:rsidR="00B53550">
              <w:rPr>
                <w:noProof/>
                <w:webHidden/>
              </w:rPr>
              <w:tab/>
            </w:r>
            <w:r w:rsidR="00B53550">
              <w:rPr>
                <w:noProof/>
                <w:webHidden/>
              </w:rPr>
              <w:fldChar w:fldCharType="begin"/>
            </w:r>
            <w:r w:rsidR="00B53550">
              <w:rPr>
                <w:noProof/>
                <w:webHidden/>
              </w:rPr>
              <w:instrText xml:space="preserve"> PAGEREF _Toc477788349 \h </w:instrText>
            </w:r>
            <w:r w:rsidR="00B53550">
              <w:rPr>
                <w:noProof/>
                <w:webHidden/>
              </w:rPr>
            </w:r>
            <w:r w:rsidR="00B53550">
              <w:rPr>
                <w:noProof/>
                <w:webHidden/>
              </w:rPr>
              <w:fldChar w:fldCharType="separate"/>
            </w:r>
            <w:r w:rsidR="00FA333E">
              <w:rPr>
                <w:noProof/>
                <w:webHidden/>
              </w:rPr>
              <w:t>6</w:t>
            </w:r>
            <w:r w:rsidR="00B53550">
              <w:rPr>
                <w:noProof/>
                <w:webHidden/>
              </w:rPr>
              <w:fldChar w:fldCharType="end"/>
            </w:r>
          </w:hyperlink>
        </w:p>
        <w:p w14:paraId="0FA90878" w14:textId="3DA16802" w:rsidR="00B53550" w:rsidRDefault="00922692">
          <w:pPr>
            <w:pStyle w:val="TOC3"/>
            <w:tabs>
              <w:tab w:val="right" w:leader="dot" w:pos="9350"/>
            </w:tabs>
            <w:rPr>
              <w:rFonts w:asciiTheme="minorHAnsi" w:eastAsiaTheme="minorEastAsia" w:hAnsiTheme="minorHAnsi"/>
              <w:noProof/>
            </w:rPr>
          </w:pPr>
          <w:hyperlink w:anchor="_Toc477788350" w:history="1">
            <w:r w:rsidR="00B53550" w:rsidRPr="00E11E9D">
              <w:rPr>
                <w:rStyle w:val="Hyperlink"/>
                <w:noProof/>
              </w:rPr>
              <w:t>Slide 2</w:t>
            </w:r>
            <w:r w:rsidR="00B53550">
              <w:rPr>
                <w:noProof/>
                <w:webHidden/>
              </w:rPr>
              <w:tab/>
            </w:r>
            <w:r w:rsidR="00B53550">
              <w:rPr>
                <w:noProof/>
                <w:webHidden/>
              </w:rPr>
              <w:fldChar w:fldCharType="begin"/>
            </w:r>
            <w:r w:rsidR="00B53550">
              <w:rPr>
                <w:noProof/>
                <w:webHidden/>
              </w:rPr>
              <w:instrText xml:space="preserve"> PAGEREF _Toc477788350 \h </w:instrText>
            </w:r>
            <w:r w:rsidR="00B53550">
              <w:rPr>
                <w:noProof/>
                <w:webHidden/>
              </w:rPr>
            </w:r>
            <w:r w:rsidR="00B53550">
              <w:rPr>
                <w:noProof/>
                <w:webHidden/>
              </w:rPr>
              <w:fldChar w:fldCharType="separate"/>
            </w:r>
            <w:r w:rsidR="00FA333E">
              <w:rPr>
                <w:noProof/>
                <w:webHidden/>
              </w:rPr>
              <w:t>7</w:t>
            </w:r>
            <w:r w:rsidR="00B53550">
              <w:rPr>
                <w:noProof/>
                <w:webHidden/>
              </w:rPr>
              <w:fldChar w:fldCharType="end"/>
            </w:r>
          </w:hyperlink>
        </w:p>
        <w:p w14:paraId="62B6AC92" w14:textId="093AF4E7" w:rsidR="00B53550" w:rsidRDefault="00922692">
          <w:pPr>
            <w:pStyle w:val="TOC3"/>
            <w:tabs>
              <w:tab w:val="right" w:leader="dot" w:pos="9350"/>
            </w:tabs>
            <w:rPr>
              <w:rFonts w:asciiTheme="minorHAnsi" w:eastAsiaTheme="minorEastAsia" w:hAnsiTheme="minorHAnsi"/>
              <w:noProof/>
            </w:rPr>
          </w:pPr>
          <w:hyperlink w:anchor="_Toc477788351" w:history="1">
            <w:r w:rsidR="00B53550" w:rsidRPr="00E11E9D">
              <w:rPr>
                <w:rStyle w:val="Hyperlink"/>
                <w:noProof/>
              </w:rPr>
              <w:t>Slide 3</w:t>
            </w:r>
            <w:r w:rsidR="00B53550">
              <w:rPr>
                <w:noProof/>
                <w:webHidden/>
              </w:rPr>
              <w:tab/>
            </w:r>
            <w:r w:rsidR="00B53550">
              <w:rPr>
                <w:noProof/>
                <w:webHidden/>
              </w:rPr>
              <w:fldChar w:fldCharType="begin"/>
            </w:r>
            <w:r w:rsidR="00B53550">
              <w:rPr>
                <w:noProof/>
                <w:webHidden/>
              </w:rPr>
              <w:instrText xml:space="preserve"> PAGEREF _Toc477788351 \h </w:instrText>
            </w:r>
            <w:r w:rsidR="00B53550">
              <w:rPr>
                <w:noProof/>
                <w:webHidden/>
              </w:rPr>
            </w:r>
            <w:r w:rsidR="00B53550">
              <w:rPr>
                <w:noProof/>
                <w:webHidden/>
              </w:rPr>
              <w:fldChar w:fldCharType="separate"/>
            </w:r>
            <w:r w:rsidR="00FA333E">
              <w:rPr>
                <w:noProof/>
                <w:webHidden/>
              </w:rPr>
              <w:t>8</w:t>
            </w:r>
            <w:r w:rsidR="00B53550">
              <w:rPr>
                <w:noProof/>
                <w:webHidden/>
              </w:rPr>
              <w:fldChar w:fldCharType="end"/>
            </w:r>
          </w:hyperlink>
        </w:p>
        <w:p w14:paraId="15075A19" w14:textId="51B78143" w:rsidR="00B53550" w:rsidRDefault="00922692">
          <w:pPr>
            <w:pStyle w:val="TOC3"/>
            <w:tabs>
              <w:tab w:val="right" w:leader="dot" w:pos="9350"/>
            </w:tabs>
            <w:rPr>
              <w:rFonts w:asciiTheme="minorHAnsi" w:eastAsiaTheme="minorEastAsia" w:hAnsiTheme="minorHAnsi"/>
              <w:noProof/>
            </w:rPr>
          </w:pPr>
          <w:hyperlink w:anchor="_Toc477788352" w:history="1">
            <w:r w:rsidR="00B53550" w:rsidRPr="00E11E9D">
              <w:rPr>
                <w:rStyle w:val="Hyperlink"/>
                <w:noProof/>
              </w:rPr>
              <w:t>Slide 4</w:t>
            </w:r>
            <w:r w:rsidR="00B53550">
              <w:rPr>
                <w:noProof/>
                <w:webHidden/>
              </w:rPr>
              <w:tab/>
            </w:r>
            <w:r w:rsidR="00B53550">
              <w:rPr>
                <w:noProof/>
                <w:webHidden/>
              </w:rPr>
              <w:fldChar w:fldCharType="begin"/>
            </w:r>
            <w:r w:rsidR="00B53550">
              <w:rPr>
                <w:noProof/>
                <w:webHidden/>
              </w:rPr>
              <w:instrText xml:space="preserve"> PAGEREF _Toc477788352 \h </w:instrText>
            </w:r>
            <w:r w:rsidR="00B53550">
              <w:rPr>
                <w:noProof/>
                <w:webHidden/>
              </w:rPr>
            </w:r>
            <w:r w:rsidR="00B53550">
              <w:rPr>
                <w:noProof/>
                <w:webHidden/>
              </w:rPr>
              <w:fldChar w:fldCharType="separate"/>
            </w:r>
            <w:r w:rsidR="00FA333E">
              <w:rPr>
                <w:noProof/>
                <w:webHidden/>
              </w:rPr>
              <w:t>8</w:t>
            </w:r>
            <w:r w:rsidR="00B53550">
              <w:rPr>
                <w:noProof/>
                <w:webHidden/>
              </w:rPr>
              <w:fldChar w:fldCharType="end"/>
            </w:r>
          </w:hyperlink>
        </w:p>
        <w:p w14:paraId="56182AA0" w14:textId="39D01BEB" w:rsidR="00B53550" w:rsidRDefault="00922692">
          <w:pPr>
            <w:pStyle w:val="TOC3"/>
            <w:tabs>
              <w:tab w:val="right" w:leader="dot" w:pos="9350"/>
            </w:tabs>
            <w:rPr>
              <w:rFonts w:asciiTheme="minorHAnsi" w:eastAsiaTheme="minorEastAsia" w:hAnsiTheme="minorHAnsi"/>
              <w:noProof/>
            </w:rPr>
          </w:pPr>
          <w:hyperlink w:anchor="_Toc477788353" w:history="1">
            <w:r w:rsidR="00B53550" w:rsidRPr="00E11E9D">
              <w:rPr>
                <w:rStyle w:val="Hyperlink"/>
                <w:noProof/>
              </w:rPr>
              <w:t>Slide 5</w:t>
            </w:r>
            <w:r w:rsidR="00B53550">
              <w:rPr>
                <w:noProof/>
                <w:webHidden/>
              </w:rPr>
              <w:tab/>
            </w:r>
            <w:r w:rsidR="00B53550">
              <w:rPr>
                <w:noProof/>
                <w:webHidden/>
              </w:rPr>
              <w:fldChar w:fldCharType="begin"/>
            </w:r>
            <w:r w:rsidR="00B53550">
              <w:rPr>
                <w:noProof/>
                <w:webHidden/>
              </w:rPr>
              <w:instrText xml:space="preserve"> PAGEREF _Toc477788353 \h </w:instrText>
            </w:r>
            <w:r w:rsidR="00B53550">
              <w:rPr>
                <w:noProof/>
                <w:webHidden/>
              </w:rPr>
            </w:r>
            <w:r w:rsidR="00B53550">
              <w:rPr>
                <w:noProof/>
                <w:webHidden/>
              </w:rPr>
              <w:fldChar w:fldCharType="separate"/>
            </w:r>
            <w:r w:rsidR="00FA333E">
              <w:rPr>
                <w:noProof/>
                <w:webHidden/>
              </w:rPr>
              <w:t>10</w:t>
            </w:r>
            <w:r w:rsidR="00B53550">
              <w:rPr>
                <w:noProof/>
                <w:webHidden/>
              </w:rPr>
              <w:fldChar w:fldCharType="end"/>
            </w:r>
          </w:hyperlink>
        </w:p>
        <w:p w14:paraId="78282924" w14:textId="4BD8441E" w:rsidR="00B53550" w:rsidRDefault="00922692">
          <w:pPr>
            <w:pStyle w:val="TOC3"/>
            <w:tabs>
              <w:tab w:val="right" w:leader="dot" w:pos="9350"/>
            </w:tabs>
            <w:rPr>
              <w:rFonts w:asciiTheme="minorHAnsi" w:eastAsiaTheme="minorEastAsia" w:hAnsiTheme="minorHAnsi"/>
              <w:noProof/>
            </w:rPr>
          </w:pPr>
          <w:hyperlink w:anchor="_Toc477788354" w:history="1">
            <w:r w:rsidR="00B53550" w:rsidRPr="00E11E9D">
              <w:rPr>
                <w:rStyle w:val="Hyperlink"/>
                <w:noProof/>
              </w:rPr>
              <w:t>Slide 6</w:t>
            </w:r>
            <w:r w:rsidR="00B53550">
              <w:rPr>
                <w:noProof/>
                <w:webHidden/>
              </w:rPr>
              <w:tab/>
            </w:r>
            <w:r w:rsidR="00B53550">
              <w:rPr>
                <w:noProof/>
                <w:webHidden/>
              </w:rPr>
              <w:fldChar w:fldCharType="begin"/>
            </w:r>
            <w:r w:rsidR="00B53550">
              <w:rPr>
                <w:noProof/>
                <w:webHidden/>
              </w:rPr>
              <w:instrText xml:space="preserve"> PAGEREF _Toc477788354 \h </w:instrText>
            </w:r>
            <w:r w:rsidR="00B53550">
              <w:rPr>
                <w:noProof/>
                <w:webHidden/>
              </w:rPr>
            </w:r>
            <w:r w:rsidR="00B53550">
              <w:rPr>
                <w:noProof/>
                <w:webHidden/>
              </w:rPr>
              <w:fldChar w:fldCharType="separate"/>
            </w:r>
            <w:r w:rsidR="00FA333E">
              <w:rPr>
                <w:noProof/>
                <w:webHidden/>
              </w:rPr>
              <w:t>11</w:t>
            </w:r>
            <w:r w:rsidR="00B53550">
              <w:rPr>
                <w:noProof/>
                <w:webHidden/>
              </w:rPr>
              <w:fldChar w:fldCharType="end"/>
            </w:r>
          </w:hyperlink>
        </w:p>
        <w:p w14:paraId="37BF554C" w14:textId="74C71481" w:rsidR="00B53550" w:rsidRDefault="00922692">
          <w:pPr>
            <w:pStyle w:val="TOC3"/>
            <w:tabs>
              <w:tab w:val="right" w:leader="dot" w:pos="9350"/>
            </w:tabs>
            <w:rPr>
              <w:rFonts w:asciiTheme="minorHAnsi" w:eastAsiaTheme="minorEastAsia" w:hAnsiTheme="minorHAnsi"/>
              <w:noProof/>
            </w:rPr>
          </w:pPr>
          <w:hyperlink w:anchor="_Toc477788355" w:history="1">
            <w:r w:rsidR="00B53550" w:rsidRPr="00E11E9D">
              <w:rPr>
                <w:rStyle w:val="Hyperlink"/>
                <w:noProof/>
              </w:rPr>
              <w:t>Slide 7</w:t>
            </w:r>
            <w:r w:rsidR="00B53550">
              <w:rPr>
                <w:noProof/>
                <w:webHidden/>
              </w:rPr>
              <w:tab/>
            </w:r>
            <w:r w:rsidR="00B53550">
              <w:rPr>
                <w:noProof/>
                <w:webHidden/>
              </w:rPr>
              <w:fldChar w:fldCharType="begin"/>
            </w:r>
            <w:r w:rsidR="00B53550">
              <w:rPr>
                <w:noProof/>
                <w:webHidden/>
              </w:rPr>
              <w:instrText xml:space="preserve"> PAGEREF _Toc477788355 \h </w:instrText>
            </w:r>
            <w:r w:rsidR="00B53550">
              <w:rPr>
                <w:noProof/>
                <w:webHidden/>
              </w:rPr>
            </w:r>
            <w:r w:rsidR="00B53550">
              <w:rPr>
                <w:noProof/>
                <w:webHidden/>
              </w:rPr>
              <w:fldChar w:fldCharType="separate"/>
            </w:r>
            <w:r w:rsidR="00FA333E">
              <w:rPr>
                <w:noProof/>
                <w:webHidden/>
              </w:rPr>
              <w:t>12</w:t>
            </w:r>
            <w:r w:rsidR="00B53550">
              <w:rPr>
                <w:noProof/>
                <w:webHidden/>
              </w:rPr>
              <w:fldChar w:fldCharType="end"/>
            </w:r>
          </w:hyperlink>
        </w:p>
        <w:p w14:paraId="42380AF8" w14:textId="570943BC" w:rsidR="00B53550" w:rsidRDefault="00922692">
          <w:pPr>
            <w:pStyle w:val="TOC3"/>
            <w:tabs>
              <w:tab w:val="right" w:leader="dot" w:pos="9350"/>
            </w:tabs>
            <w:rPr>
              <w:rFonts w:asciiTheme="minorHAnsi" w:eastAsiaTheme="minorEastAsia" w:hAnsiTheme="minorHAnsi"/>
              <w:noProof/>
            </w:rPr>
          </w:pPr>
          <w:hyperlink w:anchor="_Toc477788356" w:history="1">
            <w:r w:rsidR="00B53550" w:rsidRPr="00E11E9D">
              <w:rPr>
                <w:rStyle w:val="Hyperlink"/>
                <w:noProof/>
              </w:rPr>
              <w:t>Slide 8</w:t>
            </w:r>
            <w:r w:rsidR="00B53550">
              <w:rPr>
                <w:noProof/>
                <w:webHidden/>
              </w:rPr>
              <w:tab/>
            </w:r>
            <w:r w:rsidR="00B53550">
              <w:rPr>
                <w:noProof/>
                <w:webHidden/>
              </w:rPr>
              <w:fldChar w:fldCharType="begin"/>
            </w:r>
            <w:r w:rsidR="00B53550">
              <w:rPr>
                <w:noProof/>
                <w:webHidden/>
              </w:rPr>
              <w:instrText xml:space="preserve"> PAGEREF _Toc477788356 \h </w:instrText>
            </w:r>
            <w:r w:rsidR="00B53550">
              <w:rPr>
                <w:noProof/>
                <w:webHidden/>
              </w:rPr>
            </w:r>
            <w:r w:rsidR="00B53550">
              <w:rPr>
                <w:noProof/>
                <w:webHidden/>
              </w:rPr>
              <w:fldChar w:fldCharType="separate"/>
            </w:r>
            <w:r w:rsidR="00FA333E">
              <w:rPr>
                <w:noProof/>
                <w:webHidden/>
              </w:rPr>
              <w:t>13</w:t>
            </w:r>
            <w:r w:rsidR="00B53550">
              <w:rPr>
                <w:noProof/>
                <w:webHidden/>
              </w:rPr>
              <w:fldChar w:fldCharType="end"/>
            </w:r>
          </w:hyperlink>
        </w:p>
        <w:p w14:paraId="7B099512" w14:textId="3A603077" w:rsidR="00B53550" w:rsidRDefault="00922692">
          <w:pPr>
            <w:pStyle w:val="TOC3"/>
            <w:tabs>
              <w:tab w:val="right" w:leader="dot" w:pos="9350"/>
            </w:tabs>
            <w:rPr>
              <w:rFonts w:asciiTheme="minorHAnsi" w:eastAsiaTheme="minorEastAsia" w:hAnsiTheme="minorHAnsi"/>
              <w:noProof/>
            </w:rPr>
          </w:pPr>
          <w:hyperlink w:anchor="_Toc477788357" w:history="1">
            <w:r w:rsidR="00B53550" w:rsidRPr="00E11E9D">
              <w:rPr>
                <w:rStyle w:val="Hyperlink"/>
                <w:noProof/>
              </w:rPr>
              <w:t>Slide 9</w:t>
            </w:r>
            <w:r w:rsidR="00B53550">
              <w:rPr>
                <w:noProof/>
                <w:webHidden/>
              </w:rPr>
              <w:tab/>
            </w:r>
            <w:r w:rsidR="00B53550">
              <w:rPr>
                <w:noProof/>
                <w:webHidden/>
              </w:rPr>
              <w:fldChar w:fldCharType="begin"/>
            </w:r>
            <w:r w:rsidR="00B53550">
              <w:rPr>
                <w:noProof/>
                <w:webHidden/>
              </w:rPr>
              <w:instrText xml:space="preserve"> PAGEREF _Toc477788357 \h </w:instrText>
            </w:r>
            <w:r w:rsidR="00B53550">
              <w:rPr>
                <w:noProof/>
                <w:webHidden/>
              </w:rPr>
            </w:r>
            <w:r w:rsidR="00B53550">
              <w:rPr>
                <w:noProof/>
                <w:webHidden/>
              </w:rPr>
              <w:fldChar w:fldCharType="separate"/>
            </w:r>
            <w:r w:rsidR="00FA333E">
              <w:rPr>
                <w:noProof/>
                <w:webHidden/>
              </w:rPr>
              <w:t>14</w:t>
            </w:r>
            <w:r w:rsidR="00B53550">
              <w:rPr>
                <w:noProof/>
                <w:webHidden/>
              </w:rPr>
              <w:fldChar w:fldCharType="end"/>
            </w:r>
          </w:hyperlink>
        </w:p>
        <w:p w14:paraId="39A8D098" w14:textId="29B50347" w:rsidR="00B53550" w:rsidRDefault="00922692">
          <w:pPr>
            <w:pStyle w:val="TOC3"/>
            <w:tabs>
              <w:tab w:val="right" w:leader="dot" w:pos="9350"/>
            </w:tabs>
            <w:rPr>
              <w:rFonts w:asciiTheme="minorHAnsi" w:eastAsiaTheme="minorEastAsia" w:hAnsiTheme="minorHAnsi"/>
              <w:noProof/>
            </w:rPr>
          </w:pPr>
          <w:hyperlink w:anchor="_Toc477788358" w:history="1">
            <w:r w:rsidR="00B53550" w:rsidRPr="00E11E9D">
              <w:rPr>
                <w:rStyle w:val="Hyperlink"/>
                <w:noProof/>
              </w:rPr>
              <w:t>Slide 10</w:t>
            </w:r>
            <w:r w:rsidR="00B53550">
              <w:rPr>
                <w:noProof/>
                <w:webHidden/>
              </w:rPr>
              <w:tab/>
            </w:r>
            <w:r w:rsidR="00B53550">
              <w:rPr>
                <w:noProof/>
                <w:webHidden/>
              </w:rPr>
              <w:fldChar w:fldCharType="begin"/>
            </w:r>
            <w:r w:rsidR="00B53550">
              <w:rPr>
                <w:noProof/>
                <w:webHidden/>
              </w:rPr>
              <w:instrText xml:space="preserve"> PAGEREF _Toc477788358 \h </w:instrText>
            </w:r>
            <w:r w:rsidR="00B53550">
              <w:rPr>
                <w:noProof/>
                <w:webHidden/>
              </w:rPr>
            </w:r>
            <w:r w:rsidR="00B53550">
              <w:rPr>
                <w:noProof/>
                <w:webHidden/>
              </w:rPr>
              <w:fldChar w:fldCharType="separate"/>
            </w:r>
            <w:r w:rsidR="00FA333E">
              <w:rPr>
                <w:noProof/>
                <w:webHidden/>
              </w:rPr>
              <w:t>15</w:t>
            </w:r>
            <w:r w:rsidR="00B53550">
              <w:rPr>
                <w:noProof/>
                <w:webHidden/>
              </w:rPr>
              <w:fldChar w:fldCharType="end"/>
            </w:r>
          </w:hyperlink>
        </w:p>
        <w:p w14:paraId="1C573734" w14:textId="0A89EAF4" w:rsidR="00B53550" w:rsidRDefault="00922692">
          <w:pPr>
            <w:pStyle w:val="TOC3"/>
            <w:tabs>
              <w:tab w:val="right" w:leader="dot" w:pos="9350"/>
            </w:tabs>
            <w:rPr>
              <w:rFonts w:asciiTheme="minorHAnsi" w:eastAsiaTheme="minorEastAsia" w:hAnsiTheme="minorHAnsi"/>
              <w:noProof/>
            </w:rPr>
          </w:pPr>
          <w:hyperlink w:anchor="_Toc477788359" w:history="1">
            <w:r w:rsidR="00B53550" w:rsidRPr="00E11E9D">
              <w:rPr>
                <w:rStyle w:val="Hyperlink"/>
                <w:noProof/>
              </w:rPr>
              <w:t>Slide 11</w:t>
            </w:r>
            <w:r w:rsidR="00B53550">
              <w:rPr>
                <w:noProof/>
                <w:webHidden/>
              </w:rPr>
              <w:tab/>
            </w:r>
            <w:r w:rsidR="00B53550">
              <w:rPr>
                <w:noProof/>
                <w:webHidden/>
              </w:rPr>
              <w:fldChar w:fldCharType="begin"/>
            </w:r>
            <w:r w:rsidR="00B53550">
              <w:rPr>
                <w:noProof/>
                <w:webHidden/>
              </w:rPr>
              <w:instrText xml:space="preserve"> PAGEREF _Toc477788359 \h </w:instrText>
            </w:r>
            <w:r w:rsidR="00B53550">
              <w:rPr>
                <w:noProof/>
                <w:webHidden/>
              </w:rPr>
            </w:r>
            <w:r w:rsidR="00B53550">
              <w:rPr>
                <w:noProof/>
                <w:webHidden/>
              </w:rPr>
              <w:fldChar w:fldCharType="separate"/>
            </w:r>
            <w:r w:rsidR="00FA333E">
              <w:rPr>
                <w:noProof/>
                <w:webHidden/>
              </w:rPr>
              <w:t>16</w:t>
            </w:r>
            <w:r w:rsidR="00B53550">
              <w:rPr>
                <w:noProof/>
                <w:webHidden/>
              </w:rPr>
              <w:fldChar w:fldCharType="end"/>
            </w:r>
          </w:hyperlink>
        </w:p>
        <w:p w14:paraId="58ED9384" w14:textId="7D4739F8" w:rsidR="00B53550" w:rsidRDefault="00922692">
          <w:pPr>
            <w:pStyle w:val="TOC3"/>
            <w:tabs>
              <w:tab w:val="right" w:leader="dot" w:pos="9350"/>
            </w:tabs>
            <w:rPr>
              <w:rFonts w:asciiTheme="minorHAnsi" w:eastAsiaTheme="minorEastAsia" w:hAnsiTheme="minorHAnsi"/>
              <w:noProof/>
            </w:rPr>
          </w:pPr>
          <w:hyperlink w:anchor="_Toc477788360" w:history="1">
            <w:r w:rsidR="00B53550" w:rsidRPr="00E11E9D">
              <w:rPr>
                <w:rStyle w:val="Hyperlink"/>
                <w:noProof/>
              </w:rPr>
              <w:t>Slide 12</w:t>
            </w:r>
            <w:r w:rsidR="00B53550">
              <w:rPr>
                <w:noProof/>
                <w:webHidden/>
              </w:rPr>
              <w:tab/>
            </w:r>
            <w:r w:rsidR="00B53550">
              <w:rPr>
                <w:noProof/>
                <w:webHidden/>
              </w:rPr>
              <w:fldChar w:fldCharType="begin"/>
            </w:r>
            <w:r w:rsidR="00B53550">
              <w:rPr>
                <w:noProof/>
                <w:webHidden/>
              </w:rPr>
              <w:instrText xml:space="preserve"> PAGEREF _Toc477788360 \h </w:instrText>
            </w:r>
            <w:r w:rsidR="00B53550">
              <w:rPr>
                <w:noProof/>
                <w:webHidden/>
              </w:rPr>
            </w:r>
            <w:r w:rsidR="00B53550">
              <w:rPr>
                <w:noProof/>
                <w:webHidden/>
              </w:rPr>
              <w:fldChar w:fldCharType="separate"/>
            </w:r>
            <w:r w:rsidR="00FA333E">
              <w:rPr>
                <w:noProof/>
                <w:webHidden/>
              </w:rPr>
              <w:t>17</w:t>
            </w:r>
            <w:r w:rsidR="00B53550">
              <w:rPr>
                <w:noProof/>
                <w:webHidden/>
              </w:rPr>
              <w:fldChar w:fldCharType="end"/>
            </w:r>
          </w:hyperlink>
        </w:p>
        <w:p w14:paraId="2D410FB0" w14:textId="652FB391" w:rsidR="00B53550" w:rsidRDefault="00922692">
          <w:pPr>
            <w:pStyle w:val="TOC3"/>
            <w:tabs>
              <w:tab w:val="right" w:leader="dot" w:pos="9350"/>
            </w:tabs>
            <w:rPr>
              <w:rFonts w:asciiTheme="minorHAnsi" w:eastAsiaTheme="minorEastAsia" w:hAnsiTheme="minorHAnsi"/>
              <w:noProof/>
            </w:rPr>
          </w:pPr>
          <w:hyperlink w:anchor="_Toc477788361" w:history="1">
            <w:r w:rsidR="00B53550" w:rsidRPr="00E11E9D">
              <w:rPr>
                <w:rStyle w:val="Hyperlink"/>
                <w:noProof/>
              </w:rPr>
              <w:t>Slide 13</w:t>
            </w:r>
            <w:r w:rsidR="00B53550">
              <w:rPr>
                <w:noProof/>
                <w:webHidden/>
              </w:rPr>
              <w:tab/>
            </w:r>
            <w:r w:rsidR="00B53550">
              <w:rPr>
                <w:noProof/>
                <w:webHidden/>
              </w:rPr>
              <w:fldChar w:fldCharType="begin"/>
            </w:r>
            <w:r w:rsidR="00B53550">
              <w:rPr>
                <w:noProof/>
                <w:webHidden/>
              </w:rPr>
              <w:instrText xml:space="preserve"> PAGEREF _Toc477788361 \h </w:instrText>
            </w:r>
            <w:r w:rsidR="00B53550">
              <w:rPr>
                <w:noProof/>
                <w:webHidden/>
              </w:rPr>
            </w:r>
            <w:r w:rsidR="00B53550">
              <w:rPr>
                <w:noProof/>
                <w:webHidden/>
              </w:rPr>
              <w:fldChar w:fldCharType="separate"/>
            </w:r>
            <w:r w:rsidR="00FA333E">
              <w:rPr>
                <w:noProof/>
                <w:webHidden/>
              </w:rPr>
              <w:t>18</w:t>
            </w:r>
            <w:r w:rsidR="00B53550">
              <w:rPr>
                <w:noProof/>
                <w:webHidden/>
              </w:rPr>
              <w:fldChar w:fldCharType="end"/>
            </w:r>
          </w:hyperlink>
        </w:p>
        <w:p w14:paraId="34039985" w14:textId="5305DD4D" w:rsidR="00B53550" w:rsidRDefault="00922692">
          <w:pPr>
            <w:pStyle w:val="TOC3"/>
            <w:tabs>
              <w:tab w:val="right" w:leader="dot" w:pos="9350"/>
            </w:tabs>
            <w:rPr>
              <w:rFonts w:asciiTheme="minorHAnsi" w:eastAsiaTheme="minorEastAsia" w:hAnsiTheme="minorHAnsi"/>
              <w:noProof/>
            </w:rPr>
          </w:pPr>
          <w:hyperlink w:anchor="_Toc477788362" w:history="1">
            <w:r w:rsidR="00B53550" w:rsidRPr="00E11E9D">
              <w:rPr>
                <w:rStyle w:val="Hyperlink"/>
                <w:noProof/>
              </w:rPr>
              <w:t>Slide 14</w:t>
            </w:r>
            <w:r w:rsidR="00B53550">
              <w:rPr>
                <w:noProof/>
                <w:webHidden/>
              </w:rPr>
              <w:tab/>
            </w:r>
            <w:r w:rsidR="00B53550">
              <w:rPr>
                <w:noProof/>
                <w:webHidden/>
              </w:rPr>
              <w:fldChar w:fldCharType="begin"/>
            </w:r>
            <w:r w:rsidR="00B53550">
              <w:rPr>
                <w:noProof/>
                <w:webHidden/>
              </w:rPr>
              <w:instrText xml:space="preserve"> PAGEREF _Toc477788362 \h </w:instrText>
            </w:r>
            <w:r w:rsidR="00B53550">
              <w:rPr>
                <w:noProof/>
                <w:webHidden/>
              </w:rPr>
            </w:r>
            <w:r w:rsidR="00B53550">
              <w:rPr>
                <w:noProof/>
                <w:webHidden/>
              </w:rPr>
              <w:fldChar w:fldCharType="separate"/>
            </w:r>
            <w:r w:rsidR="00FA333E">
              <w:rPr>
                <w:noProof/>
                <w:webHidden/>
              </w:rPr>
              <w:t>19</w:t>
            </w:r>
            <w:r w:rsidR="00B53550">
              <w:rPr>
                <w:noProof/>
                <w:webHidden/>
              </w:rPr>
              <w:fldChar w:fldCharType="end"/>
            </w:r>
          </w:hyperlink>
        </w:p>
        <w:p w14:paraId="09256135" w14:textId="788338F9" w:rsidR="00B53550" w:rsidRDefault="00922692">
          <w:pPr>
            <w:pStyle w:val="TOC3"/>
            <w:tabs>
              <w:tab w:val="right" w:leader="dot" w:pos="9350"/>
            </w:tabs>
            <w:rPr>
              <w:rFonts w:asciiTheme="minorHAnsi" w:eastAsiaTheme="minorEastAsia" w:hAnsiTheme="minorHAnsi"/>
              <w:noProof/>
            </w:rPr>
          </w:pPr>
          <w:hyperlink w:anchor="_Toc477788363" w:history="1">
            <w:r w:rsidR="00B53550" w:rsidRPr="00E11E9D">
              <w:rPr>
                <w:rStyle w:val="Hyperlink"/>
                <w:noProof/>
              </w:rPr>
              <w:t>Slide 15</w:t>
            </w:r>
            <w:r w:rsidR="00B53550">
              <w:rPr>
                <w:noProof/>
                <w:webHidden/>
              </w:rPr>
              <w:tab/>
            </w:r>
            <w:r w:rsidR="00B53550">
              <w:rPr>
                <w:noProof/>
                <w:webHidden/>
              </w:rPr>
              <w:fldChar w:fldCharType="begin"/>
            </w:r>
            <w:r w:rsidR="00B53550">
              <w:rPr>
                <w:noProof/>
                <w:webHidden/>
              </w:rPr>
              <w:instrText xml:space="preserve"> PAGEREF _Toc477788363 \h </w:instrText>
            </w:r>
            <w:r w:rsidR="00B53550">
              <w:rPr>
                <w:noProof/>
                <w:webHidden/>
              </w:rPr>
            </w:r>
            <w:r w:rsidR="00B53550">
              <w:rPr>
                <w:noProof/>
                <w:webHidden/>
              </w:rPr>
              <w:fldChar w:fldCharType="separate"/>
            </w:r>
            <w:r w:rsidR="00FA333E">
              <w:rPr>
                <w:noProof/>
                <w:webHidden/>
              </w:rPr>
              <w:t>20</w:t>
            </w:r>
            <w:r w:rsidR="00B53550">
              <w:rPr>
                <w:noProof/>
                <w:webHidden/>
              </w:rPr>
              <w:fldChar w:fldCharType="end"/>
            </w:r>
          </w:hyperlink>
        </w:p>
        <w:p w14:paraId="7A0ED237" w14:textId="3A5EBC25" w:rsidR="00B53550" w:rsidRDefault="00922692">
          <w:pPr>
            <w:pStyle w:val="TOC3"/>
            <w:tabs>
              <w:tab w:val="right" w:leader="dot" w:pos="9350"/>
            </w:tabs>
            <w:rPr>
              <w:rFonts w:asciiTheme="minorHAnsi" w:eastAsiaTheme="minorEastAsia" w:hAnsiTheme="minorHAnsi"/>
              <w:noProof/>
            </w:rPr>
          </w:pPr>
          <w:hyperlink w:anchor="_Toc477788364" w:history="1">
            <w:r w:rsidR="00B53550" w:rsidRPr="00E11E9D">
              <w:rPr>
                <w:rStyle w:val="Hyperlink"/>
                <w:noProof/>
              </w:rPr>
              <w:t>Slide 16</w:t>
            </w:r>
            <w:r w:rsidR="00B53550">
              <w:rPr>
                <w:noProof/>
                <w:webHidden/>
              </w:rPr>
              <w:tab/>
            </w:r>
            <w:r w:rsidR="00B53550">
              <w:rPr>
                <w:noProof/>
                <w:webHidden/>
              </w:rPr>
              <w:fldChar w:fldCharType="begin"/>
            </w:r>
            <w:r w:rsidR="00B53550">
              <w:rPr>
                <w:noProof/>
                <w:webHidden/>
              </w:rPr>
              <w:instrText xml:space="preserve"> PAGEREF _Toc477788364 \h </w:instrText>
            </w:r>
            <w:r w:rsidR="00B53550">
              <w:rPr>
                <w:noProof/>
                <w:webHidden/>
              </w:rPr>
            </w:r>
            <w:r w:rsidR="00B53550">
              <w:rPr>
                <w:noProof/>
                <w:webHidden/>
              </w:rPr>
              <w:fldChar w:fldCharType="separate"/>
            </w:r>
            <w:r w:rsidR="00FA333E">
              <w:rPr>
                <w:noProof/>
                <w:webHidden/>
              </w:rPr>
              <w:t>21</w:t>
            </w:r>
            <w:r w:rsidR="00B53550">
              <w:rPr>
                <w:noProof/>
                <w:webHidden/>
              </w:rPr>
              <w:fldChar w:fldCharType="end"/>
            </w:r>
          </w:hyperlink>
        </w:p>
        <w:p w14:paraId="25A38F61" w14:textId="32D2A146" w:rsidR="00B53550" w:rsidRDefault="00922692">
          <w:pPr>
            <w:pStyle w:val="TOC3"/>
            <w:tabs>
              <w:tab w:val="right" w:leader="dot" w:pos="9350"/>
            </w:tabs>
            <w:rPr>
              <w:rFonts w:asciiTheme="minorHAnsi" w:eastAsiaTheme="minorEastAsia" w:hAnsiTheme="minorHAnsi"/>
              <w:noProof/>
            </w:rPr>
          </w:pPr>
          <w:hyperlink w:anchor="_Toc477788365" w:history="1">
            <w:r w:rsidR="00B53550" w:rsidRPr="00E11E9D">
              <w:rPr>
                <w:rStyle w:val="Hyperlink"/>
                <w:noProof/>
              </w:rPr>
              <w:t>Slide 17</w:t>
            </w:r>
            <w:r w:rsidR="00B53550">
              <w:rPr>
                <w:noProof/>
                <w:webHidden/>
              </w:rPr>
              <w:tab/>
            </w:r>
            <w:r w:rsidR="00B53550">
              <w:rPr>
                <w:noProof/>
                <w:webHidden/>
              </w:rPr>
              <w:fldChar w:fldCharType="begin"/>
            </w:r>
            <w:r w:rsidR="00B53550">
              <w:rPr>
                <w:noProof/>
                <w:webHidden/>
              </w:rPr>
              <w:instrText xml:space="preserve"> PAGEREF _Toc477788365 \h </w:instrText>
            </w:r>
            <w:r w:rsidR="00B53550">
              <w:rPr>
                <w:noProof/>
                <w:webHidden/>
              </w:rPr>
            </w:r>
            <w:r w:rsidR="00B53550">
              <w:rPr>
                <w:noProof/>
                <w:webHidden/>
              </w:rPr>
              <w:fldChar w:fldCharType="separate"/>
            </w:r>
            <w:r w:rsidR="00FA333E">
              <w:rPr>
                <w:noProof/>
                <w:webHidden/>
              </w:rPr>
              <w:t>22</w:t>
            </w:r>
            <w:r w:rsidR="00B53550">
              <w:rPr>
                <w:noProof/>
                <w:webHidden/>
              </w:rPr>
              <w:fldChar w:fldCharType="end"/>
            </w:r>
          </w:hyperlink>
        </w:p>
        <w:p w14:paraId="0EC03869" w14:textId="6CA5BBAE" w:rsidR="00B53550" w:rsidRDefault="00922692">
          <w:pPr>
            <w:pStyle w:val="TOC3"/>
            <w:tabs>
              <w:tab w:val="right" w:leader="dot" w:pos="9350"/>
            </w:tabs>
            <w:rPr>
              <w:rFonts w:asciiTheme="minorHAnsi" w:eastAsiaTheme="minorEastAsia" w:hAnsiTheme="minorHAnsi"/>
              <w:noProof/>
            </w:rPr>
          </w:pPr>
          <w:hyperlink w:anchor="_Toc477788366" w:history="1">
            <w:r w:rsidR="00B53550" w:rsidRPr="00E11E9D">
              <w:rPr>
                <w:rStyle w:val="Hyperlink"/>
                <w:noProof/>
              </w:rPr>
              <w:t>Slide 18</w:t>
            </w:r>
            <w:r w:rsidR="00B53550">
              <w:rPr>
                <w:noProof/>
                <w:webHidden/>
              </w:rPr>
              <w:tab/>
            </w:r>
            <w:r w:rsidR="00B53550">
              <w:rPr>
                <w:noProof/>
                <w:webHidden/>
              </w:rPr>
              <w:fldChar w:fldCharType="begin"/>
            </w:r>
            <w:r w:rsidR="00B53550">
              <w:rPr>
                <w:noProof/>
                <w:webHidden/>
              </w:rPr>
              <w:instrText xml:space="preserve"> PAGEREF _Toc477788366 \h </w:instrText>
            </w:r>
            <w:r w:rsidR="00B53550">
              <w:rPr>
                <w:noProof/>
                <w:webHidden/>
              </w:rPr>
            </w:r>
            <w:r w:rsidR="00B53550">
              <w:rPr>
                <w:noProof/>
                <w:webHidden/>
              </w:rPr>
              <w:fldChar w:fldCharType="separate"/>
            </w:r>
            <w:r w:rsidR="00FA333E">
              <w:rPr>
                <w:noProof/>
                <w:webHidden/>
              </w:rPr>
              <w:t>23</w:t>
            </w:r>
            <w:r w:rsidR="00B53550">
              <w:rPr>
                <w:noProof/>
                <w:webHidden/>
              </w:rPr>
              <w:fldChar w:fldCharType="end"/>
            </w:r>
          </w:hyperlink>
        </w:p>
        <w:p w14:paraId="7F40C226" w14:textId="73358F7E" w:rsidR="00B53550" w:rsidRDefault="00922692">
          <w:pPr>
            <w:pStyle w:val="TOC3"/>
            <w:tabs>
              <w:tab w:val="right" w:leader="dot" w:pos="9350"/>
            </w:tabs>
            <w:rPr>
              <w:rFonts w:asciiTheme="minorHAnsi" w:eastAsiaTheme="minorEastAsia" w:hAnsiTheme="minorHAnsi"/>
              <w:noProof/>
            </w:rPr>
          </w:pPr>
          <w:hyperlink w:anchor="_Toc477788367" w:history="1">
            <w:r w:rsidR="00B53550" w:rsidRPr="00E11E9D">
              <w:rPr>
                <w:rStyle w:val="Hyperlink"/>
                <w:noProof/>
              </w:rPr>
              <w:t>Slide 19</w:t>
            </w:r>
            <w:r w:rsidR="00B53550">
              <w:rPr>
                <w:noProof/>
                <w:webHidden/>
              </w:rPr>
              <w:tab/>
            </w:r>
            <w:r w:rsidR="00B53550">
              <w:rPr>
                <w:noProof/>
                <w:webHidden/>
              </w:rPr>
              <w:fldChar w:fldCharType="begin"/>
            </w:r>
            <w:r w:rsidR="00B53550">
              <w:rPr>
                <w:noProof/>
                <w:webHidden/>
              </w:rPr>
              <w:instrText xml:space="preserve"> PAGEREF _Toc477788367 \h </w:instrText>
            </w:r>
            <w:r w:rsidR="00B53550">
              <w:rPr>
                <w:noProof/>
                <w:webHidden/>
              </w:rPr>
            </w:r>
            <w:r w:rsidR="00B53550">
              <w:rPr>
                <w:noProof/>
                <w:webHidden/>
              </w:rPr>
              <w:fldChar w:fldCharType="separate"/>
            </w:r>
            <w:r w:rsidR="00FA333E">
              <w:rPr>
                <w:noProof/>
                <w:webHidden/>
              </w:rPr>
              <w:t>24</w:t>
            </w:r>
            <w:r w:rsidR="00B53550">
              <w:rPr>
                <w:noProof/>
                <w:webHidden/>
              </w:rPr>
              <w:fldChar w:fldCharType="end"/>
            </w:r>
          </w:hyperlink>
        </w:p>
        <w:p w14:paraId="726519DF" w14:textId="5DE219C6" w:rsidR="00B53550" w:rsidRDefault="00922692">
          <w:pPr>
            <w:pStyle w:val="TOC3"/>
            <w:tabs>
              <w:tab w:val="right" w:leader="dot" w:pos="9350"/>
            </w:tabs>
            <w:rPr>
              <w:rFonts w:asciiTheme="minorHAnsi" w:eastAsiaTheme="minorEastAsia" w:hAnsiTheme="minorHAnsi"/>
              <w:noProof/>
            </w:rPr>
          </w:pPr>
          <w:hyperlink w:anchor="_Toc477788368" w:history="1">
            <w:r w:rsidR="00B53550" w:rsidRPr="00E11E9D">
              <w:rPr>
                <w:rStyle w:val="Hyperlink"/>
                <w:noProof/>
              </w:rPr>
              <w:t>Slide 20</w:t>
            </w:r>
            <w:r w:rsidR="00B53550">
              <w:rPr>
                <w:noProof/>
                <w:webHidden/>
              </w:rPr>
              <w:tab/>
            </w:r>
            <w:r w:rsidR="00B53550">
              <w:rPr>
                <w:noProof/>
                <w:webHidden/>
              </w:rPr>
              <w:fldChar w:fldCharType="begin"/>
            </w:r>
            <w:r w:rsidR="00B53550">
              <w:rPr>
                <w:noProof/>
                <w:webHidden/>
              </w:rPr>
              <w:instrText xml:space="preserve"> PAGEREF _Toc477788368 \h </w:instrText>
            </w:r>
            <w:r w:rsidR="00B53550">
              <w:rPr>
                <w:noProof/>
                <w:webHidden/>
              </w:rPr>
            </w:r>
            <w:r w:rsidR="00B53550">
              <w:rPr>
                <w:noProof/>
                <w:webHidden/>
              </w:rPr>
              <w:fldChar w:fldCharType="separate"/>
            </w:r>
            <w:r w:rsidR="00FA333E">
              <w:rPr>
                <w:noProof/>
                <w:webHidden/>
              </w:rPr>
              <w:t>25</w:t>
            </w:r>
            <w:r w:rsidR="00B53550">
              <w:rPr>
                <w:noProof/>
                <w:webHidden/>
              </w:rPr>
              <w:fldChar w:fldCharType="end"/>
            </w:r>
          </w:hyperlink>
        </w:p>
        <w:p w14:paraId="2B9E79C6" w14:textId="182C3180" w:rsidR="00B53550" w:rsidRDefault="00922692">
          <w:pPr>
            <w:pStyle w:val="TOC3"/>
            <w:tabs>
              <w:tab w:val="right" w:leader="dot" w:pos="9350"/>
            </w:tabs>
            <w:rPr>
              <w:rFonts w:asciiTheme="minorHAnsi" w:eastAsiaTheme="minorEastAsia" w:hAnsiTheme="minorHAnsi"/>
              <w:noProof/>
            </w:rPr>
          </w:pPr>
          <w:hyperlink w:anchor="_Toc477788369" w:history="1">
            <w:r w:rsidR="00B53550" w:rsidRPr="00E11E9D">
              <w:rPr>
                <w:rStyle w:val="Hyperlink"/>
                <w:noProof/>
              </w:rPr>
              <w:t>Slide 21</w:t>
            </w:r>
            <w:r w:rsidR="00B53550">
              <w:rPr>
                <w:noProof/>
                <w:webHidden/>
              </w:rPr>
              <w:tab/>
            </w:r>
            <w:r w:rsidR="00B53550">
              <w:rPr>
                <w:noProof/>
                <w:webHidden/>
              </w:rPr>
              <w:fldChar w:fldCharType="begin"/>
            </w:r>
            <w:r w:rsidR="00B53550">
              <w:rPr>
                <w:noProof/>
                <w:webHidden/>
              </w:rPr>
              <w:instrText xml:space="preserve"> PAGEREF _Toc477788369 \h </w:instrText>
            </w:r>
            <w:r w:rsidR="00B53550">
              <w:rPr>
                <w:noProof/>
                <w:webHidden/>
              </w:rPr>
            </w:r>
            <w:r w:rsidR="00B53550">
              <w:rPr>
                <w:noProof/>
                <w:webHidden/>
              </w:rPr>
              <w:fldChar w:fldCharType="separate"/>
            </w:r>
            <w:r w:rsidR="00FA333E">
              <w:rPr>
                <w:noProof/>
                <w:webHidden/>
              </w:rPr>
              <w:t>26</w:t>
            </w:r>
            <w:r w:rsidR="00B53550">
              <w:rPr>
                <w:noProof/>
                <w:webHidden/>
              </w:rPr>
              <w:fldChar w:fldCharType="end"/>
            </w:r>
          </w:hyperlink>
        </w:p>
        <w:p w14:paraId="79B25AD9" w14:textId="5F0330D7" w:rsidR="00B53550" w:rsidRDefault="00922692">
          <w:pPr>
            <w:pStyle w:val="TOC2"/>
            <w:tabs>
              <w:tab w:val="left" w:pos="880"/>
              <w:tab w:val="right" w:leader="dot" w:pos="9350"/>
            </w:tabs>
            <w:rPr>
              <w:rFonts w:asciiTheme="minorHAnsi" w:eastAsiaTheme="minorEastAsia" w:hAnsiTheme="minorHAnsi"/>
              <w:noProof/>
            </w:rPr>
          </w:pPr>
          <w:hyperlink w:anchor="_Toc477788370" w:history="1">
            <w:r w:rsidR="00B53550" w:rsidRPr="00E11E9D">
              <w:rPr>
                <w:rStyle w:val="Hyperlink"/>
                <w:noProof/>
              </w:rPr>
              <w:t>6.2</w:t>
            </w:r>
            <w:r w:rsidR="00B53550">
              <w:rPr>
                <w:rFonts w:asciiTheme="minorHAnsi" w:eastAsiaTheme="minorEastAsia" w:hAnsiTheme="minorHAnsi"/>
                <w:noProof/>
              </w:rPr>
              <w:tab/>
            </w:r>
            <w:r w:rsidR="00B53550" w:rsidRPr="00E11E9D">
              <w:rPr>
                <w:rStyle w:val="Hyperlink"/>
                <w:noProof/>
              </w:rPr>
              <w:t>Session 2</w:t>
            </w:r>
            <w:r w:rsidR="00B53550">
              <w:rPr>
                <w:noProof/>
                <w:webHidden/>
              </w:rPr>
              <w:tab/>
            </w:r>
            <w:r w:rsidR="00B53550">
              <w:rPr>
                <w:noProof/>
                <w:webHidden/>
              </w:rPr>
              <w:fldChar w:fldCharType="begin"/>
            </w:r>
            <w:r w:rsidR="00B53550">
              <w:rPr>
                <w:noProof/>
                <w:webHidden/>
              </w:rPr>
              <w:instrText xml:space="preserve"> PAGEREF _Toc477788370 \h </w:instrText>
            </w:r>
            <w:r w:rsidR="00B53550">
              <w:rPr>
                <w:noProof/>
                <w:webHidden/>
              </w:rPr>
            </w:r>
            <w:r w:rsidR="00B53550">
              <w:rPr>
                <w:noProof/>
                <w:webHidden/>
              </w:rPr>
              <w:fldChar w:fldCharType="separate"/>
            </w:r>
            <w:r w:rsidR="00FA333E">
              <w:rPr>
                <w:noProof/>
                <w:webHidden/>
              </w:rPr>
              <w:t>27</w:t>
            </w:r>
            <w:r w:rsidR="00B53550">
              <w:rPr>
                <w:noProof/>
                <w:webHidden/>
              </w:rPr>
              <w:fldChar w:fldCharType="end"/>
            </w:r>
          </w:hyperlink>
        </w:p>
        <w:p w14:paraId="4A542055" w14:textId="6F6E6DED" w:rsidR="00B53550" w:rsidRDefault="00922692">
          <w:pPr>
            <w:pStyle w:val="TOC3"/>
            <w:tabs>
              <w:tab w:val="right" w:leader="dot" w:pos="9350"/>
            </w:tabs>
            <w:rPr>
              <w:rFonts w:asciiTheme="minorHAnsi" w:eastAsiaTheme="minorEastAsia" w:hAnsiTheme="minorHAnsi"/>
              <w:noProof/>
            </w:rPr>
          </w:pPr>
          <w:hyperlink w:anchor="_Toc477788371" w:history="1">
            <w:r w:rsidR="00B53550" w:rsidRPr="00E11E9D">
              <w:rPr>
                <w:rStyle w:val="Hyperlink"/>
                <w:noProof/>
              </w:rPr>
              <w:t>Slide 22</w:t>
            </w:r>
            <w:r w:rsidR="00B53550">
              <w:rPr>
                <w:noProof/>
                <w:webHidden/>
              </w:rPr>
              <w:tab/>
            </w:r>
            <w:r w:rsidR="00B53550">
              <w:rPr>
                <w:noProof/>
                <w:webHidden/>
              </w:rPr>
              <w:fldChar w:fldCharType="begin"/>
            </w:r>
            <w:r w:rsidR="00B53550">
              <w:rPr>
                <w:noProof/>
                <w:webHidden/>
              </w:rPr>
              <w:instrText xml:space="preserve"> PAGEREF _Toc477788371 \h </w:instrText>
            </w:r>
            <w:r w:rsidR="00B53550">
              <w:rPr>
                <w:noProof/>
                <w:webHidden/>
              </w:rPr>
            </w:r>
            <w:r w:rsidR="00B53550">
              <w:rPr>
                <w:noProof/>
                <w:webHidden/>
              </w:rPr>
              <w:fldChar w:fldCharType="separate"/>
            </w:r>
            <w:r w:rsidR="00FA333E">
              <w:rPr>
                <w:noProof/>
                <w:webHidden/>
              </w:rPr>
              <w:t>27</w:t>
            </w:r>
            <w:r w:rsidR="00B53550">
              <w:rPr>
                <w:noProof/>
                <w:webHidden/>
              </w:rPr>
              <w:fldChar w:fldCharType="end"/>
            </w:r>
          </w:hyperlink>
        </w:p>
        <w:p w14:paraId="18692D21" w14:textId="072F1CB4" w:rsidR="00B53550" w:rsidRDefault="00922692">
          <w:pPr>
            <w:pStyle w:val="TOC3"/>
            <w:tabs>
              <w:tab w:val="right" w:leader="dot" w:pos="9350"/>
            </w:tabs>
            <w:rPr>
              <w:rFonts w:asciiTheme="minorHAnsi" w:eastAsiaTheme="minorEastAsia" w:hAnsiTheme="minorHAnsi"/>
              <w:noProof/>
            </w:rPr>
          </w:pPr>
          <w:hyperlink w:anchor="_Toc477788372" w:history="1">
            <w:r w:rsidR="00B53550" w:rsidRPr="00E11E9D">
              <w:rPr>
                <w:rStyle w:val="Hyperlink"/>
                <w:noProof/>
              </w:rPr>
              <w:t>Slide 23</w:t>
            </w:r>
            <w:r w:rsidR="00B53550">
              <w:rPr>
                <w:noProof/>
                <w:webHidden/>
              </w:rPr>
              <w:tab/>
            </w:r>
            <w:r w:rsidR="00B53550">
              <w:rPr>
                <w:noProof/>
                <w:webHidden/>
              </w:rPr>
              <w:fldChar w:fldCharType="begin"/>
            </w:r>
            <w:r w:rsidR="00B53550">
              <w:rPr>
                <w:noProof/>
                <w:webHidden/>
              </w:rPr>
              <w:instrText xml:space="preserve"> PAGEREF _Toc477788372 \h </w:instrText>
            </w:r>
            <w:r w:rsidR="00B53550">
              <w:rPr>
                <w:noProof/>
                <w:webHidden/>
              </w:rPr>
            </w:r>
            <w:r w:rsidR="00B53550">
              <w:rPr>
                <w:noProof/>
                <w:webHidden/>
              </w:rPr>
              <w:fldChar w:fldCharType="separate"/>
            </w:r>
            <w:r w:rsidR="00FA333E">
              <w:rPr>
                <w:noProof/>
                <w:webHidden/>
              </w:rPr>
              <w:t>28</w:t>
            </w:r>
            <w:r w:rsidR="00B53550">
              <w:rPr>
                <w:noProof/>
                <w:webHidden/>
              </w:rPr>
              <w:fldChar w:fldCharType="end"/>
            </w:r>
          </w:hyperlink>
        </w:p>
        <w:p w14:paraId="15F51312" w14:textId="2EB9AC70" w:rsidR="00B53550" w:rsidRDefault="00922692">
          <w:pPr>
            <w:pStyle w:val="TOC3"/>
            <w:tabs>
              <w:tab w:val="right" w:leader="dot" w:pos="9350"/>
            </w:tabs>
            <w:rPr>
              <w:rFonts w:asciiTheme="minorHAnsi" w:eastAsiaTheme="minorEastAsia" w:hAnsiTheme="minorHAnsi"/>
              <w:noProof/>
            </w:rPr>
          </w:pPr>
          <w:hyperlink w:anchor="_Toc477788373" w:history="1">
            <w:r w:rsidR="00B53550" w:rsidRPr="00E11E9D">
              <w:rPr>
                <w:rStyle w:val="Hyperlink"/>
                <w:noProof/>
              </w:rPr>
              <w:t>Slide 24</w:t>
            </w:r>
            <w:r w:rsidR="00B53550">
              <w:rPr>
                <w:noProof/>
                <w:webHidden/>
              </w:rPr>
              <w:tab/>
            </w:r>
            <w:r w:rsidR="00B53550">
              <w:rPr>
                <w:noProof/>
                <w:webHidden/>
              </w:rPr>
              <w:fldChar w:fldCharType="begin"/>
            </w:r>
            <w:r w:rsidR="00B53550">
              <w:rPr>
                <w:noProof/>
                <w:webHidden/>
              </w:rPr>
              <w:instrText xml:space="preserve"> PAGEREF _Toc477788373 \h </w:instrText>
            </w:r>
            <w:r w:rsidR="00B53550">
              <w:rPr>
                <w:noProof/>
                <w:webHidden/>
              </w:rPr>
            </w:r>
            <w:r w:rsidR="00B53550">
              <w:rPr>
                <w:noProof/>
                <w:webHidden/>
              </w:rPr>
              <w:fldChar w:fldCharType="separate"/>
            </w:r>
            <w:r w:rsidR="00FA333E">
              <w:rPr>
                <w:noProof/>
                <w:webHidden/>
              </w:rPr>
              <w:t>29</w:t>
            </w:r>
            <w:r w:rsidR="00B53550">
              <w:rPr>
                <w:noProof/>
                <w:webHidden/>
              </w:rPr>
              <w:fldChar w:fldCharType="end"/>
            </w:r>
          </w:hyperlink>
        </w:p>
        <w:p w14:paraId="75E96956" w14:textId="71CEFD0F" w:rsidR="00B53550" w:rsidRDefault="00922692">
          <w:pPr>
            <w:pStyle w:val="TOC3"/>
            <w:tabs>
              <w:tab w:val="right" w:leader="dot" w:pos="9350"/>
            </w:tabs>
            <w:rPr>
              <w:rFonts w:asciiTheme="minorHAnsi" w:eastAsiaTheme="minorEastAsia" w:hAnsiTheme="minorHAnsi"/>
              <w:noProof/>
            </w:rPr>
          </w:pPr>
          <w:hyperlink w:anchor="_Toc477788374" w:history="1">
            <w:r w:rsidR="00B53550" w:rsidRPr="00E11E9D">
              <w:rPr>
                <w:rStyle w:val="Hyperlink"/>
                <w:noProof/>
              </w:rPr>
              <w:t>Slide 25</w:t>
            </w:r>
            <w:r w:rsidR="00B53550">
              <w:rPr>
                <w:noProof/>
                <w:webHidden/>
              </w:rPr>
              <w:tab/>
            </w:r>
            <w:r w:rsidR="00B53550">
              <w:rPr>
                <w:noProof/>
                <w:webHidden/>
              </w:rPr>
              <w:fldChar w:fldCharType="begin"/>
            </w:r>
            <w:r w:rsidR="00B53550">
              <w:rPr>
                <w:noProof/>
                <w:webHidden/>
              </w:rPr>
              <w:instrText xml:space="preserve"> PAGEREF _Toc477788374 \h </w:instrText>
            </w:r>
            <w:r w:rsidR="00B53550">
              <w:rPr>
                <w:noProof/>
                <w:webHidden/>
              </w:rPr>
            </w:r>
            <w:r w:rsidR="00B53550">
              <w:rPr>
                <w:noProof/>
                <w:webHidden/>
              </w:rPr>
              <w:fldChar w:fldCharType="separate"/>
            </w:r>
            <w:r w:rsidR="00FA333E">
              <w:rPr>
                <w:noProof/>
                <w:webHidden/>
              </w:rPr>
              <w:t>30</w:t>
            </w:r>
            <w:r w:rsidR="00B53550">
              <w:rPr>
                <w:noProof/>
                <w:webHidden/>
              </w:rPr>
              <w:fldChar w:fldCharType="end"/>
            </w:r>
          </w:hyperlink>
        </w:p>
        <w:p w14:paraId="167AF33E" w14:textId="1FF03C18" w:rsidR="00B53550" w:rsidRDefault="00922692">
          <w:pPr>
            <w:pStyle w:val="TOC3"/>
            <w:tabs>
              <w:tab w:val="right" w:leader="dot" w:pos="9350"/>
            </w:tabs>
            <w:rPr>
              <w:rFonts w:asciiTheme="minorHAnsi" w:eastAsiaTheme="minorEastAsia" w:hAnsiTheme="minorHAnsi"/>
              <w:noProof/>
            </w:rPr>
          </w:pPr>
          <w:hyperlink w:anchor="_Toc477788375" w:history="1">
            <w:r w:rsidR="00B53550" w:rsidRPr="00E11E9D">
              <w:rPr>
                <w:rStyle w:val="Hyperlink"/>
                <w:noProof/>
              </w:rPr>
              <w:t>Slide 26</w:t>
            </w:r>
            <w:r w:rsidR="00B53550">
              <w:rPr>
                <w:noProof/>
                <w:webHidden/>
              </w:rPr>
              <w:tab/>
            </w:r>
            <w:r w:rsidR="00B53550">
              <w:rPr>
                <w:noProof/>
                <w:webHidden/>
              </w:rPr>
              <w:fldChar w:fldCharType="begin"/>
            </w:r>
            <w:r w:rsidR="00B53550">
              <w:rPr>
                <w:noProof/>
                <w:webHidden/>
              </w:rPr>
              <w:instrText xml:space="preserve"> PAGEREF _Toc477788375 \h </w:instrText>
            </w:r>
            <w:r w:rsidR="00B53550">
              <w:rPr>
                <w:noProof/>
                <w:webHidden/>
              </w:rPr>
            </w:r>
            <w:r w:rsidR="00B53550">
              <w:rPr>
                <w:noProof/>
                <w:webHidden/>
              </w:rPr>
              <w:fldChar w:fldCharType="separate"/>
            </w:r>
            <w:r w:rsidR="00FA333E">
              <w:rPr>
                <w:noProof/>
                <w:webHidden/>
              </w:rPr>
              <w:t>31</w:t>
            </w:r>
            <w:r w:rsidR="00B53550">
              <w:rPr>
                <w:noProof/>
                <w:webHidden/>
              </w:rPr>
              <w:fldChar w:fldCharType="end"/>
            </w:r>
          </w:hyperlink>
        </w:p>
        <w:p w14:paraId="05D253B0" w14:textId="101BDD5D" w:rsidR="00B53550" w:rsidRDefault="00922692">
          <w:pPr>
            <w:pStyle w:val="TOC3"/>
            <w:tabs>
              <w:tab w:val="right" w:leader="dot" w:pos="9350"/>
            </w:tabs>
            <w:rPr>
              <w:rFonts w:asciiTheme="minorHAnsi" w:eastAsiaTheme="minorEastAsia" w:hAnsiTheme="minorHAnsi"/>
              <w:noProof/>
            </w:rPr>
          </w:pPr>
          <w:hyperlink w:anchor="_Toc477788376" w:history="1">
            <w:r w:rsidR="00B53550" w:rsidRPr="00E11E9D">
              <w:rPr>
                <w:rStyle w:val="Hyperlink"/>
                <w:noProof/>
              </w:rPr>
              <w:t>Slide 27</w:t>
            </w:r>
            <w:r w:rsidR="00B53550">
              <w:rPr>
                <w:noProof/>
                <w:webHidden/>
              </w:rPr>
              <w:tab/>
            </w:r>
            <w:r w:rsidR="00B53550">
              <w:rPr>
                <w:noProof/>
                <w:webHidden/>
              </w:rPr>
              <w:fldChar w:fldCharType="begin"/>
            </w:r>
            <w:r w:rsidR="00B53550">
              <w:rPr>
                <w:noProof/>
                <w:webHidden/>
              </w:rPr>
              <w:instrText xml:space="preserve"> PAGEREF _Toc477788376 \h </w:instrText>
            </w:r>
            <w:r w:rsidR="00B53550">
              <w:rPr>
                <w:noProof/>
                <w:webHidden/>
              </w:rPr>
            </w:r>
            <w:r w:rsidR="00B53550">
              <w:rPr>
                <w:noProof/>
                <w:webHidden/>
              </w:rPr>
              <w:fldChar w:fldCharType="separate"/>
            </w:r>
            <w:r w:rsidR="00FA333E">
              <w:rPr>
                <w:noProof/>
                <w:webHidden/>
              </w:rPr>
              <w:t>32</w:t>
            </w:r>
            <w:r w:rsidR="00B53550">
              <w:rPr>
                <w:noProof/>
                <w:webHidden/>
              </w:rPr>
              <w:fldChar w:fldCharType="end"/>
            </w:r>
          </w:hyperlink>
        </w:p>
        <w:p w14:paraId="70E14952" w14:textId="04A62501" w:rsidR="00B53550" w:rsidRDefault="00922692">
          <w:pPr>
            <w:pStyle w:val="TOC3"/>
            <w:tabs>
              <w:tab w:val="right" w:leader="dot" w:pos="9350"/>
            </w:tabs>
            <w:rPr>
              <w:rFonts w:asciiTheme="minorHAnsi" w:eastAsiaTheme="minorEastAsia" w:hAnsiTheme="minorHAnsi"/>
              <w:noProof/>
            </w:rPr>
          </w:pPr>
          <w:hyperlink w:anchor="_Toc477788377" w:history="1">
            <w:r w:rsidR="00B53550" w:rsidRPr="00E11E9D">
              <w:rPr>
                <w:rStyle w:val="Hyperlink"/>
                <w:noProof/>
              </w:rPr>
              <w:t>Slide 28</w:t>
            </w:r>
            <w:r w:rsidR="00B53550">
              <w:rPr>
                <w:noProof/>
                <w:webHidden/>
              </w:rPr>
              <w:tab/>
            </w:r>
            <w:r w:rsidR="00B53550">
              <w:rPr>
                <w:noProof/>
                <w:webHidden/>
              </w:rPr>
              <w:fldChar w:fldCharType="begin"/>
            </w:r>
            <w:r w:rsidR="00B53550">
              <w:rPr>
                <w:noProof/>
                <w:webHidden/>
              </w:rPr>
              <w:instrText xml:space="preserve"> PAGEREF _Toc477788377 \h </w:instrText>
            </w:r>
            <w:r w:rsidR="00B53550">
              <w:rPr>
                <w:noProof/>
                <w:webHidden/>
              </w:rPr>
            </w:r>
            <w:r w:rsidR="00B53550">
              <w:rPr>
                <w:noProof/>
                <w:webHidden/>
              </w:rPr>
              <w:fldChar w:fldCharType="separate"/>
            </w:r>
            <w:r w:rsidR="00FA333E">
              <w:rPr>
                <w:noProof/>
                <w:webHidden/>
              </w:rPr>
              <w:t>33</w:t>
            </w:r>
            <w:r w:rsidR="00B53550">
              <w:rPr>
                <w:noProof/>
                <w:webHidden/>
              </w:rPr>
              <w:fldChar w:fldCharType="end"/>
            </w:r>
          </w:hyperlink>
        </w:p>
        <w:p w14:paraId="0DC6CC72" w14:textId="42F43EB7" w:rsidR="00B53550" w:rsidRDefault="00922692">
          <w:pPr>
            <w:pStyle w:val="TOC3"/>
            <w:tabs>
              <w:tab w:val="right" w:leader="dot" w:pos="9350"/>
            </w:tabs>
            <w:rPr>
              <w:rFonts w:asciiTheme="minorHAnsi" w:eastAsiaTheme="minorEastAsia" w:hAnsiTheme="minorHAnsi"/>
              <w:noProof/>
            </w:rPr>
          </w:pPr>
          <w:hyperlink w:anchor="_Toc477788378" w:history="1">
            <w:r w:rsidR="00B53550" w:rsidRPr="00E11E9D">
              <w:rPr>
                <w:rStyle w:val="Hyperlink"/>
                <w:noProof/>
              </w:rPr>
              <w:t>Slide 29</w:t>
            </w:r>
            <w:r w:rsidR="00B53550">
              <w:rPr>
                <w:noProof/>
                <w:webHidden/>
              </w:rPr>
              <w:tab/>
            </w:r>
            <w:r w:rsidR="00B53550">
              <w:rPr>
                <w:noProof/>
                <w:webHidden/>
              </w:rPr>
              <w:fldChar w:fldCharType="begin"/>
            </w:r>
            <w:r w:rsidR="00B53550">
              <w:rPr>
                <w:noProof/>
                <w:webHidden/>
              </w:rPr>
              <w:instrText xml:space="preserve"> PAGEREF _Toc477788378 \h </w:instrText>
            </w:r>
            <w:r w:rsidR="00B53550">
              <w:rPr>
                <w:noProof/>
                <w:webHidden/>
              </w:rPr>
            </w:r>
            <w:r w:rsidR="00B53550">
              <w:rPr>
                <w:noProof/>
                <w:webHidden/>
              </w:rPr>
              <w:fldChar w:fldCharType="separate"/>
            </w:r>
            <w:r w:rsidR="00FA333E">
              <w:rPr>
                <w:noProof/>
                <w:webHidden/>
              </w:rPr>
              <w:t>34</w:t>
            </w:r>
            <w:r w:rsidR="00B53550">
              <w:rPr>
                <w:noProof/>
                <w:webHidden/>
              </w:rPr>
              <w:fldChar w:fldCharType="end"/>
            </w:r>
          </w:hyperlink>
        </w:p>
        <w:p w14:paraId="1E9DFC6B" w14:textId="19782E27" w:rsidR="00B53550" w:rsidRDefault="00922692">
          <w:pPr>
            <w:pStyle w:val="TOC3"/>
            <w:tabs>
              <w:tab w:val="right" w:leader="dot" w:pos="9350"/>
            </w:tabs>
            <w:rPr>
              <w:rFonts w:asciiTheme="minorHAnsi" w:eastAsiaTheme="minorEastAsia" w:hAnsiTheme="minorHAnsi"/>
              <w:noProof/>
            </w:rPr>
          </w:pPr>
          <w:hyperlink w:anchor="_Toc477788379" w:history="1">
            <w:r w:rsidR="00B53550" w:rsidRPr="00E11E9D">
              <w:rPr>
                <w:rStyle w:val="Hyperlink"/>
                <w:noProof/>
              </w:rPr>
              <w:t>Slide 30</w:t>
            </w:r>
            <w:r w:rsidR="00B53550">
              <w:rPr>
                <w:noProof/>
                <w:webHidden/>
              </w:rPr>
              <w:tab/>
            </w:r>
            <w:r w:rsidR="00B53550">
              <w:rPr>
                <w:noProof/>
                <w:webHidden/>
              </w:rPr>
              <w:fldChar w:fldCharType="begin"/>
            </w:r>
            <w:r w:rsidR="00B53550">
              <w:rPr>
                <w:noProof/>
                <w:webHidden/>
              </w:rPr>
              <w:instrText xml:space="preserve"> PAGEREF _Toc477788379 \h </w:instrText>
            </w:r>
            <w:r w:rsidR="00B53550">
              <w:rPr>
                <w:noProof/>
                <w:webHidden/>
              </w:rPr>
            </w:r>
            <w:r w:rsidR="00B53550">
              <w:rPr>
                <w:noProof/>
                <w:webHidden/>
              </w:rPr>
              <w:fldChar w:fldCharType="separate"/>
            </w:r>
            <w:r w:rsidR="00FA333E">
              <w:rPr>
                <w:noProof/>
                <w:webHidden/>
              </w:rPr>
              <w:t>35</w:t>
            </w:r>
            <w:r w:rsidR="00B53550">
              <w:rPr>
                <w:noProof/>
                <w:webHidden/>
              </w:rPr>
              <w:fldChar w:fldCharType="end"/>
            </w:r>
          </w:hyperlink>
        </w:p>
        <w:p w14:paraId="2DE967E5" w14:textId="3E4BD7CD" w:rsidR="00B53550" w:rsidRDefault="00922692">
          <w:pPr>
            <w:pStyle w:val="TOC3"/>
            <w:tabs>
              <w:tab w:val="right" w:leader="dot" w:pos="9350"/>
            </w:tabs>
            <w:rPr>
              <w:rFonts w:asciiTheme="minorHAnsi" w:eastAsiaTheme="minorEastAsia" w:hAnsiTheme="minorHAnsi"/>
              <w:noProof/>
            </w:rPr>
          </w:pPr>
          <w:hyperlink w:anchor="_Toc477788380" w:history="1">
            <w:r w:rsidR="00B53550" w:rsidRPr="00E11E9D">
              <w:rPr>
                <w:rStyle w:val="Hyperlink"/>
                <w:noProof/>
              </w:rPr>
              <w:t>Slide 31</w:t>
            </w:r>
            <w:r w:rsidR="00B53550">
              <w:rPr>
                <w:noProof/>
                <w:webHidden/>
              </w:rPr>
              <w:tab/>
            </w:r>
            <w:r w:rsidR="00B53550">
              <w:rPr>
                <w:noProof/>
                <w:webHidden/>
              </w:rPr>
              <w:fldChar w:fldCharType="begin"/>
            </w:r>
            <w:r w:rsidR="00B53550">
              <w:rPr>
                <w:noProof/>
                <w:webHidden/>
              </w:rPr>
              <w:instrText xml:space="preserve"> PAGEREF _Toc477788380 \h </w:instrText>
            </w:r>
            <w:r w:rsidR="00B53550">
              <w:rPr>
                <w:noProof/>
                <w:webHidden/>
              </w:rPr>
            </w:r>
            <w:r w:rsidR="00B53550">
              <w:rPr>
                <w:noProof/>
                <w:webHidden/>
              </w:rPr>
              <w:fldChar w:fldCharType="separate"/>
            </w:r>
            <w:r w:rsidR="00FA333E">
              <w:rPr>
                <w:noProof/>
                <w:webHidden/>
              </w:rPr>
              <w:t>35</w:t>
            </w:r>
            <w:r w:rsidR="00B53550">
              <w:rPr>
                <w:noProof/>
                <w:webHidden/>
              </w:rPr>
              <w:fldChar w:fldCharType="end"/>
            </w:r>
          </w:hyperlink>
        </w:p>
        <w:p w14:paraId="6E43798E" w14:textId="4202262F" w:rsidR="00B53550" w:rsidRDefault="00922692">
          <w:pPr>
            <w:pStyle w:val="TOC3"/>
            <w:tabs>
              <w:tab w:val="right" w:leader="dot" w:pos="9350"/>
            </w:tabs>
            <w:rPr>
              <w:rFonts w:asciiTheme="minorHAnsi" w:eastAsiaTheme="minorEastAsia" w:hAnsiTheme="minorHAnsi"/>
              <w:noProof/>
            </w:rPr>
          </w:pPr>
          <w:hyperlink w:anchor="_Toc477788381" w:history="1">
            <w:r w:rsidR="00B53550" w:rsidRPr="00E11E9D">
              <w:rPr>
                <w:rStyle w:val="Hyperlink"/>
                <w:noProof/>
              </w:rPr>
              <w:t>Slide 32</w:t>
            </w:r>
            <w:r w:rsidR="00B53550">
              <w:rPr>
                <w:noProof/>
                <w:webHidden/>
              </w:rPr>
              <w:tab/>
            </w:r>
            <w:r w:rsidR="00B53550">
              <w:rPr>
                <w:noProof/>
                <w:webHidden/>
              </w:rPr>
              <w:fldChar w:fldCharType="begin"/>
            </w:r>
            <w:r w:rsidR="00B53550">
              <w:rPr>
                <w:noProof/>
                <w:webHidden/>
              </w:rPr>
              <w:instrText xml:space="preserve"> PAGEREF _Toc477788381 \h </w:instrText>
            </w:r>
            <w:r w:rsidR="00B53550">
              <w:rPr>
                <w:noProof/>
                <w:webHidden/>
              </w:rPr>
            </w:r>
            <w:r w:rsidR="00B53550">
              <w:rPr>
                <w:noProof/>
                <w:webHidden/>
              </w:rPr>
              <w:fldChar w:fldCharType="separate"/>
            </w:r>
            <w:r w:rsidR="00FA333E">
              <w:rPr>
                <w:noProof/>
                <w:webHidden/>
              </w:rPr>
              <w:t>36</w:t>
            </w:r>
            <w:r w:rsidR="00B53550">
              <w:rPr>
                <w:noProof/>
                <w:webHidden/>
              </w:rPr>
              <w:fldChar w:fldCharType="end"/>
            </w:r>
          </w:hyperlink>
        </w:p>
        <w:p w14:paraId="2D9B33B9" w14:textId="274AA057" w:rsidR="00B53550" w:rsidRDefault="00922692">
          <w:pPr>
            <w:pStyle w:val="TOC3"/>
            <w:tabs>
              <w:tab w:val="right" w:leader="dot" w:pos="9350"/>
            </w:tabs>
            <w:rPr>
              <w:rFonts w:asciiTheme="minorHAnsi" w:eastAsiaTheme="minorEastAsia" w:hAnsiTheme="minorHAnsi"/>
              <w:noProof/>
            </w:rPr>
          </w:pPr>
          <w:hyperlink w:anchor="_Toc477788382" w:history="1">
            <w:r w:rsidR="00B53550" w:rsidRPr="00E11E9D">
              <w:rPr>
                <w:rStyle w:val="Hyperlink"/>
                <w:noProof/>
              </w:rPr>
              <w:t>Slide 33</w:t>
            </w:r>
            <w:r w:rsidR="00B53550">
              <w:rPr>
                <w:noProof/>
                <w:webHidden/>
              </w:rPr>
              <w:tab/>
            </w:r>
            <w:r w:rsidR="00B53550">
              <w:rPr>
                <w:noProof/>
                <w:webHidden/>
              </w:rPr>
              <w:fldChar w:fldCharType="begin"/>
            </w:r>
            <w:r w:rsidR="00B53550">
              <w:rPr>
                <w:noProof/>
                <w:webHidden/>
              </w:rPr>
              <w:instrText xml:space="preserve"> PAGEREF _Toc477788382 \h </w:instrText>
            </w:r>
            <w:r w:rsidR="00B53550">
              <w:rPr>
                <w:noProof/>
                <w:webHidden/>
              </w:rPr>
            </w:r>
            <w:r w:rsidR="00B53550">
              <w:rPr>
                <w:noProof/>
                <w:webHidden/>
              </w:rPr>
              <w:fldChar w:fldCharType="separate"/>
            </w:r>
            <w:r w:rsidR="00FA333E">
              <w:rPr>
                <w:noProof/>
                <w:webHidden/>
              </w:rPr>
              <w:t>37</w:t>
            </w:r>
            <w:r w:rsidR="00B53550">
              <w:rPr>
                <w:noProof/>
                <w:webHidden/>
              </w:rPr>
              <w:fldChar w:fldCharType="end"/>
            </w:r>
          </w:hyperlink>
        </w:p>
        <w:p w14:paraId="361C12DB" w14:textId="1900EB5A" w:rsidR="00B53550" w:rsidRDefault="00922692">
          <w:pPr>
            <w:pStyle w:val="TOC3"/>
            <w:tabs>
              <w:tab w:val="right" w:leader="dot" w:pos="9350"/>
            </w:tabs>
            <w:rPr>
              <w:rFonts w:asciiTheme="minorHAnsi" w:eastAsiaTheme="minorEastAsia" w:hAnsiTheme="minorHAnsi"/>
              <w:noProof/>
            </w:rPr>
          </w:pPr>
          <w:hyperlink w:anchor="_Toc477788383" w:history="1">
            <w:r w:rsidR="00B53550" w:rsidRPr="00E11E9D">
              <w:rPr>
                <w:rStyle w:val="Hyperlink"/>
                <w:noProof/>
              </w:rPr>
              <w:t>Slide 34</w:t>
            </w:r>
            <w:r w:rsidR="00B53550">
              <w:rPr>
                <w:noProof/>
                <w:webHidden/>
              </w:rPr>
              <w:tab/>
            </w:r>
            <w:r w:rsidR="00B53550">
              <w:rPr>
                <w:noProof/>
                <w:webHidden/>
              </w:rPr>
              <w:fldChar w:fldCharType="begin"/>
            </w:r>
            <w:r w:rsidR="00B53550">
              <w:rPr>
                <w:noProof/>
                <w:webHidden/>
              </w:rPr>
              <w:instrText xml:space="preserve"> PAGEREF _Toc477788383 \h </w:instrText>
            </w:r>
            <w:r w:rsidR="00B53550">
              <w:rPr>
                <w:noProof/>
                <w:webHidden/>
              </w:rPr>
            </w:r>
            <w:r w:rsidR="00B53550">
              <w:rPr>
                <w:noProof/>
                <w:webHidden/>
              </w:rPr>
              <w:fldChar w:fldCharType="separate"/>
            </w:r>
            <w:r w:rsidR="00FA333E">
              <w:rPr>
                <w:noProof/>
                <w:webHidden/>
              </w:rPr>
              <w:t>38</w:t>
            </w:r>
            <w:r w:rsidR="00B53550">
              <w:rPr>
                <w:noProof/>
                <w:webHidden/>
              </w:rPr>
              <w:fldChar w:fldCharType="end"/>
            </w:r>
          </w:hyperlink>
        </w:p>
        <w:p w14:paraId="6E0C1C72" w14:textId="7E4CB5DB" w:rsidR="00B53550" w:rsidRDefault="00922692">
          <w:pPr>
            <w:pStyle w:val="TOC3"/>
            <w:tabs>
              <w:tab w:val="right" w:leader="dot" w:pos="9350"/>
            </w:tabs>
            <w:rPr>
              <w:rFonts w:asciiTheme="minorHAnsi" w:eastAsiaTheme="minorEastAsia" w:hAnsiTheme="minorHAnsi"/>
              <w:noProof/>
            </w:rPr>
          </w:pPr>
          <w:hyperlink w:anchor="_Toc477788384" w:history="1">
            <w:r w:rsidR="00B53550" w:rsidRPr="00E11E9D">
              <w:rPr>
                <w:rStyle w:val="Hyperlink"/>
                <w:noProof/>
              </w:rPr>
              <w:t>Slide 35</w:t>
            </w:r>
            <w:r w:rsidR="00B53550">
              <w:rPr>
                <w:noProof/>
                <w:webHidden/>
              </w:rPr>
              <w:tab/>
            </w:r>
            <w:r w:rsidR="00B53550">
              <w:rPr>
                <w:noProof/>
                <w:webHidden/>
              </w:rPr>
              <w:fldChar w:fldCharType="begin"/>
            </w:r>
            <w:r w:rsidR="00B53550">
              <w:rPr>
                <w:noProof/>
                <w:webHidden/>
              </w:rPr>
              <w:instrText xml:space="preserve"> PAGEREF _Toc477788384 \h </w:instrText>
            </w:r>
            <w:r w:rsidR="00B53550">
              <w:rPr>
                <w:noProof/>
                <w:webHidden/>
              </w:rPr>
            </w:r>
            <w:r w:rsidR="00B53550">
              <w:rPr>
                <w:noProof/>
                <w:webHidden/>
              </w:rPr>
              <w:fldChar w:fldCharType="separate"/>
            </w:r>
            <w:r w:rsidR="00FA333E">
              <w:rPr>
                <w:noProof/>
                <w:webHidden/>
              </w:rPr>
              <w:t>39</w:t>
            </w:r>
            <w:r w:rsidR="00B53550">
              <w:rPr>
                <w:noProof/>
                <w:webHidden/>
              </w:rPr>
              <w:fldChar w:fldCharType="end"/>
            </w:r>
          </w:hyperlink>
        </w:p>
        <w:p w14:paraId="61AC26CA" w14:textId="1D51645E" w:rsidR="00B53550" w:rsidRDefault="00922692">
          <w:pPr>
            <w:pStyle w:val="TOC3"/>
            <w:tabs>
              <w:tab w:val="right" w:leader="dot" w:pos="9350"/>
            </w:tabs>
            <w:rPr>
              <w:rFonts w:asciiTheme="minorHAnsi" w:eastAsiaTheme="minorEastAsia" w:hAnsiTheme="minorHAnsi"/>
              <w:noProof/>
            </w:rPr>
          </w:pPr>
          <w:hyperlink w:anchor="_Toc477788385" w:history="1">
            <w:r w:rsidR="00B53550" w:rsidRPr="00E11E9D">
              <w:rPr>
                <w:rStyle w:val="Hyperlink"/>
                <w:noProof/>
              </w:rPr>
              <w:t>Slide 36</w:t>
            </w:r>
            <w:r w:rsidR="00B53550">
              <w:rPr>
                <w:noProof/>
                <w:webHidden/>
              </w:rPr>
              <w:tab/>
            </w:r>
            <w:r w:rsidR="00B53550">
              <w:rPr>
                <w:noProof/>
                <w:webHidden/>
              </w:rPr>
              <w:fldChar w:fldCharType="begin"/>
            </w:r>
            <w:r w:rsidR="00B53550">
              <w:rPr>
                <w:noProof/>
                <w:webHidden/>
              </w:rPr>
              <w:instrText xml:space="preserve"> PAGEREF _Toc477788385 \h </w:instrText>
            </w:r>
            <w:r w:rsidR="00B53550">
              <w:rPr>
                <w:noProof/>
                <w:webHidden/>
              </w:rPr>
            </w:r>
            <w:r w:rsidR="00B53550">
              <w:rPr>
                <w:noProof/>
                <w:webHidden/>
              </w:rPr>
              <w:fldChar w:fldCharType="separate"/>
            </w:r>
            <w:r w:rsidR="00FA333E">
              <w:rPr>
                <w:noProof/>
                <w:webHidden/>
              </w:rPr>
              <w:t>40</w:t>
            </w:r>
            <w:r w:rsidR="00B53550">
              <w:rPr>
                <w:noProof/>
                <w:webHidden/>
              </w:rPr>
              <w:fldChar w:fldCharType="end"/>
            </w:r>
          </w:hyperlink>
        </w:p>
        <w:p w14:paraId="24590A72" w14:textId="2706A290" w:rsidR="00B53550" w:rsidRDefault="00922692">
          <w:pPr>
            <w:pStyle w:val="TOC3"/>
            <w:tabs>
              <w:tab w:val="right" w:leader="dot" w:pos="9350"/>
            </w:tabs>
            <w:rPr>
              <w:rFonts w:asciiTheme="minorHAnsi" w:eastAsiaTheme="minorEastAsia" w:hAnsiTheme="minorHAnsi"/>
              <w:noProof/>
            </w:rPr>
          </w:pPr>
          <w:hyperlink w:anchor="_Toc477788386" w:history="1">
            <w:r w:rsidR="00B53550" w:rsidRPr="00E11E9D">
              <w:rPr>
                <w:rStyle w:val="Hyperlink"/>
                <w:noProof/>
              </w:rPr>
              <w:t>Slide 37</w:t>
            </w:r>
            <w:r w:rsidR="00B53550">
              <w:rPr>
                <w:noProof/>
                <w:webHidden/>
              </w:rPr>
              <w:tab/>
            </w:r>
            <w:r w:rsidR="00B53550">
              <w:rPr>
                <w:noProof/>
                <w:webHidden/>
              </w:rPr>
              <w:fldChar w:fldCharType="begin"/>
            </w:r>
            <w:r w:rsidR="00B53550">
              <w:rPr>
                <w:noProof/>
                <w:webHidden/>
              </w:rPr>
              <w:instrText xml:space="preserve"> PAGEREF _Toc477788386 \h </w:instrText>
            </w:r>
            <w:r w:rsidR="00B53550">
              <w:rPr>
                <w:noProof/>
                <w:webHidden/>
              </w:rPr>
            </w:r>
            <w:r w:rsidR="00B53550">
              <w:rPr>
                <w:noProof/>
                <w:webHidden/>
              </w:rPr>
              <w:fldChar w:fldCharType="separate"/>
            </w:r>
            <w:r w:rsidR="00FA333E">
              <w:rPr>
                <w:noProof/>
                <w:webHidden/>
              </w:rPr>
              <w:t>41</w:t>
            </w:r>
            <w:r w:rsidR="00B53550">
              <w:rPr>
                <w:noProof/>
                <w:webHidden/>
              </w:rPr>
              <w:fldChar w:fldCharType="end"/>
            </w:r>
          </w:hyperlink>
        </w:p>
        <w:p w14:paraId="06F282F2" w14:textId="79CEFC50" w:rsidR="00B53550" w:rsidRDefault="00922692">
          <w:pPr>
            <w:pStyle w:val="TOC3"/>
            <w:tabs>
              <w:tab w:val="right" w:leader="dot" w:pos="9350"/>
            </w:tabs>
            <w:rPr>
              <w:rFonts w:asciiTheme="minorHAnsi" w:eastAsiaTheme="minorEastAsia" w:hAnsiTheme="minorHAnsi"/>
              <w:noProof/>
            </w:rPr>
          </w:pPr>
          <w:hyperlink w:anchor="_Toc477788387" w:history="1">
            <w:r w:rsidR="00B53550" w:rsidRPr="00E11E9D">
              <w:rPr>
                <w:rStyle w:val="Hyperlink"/>
                <w:noProof/>
              </w:rPr>
              <w:t>Slide 38</w:t>
            </w:r>
            <w:r w:rsidR="00B53550">
              <w:rPr>
                <w:noProof/>
                <w:webHidden/>
              </w:rPr>
              <w:tab/>
            </w:r>
            <w:r w:rsidR="00B53550">
              <w:rPr>
                <w:noProof/>
                <w:webHidden/>
              </w:rPr>
              <w:fldChar w:fldCharType="begin"/>
            </w:r>
            <w:r w:rsidR="00B53550">
              <w:rPr>
                <w:noProof/>
                <w:webHidden/>
              </w:rPr>
              <w:instrText xml:space="preserve"> PAGEREF _Toc477788387 \h </w:instrText>
            </w:r>
            <w:r w:rsidR="00B53550">
              <w:rPr>
                <w:noProof/>
                <w:webHidden/>
              </w:rPr>
            </w:r>
            <w:r w:rsidR="00B53550">
              <w:rPr>
                <w:noProof/>
                <w:webHidden/>
              </w:rPr>
              <w:fldChar w:fldCharType="separate"/>
            </w:r>
            <w:r w:rsidR="00FA333E">
              <w:rPr>
                <w:noProof/>
                <w:webHidden/>
              </w:rPr>
              <w:t>42</w:t>
            </w:r>
            <w:r w:rsidR="00B53550">
              <w:rPr>
                <w:noProof/>
                <w:webHidden/>
              </w:rPr>
              <w:fldChar w:fldCharType="end"/>
            </w:r>
          </w:hyperlink>
        </w:p>
        <w:p w14:paraId="209634FD" w14:textId="1E7FBBF1" w:rsidR="00B53550" w:rsidRDefault="00922692">
          <w:pPr>
            <w:pStyle w:val="TOC3"/>
            <w:tabs>
              <w:tab w:val="right" w:leader="dot" w:pos="9350"/>
            </w:tabs>
            <w:rPr>
              <w:rFonts w:asciiTheme="minorHAnsi" w:eastAsiaTheme="minorEastAsia" w:hAnsiTheme="minorHAnsi"/>
              <w:noProof/>
            </w:rPr>
          </w:pPr>
          <w:hyperlink w:anchor="_Toc477788388" w:history="1">
            <w:r w:rsidR="00B53550" w:rsidRPr="00E11E9D">
              <w:rPr>
                <w:rStyle w:val="Hyperlink"/>
                <w:noProof/>
              </w:rPr>
              <w:t>Slide 39</w:t>
            </w:r>
            <w:r w:rsidR="00B53550">
              <w:rPr>
                <w:noProof/>
                <w:webHidden/>
              </w:rPr>
              <w:tab/>
            </w:r>
            <w:r w:rsidR="00B53550">
              <w:rPr>
                <w:noProof/>
                <w:webHidden/>
              </w:rPr>
              <w:fldChar w:fldCharType="begin"/>
            </w:r>
            <w:r w:rsidR="00B53550">
              <w:rPr>
                <w:noProof/>
                <w:webHidden/>
              </w:rPr>
              <w:instrText xml:space="preserve"> PAGEREF _Toc477788388 \h </w:instrText>
            </w:r>
            <w:r w:rsidR="00B53550">
              <w:rPr>
                <w:noProof/>
                <w:webHidden/>
              </w:rPr>
            </w:r>
            <w:r w:rsidR="00B53550">
              <w:rPr>
                <w:noProof/>
                <w:webHidden/>
              </w:rPr>
              <w:fldChar w:fldCharType="separate"/>
            </w:r>
            <w:r w:rsidR="00FA333E">
              <w:rPr>
                <w:noProof/>
                <w:webHidden/>
              </w:rPr>
              <w:t>43</w:t>
            </w:r>
            <w:r w:rsidR="00B53550">
              <w:rPr>
                <w:noProof/>
                <w:webHidden/>
              </w:rPr>
              <w:fldChar w:fldCharType="end"/>
            </w:r>
          </w:hyperlink>
        </w:p>
        <w:p w14:paraId="3D7B94CB" w14:textId="7F8D39AF" w:rsidR="00B53550" w:rsidRDefault="00922692">
          <w:pPr>
            <w:pStyle w:val="TOC3"/>
            <w:tabs>
              <w:tab w:val="right" w:leader="dot" w:pos="9350"/>
            </w:tabs>
            <w:rPr>
              <w:rFonts w:asciiTheme="minorHAnsi" w:eastAsiaTheme="minorEastAsia" w:hAnsiTheme="minorHAnsi"/>
              <w:noProof/>
            </w:rPr>
          </w:pPr>
          <w:hyperlink w:anchor="_Toc477788389" w:history="1">
            <w:r w:rsidR="00B53550" w:rsidRPr="00E11E9D">
              <w:rPr>
                <w:rStyle w:val="Hyperlink"/>
                <w:noProof/>
              </w:rPr>
              <w:t>Slide 40</w:t>
            </w:r>
            <w:r w:rsidR="00B53550">
              <w:rPr>
                <w:noProof/>
                <w:webHidden/>
              </w:rPr>
              <w:tab/>
            </w:r>
            <w:r w:rsidR="00B53550">
              <w:rPr>
                <w:noProof/>
                <w:webHidden/>
              </w:rPr>
              <w:fldChar w:fldCharType="begin"/>
            </w:r>
            <w:r w:rsidR="00B53550">
              <w:rPr>
                <w:noProof/>
                <w:webHidden/>
              </w:rPr>
              <w:instrText xml:space="preserve"> PAGEREF _Toc477788389 \h </w:instrText>
            </w:r>
            <w:r w:rsidR="00B53550">
              <w:rPr>
                <w:noProof/>
                <w:webHidden/>
              </w:rPr>
            </w:r>
            <w:r w:rsidR="00B53550">
              <w:rPr>
                <w:noProof/>
                <w:webHidden/>
              </w:rPr>
              <w:fldChar w:fldCharType="separate"/>
            </w:r>
            <w:r w:rsidR="00FA333E">
              <w:rPr>
                <w:noProof/>
                <w:webHidden/>
              </w:rPr>
              <w:t>44</w:t>
            </w:r>
            <w:r w:rsidR="00B53550">
              <w:rPr>
                <w:noProof/>
                <w:webHidden/>
              </w:rPr>
              <w:fldChar w:fldCharType="end"/>
            </w:r>
          </w:hyperlink>
        </w:p>
        <w:p w14:paraId="49080324" w14:textId="3C276AD6" w:rsidR="00B53550" w:rsidRDefault="00922692">
          <w:pPr>
            <w:pStyle w:val="TOC3"/>
            <w:tabs>
              <w:tab w:val="right" w:leader="dot" w:pos="9350"/>
            </w:tabs>
            <w:rPr>
              <w:rFonts w:asciiTheme="minorHAnsi" w:eastAsiaTheme="minorEastAsia" w:hAnsiTheme="minorHAnsi"/>
              <w:noProof/>
            </w:rPr>
          </w:pPr>
          <w:hyperlink w:anchor="_Toc477788390" w:history="1">
            <w:r w:rsidR="00B53550" w:rsidRPr="00E11E9D">
              <w:rPr>
                <w:rStyle w:val="Hyperlink"/>
                <w:noProof/>
              </w:rPr>
              <w:t>Slide 41</w:t>
            </w:r>
            <w:r w:rsidR="00B53550">
              <w:rPr>
                <w:noProof/>
                <w:webHidden/>
              </w:rPr>
              <w:tab/>
            </w:r>
            <w:r w:rsidR="00B53550">
              <w:rPr>
                <w:noProof/>
                <w:webHidden/>
              </w:rPr>
              <w:fldChar w:fldCharType="begin"/>
            </w:r>
            <w:r w:rsidR="00B53550">
              <w:rPr>
                <w:noProof/>
                <w:webHidden/>
              </w:rPr>
              <w:instrText xml:space="preserve"> PAGEREF _Toc477788390 \h </w:instrText>
            </w:r>
            <w:r w:rsidR="00B53550">
              <w:rPr>
                <w:noProof/>
                <w:webHidden/>
              </w:rPr>
            </w:r>
            <w:r w:rsidR="00B53550">
              <w:rPr>
                <w:noProof/>
                <w:webHidden/>
              </w:rPr>
              <w:fldChar w:fldCharType="separate"/>
            </w:r>
            <w:r w:rsidR="00FA333E">
              <w:rPr>
                <w:noProof/>
                <w:webHidden/>
              </w:rPr>
              <w:t>45</w:t>
            </w:r>
            <w:r w:rsidR="00B53550">
              <w:rPr>
                <w:noProof/>
                <w:webHidden/>
              </w:rPr>
              <w:fldChar w:fldCharType="end"/>
            </w:r>
          </w:hyperlink>
        </w:p>
        <w:p w14:paraId="536D5C49" w14:textId="0C350537" w:rsidR="00B53550" w:rsidRDefault="00922692">
          <w:pPr>
            <w:pStyle w:val="TOC3"/>
            <w:tabs>
              <w:tab w:val="right" w:leader="dot" w:pos="9350"/>
            </w:tabs>
            <w:rPr>
              <w:rFonts w:asciiTheme="minorHAnsi" w:eastAsiaTheme="minorEastAsia" w:hAnsiTheme="minorHAnsi"/>
              <w:noProof/>
            </w:rPr>
          </w:pPr>
          <w:hyperlink w:anchor="_Toc477788391" w:history="1">
            <w:r w:rsidR="00B53550" w:rsidRPr="00E11E9D">
              <w:rPr>
                <w:rStyle w:val="Hyperlink"/>
                <w:noProof/>
              </w:rPr>
              <w:t>Slide 42</w:t>
            </w:r>
            <w:r w:rsidR="00B53550">
              <w:rPr>
                <w:noProof/>
                <w:webHidden/>
              </w:rPr>
              <w:tab/>
            </w:r>
            <w:r w:rsidR="00B53550">
              <w:rPr>
                <w:noProof/>
                <w:webHidden/>
              </w:rPr>
              <w:fldChar w:fldCharType="begin"/>
            </w:r>
            <w:r w:rsidR="00B53550">
              <w:rPr>
                <w:noProof/>
                <w:webHidden/>
              </w:rPr>
              <w:instrText xml:space="preserve"> PAGEREF _Toc477788391 \h </w:instrText>
            </w:r>
            <w:r w:rsidR="00B53550">
              <w:rPr>
                <w:noProof/>
                <w:webHidden/>
              </w:rPr>
            </w:r>
            <w:r w:rsidR="00B53550">
              <w:rPr>
                <w:noProof/>
                <w:webHidden/>
              </w:rPr>
              <w:fldChar w:fldCharType="separate"/>
            </w:r>
            <w:r w:rsidR="00FA333E">
              <w:rPr>
                <w:noProof/>
                <w:webHidden/>
              </w:rPr>
              <w:t>46</w:t>
            </w:r>
            <w:r w:rsidR="00B53550">
              <w:rPr>
                <w:noProof/>
                <w:webHidden/>
              </w:rPr>
              <w:fldChar w:fldCharType="end"/>
            </w:r>
          </w:hyperlink>
        </w:p>
        <w:p w14:paraId="257A3F0D" w14:textId="0233BB4B" w:rsidR="00B53550" w:rsidRDefault="00922692">
          <w:pPr>
            <w:pStyle w:val="TOC3"/>
            <w:tabs>
              <w:tab w:val="right" w:leader="dot" w:pos="9350"/>
            </w:tabs>
            <w:rPr>
              <w:rFonts w:asciiTheme="minorHAnsi" w:eastAsiaTheme="minorEastAsia" w:hAnsiTheme="minorHAnsi"/>
              <w:noProof/>
            </w:rPr>
          </w:pPr>
          <w:hyperlink w:anchor="_Toc477788392" w:history="1">
            <w:r w:rsidR="00B53550" w:rsidRPr="00E11E9D">
              <w:rPr>
                <w:rStyle w:val="Hyperlink"/>
                <w:noProof/>
              </w:rPr>
              <w:t>Slide 43</w:t>
            </w:r>
            <w:r w:rsidR="00B53550">
              <w:rPr>
                <w:noProof/>
                <w:webHidden/>
              </w:rPr>
              <w:tab/>
            </w:r>
            <w:r w:rsidR="00B53550">
              <w:rPr>
                <w:noProof/>
                <w:webHidden/>
              </w:rPr>
              <w:fldChar w:fldCharType="begin"/>
            </w:r>
            <w:r w:rsidR="00B53550">
              <w:rPr>
                <w:noProof/>
                <w:webHidden/>
              </w:rPr>
              <w:instrText xml:space="preserve"> PAGEREF _Toc477788392 \h </w:instrText>
            </w:r>
            <w:r w:rsidR="00B53550">
              <w:rPr>
                <w:noProof/>
                <w:webHidden/>
              </w:rPr>
            </w:r>
            <w:r w:rsidR="00B53550">
              <w:rPr>
                <w:noProof/>
                <w:webHidden/>
              </w:rPr>
              <w:fldChar w:fldCharType="separate"/>
            </w:r>
            <w:r w:rsidR="00FA333E">
              <w:rPr>
                <w:noProof/>
                <w:webHidden/>
              </w:rPr>
              <w:t>47</w:t>
            </w:r>
            <w:r w:rsidR="00B53550">
              <w:rPr>
                <w:noProof/>
                <w:webHidden/>
              </w:rPr>
              <w:fldChar w:fldCharType="end"/>
            </w:r>
          </w:hyperlink>
        </w:p>
        <w:p w14:paraId="5DD1AA17" w14:textId="708F34BC" w:rsidR="00B53550" w:rsidRDefault="00922692">
          <w:pPr>
            <w:pStyle w:val="TOC2"/>
            <w:tabs>
              <w:tab w:val="left" w:pos="880"/>
              <w:tab w:val="right" w:leader="dot" w:pos="9350"/>
            </w:tabs>
            <w:rPr>
              <w:rFonts w:asciiTheme="minorHAnsi" w:eastAsiaTheme="minorEastAsia" w:hAnsiTheme="minorHAnsi"/>
              <w:noProof/>
            </w:rPr>
          </w:pPr>
          <w:hyperlink w:anchor="_Toc477788393" w:history="1">
            <w:r w:rsidR="00B53550" w:rsidRPr="00E11E9D">
              <w:rPr>
                <w:rStyle w:val="Hyperlink"/>
                <w:noProof/>
              </w:rPr>
              <w:t>6.3</w:t>
            </w:r>
            <w:r w:rsidR="00B53550">
              <w:rPr>
                <w:rFonts w:asciiTheme="minorHAnsi" w:eastAsiaTheme="minorEastAsia" w:hAnsiTheme="minorHAnsi"/>
                <w:noProof/>
              </w:rPr>
              <w:tab/>
            </w:r>
            <w:r w:rsidR="00B53550" w:rsidRPr="00E11E9D">
              <w:rPr>
                <w:rStyle w:val="Hyperlink"/>
                <w:noProof/>
              </w:rPr>
              <w:t>Session 3</w:t>
            </w:r>
            <w:r w:rsidR="00B53550">
              <w:rPr>
                <w:noProof/>
                <w:webHidden/>
              </w:rPr>
              <w:tab/>
            </w:r>
            <w:r w:rsidR="00B53550">
              <w:rPr>
                <w:noProof/>
                <w:webHidden/>
              </w:rPr>
              <w:fldChar w:fldCharType="begin"/>
            </w:r>
            <w:r w:rsidR="00B53550">
              <w:rPr>
                <w:noProof/>
                <w:webHidden/>
              </w:rPr>
              <w:instrText xml:space="preserve"> PAGEREF _Toc477788393 \h </w:instrText>
            </w:r>
            <w:r w:rsidR="00B53550">
              <w:rPr>
                <w:noProof/>
                <w:webHidden/>
              </w:rPr>
            </w:r>
            <w:r w:rsidR="00B53550">
              <w:rPr>
                <w:noProof/>
                <w:webHidden/>
              </w:rPr>
              <w:fldChar w:fldCharType="separate"/>
            </w:r>
            <w:r w:rsidR="00FA333E">
              <w:rPr>
                <w:noProof/>
                <w:webHidden/>
              </w:rPr>
              <w:t>48</w:t>
            </w:r>
            <w:r w:rsidR="00B53550">
              <w:rPr>
                <w:noProof/>
                <w:webHidden/>
              </w:rPr>
              <w:fldChar w:fldCharType="end"/>
            </w:r>
          </w:hyperlink>
        </w:p>
        <w:p w14:paraId="4F77226D" w14:textId="774EFFD6" w:rsidR="00B53550" w:rsidRDefault="00922692">
          <w:pPr>
            <w:pStyle w:val="TOC3"/>
            <w:tabs>
              <w:tab w:val="right" w:leader="dot" w:pos="9350"/>
            </w:tabs>
            <w:rPr>
              <w:rFonts w:asciiTheme="minorHAnsi" w:eastAsiaTheme="minorEastAsia" w:hAnsiTheme="minorHAnsi"/>
              <w:noProof/>
            </w:rPr>
          </w:pPr>
          <w:hyperlink w:anchor="_Toc477788394" w:history="1">
            <w:r w:rsidR="00B53550" w:rsidRPr="00E11E9D">
              <w:rPr>
                <w:rStyle w:val="Hyperlink"/>
                <w:noProof/>
              </w:rPr>
              <w:t>Slide 44</w:t>
            </w:r>
            <w:r w:rsidR="00B53550">
              <w:rPr>
                <w:noProof/>
                <w:webHidden/>
              </w:rPr>
              <w:tab/>
            </w:r>
            <w:r w:rsidR="00B53550">
              <w:rPr>
                <w:noProof/>
                <w:webHidden/>
              </w:rPr>
              <w:fldChar w:fldCharType="begin"/>
            </w:r>
            <w:r w:rsidR="00B53550">
              <w:rPr>
                <w:noProof/>
                <w:webHidden/>
              </w:rPr>
              <w:instrText xml:space="preserve"> PAGEREF _Toc477788394 \h </w:instrText>
            </w:r>
            <w:r w:rsidR="00B53550">
              <w:rPr>
                <w:noProof/>
                <w:webHidden/>
              </w:rPr>
            </w:r>
            <w:r w:rsidR="00B53550">
              <w:rPr>
                <w:noProof/>
                <w:webHidden/>
              </w:rPr>
              <w:fldChar w:fldCharType="separate"/>
            </w:r>
            <w:r w:rsidR="00FA333E">
              <w:rPr>
                <w:noProof/>
                <w:webHidden/>
              </w:rPr>
              <w:t>48</w:t>
            </w:r>
            <w:r w:rsidR="00B53550">
              <w:rPr>
                <w:noProof/>
                <w:webHidden/>
              </w:rPr>
              <w:fldChar w:fldCharType="end"/>
            </w:r>
          </w:hyperlink>
        </w:p>
        <w:p w14:paraId="287082EB" w14:textId="69A7AD85" w:rsidR="00B53550" w:rsidRDefault="00922692">
          <w:pPr>
            <w:pStyle w:val="TOC3"/>
            <w:tabs>
              <w:tab w:val="right" w:leader="dot" w:pos="9350"/>
            </w:tabs>
            <w:rPr>
              <w:rFonts w:asciiTheme="minorHAnsi" w:eastAsiaTheme="minorEastAsia" w:hAnsiTheme="minorHAnsi"/>
              <w:noProof/>
            </w:rPr>
          </w:pPr>
          <w:hyperlink w:anchor="_Toc477788395" w:history="1">
            <w:r w:rsidR="00B53550" w:rsidRPr="00E11E9D">
              <w:rPr>
                <w:rStyle w:val="Hyperlink"/>
                <w:noProof/>
              </w:rPr>
              <w:t>Slide 45</w:t>
            </w:r>
            <w:r w:rsidR="00B53550">
              <w:rPr>
                <w:noProof/>
                <w:webHidden/>
              </w:rPr>
              <w:tab/>
            </w:r>
            <w:r w:rsidR="00B53550">
              <w:rPr>
                <w:noProof/>
                <w:webHidden/>
              </w:rPr>
              <w:fldChar w:fldCharType="begin"/>
            </w:r>
            <w:r w:rsidR="00B53550">
              <w:rPr>
                <w:noProof/>
                <w:webHidden/>
              </w:rPr>
              <w:instrText xml:space="preserve"> PAGEREF _Toc477788395 \h </w:instrText>
            </w:r>
            <w:r w:rsidR="00B53550">
              <w:rPr>
                <w:noProof/>
                <w:webHidden/>
              </w:rPr>
            </w:r>
            <w:r w:rsidR="00B53550">
              <w:rPr>
                <w:noProof/>
                <w:webHidden/>
              </w:rPr>
              <w:fldChar w:fldCharType="separate"/>
            </w:r>
            <w:r w:rsidR="00FA333E">
              <w:rPr>
                <w:noProof/>
                <w:webHidden/>
              </w:rPr>
              <w:t>49</w:t>
            </w:r>
            <w:r w:rsidR="00B53550">
              <w:rPr>
                <w:noProof/>
                <w:webHidden/>
              </w:rPr>
              <w:fldChar w:fldCharType="end"/>
            </w:r>
          </w:hyperlink>
        </w:p>
        <w:p w14:paraId="7F5B4A9B" w14:textId="2A91B916" w:rsidR="00B53550" w:rsidRDefault="00922692">
          <w:pPr>
            <w:pStyle w:val="TOC3"/>
            <w:tabs>
              <w:tab w:val="right" w:leader="dot" w:pos="9350"/>
            </w:tabs>
            <w:rPr>
              <w:rFonts w:asciiTheme="minorHAnsi" w:eastAsiaTheme="minorEastAsia" w:hAnsiTheme="minorHAnsi"/>
              <w:noProof/>
            </w:rPr>
          </w:pPr>
          <w:hyperlink w:anchor="_Toc477788396" w:history="1">
            <w:r w:rsidR="00B53550" w:rsidRPr="00E11E9D">
              <w:rPr>
                <w:rStyle w:val="Hyperlink"/>
                <w:noProof/>
              </w:rPr>
              <w:t>Slide 46</w:t>
            </w:r>
            <w:r w:rsidR="00B53550">
              <w:rPr>
                <w:noProof/>
                <w:webHidden/>
              </w:rPr>
              <w:tab/>
            </w:r>
            <w:r w:rsidR="00B53550">
              <w:rPr>
                <w:noProof/>
                <w:webHidden/>
              </w:rPr>
              <w:fldChar w:fldCharType="begin"/>
            </w:r>
            <w:r w:rsidR="00B53550">
              <w:rPr>
                <w:noProof/>
                <w:webHidden/>
              </w:rPr>
              <w:instrText xml:space="preserve"> PAGEREF _Toc477788396 \h </w:instrText>
            </w:r>
            <w:r w:rsidR="00B53550">
              <w:rPr>
                <w:noProof/>
                <w:webHidden/>
              </w:rPr>
            </w:r>
            <w:r w:rsidR="00B53550">
              <w:rPr>
                <w:noProof/>
                <w:webHidden/>
              </w:rPr>
              <w:fldChar w:fldCharType="separate"/>
            </w:r>
            <w:r w:rsidR="00FA333E">
              <w:rPr>
                <w:noProof/>
                <w:webHidden/>
              </w:rPr>
              <w:t>50</w:t>
            </w:r>
            <w:r w:rsidR="00B53550">
              <w:rPr>
                <w:noProof/>
                <w:webHidden/>
              </w:rPr>
              <w:fldChar w:fldCharType="end"/>
            </w:r>
          </w:hyperlink>
        </w:p>
        <w:p w14:paraId="6C4A2952" w14:textId="5CC9E318" w:rsidR="00B53550" w:rsidRDefault="00922692">
          <w:pPr>
            <w:pStyle w:val="TOC3"/>
            <w:tabs>
              <w:tab w:val="right" w:leader="dot" w:pos="9350"/>
            </w:tabs>
            <w:rPr>
              <w:rFonts w:asciiTheme="minorHAnsi" w:eastAsiaTheme="minorEastAsia" w:hAnsiTheme="minorHAnsi"/>
              <w:noProof/>
            </w:rPr>
          </w:pPr>
          <w:hyperlink w:anchor="_Toc477788397" w:history="1">
            <w:r w:rsidR="00B53550" w:rsidRPr="00E11E9D">
              <w:rPr>
                <w:rStyle w:val="Hyperlink"/>
                <w:noProof/>
              </w:rPr>
              <w:t>Slide 47</w:t>
            </w:r>
            <w:r w:rsidR="00B53550">
              <w:rPr>
                <w:noProof/>
                <w:webHidden/>
              </w:rPr>
              <w:tab/>
            </w:r>
            <w:r w:rsidR="00B53550">
              <w:rPr>
                <w:noProof/>
                <w:webHidden/>
              </w:rPr>
              <w:fldChar w:fldCharType="begin"/>
            </w:r>
            <w:r w:rsidR="00B53550">
              <w:rPr>
                <w:noProof/>
                <w:webHidden/>
              </w:rPr>
              <w:instrText xml:space="preserve"> PAGEREF _Toc477788397 \h </w:instrText>
            </w:r>
            <w:r w:rsidR="00B53550">
              <w:rPr>
                <w:noProof/>
                <w:webHidden/>
              </w:rPr>
            </w:r>
            <w:r w:rsidR="00B53550">
              <w:rPr>
                <w:noProof/>
                <w:webHidden/>
              </w:rPr>
              <w:fldChar w:fldCharType="separate"/>
            </w:r>
            <w:r w:rsidR="00FA333E">
              <w:rPr>
                <w:noProof/>
                <w:webHidden/>
              </w:rPr>
              <w:t>51</w:t>
            </w:r>
            <w:r w:rsidR="00B53550">
              <w:rPr>
                <w:noProof/>
                <w:webHidden/>
              </w:rPr>
              <w:fldChar w:fldCharType="end"/>
            </w:r>
          </w:hyperlink>
        </w:p>
        <w:p w14:paraId="7420294B" w14:textId="28CDDA55" w:rsidR="00B53550" w:rsidRDefault="00922692">
          <w:pPr>
            <w:pStyle w:val="TOC3"/>
            <w:tabs>
              <w:tab w:val="right" w:leader="dot" w:pos="9350"/>
            </w:tabs>
            <w:rPr>
              <w:rFonts w:asciiTheme="minorHAnsi" w:eastAsiaTheme="minorEastAsia" w:hAnsiTheme="minorHAnsi"/>
              <w:noProof/>
            </w:rPr>
          </w:pPr>
          <w:hyperlink w:anchor="_Toc477788398" w:history="1">
            <w:r w:rsidR="00B53550" w:rsidRPr="00E11E9D">
              <w:rPr>
                <w:rStyle w:val="Hyperlink"/>
                <w:noProof/>
              </w:rPr>
              <w:t>Slide 48</w:t>
            </w:r>
            <w:r w:rsidR="00B53550">
              <w:rPr>
                <w:noProof/>
                <w:webHidden/>
              </w:rPr>
              <w:tab/>
            </w:r>
            <w:r w:rsidR="00B53550">
              <w:rPr>
                <w:noProof/>
                <w:webHidden/>
              </w:rPr>
              <w:fldChar w:fldCharType="begin"/>
            </w:r>
            <w:r w:rsidR="00B53550">
              <w:rPr>
                <w:noProof/>
                <w:webHidden/>
              </w:rPr>
              <w:instrText xml:space="preserve"> PAGEREF _Toc477788398 \h </w:instrText>
            </w:r>
            <w:r w:rsidR="00B53550">
              <w:rPr>
                <w:noProof/>
                <w:webHidden/>
              </w:rPr>
            </w:r>
            <w:r w:rsidR="00B53550">
              <w:rPr>
                <w:noProof/>
                <w:webHidden/>
              </w:rPr>
              <w:fldChar w:fldCharType="separate"/>
            </w:r>
            <w:r w:rsidR="00FA333E">
              <w:rPr>
                <w:noProof/>
                <w:webHidden/>
              </w:rPr>
              <w:t>52</w:t>
            </w:r>
            <w:r w:rsidR="00B53550">
              <w:rPr>
                <w:noProof/>
                <w:webHidden/>
              </w:rPr>
              <w:fldChar w:fldCharType="end"/>
            </w:r>
          </w:hyperlink>
        </w:p>
        <w:p w14:paraId="10DD21DA" w14:textId="687DF5B2" w:rsidR="00B53550" w:rsidRDefault="00922692">
          <w:pPr>
            <w:pStyle w:val="TOC3"/>
            <w:tabs>
              <w:tab w:val="right" w:leader="dot" w:pos="9350"/>
            </w:tabs>
            <w:rPr>
              <w:rFonts w:asciiTheme="minorHAnsi" w:eastAsiaTheme="minorEastAsia" w:hAnsiTheme="minorHAnsi"/>
              <w:noProof/>
            </w:rPr>
          </w:pPr>
          <w:hyperlink w:anchor="_Toc477788399" w:history="1">
            <w:r w:rsidR="00B53550" w:rsidRPr="00E11E9D">
              <w:rPr>
                <w:rStyle w:val="Hyperlink"/>
                <w:noProof/>
              </w:rPr>
              <w:t>Slide 49</w:t>
            </w:r>
            <w:r w:rsidR="00B53550">
              <w:rPr>
                <w:noProof/>
                <w:webHidden/>
              </w:rPr>
              <w:tab/>
            </w:r>
            <w:r w:rsidR="00B53550">
              <w:rPr>
                <w:noProof/>
                <w:webHidden/>
              </w:rPr>
              <w:fldChar w:fldCharType="begin"/>
            </w:r>
            <w:r w:rsidR="00B53550">
              <w:rPr>
                <w:noProof/>
                <w:webHidden/>
              </w:rPr>
              <w:instrText xml:space="preserve"> PAGEREF _Toc477788399 \h </w:instrText>
            </w:r>
            <w:r w:rsidR="00B53550">
              <w:rPr>
                <w:noProof/>
                <w:webHidden/>
              </w:rPr>
            </w:r>
            <w:r w:rsidR="00B53550">
              <w:rPr>
                <w:noProof/>
                <w:webHidden/>
              </w:rPr>
              <w:fldChar w:fldCharType="separate"/>
            </w:r>
            <w:r w:rsidR="00FA333E">
              <w:rPr>
                <w:noProof/>
                <w:webHidden/>
              </w:rPr>
              <w:t>53</w:t>
            </w:r>
            <w:r w:rsidR="00B53550">
              <w:rPr>
                <w:noProof/>
                <w:webHidden/>
              </w:rPr>
              <w:fldChar w:fldCharType="end"/>
            </w:r>
          </w:hyperlink>
        </w:p>
        <w:p w14:paraId="0E686890" w14:textId="2DB288AB" w:rsidR="00B53550" w:rsidRDefault="00922692">
          <w:pPr>
            <w:pStyle w:val="TOC3"/>
            <w:tabs>
              <w:tab w:val="right" w:leader="dot" w:pos="9350"/>
            </w:tabs>
            <w:rPr>
              <w:rFonts w:asciiTheme="minorHAnsi" w:eastAsiaTheme="minorEastAsia" w:hAnsiTheme="minorHAnsi"/>
              <w:noProof/>
            </w:rPr>
          </w:pPr>
          <w:hyperlink w:anchor="_Toc477788400" w:history="1">
            <w:r w:rsidR="00B53550" w:rsidRPr="00E11E9D">
              <w:rPr>
                <w:rStyle w:val="Hyperlink"/>
                <w:noProof/>
              </w:rPr>
              <w:t>Slide 50</w:t>
            </w:r>
            <w:r w:rsidR="00B53550">
              <w:rPr>
                <w:noProof/>
                <w:webHidden/>
              </w:rPr>
              <w:tab/>
            </w:r>
            <w:r w:rsidR="00B53550">
              <w:rPr>
                <w:noProof/>
                <w:webHidden/>
              </w:rPr>
              <w:fldChar w:fldCharType="begin"/>
            </w:r>
            <w:r w:rsidR="00B53550">
              <w:rPr>
                <w:noProof/>
                <w:webHidden/>
              </w:rPr>
              <w:instrText xml:space="preserve"> PAGEREF _Toc477788400 \h </w:instrText>
            </w:r>
            <w:r w:rsidR="00B53550">
              <w:rPr>
                <w:noProof/>
                <w:webHidden/>
              </w:rPr>
            </w:r>
            <w:r w:rsidR="00B53550">
              <w:rPr>
                <w:noProof/>
                <w:webHidden/>
              </w:rPr>
              <w:fldChar w:fldCharType="separate"/>
            </w:r>
            <w:r w:rsidR="00FA333E">
              <w:rPr>
                <w:noProof/>
                <w:webHidden/>
              </w:rPr>
              <w:t>54</w:t>
            </w:r>
            <w:r w:rsidR="00B53550">
              <w:rPr>
                <w:noProof/>
                <w:webHidden/>
              </w:rPr>
              <w:fldChar w:fldCharType="end"/>
            </w:r>
          </w:hyperlink>
        </w:p>
        <w:p w14:paraId="568010E9" w14:textId="55F5A931" w:rsidR="00B53550" w:rsidRDefault="00922692">
          <w:pPr>
            <w:pStyle w:val="TOC3"/>
            <w:tabs>
              <w:tab w:val="right" w:leader="dot" w:pos="9350"/>
            </w:tabs>
            <w:rPr>
              <w:rFonts w:asciiTheme="minorHAnsi" w:eastAsiaTheme="minorEastAsia" w:hAnsiTheme="minorHAnsi"/>
              <w:noProof/>
            </w:rPr>
          </w:pPr>
          <w:hyperlink w:anchor="_Toc477788401" w:history="1">
            <w:r w:rsidR="00B53550" w:rsidRPr="00E11E9D">
              <w:rPr>
                <w:rStyle w:val="Hyperlink"/>
                <w:noProof/>
              </w:rPr>
              <w:t>Slide 51</w:t>
            </w:r>
            <w:r w:rsidR="00B53550">
              <w:rPr>
                <w:noProof/>
                <w:webHidden/>
              </w:rPr>
              <w:tab/>
            </w:r>
            <w:r w:rsidR="00B53550">
              <w:rPr>
                <w:noProof/>
                <w:webHidden/>
              </w:rPr>
              <w:fldChar w:fldCharType="begin"/>
            </w:r>
            <w:r w:rsidR="00B53550">
              <w:rPr>
                <w:noProof/>
                <w:webHidden/>
              </w:rPr>
              <w:instrText xml:space="preserve"> PAGEREF _Toc477788401 \h </w:instrText>
            </w:r>
            <w:r w:rsidR="00B53550">
              <w:rPr>
                <w:noProof/>
                <w:webHidden/>
              </w:rPr>
            </w:r>
            <w:r w:rsidR="00B53550">
              <w:rPr>
                <w:noProof/>
                <w:webHidden/>
              </w:rPr>
              <w:fldChar w:fldCharType="separate"/>
            </w:r>
            <w:r w:rsidR="00FA333E">
              <w:rPr>
                <w:noProof/>
                <w:webHidden/>
              </w:rPr>
              <w:t>55</w:t>
            </w:r>
            <w:r w:rsidR="00B53550">
              <w:rPr>
                <w:noProof/>
                <w:webHidden/>
              </w:rPr>
              <w:fldChar w:fldCharType="end"/>
            </w:r>
          </w:hyperlink>
        </w:p>
        <w:p w14:paraId="0A15A81E" w14:textId="66FFB9DD" w:rsidR="00B53550" w:rsidRDefault="00922692">
          <w:pPr>
            <w:pStyle w:val="TOC3"/>
            <w:tabs>
              <w:tab w:val="right" w:leader="dot" w:pos="9350"/>
            </w:tabs>
            <w:rPr>
              <w:rFonts w:asciiTheme="minorHAnsi" w:eastAsiaTheme="minorEastAsia" w:hAnsiTheme="minorHAnsi"/>
              <w:noProof/>
            </w:rPr>
          </w:pPr>
          <w:hyperlink w:anchor="_Toc477788402" w:history="1">
            <w:r w:rsidR="00B53550" w:rsidRPr="00E11E9D">
              <w:rPr>
                <w:rStyle w:val="Hyperlink"/>
                <w:noProof/>
              </w:rPr>
              <w:t>Slide 52</w:t>
            </w:r>
            <w:r w:rsidR="00B53550">
              <w:rPr>
                <w:noProof/>
                <w:webHidden/>
              </w:rPr>
              <w:tab/>
            </w:r>
            <w:r w:rsidR="00B53550">
              <w:rPr>
                <w:noProof/>
                <w:webHidden/>
              </w:rPr>
              <w:fldChar w:fldCharType="begin"/>
            </w:r>
            <w:r w:rsidR="00B53550">
              <w:rPr>
                <w:noProof/>
                <w:webHidden/>
              </w:rPr>
              <w:instrText xml:space="preserve"> PAGEREF _Toc477788402 \h </w:instrText>
            </w:r>
            <w:r w:rsidR="00B53550">
              <w:rPr>
                <w:noProof/>
                <w:webHidden/>
              </w:rPr>
            </w:r>
            <w:r w:rsidR="00B53550">
              <w:rPr>
                <w:noProof/>
                <w:webHidden/>
              </w:rPr>
              <w:fldChar w:fldCharType="separate"/>
            </w:r>
            <w:r w:rsidR="00FA333E">
              <w:rPr>
                <w:noProof/>
                <w:webHidden/>
              </w:rPr>
              <w:t>56</w:t>
            </w:r>
            <w:r w:rsidR="00B53550">
              <w:rPr>
                <w:noProof/>
                <w:webHidden/>
              </w:rPr>
              <w:fldChar w:fldCharType="end"/>
            </w:r>
          </w:hyperlink>
        </w:p>
        <w:p w14:paraId="7BDF48D5" w14:textId="02788DB1" w:rsidR="00B53550" w:rsidRDefault="00922692">
          <w:pPr>
            <w:pStyle w:val="TOC3"/>
            <w:tabs>
              <w:tab w:val="right" w:leader="dot" w:pos="9350"/>
            </w:tabs>
            <w:rPr>
              <w:rFonts w:asciiTheme="minorHAnsi" w:eastAsiaTheme="minorEastAsia" w:hAnsiTheme="minorHAnsi"/>
              <w:noProof/>
            </w:rPr>
          </w:pPr>
          <w:hyperlink w:anchor="_Toc477788403" w:history="1">
            <w:r w:rsidR="00B53550" w:rsidRPr="00E11E9D">
              <w:rPr>
                <w:rStyle w:val="Hyperlink"/>
                <w:noProof/>
              </w:rPr>
              <w:t>Slide 53</w:t>
            </w:r>
            <w:r w:rsidR="00B53550">
              <w:rPr>
                <w:noProof/>
                <w:webHidden/>
              </w:rPr>
              <w:tab/>
            </w:r>
            <w:r w:rsidR="00B53550">
              <w:rPr>
                <w:noProof/>
                <w:webHidden/>
              </w:rPr>
              <w:fldChar w:fldCharType="begin"/>
            </w:r>
            <w:r w:rsidR="00B53550">
              <w:rPr>
                <w:noProof/>
                <w:webHidden/>
              </w:rPr>
              <w:instrText xml:space="preserve"> PAGEREF _Toc477788403 \h </w:instrText>
            </w:r>
            <w:r w:rsidR="00B53550">
              <w:rPr>
                <w:noProof/>
                <w:webHidden/>
              </w:rPr>
            </w:r>
            <w:r w:rsidR="00B53550">
              <w:rPr>
                <w:noProof/>
                <w:webHidden/>
              </w:rPr>
              <w:fldChar w:fldCharType="separate"/>
            </w:r>
            <w:r w:rsidR="00FA333E">
              <w:rPr>
                <w:noProof/>
                <w:webHidden/>
              </w:rPr>
              <w:t>57</w:t>
            </w:r>
            <w:r w:rsidR="00B53550">
              <w:rPr>
                <w:noProof/>
                <w:webHidden/>
              </w:rPr>
              <w:fldChar w:fldCharType="end"/>
            </w:r>
          </w:hyperlink>
        </w:p>
        <w:p w14:paraId="3FFA0D96" w14:textId="701B7CE5" w:rsidR="00B53550" w:rsidRDefault="00922692">
          <w:pPr>
            <w:pStyle w:val="TOC3"/>
            <w:tabs>
              <w:tab w:val="right" w:leader="dot" w:pos="9350"/>
            </w:tabs>
            <w:rPr>
              <w:rFonts w:asciiTheme="minorHAnsi" w:eastAsiaTheme="minorEastAsia" w:hAnsiTheme="minorHAnsi"/>
              <w:noProof/>
            </w:rPr>
          </w:pPr>
          <w:hyperlink w:anchor="_Toc477788404" w:history="1">
            <w:r w:rsidR="00B53550" w:rsidRPr="00E11E9D">
              <w:rPr>
                <w:rStyle w:val="Hyperlink"/>
                <w:noProof/>
              </w:rPr>
              <w:t>Slide 54</w:t>
            </w:r>
            <w:r w:rsidR="00B53550">
              <w:rPr>
                <w:noProof/>
                <w:webHidden/>
              </w:rPr>
              <w:tab/>
            </w:r>
            <w:r w:rsidR="00B53550">
              <w:rPr>
                <w:noProof/>
                <w:webHidden/>
              </w:rPr>
              <w:fldChar w:fldCharType="begin"/>
            </w:r>
            <w:r w:rsidR="00B53550">
              <w:rPr>
                <w:noProof/>
                <w:webHidden/>
              </w:rPr>
              <w:instrText xml:space="preserve"> PAGEREF _Toc477788404 \h </w:instrText>
            </w:r>
            <w:r w:rsidR="00B53550">
              <w:rPr>
                <w:noProof/>
                <w:webHidden/>
              </w:rPr>
            </w:r>
            <w:r w:rsidR="00B53550">
              <w:rPr>
                <w:noProof/>
                <w:webHidden/>
              </w:rPr>
              <w:fldChar w:fldCharType="separate"/>
            </w:r>
            <w:r w:rsidR="00FA333E">
              <w:rPr>
                <w:noProof/>
                <w:webHidden/>
              </w:rPr>
              <w:t>58</w:t>
            </w:r>
            <w:r w:rsidR="00B53550">
              <w:rPr>
                <w:noProof/>
                <w:webHidden/>
              </w:rPr>
              <w:fldChar w:fldCharType="end"/>
            </w:r>
          </w:hyperlink>
        </w:p>
        <w:p w14:paraId="76E81738" w14:textId="520BC48C" w:rsidR="00B53550" w:rsidRDefault="00922692">
          <w:pPr>
            <w:pStyle w:val="TOC3"/>
            <w:tabs>
              <w:tab w:val="right" w:leader="dot" w:pos="9350"/>
            </w:tabs>
            <w:rPr>
              <w:rFonts w:asciiTheme="minorHAnsi" w:eastAsiaTheme="minorEastAsia" w:hAnsiTheme="minorHAnsi"/>
              <w:noProof/>
            </w:rPr>
          </w:pPr>
          <w:hyperlink w:anchor="_Toc477788405" w:history="1">
            <w:r w:rsidR="00B53550" w:rsidRPr="00E11E9D">
              <w:rPr>
                <w:rStyle w:val="Hyperlink"/>
                <w:noProof/>
              </w:rPr>
              <w:t>Slide 55</w:t>
            </w:r>
            <w:r w:rsidR="00B53550">
              <w:rPr>
                <w:noProof/>
                <w:webHidden/>
              </w:rPr>
              <w:tab/>
            </w:r>
            <w:r w:rsidR="00B53550">
              <w:rPr>
                <w:noProof/>
                <w:webHidden/>
              </w:rPr>
              <w:fldChar w:fldCharType="begin"/>
            </w:r>
            <w:r w:rsidR="00B53550">
              <w:rPr>
                <w:noProof/>
                <w:webHidden/>
              </w:rPr>
              <w:instrText xml:space="preserve"> PAGEREF _Toc477788405 \h </w:instrText>
            </w:r>
            <w:r w:rsidR="00B53550">
              <w:rPr>
                <w:noProof/>
                <w:webHidden/>
              </w:rPr>
            </w:r>
            <w:r w:rsidR="00B53550">
              <w:rPr>
                <w:noProof/>
                <w:webHidden/>
              </w:rPr>
              <w:fldChar w:fldCharType="separate"/>
            </w:r>
            <w:r w:rsidR="00FA333E">
              <w:rPr>
                <w:noProof/>
                <w:webHidden/>
              </w:rPr>
              <w:t>59</w:t>
            </w:r>
            <w:r w:rsidR="00B53550">
              <w:rPr>
                <w:noProof/>
                <w:webHidden/>
              </w:rPr>
              <w:fldChar w:fldCharType="end"/>
            </w:r>
          </w:hyperlink>
        </w:p>
        <w:p w14:paraId="40CFB67B" w14:textId="55F10922" w:rsidR="00B53550" w:rsidRDefault="00922692">
          <w:pPr>
            <w:pStyle w:val="TOC3"/>
            <w:tabs>
              <w:tab w:val="right" w:leader="dot" w:pos="9350"/>
            </w:tabs>
            <w:rPr>
              <w:rFonts w:asciiTheme="minorHAnsi" w:eastAsiaTheme="minorEastAsia" w:hAnsiTheme="minorHAnsi"/>
              <w:noProof/>
            </w:rPr>
          </w:pPr>
          <w:hyperlink w:anchor="_Toc477788406" w:history="1">
            <w:r w:rsidR="00B53550" w:rsidRPr="00E11E9D">
              <w:rPr>
                <w:rStyle w:val="Hyperlink"/>
                <w:noProof/>
              </w:rPr>
              <w:t>Slide 56</w:t>
            </w:r>
            <w:r w:rsidR="00B53550">
              <w:rPr>
                <w:noProof/>
                <w:webHidden/>
              </w:rPr>
              <w:tab/>
            </w:r>
            <w:r w:rsidR="00B53550">
              <w:rPr>
                <w:noProof/>
                <w:webHidden/>
              </w:rPr>
              <w:fldChar w:fldCharType="begin"/>
            </w:r>
            <w:r w:rsidR="00B53550">
              <w:rPr>
                <w:noProof/>
                <w:webHidden/>
              </w:rPr>
              <w:instrText xml:space="preserve"> PAGEREF _Toc477788406 \h </w:instrText>
            </w:r>
            <w:r w:rsidR="00B53550">
              <w:rPr>
                <w:noProof/>
                <w:webHidden/>
              </w:rPr>
            </w:r>
            <w:r w:rsidR="00B53550">
              <w:rPr>
                <w:noProof/>
                <w:webHidden/>
              </w:rPr>
              <w:fldChar w:fldCharType="separate"/>
            </w:r>
            <w:r w:rsidR="00FA333E">
              <w:rPr>
                <w:noProof/>
                <w:webHidden/>
              </w:rPr>
              <w:t>60</w:t>
            </w:r>
            <w:r w:rsidR="00B53550">
              <w:rPr>
                <w:noProof/>
                <w:webHidden/>
              </w:rPr>
              <w:fldChar w:fldCharType="end"/>
            </w:r>
          </w:hyperlink>
        </w:p>
        <w:p w14:paraId="7B985F54" w14:textId="41FC66DB" w:rsidR="00B53550" w:rsidRDefault="00922692">
          <w:pPr>
            <w:pStyle w:val="TOC3"/>
            <w:tabs>
              <w:tab w:val="right" w:leader="dot" w:pos="9350"/>
            </w:tabs>
            <w:rPr>
              <w:rFonts w:asciiTheme="minorHAnsi" w:eastAsiaTheme="minorEastAsia" w:hAnsiTheme="minorHAnsi"/>
              <w:noProof/>
            </w:rPr>
          </w:pPr>
          <w:hyperlink w:anchor="_Toc477788407" w:history="1">
            <w:r w:rsidR="00B53550" w:rsidRPr="00E11E9D">
              <w:rPr>
                <w:rStyle w:val="Hyperlink"/>
                <w:noProof/>
              </w:rPr>
              <w:t>Slide 57</w:t>
            </w:r>
            <w:r w:rsidR="00B53550">
              <w:rPr>
                <w:noProof/>
                <w:webHidden/>
              </w:rPr>
              <w:tab/>
            </w:r>
            <w:r w:rsidR="00B53550">
              <w:rPr>
                <w:noProof/>
                <w:webHidden/>
              </w:rPr>
              <w:fldChar w:fldCharType="begin"/>
            </w:r>
            <w:r w:rsidR="00B53550">
              <w:rPr>
                <w:noProof/>
                <w:webHidden/>
              </w:rPr>
              <w:instrText xml:space="preserve"> PAGEREF _Toc477788407 \h </w:instrText>
            </w:r>
            <w:r w:rsidR="00B53550">
              <w:rPr>
                <w:noProof/>
                <w:webHidden/>
              </w:rPr>
            </w:r>
            <w:r w:rsidR="00B53550">
              <w:rPr>
                <w:noProof/>
                <w:webHidden/>
              </w:rPr>
              <w:fldChar w:fldCharType="separate"/>
            </w:r>
            <w:r w:rsidR="00FA333E">
              <w:rPr>
                <w:noProof/>
                <w:webHidden/>
              </w:rPr>
              <w:t>61</w:t>
            </w:r>
            <w:r w:rsidR="00B53550">
              <w:rPr>
                <w:noProof/>
                <w:webHidden/>
              </w:rPr>
              <w:fldChar w:fldCharType="end"/>
            </w:r>
          </w:hyperlink>
        </w:p>
        <w:p w14:paraId="1F8E00C5" w14:textId="04CB55FF" w:rsidR="00B53550" w:rsidRDefault="00922692">
          <w:pPr>
            <w:pStyle w:val="TOC3"/>
            <w:tabs>
              <w:tab w:val="right" w:leader="dot" w:pos="9350"/>
            </w:tabs>
            <w:rPr>
              <w:rFonts w:asciiTheme="minorHAnsi" w:eastAsiaTheme="minorEastAsia" w:hAnsiTheme="minorHAnsi"/>
              <w:noProof/>
            </w:rPr>
          </w:pPr>
          <w:hyperlink w:anchor="_Toc477788408" w:history="1">
            <w:r w:rsidR="00B53550" w:rsidRPr="00E11E9D">
              <w:rPr>
                <w:rStyle w:val="Hyperlink"/>
                <w:noProof/>
              </w:rPr>
              <w:t>Slide 58</w:t>
            </w:r>
            <w:r w:rsidR="00B53550">
              <w:rPr>
                <w:noProof/>
                <w:webHidden/>
              </w:rPr>
              <w:tab/>
            </w:r>
            <w:r w:rsidR="00B53550">
              <w:rPr>
                <w:noProof/>
                <w:webHidden/>
              </w:rPr>
              <w:fldChar w:fldCharType="begin"/>
            </w:r>
            <w:r w:rsidR="00B53550">
              <w:rPr>
                <w:noProof/>
                <w:webHidden/>
              </w:rPr>
              <w:instrText xml:space="preserve"> PAGEREF _Toc477788408 \h </w:instrText>
            </w:r>
            <w:r w:rsidR="00B53550">
              <w:rPr>
                <w:noProof/>
                <w:webHidden/>
              </w:rPr>
            </w:r>
            <w:r w:rsidR="00B53550">
              <w:rPr>
                <w:noProof/>
                <w:webHidden/>
              </w:rPr>
              <w:fldChar w:fldCharType="separate"/>
            </w:r>
            <w:r w:rsidR="00FA333E">
              <w:rPr>
                <w:noProof/>
                <w:webHidden/>
              </w:rPr>
              <w:t>62</w:t>
            </w:r>
            <w:r w:rsidR="00B53550">
              <w:rPr>
                <w:noProof/>
                <w:webHidden/>
              </w:rPr>
              <w:fldChar w:fldCharType="end"/>
            </w:r>
          </w:hyperlink>
        </w:p>
        <w:p w14:paraId="25C044BC" w14:textId="5576E2F1" w:rsidR="00B53550" w:rsidRDefault="00922692">
          <w:pPr>
            <w:pStyle w:val="TOC3"/>
            <w:tabs>
              <w:tab w:val="right" w:leader="dot" w:pos="9350"/>
            </w:tabs>
            <w:rPr>
              <w:rFonts w:asciiTheme="minorHAnsi" w:eastAsiaTheme="minorEastAsia" w:hAnsiTheme="minorHAnsi"/>
              <w:noProof/>
            </w:rPr>
          </w:pPr>
          <w:hyperlink w:anchor="_Toc477788409" w:history="1">
            <w:r w:rsidR="00B53550" w:rsidRPr="00E11E9D">
              <w:rPr>
                <w:rStyle w:val="Hyperlink"/>
                <w:noProof/>
              </w:rPr>
              <w:t>Slide 59</w:t>
            </w:r>
            <w:r w:rsidR="00B53550">
              <w:rPr>
                <w:noProof/>
                <w:webHidden/>
              </w:rPr>
              <w:tab/>
            </w:r>
            <w:r w:rsidR="00B53550">
              <w:rPr>
                <w:noProof/>
                <w:webHidden/>
              </w:rPr>
              <w:fldChar w:fldCharType="begin"/>
            </w:r>
            <w:r w:rsidR="00B53550">
              <w:rPr>
                <w:noProof/>
                <w:webHidden/>
              </w:rPr>
              <w:instrText xml:space="preserve"> PAGEREF _Toc477788409 \h </w:instrText>
            </w:r>
            <w:r w:rsidR="00B53550">
              <w:rPr>
                <w:noProof/>
                <w:webHidden/>
              </w:rPr>
            </w:r>
            <w:r w:rsidR="00B53550">
              <w:rPr>
                <w:noProof/>
                <w:webHidden/>
              </w:rPr>
              <w:fldChar w:fldCharType="separate"/>
            </w:r>
            <w:r w:rsidR="00FA333E">
              <w:rPr>
                <w:noProof/>
                <w:webHidden/>
              </w:rPr>
              <w:t>63</w:t>
            </w:r>
            <w:r w:rsidR="00B53550">
              <w:rPr>
                <w:noProof/>
                <w:webHidden/>
              </w:rPr>
              <w:fldChar w:fldCharType="end"/>
            </w:r>
          </w:hyperlink>
        </w:p>
        <w:p w14:paraId="5C19987E" w14:textId="3FDA82D1" w:rsidR="00B53550" w:rsidRDefault="00922692">
          <w:pPr>
            <w:pStyle w:val="TOC3"/>
            <w:tabs>
              <w:tab w:val="right" w:leader="dot" w:pos="9350"/>
            </w:tabs>
            <w:rPr>
              <w:rFonts w:asciiTheme="minorHAnsi" w:eastAsiaTheme="minorEastAsia" w:hAnsiTheme="minorHAnsi"/>
              <w:noProof/>
            </w:rPr>
          </w:pPr>
          <w:hyperlink w:anchor="_Toc477788410" w:history="1">
            <w:r w:rsidR="00B53550" w:rsidRPr="00E11E9D">
              <w:rPr>
                <w:rStyle w:val="Hyperlink"/>
                <w:noProof/>
              </w:rPr>
              <w:t>Slide 60</w:t>
            </w:r>
            <w:r w:rsidR="00B53550">
              <w:rPr>
                <w:noProof/>
                <w:webHidden/>
              </w:rPr>
              <w:tab/>
            </w:r>
            <w:r w:rsidR="00B53550">
              <w:rPr>
                <w:noProof/>
                <w:webHidden/>
              </w:rPr>
              <w:fldChar w:fldCharType="begin"/>
            </w:r>
            <w:r w:rsidR="00B53550">
              <w:rPr>
                <w:noProof/>
                <w:webHidden/>
              </w:rPr>
              <w:instrText xml:space="preserve"> PAGEREF _Toc477788410 \h </w:instrText>
            </w:r>
            <w:r w:rsidR="00B53550">
              <w:rPr>
                <w:noProof/>
                <w:webHidden/>
              </w:rPr>
            </w:r>
            <w:r w:rsidR="00B53550">
              <w:rPr>
                <w:noProof/>
                <w:webHidden/>
              </w:rPr>
              <w:fldChar w:fldCharType="separate"/>
            </w:r>
            <w:r w:rsidR="00FA333E">
              <w:rPr>
                <w:noProof/>
                <w:webHidden/>
              </w:rPr>
              <w:t>64</w:t>
            </w:r>
            <w:r w:rsidR="00B53550">
              <w:rPr>
                <w:noProof/>
                <w:webHidden/>
              </w:rPr>
              <w:fldChar w:fldCharType="end"/>
            </w:r>
          </w:hyperlink>
        </w:p>
        <w:p w14:paraId="5CFBFC74" w14:textId="7A8F4878" w:rsidR="00B53550" w:rsidRDefault="00922692">
          <w:pPr>
            <w:pStyle w:val="TOC3"/>
            <w:tabs>
              <w:tab w:val="right" w:leader="dot" w:pos="9350"/>
            </w:tabs>
            <w:rPr>
              <w:rFonts w:asciiTheme="minorHAnsi" w:eastAsiaTheme="minorEastAsia" w:hAnsiTheme="minorHAnsi"/>
              <w:noProof/>
            </w:rPr>
          </w:pPr>
          <w:hyperlink w:anchor="_Toc477788411" w:history="1">
            <w:r w:rsidR="00B53550" w:rsidRPr="00E11E9D">
              <w:rPr>
                <w:rStyle w:val="Hyperlink"/>
                <w:noProof/>
              </w:rPr>
              <w:t>Slide 61</w:t>
            </w:r>
            <w:r w:rsidR="00B53550">
              <w:rPr>
                <w:noProof/>
                <w:webHidden/>
              </w:rPr>
              <w:tab/>
            </w:r>
            <w:r w:rsidR="00B53550">
              <w:rPr>
                <w:noProof/>
                <w:webHidden/>
              </w:rPr>
              <w:fldChar w:fldCharType="begin"/>
            </w:r>
            <w:r w:rsidR="00B53550">
              <w:rPr>
                <w:noProof/>
                <w:webHidden/>
              </w:rPr>
              <w:instrText xml:space="preserve"> PAGEREF _Toc477788411 \h </w:instrText>
            </w:r>
            <w:r w:rsidR="00B53550">
              <w:rPr>
                <w:noProof/>
                <w:webHidden/>
              </w:rPr>
            </w:r>
            <w:r w:rsidR="00B53550">
              <w:rPr>
                <w:noProof/>
                <w:webHidden/>
              </w:rPr>
              <w:fldChar w:fldCharType="separate"/>
            </w:r>
            <w:r w:rsidR="00FA333E">
              <w:rPr>
                <w:noProof/>
                <w:webHidden/>
              </w:rPr>
              <w:t>65</w:t>
            </w:r>
            <w:r w:rsidR="00B53550">
              <w:rPr>
                <w:noProof/>
                <w:webHidden/>
              </w:rPr>
              <w:fldChar w:fldCharType="end"/>
            </w:r>
          </w:hyperlink>
        </w:p>
        <w:p w14:paraId="4A10D072" w14:textId="46455E3D" w:rsidR="00B53550" w:rsidRDefault="00922692">
          <w:pPr>
            <w:pStyle w:val="TOC3"/>
            <w:tabs>
              <w:tab w:val="right" w:leader="dot" w:pos="9350"/>
            </w:tabs>
            <w:rPr>
              <w:rFonts w:asciiTheme="minorHAnsi" w:eastAsiaTheme="minorEastAsia" w:hAnsiTheme="minorHAnsi"/>
              <w:noProof/>
            </w:rPr>
          </w:pPr>
          <w:hyperlink w:anchor="_Toc477788412" w:history="1">
            <w:r w:rsidR="00B53550" w:rsidRPr="00E11E9D">
              <w:rPr>
                <w:rStyle w:val="Hyperlink"/>
                <w:noProof/>
              </w:rPr>
              <w:t>Slide 62</w:t>
            </w:r>
            <w:r w:rsidR="00B53550">
              <w:rPr>
                <w:noProof/>
                <w:webHidden/>
              </w:rPr>
              <w:tab/>
            </w:r>
            <w:r w:rsidR="00B53550">
              <w:rPr>
                <w:noProof/>
                <w:webHidden/>
              </w:rPr>
              <w:fldChar w:fldCharType="begin"/>
            </w:r>
            <w:r w:rsidR="00B53550">
              <w:rPr>
                <w:noProof/>
                <w:webHidden/>
              </w:rPr>
              <w:instrText xml:space="preserve"> PAGEREF _Toc477788412 \h </w:instrText>
            </w:r>
            <w:r w:rsidR="00B53550">
              <w:rPr>
                <w:noProof/>
                <w:webHidden/>
              </w:rPr>
            </w:r>
            <w:r w:rsidR="00B53550">
              <w:rPr>
                <w:noProof/>
                <w:webHidden/>
              </w:rPr>
              <w:fldChar w:fldCharType="separate"/>
            </w:r>
            <w:r w:rsidR="00FA333E">
              <w:rPr>
                <w:noProof/>
                <w:webHidden/>
              </w:rPr>
              <w:t>66</w:t>
            </w:r>
            <w:r w:rsidR="00B53550">
              <w:rPr>
                <w:noProof/>
                <w:webHidden/>
              </w:rPr>
              <w:fldChar w:fldCharType="end"/>
            </w:r>
          </w:hyperlink>
        </w:p>
        <w:p w14:paraId="02198B3F" w14:textId="38C09B03" w:rsidR="00B53550" w:rsidRDefault="00922692">
          <w:pPr>
            <w:pStyle w:val="TOC3"/>
            <w:tabs>
              <w:tab w:val="right" w:leader="dot" w:pos="9350"/>
            </w:tabs>
            <w:rPr>
              <w:rFonts w:asciiTheme="minorHAnsi" w:eastAsiaTheme="minorEastAsia" w:hAnsiTheme="minorHAnsi"/>
              <w:noProof/>
            </w:rPr>
          </w:pPr>
          <w:hyperlink w:anchor="_Toc477788413" w:history="1">
            <w:r w:rsidR="00B53550" w:rsidRPr="00E11E9D">
              <w:rPr>
                <w:rStyle w:val="Hyperlink"/>
                <w:noProof/>
              </w:rPr>
              <w:t>Slide 63</w:t>
            </w:r>
            <w:r w:rsidR="00B53550">
              <w:rPr>
                <w:noProof/>
                <w:webHidden/>
              </w:rPr>
              <w:tab/>
            </w:r>
            <w:r w:rsidR="00B53550">
              <w:rPr>
                <w:noProof/>
                <w:webHidden/>
              </w:rPr>
              <w:fldChar w:fldCharType="begin"/>
            </w:r>
            <w:r w:rsidR="00B53550">
              <w:rPr>
                <w:noProof/>
                <w:webHidden/>
              </w:rPr>
              <w:instrText xml:space="preserve"> PAGEREF _Toc477788413 \h </w:instrText>
            </w:r>
            <w:r w:rsidR="00B53550">
              <w:rPr>
                <w:noProof/>
                <w:webHidden/>
              </w:rPr>
            </w:r>
            <w:r w:rsidR="00B53550">
              <w:rPr>
                <w:noProof/>
                <w:webHidden/>
              </w:rPr>
              <w:fldChar w:fldCharType="separate"/>
            </w:r>
            <w:r w:rsidR="00FA333E">
              <w:rPr>
                <w:noProof/>
                <w:webHidden/>
              </w:rPr>
              <w:t>67</w:t>
            </w:r>
            <w:r w:rsidR="00B53550">
              <w:rPr>
                <w:noProof/>
                <w:webHidden/>
              </w:rPr>
              <w:fldChar w:fldCharType="end"/>
            </w:r>
          </w:hyperlink>
        </w:p>
        <w:p w14:paraId="28FF9D98" w14:textId="4D521E04" w:rsidR="00B53550" w:rsidRDefault="00922692">
          <w:pPr>
            <w:pStyle w:val="TOC3"/>
            <w:tabs>
              <w:tab w:val="right" w:leader="dot" w:pos="9350"/>
            </w:tabs>
            <w:rPr>
              <w:rFonts w:asciiTheme="minorHAnsi" w:eastAsiaTheme="minorEastAsia" w:hAnsiTheme="minorHAnsi"/>
              <w:noProof/>
            </w:rPr>
          </w:pPr>
          <w:hyperlink w:anchor="_Toc477788414" w:history="1">
            <w:r w:rsidR="00B53550" w:rsidRPr="00E11E9D">
              <w:rPr>
                <w:rStyle w:val="Hyperlink"/>
                <w:noProof/>
              </w:rPr>
              <w:t>Slide 64</w:t>
            </w:r>
            <w:r w:rsidR="00B53550">
              <w:rPr>
                <w:noProof/>
                <w:webHidden/>
              </w:rPr>
              <w:tab/>
            </w:r>
            <w:r w:rsidR="00B53550">
              <w:rPr>
                <w:noProof/>
                <w:webHidden/>
              </w:rPr>
              <w:fldChar w:fldCharType="begin"/>
            </w:r>
            <w:r w:rsidR="00B53550">
              <w:rPr>
                <w:noProof/>
                <w:webHidden/>
              </w:rPr>
              <w:instrText xml:space="preserve"> PAGEREF _Toc477788414 \h </w:instrText>
            </w:r>
            <w:r w:rsidR="00B53550">
              <w:rPr>
                <w:noProof/>
                <w:webHidden/>
              </w:rPr>
            </w:r>
            <w:r w:rsidR="00B53550">
              <w:rPr>
                <w:noProof/>
                <w:webHidden/>
              </w:rPr>
              <w:fldChar w:fldCharType="separate"/>
            </w:r>
            <w:r w:rsidR="00FA333E">
              <w:rPr>
                <w:noProof/>
                <w:webHidden/>
              </w:rPr>
              <w:t>68</w:t>
            </w:r>
            <w:r w:rsidR="00B53550">
              <w:rPr>
                <w:noProof/>
                <w:webHidden/>
              </w:rPr>
              <w:fldChar w:fldCharType="end"/>
            </w:r>
          </w:hyperlink>
        </w:p>
        <w:p w14:paraId="1B2A1AB5" w14:textId="3E9338AD" w:rsidR="000C06B1" w:rsidRDefault="000C06B1" w:rsidP="006264C2">
          <w:pPr>
            <w:pStyle w:val="TOC2"/>
            <w:tabs>
              <w:tab w:val="left" w:pos="880"/>
              <w:tab w:val="right" w:leader="dot" w:pos="9350"/>
            </w:tabs>
            <w:ind w:left="0"/>
          </w:pPr>
          <w:r>
            <w:fldChar w:fldCharType="end"/>
          </w:r>
        </w:p>
      </w:sdtContent>
    </w:sdt>
    <w:p w14:paraId="048E358D" w14:textId="77777777" w:rsidR="006264C2" w:rsidRPr="00032479" w:rsidRDefault="00893DA7" w:rsidP="006264C2">
      <w:pPr>
        <w:pStyle w:val="BodyText"/>
        <w:jc w:val="center"/>
        <w:rPr>
          <w:sz w:val="28"/>
          <w:szCs w:val="28"/>
        </w:rPr>
      </w:pPr>
      <w:r>
        <w:br w:type="page"/>
      </w:r>
      <w:r w:rsidR="006264C2" w:rsidRPr="00032479">
        <w:rPr>
          <w:sz w:val="28"/>
          <w:szCs w:val="28"/>
        </w:rPr>
        <w:lastRenderedPageBreak/>
        <w:t>List of Tables</w:t>
      </w:r>
    </w:p>
    <w:p w14:paraId="080DF135" w14:textId="4E4F4694" w:rsidR="003208B0" w:rsidRDefault="006264C2">
      <w:pPr>
        <w:pStyle w:val="TableofFigures"/>
        <w:tabs>
          <w:tab w:val="right" w:leader="dot" w:pos="9350"/>
        </w:tabs>
        <w:rPr>
          <w:rFonts w:asciiTheme="minorHAnsi" w:eastAsiaTheme="minorEastAsia" w:hAnsiTheme="minorHAnsi"/>
          <w:noProof/>
          <w:color w:val="auto"/>
        </w:rPr>
      </w:pPr>
      <w:r>
        <w:fldChar w:fldCharType="begin"/>
      </w:r>
      <w:r>
        <w:instrText xml:space="preserve"> TOC \h \z \c "Table" </w:instrText>
      </w:r>
      <w:r>
        <w:fldChar w:fldCharType="separate"/>
      </w:r>
      <w:hyperlink w:anchor="_Toc477786236" w:history="1">
        <w:r w:rsidR="003208B0" w:rsidRPr="00103AB4">
          <w:rPr>
            <w:rStyle w:val="Hyperlink"/>
            <w:noProof/>
          </w:rPr>
          <w:t>Table 1: Acronyms</w:t>
        </w:r>
        <w:r w:rsidR="003208B0">
          <w:rPr>
            <w:noProof/>
            <w:webHidden/>
          </w:rPr>
          <w:tab/>
        </w:r>
        <w:r w:rsidR="003208B0">
          <w:rPr>
            <w:noProof/>
            <w:webHidden/>
          </w:rPr>
          <w:fldChar w:fldCharType="begin"/>
        </w:r>
        <w:r w:rsidR="003208B0">
          <w:rPr>
            <w:noProof/>
            <w:webHidden/>
          </w:rPr>
          <w:instrText xml:space="preserve"> PAGEREF _Toc477786236 \h </w:instrText>
        </w:r>
        <w:r w:rsidR="003208B0">
          <w:rPr>
            <w:noProof/>
            <w:webHidden/>
          </w:rPr>
        </w:r>
        <w:r w:rsidR="003208B0">
          <w:rPr>
            <w:noProof/>
            <w:webHidden/>
          </w:rPr>
          <w:fldChar w:fldCharType="separate"/>
        </w:r>
        <w:r w:rsidR="00FA333E">
          <w:rPr>
            <w:noProof/>
            <w:webHidden/>
          </w:rPr>
          <w:t>vi</w:t>
        </w:r>
        <w:r w:rsidR="003208B0">
          <w:rPr>
            <w:noProof/>
            <w:webHidden/>
          </w:rPr>
          <w:fldChar w:fldCharType="end"/>
        </w:r>
      </w:hyperlink>
    </w:p>
    <w:p w14:paraId="19EB3315" w14:textId="66F32B8E" w:rsidR="003208B0" w:rsidRDefault="00922692">
      <w:pPr>
        <w:pStyle w:val="TableofFigures"/>
        <w:tabs>
          <w:tab w:val="right" w:leader="dot" w:pos="9350"/>
        </w:tabs>
        <w:rPr>
          <w:rFonts w:asciiTheme="minorHAnsi" w:eastAsiaTheme="minorEastAsia" w:hAnsiTheme="minorHAnsi"/>
          <w:noProof/>
          <w:color w:val="auto"/>
        </w:rPr>
      </w:pPr>
      <w:hyperlink w:anchor="_Toc477786237" w:history="1">
        <w:r w:rsidR="003208B0" w:rsidRPr="00103AB4">
          <w:rPr>
            <w:rStyle w:val="Hyperlink"/>
            <w:noProof/>
          </w:rPr>
          <w:t>Table 2: Icon Legend</w:t>
        </w:r>
        <w:r w:rsidR="003208B0">
          <w:rPr>
            <w:noProof/>
            <w:webHidden/>
          </w:rPr>
          <w:tab/>
        </w:r>
        <w:r w:rsidR="003208B0">
          <w:rPr>
            <w:noProof/>
            <w:webHidden/>
          </w:rPr>
          <w:fldChar w:fldCharType="begin"/>
        </w:r>
        <w:r w:rsidR="003208B0">
          <w:rPr>
            <w:noProof/>
            <w:webHidden/>
          </w:rPr>
          <w:instrText xml:space="preserve"> PAGEREF _Toc477786237 \h </w:instrText>
        </w:r>
        <w:r w:rsidR="003208B0">
          <w:rPr>
            <w:noProof/>
            <w:webHidden/>
          </w:rPr>
        </w:r>
        <w:r w:rsidR="003208B0">
          <w:rPr>
            <w:noProof/>
            <w:webHidden/>
          </w:rPr>
          <w:fldChar w:fldCharType="separate"/>
        </w:r>
        <w:r w:rsidR="00FA333E">
          <w:rPr>
            <w:noProof/>
            <w:webHidden/>
          </w:rPr>
          <w:t>1</w:t>
        </w:r>
        <w:r w:rsidR="003208B0">
          <w:rPr>
            <w:noProof/>
            <w:webHidden/>
          </w:rPr>
          <w:fldChar w:fldCharType="end"/>
        </w:r>
      </w:hyperlink>
    </w:p>
    <w:p w14:paraId="38954011" w14:textId="64C22B8F" w:rsidR="006264C2" w:rsidRDefault="006264C2">
      <w:pPr>
        <w:spacing w:before="0" w:after="160" w:line="259" w:lineRule="auto"/>
        <w:rPr>
          <w:b/>
        </w:rPr>
      </w:pPr>
      <w:r>
        <w:fldChar w:fldCharType="end"/>
      </w:r>
      <w:r>
        <w:rPr>
          <w:b/>
        </w:rPr>
        <w:br w:type="page"/>
      </w:r>
    </w:p>
    <w:p w14:paraId="135F0BE1" w14:textId="302FE5F2" w:rsidR="00E32AB8" w:rsidRPr="00E32AB8" w:rsidRDefault="00E32AB8" w:rsidP="00E32AB8">
      <w:pPr>
        <w:jc w:val="center"/>
        <w:rPr>
          <w:b/>
        </w:rPr>
      </w:pPr>
      <w:r w:rsidRPr="00E32AB8">
        <w:rPr>
          <w:b/>
        </w:rPr>
        <w:lastRenderedPageBreak/>
        <w:t>Acronyms</w:t>
      </w:r>
    </w:p>
    <w:p w14:paraId="1ED11DD3" w14:textId="45BC899F" w:rsidR="006264C2" w:rsidRDefault="006264C2" w:rsidP="006264C2">
      <w:pPr>
        <w:pStyle w:val="Caption"/>
        <w:keepNext/>
      </w:pPr>
      <w:bookmarkStart w:id="1" w:name="_Toc477786236"/>
      <w:r>
        <w:t xml:space="preserve">Table </w:t>
      </w:r>
      <w:r w:rsidR="002E4EBF">
        <w:rPr>
          <w:noProof/>
        </w:rPr>
        <w:fldChar w:fldCharType="begin"/>
      </w:r>
      <w:r w:rsidR="002E4EBF">
        <w:rPr>
          <w:noProof/>
        </w:rPr>
        <w:instrText xml:space="preserve"> SEQ Table \* ARABIC </w:instrText>
      </w:r>
      <w:r w:rsidR="002E4EBF">
        <w:rPr>
          <w:noProof/>
        </w:rPr>
        <w:fldChar w:fldCharType="separate"/>
      </w:r>
      <w:r w:rsidR="00FA333E">
        <w:rPr>
          <w:noProof/>
        </w:rPr>
        <w:t>1</w:t>
      </w:r>
      <w:r w:rsidR="002E4EBF">
        <w:rPr>
          <w:noProof/>
        </w:rPr>
        <w:fldChar w:fldCharType="end"/>
      </w:r>
      <w:r>
        <w:t>: Acronyms</w:t>
      </w:r>
      <w:bookmarkEnd w:id="1"/>
    </w:p>
    <w:tbl>
      <w:tblPr>
        <w:tblStyle w:val="TableGrid"/>
        <w:tblW w:w="0" w:type="auto"/>
        <w:tblInd w:w="108" w:type="dxa"/>
        <w:tblLook w:val="04A0" w:firstRow="1" w:lastRow="0" w:firstColumn="1" w:lastColumn="0" w:noHBand="0" w:noVBand="1"/>
        <w:tblCaption w:val="Glossary of Terms and Acronyms"/>
      </w:tblPr>
      <w:tblGrid>
        <w:gridCol w:w="2053"/>
        <w:gridCol w:w="7189"/>
      </w:tblGrid>
      <w:tr w:rsidR="00E32AB8" w14:paraId="3B41E1EE" w14:textId="77777777" w:rsidTr="00275C89">
        <w:trPr>
          <w:cantSplit/>
          <w:tblHeader/>
        </w:trPr>
        <w:tc>
          <w:tcPr>
            <w:tcW w:w="2053" w:type="dxa"/>
            <w:tcBorders>
              <w:bottom w:val="single" w:sz="12" w:space="0" w:color="0070C0"/>
            </w:tcBorders>
            <w:vAlign w:val="center"/>
          </w:tcPr>
          <w:p w14:paraId="405780EB" w14:textId="77777777" w:rsidR="00E32AB8" w:rsidRPr="002F754C" w:rsidRDefault="00E32AB8" w:rsidP="00275C89">
            <w:pPr>
              <w:pStyle w:val="TableText"/>
              <w:jc w:val="left"/>
              <w:rPr>
                <w:rStyle w:val="Strong"/>
              </w:rPr>
            </w:pPr>
            <w:r>
              <w:rPr>
                <w:rStyle w:val="Strong"/>
              </w:rPr>
              <w:t>Term</w:t>
            </w:r>
          </w:p>
        </w:tc>
        <w:tc>
          <w:tcPr>
            <w:tcW w:w="7189" w:type="dxa"/>
            <w:tcBorders>
              <w:bottom w:val="single" w:sz="12" w:space="0" w:color="0070C0"/>
            </w:tcBorders>
            <w:vAlign w:val="center"/>
          </w:tcPr>
          <w:p w14:paraId="77F98A77" w14:textId="77777777" w:rsidR="00E32AB8" w:rsidRPr="002F754C" w:rsidRDefault="00E32AB8" w:rsidP="00275C89">
            <w:pPr>
              <w:pStyle w:val="TableText"/>
              <w:jc w:val="left"/>
              <w:rPr>
                <w:rStyle w:val="Strong"/>
              </w:rPr>
            </w:pPr>
            <w:r>
              <w:rPr>
                <w:rStyle w:val="Strong"/>
              </w:rPr>
              <w:t>Defined</w:t>
            </w:r>
          </w:p>
        </w:tc>
      </w:tr>
      <w:tr w:rsidR="00E32AB8" w14:paraId="79B4DE92" w14:textId="77777777" w:rsidTr="00275C89">
        <w:trPr>
          <w:cantSplit/>
        </w:trPr>
        <w:sdt>
          <w:sdtPr>
            <w:rPr>
              <w:b/>
            </w:rPr>
            <w:id w:val="132454328"/>
            <w:placeholder>
              <w:docPart w:val="1CC724B5106B4354A2DCCF2570C7AFA9"/>
            </w:placeholder>
          </w:sdtPr>
          <w:sdtEndPr/>
          <w:sdtContent>
            <w:tc>
              <w:tcPr>
                <w:tcW w:w="2053" w:type="dxa"/>
                <w:tcBorders>
                  <w:top w:val="single" w:sz="12" w:space="0" w:color="0070C0"/>
                </w:tcBorders>
                <w:vAlign w:val="center"/>
              </w:tcPr>
              <w:p w14:paraId="6985341C" w14:textId="77777777" w:rsidR="00E32AB8" w:rsidRPr="002F754C" w:rsidRDefault="00E32AB8" w:rsidP="00275C89">
                <w:pPr>
                  <w:pStyle w:val="TableText"/>
                  <w:jc w:val="left"/>
                  <w:rPr>
                    <w:b/>
                  </w:rPr>
                </w:pPr>
                <w:r>
                  <w:rPr>
                    <w:b/>
                  </w:rPr>
                  <w:t>AC</w:t>
                </w:r>
              </w:p>
            </w:tc>
          </w:sdtContent>
        </w:sdt>
        <w:sdt>
          <w:sdtPr>
            <w:id w:val="1423459840"/>
            <w:placeholder>
              <w:docPart w:val="6F04A1A6427F42AE9C05293D78070AF5"/>
            </w:placeholder>
            <w:text/>
          </w:sdtPr>
          <w:sdtEndPr/>
          <w:sdtContent>
            <w:tc>
              <w:tcPr>
                <w:tcW w:w="7189" w:type="dxa"/>
                <w:tcBorders>
                  <w:top w:val="single" w:sz="12" w:space="0" w:color="0070C0"/>
                </w:tcBorders>
                <w:vAlign w:val="center"/>
              </w:tcPr>
              <w:p w14:paraId="362D0F68" w14:textId="1BF2EDB1" w:rsidR="00E32AB8" w:rsidRDefault="00225E7D" w:rsidP="00275C89">
                <w:pPr>
                  <w:pStyle w:val="TableText"/>
                  <w:jc w:val="left"/>
                </w:pPr>
                <w:r>
                  <w:t>Agent Cashier</w:t>
                </w:r>
              </w:p>
            </w:tc>
          </w:sdtContent>
        </w:sdt>
      </w:tr>
      <w:tr w:rsidR="00E32AB8" w14:paraId="12B5F5C2" w14:textId="77777777" w:rsidTr="00275C89">
        <w:trPr>
          <w:cantSplit/>
        </w:trPr>
        <w:sdt>
          <w:sdtPr>
            <w:rPr>
              <w:b/>
            </w:rPr>
            <w:id w:val="121583849"/>
            <w:placeholder>
              <w:docPart w:val="32E4434A74F942BD86BEB03B63C43284"/>
            </w:placeholder>
          </w:sdtPr>
          <w:sdtEndPr/>
          <w:sdtContent>
            <w:tc>
              <w:tcPr>
                <w:tcW w:w="2053" w:type="dxa"/>
                <w:vAlign w:val="center"/>
              </w:tcPr>
              <w:p w14:paraId="2ACB866B" w14:textId="77777777" w:rsidR="00E32AB8" w:rsidRPr="002F754C" w:rsidRDefault="00E32AB8" w:rsidP="00275C89">
                <w:pPr>
                  <w:pStyle w:val="TableText"/>
                  <w:jc w:val="left"/>
                  <w:rPr>
                    <w:b/>
                  </w:rPr>
                </w:pPr>
                <w:r>
                  <w:rPr>
                    <w:b/>
                  </w:rPr>
                  <w:t>ACA</w:t>
                </w:r>
              </w:p>
            </w:tc>
          </w:sdtContent>
        </w:sdt>
        <w:sdt>
          <w:sdtPr>
            <w:id w:val="-553934562"/>
            <w:placeholder>
              <w:docPart w:val="D79368B560134E84B6771541132C0B44"/>
            </w:placeholder>
            <w:text/>
          </w:sdtPr>
          <w:sdtEndPr/>
          <w:sdtContent>
            <w:tc>
              <w:tcPr>
                <w:tcW w:w="7189" w:type="dxa"/>
                <w:vAlign w:val="center"/>
              </w:tcPr>
              <w:p w14:paraId="5CF0889E" w14:textId="0201E479" w:rsidR="00E32AB8" w:rsidRDefault="00225E7D" w:rsidP="00275C89">
                <w:pPr>
                  <w:pStyle w:val="TableText"/>
                  <w:jc w:val="left"/>
                </w:pPr>
                <w:r>
                  <w:t>Agent Cashier Accountability</w:t>
                </w:r>
              </w:p>
            </w:tc>
          </w:sdtContent>
        </w:sdt>
      </w:tr>
      <w:tr w:rsidR="00E32AB8" w14:paraId="00D8D170" w14:textId="77777777" w:rsidTr="00275C89">
        <w:trPr>
          <w:cantSplit/>
        </w:trPr>
        <w:sdt>
          <w:sdtPr>
            <w:rPr>
              <w:b/>
            </w:rPr>
            <w:id w:val="-1486008298"/>
            <w:placeholder>
              <w:docPart w:val="202C6E5C815F4A56B21AF03FFF22BE5C"/>
            </w:placeholder>
          </w:sdtPr>
          <w:sdtEndPr/>
          <w:sdtContent>
            <w:tc>
              <w:tcPr>
                <w:tcW w:w="2053" w:type="dxa"/>
                <w:vAlign w:val="center"/>
              </w:tcPr>
              <w:p w14:paraId="69A1DD94" w14:textId="77777777" w:rsidR="00E32AB8" w:rsidRPr="002F754C" w:rsidRDefault="00E32AB8" w:rsidP="00275C89">
                <w:pPr>
                  <w:pStyle w:val="TableText"/>
                  <w:jc w:val="left"/>
                  <w:rPr>
                    <w:b/>
                  </w:rPr>
                </w:pPr>
                <w:r>
                  <w:rPr>
                    <w:b/>
                  </w:rPr>
                  <w:t>ALC</w:t>
                </w:r>
              </w:p>
            </w:tc>
          </w:sdtContent>
        </w:sdt>
        <w:sdt>
          <w:sdtPr>
            <w:id w:val="-1400204850"/>
            <w:placeholder>
              <w:docPart w:val="BE148E47DE144FD4816B2E740C715C5A"/>
            </w:placeholder>
            <w:text/>
          </w:sdtPr>
          <w:sdtEndPr/>
          <w:sdtContent>
            <w:tc>
              <w:tcPr>
                <w:tcW w:w="7189" w:type="dxa"/>
                <w:vAlign w:val="center"/>
              </w:tcPr>
              <w:p w14:paraId="01BE6943" w14:textId="024A1EBF" w:rsidR="00E32AB8" w:rsidRDefault="00225E7D" w:rsidP="00275C89">
                <w:pPr>
                  <w:pStyle w:val="TableText"/>
                  <w:jc w:val="left"/>
                </w:pPr>
                <w:r>
                  <w:t>Agency Location Code</w:t>
                </w:r>
              </w:p>
            </w:tc>
          </w:sdtContent>
        </w:sdt>
      </w:tr>
      <w:tr w:rsidR="00E32AB8" w14:paraId="10298174" w14:textId="77777777" w:rsidTr="00275C89">
        <w:trPr>
          <w:cantSplit/>
        </w:trPr>
        <w:tc>
          <w:tcPr>
            <w:tcW w:w="2053" w:type="dxa"/>
            <w:vAlign w:val="center"/>
          </w:tcPr>
          <w:p w14:paraId="18E75B9B" w14:textId="77777777" w:rsidR="00E32AB8" w:rsidRPr="002F754C" w:rsidRDefault="00E32AB8" w:rsidP="00275C89">
            <w:pPr>
              <w:pStyle w:val="TableText"/>
              <w:jc w:val="left"/>
              <w:rPr>
                <w:b/>
              </w:rPr>
            </w:pPr>
            <w:r>
              <w:rPr>
                <w:b/>
              </w:rPr>
              <w:t>BDN</w:t>
            </w:r>
          </w:p>
        </w:tc>
        <w:tc>
          <w:tcPr>
            <w:tcW w:w="7189" w:type="dxa"/>
            <w:vAlign w:val="center"/>
          </w:tcPr>
          <w:p w14:paraId="7EB21055" w14:textId="77777777" w:rsidR="00E32AB8" w:rsidRDefault="00E32AB8" w:rsidP="00275C89">
            <w:pPr>
              <w:pStyle w:val="TableText"/>
              <w:jc w:val="left"/>
            </w:pPr>
            <w:r>
              <w:t>Benefits Delivery Network</w:t>
            </w:r>
          </w:p>
        </w:tc>
      </w:tr>
      <w:tr w:rsidR="00E32AB8" w14:paraId="4B54C5E5" w14:textId="77777777" w:rsidTr="00275C89">
        <w:trPr>
          <w:cantSplit/>
        </w:trPr>
        <w:tc>
          <w:tcPr>
            <w:tcW w:w="2053" w:type="dxa"/>
            <w:vAlign w:val="center"/>
          </w:tcPr>
          <w:p w14:paraId="2357EC79" w14:textId="77777777" w:rsidR="00E32AB8" w:rsidRPr="002F754C" w:rsidRDefault="00E32AB8" w:rsidP="00275C89">
            <w:pPr>
              <w:pStyle w:val="TableText"/>
              <w:jc w:val="left"/>
              <w:rPr>
                <w:b/>
              </w:rPr>
            </w:pPr>
            <w:r>
              <w:rPr>
                <w:b/>
              </w:rPr>
              <w:t>CAATS</w:t>
            </w:r>
          </w:p>
        </w:tc>
        <w:tc>
          <w:tcPr>
            <w:tcW w:w="7189" w:type="dxa"/>
            <w:vAlign w:val="center"/>
          </w:tcPr>
          <w:p w14:paraId="7F17B3AC" w14:textId="77777777" w:rsidR="00E32AB8" w:rsidRDefault="00E32AB8" w:rsidP="00275C89">
            <w:pPr>
              <w:pStyle w:val="TableText"/>
              <w:jc w:val="left"/>
            </w:pPr>
            <w:r>
              <w:t xml:space="preserve">Centralized Administrative Accounting Transaction System </w:t>
            </w:r>
          </w:p>
        </w:tc>
      </w:tr>
      <w:tr w:rsidR="00E32AB8" w14:paraId="6EDC94D7" w14:textId="77777777" w:rsidTr="00275C89">
        <w:trPr>
          <w:cantSplit/>
        </w:trPr>
        <w:tc>
          <w:tcPr>
            <w:tcW w:w="2053" w:type="dxa"/>
            <w:vAlign w:val="center"/>
          </w:tcPr>
          <w:p w14:paraId="0E38B823" w14:textId="77777777" w:rsidR="00E32AB8" w:rsidRPr="002F754C" w:rsidRDefault="00E32AB8" w:rsidP="00275C89">
            <w:pPr>
              <w:pStyle w:val="TableText"/>
              <w:jc w:val="left"/>
              <w:rPr>
                <w:b/>
              </w:rPr>
            </w:pPr>
            <w:r>
              <w:rPr>
                <w:b/>
              </w:rPr>
              <w:t>CAROLS</w:t>
            </w:r>
          </w:p>
        </w:tc>
        <w:tc>
          <w:tcPr>
            <w:tcW w:w="7189" w:type="dxa"/>
            <w:vAlign w:val="center"/>
          </w:tcPr>
          <w:p w14:paraId="30FCD74E" w14:textId="77777777" w:rsidR="00E32AB8" w:rsidRDefault="00E32AB8" w:rsidP="00275C89">
            <w:pPr>
              <w:pStyle w:val="TableText"/>
              <w:jc w:val="left"/>
            </w:pPr>
            <w:r>
              <w:t>Centralized Account Receivable On-Line System</w:t>
            </w:r>
          </w:p>
        </w:tc>
      </w:tr>
      <w:tr w:rsidR="00E32AB8" w14:paraId="52A25146" w14:textId="77777777" w:rsidTr="00275C89">
        <w:trPr>
          <w:cantSplit/>
        </w:trPr>
        <w:tc>
          <w:tcPr>
            <w:tcW w:w="2053" w:type="dxa"/>
            <w:vAlign w:val="center"/>
          </w:tcPr>
          <w:p w14:paraId="1F46DD37" w14:textId="77777777" w:rsidR="00E32AB8" w:rsidRPr="002F754C" w:rsidRDefault="00E32AB8" w:rsidP="00275C89">
            <w:pPr>
              <w:pStyle w:val="TableText"/>
              <w:jc w:val="left"/>
              <w:rPr>
                <w:b/>
              </w:rPr>
            </w:pPr>
            <w:r>
              <w:rPr>
                <w:b/>
              </w:rPr>
              <w:t>C&amp;P</w:t>
            </w:r>
          </w:p>
        </w:tc>
        <w:tc>
          <w:tcPr>
            <w:tcW w:w="7189" w:type="dxa"/>
            <w:vAlign w:val="center"/>
          </w:tcPr>
          <w:p w14:paraId="7CA14A0A" w14:textId="77777777" w:rsidR="00E32AB8" w:rsidRDefault="00E32AB8" w:rsidP="00275C89">
            <w:pPr>
              <w:pStyle w:val="TableText"/>
              <w:jc w:val="left"/>
            </w:pPr>
            <w:r>
              <w:t>Compensation and Pension</w:t>
            </w:r>
          </w:p>
        </w:tc>
      </w:tr>
      <w:tr w:rsidR="00E32AB8" w14:paraId="7ED5EBBF" w14:textId="77777777" w:rsidTr="00275C89">
        <w:trPr>
          <w:cantSplit/>
        </w:trPr>
        <w:tc>
          <w:tcPr>
            <w:tcW w:w="2053" w:type="dxa"/>
            <w:vAlign w:val="center"/>
          </w:tcPr>
          <w:p w14:paraId="3814DD25" w14:textId="77777777" w:rsidR="00E32AB8" w:rsidRPr="002F754C" w:rsidRDefault="00E32AB8" w:rsidP="00275C89">
            <w:pPr>
              <w:pStyle w:val="TableText"/>
              <w:jc w:val="left"/>
              <w:rPr>
                <w:b/>
              </w:rPr>
            </w:pPr>
            <w:r>
              <w:rPr>
                <w:b/>
              </w:rPr>
              <w:t>DMC</w:t>
            </w:r>
          </w:p>
        </w:tc>
        <w:tc>
          <w:tcPr>
            <w:tcW w:w="7189" w:type="dxa"/>
            <w:vAlign w:val="center"/>
          </w:tcPr>
          <w:p w14:paraId="1374B1CE" w14:textId="77777777" w:rsidR="00E32AB8" w:rsidRDefault="00E32AB8" w:rsidP="00275C89">
            <w:pPr>
              <w:pStyle w:val="TableText"/>
              <w:jc w:val="left"/>
            </w:pPr>
            <w:r>
              <w:t>Debt Management Center</w:t>
            </w:r>
          </w:p>
        </w:tc>
      </w:tr>
      <w:tr w:rsidR="00E32AB8" w14:paraId="593D19E5" w14:textId="77777777" w:rsidTr="00275C89">
        <w:trPr>
          <w:cantSplit/>
        </w:trPr>
        <w:tc>
          <w:tcPr>
            <w:tcW w:w="2053" w:type="dxa"/>
            <w:vAlign w:val="center"/>
          </w:tcPr>
          <w:p w14:paraId="6FC1FC43" w14:textId="77777777" w:rsidR="00E32AB8" w:rsidRDefault="00E32AB8" w:rsidP="00275C89">
            <w:pPr>
              <w:pStyle w:val="TableText"/>
              <w:jc w:val="left"/>
              <w:rPr>
                <w:b/>
              </w:rPr>
            </w:pPr>
            <w:r>
              <w:rPr>
                <w:b/>
              </w:rPr>
              <w:t>FAS</w:t>
            </w:r>
          </w:p>
        </w:tc>
        <w:tc>
          <w:tcPr>
            <w:tcW w:w="7189" w:type="dxa"/>
            <w:vAlign w:val="center"/>
          </w:tcPr>
          <w:p w14:paraId="7FF79C88" w14:textId="77777777" w:rsidR="00E32AB8" w:rsidRDefault="00E32AB8" w:rsidP="00275C89">
            <w:pPr>
              <w:pStyle w:val="TableText"/>
              <w:jc w:val="left"/>
            </w:pPr>
            <w:r>
              <w:t>Finance and Accounting System</w:t>
            </w:r>
          </w:p>
        </w:tc>
      </w:tr>
      <w:tr w:rsidR="00E32AB8" w14:paraId="59BE2ACA" w14:textId="77777777" w:rsidTr="00275C89">
        <w:trPr>
          <w:cantSplit/>
        </w:trPr>
        <w:tc>
          <w:tcPr>
            <w:tcW w:w="2053" w:type="dxa"/>
            <w:vAlign w:val="center"/>
          </w:tcPr>
          <w:p w14:paraId="18175636" w14:textId="77777777" w:rsidR="00E32AB8" w:rsidRDefault="00E32AB8" w:rsidP="00275C89">
            <w:pPr>
              <w:pStyle w:val="TableText"/>
              <w:jc w:val="left"/>
              <w:rPr>
                <w:b/>
              </w:rPr>
            </w:pPr>
            <w:r>
              <w:rPr>
                <w:b/>
              </w:rPr>
              <w:t>FOIA</w:t>
            </w:r>
          </w:p>
        </w:tc>
        <w:tc>
          <w:tcPr>
            <w:tcW w:w="7189" w:type="dxa"/>
            <w:vAlign w:val="center"/>
          </w:tcPr>
          <w:p w14:paraId="52531E4C" w14:textId="77777777" w:rsidR="00E32AB8" w:rsidRDefault="00E32AB8" w:rsidP="00275C89">
            <w:pPr>
              <w:pStyle w:val="TableText"/>
              <w:jc w:val="left"/>
            </w:pPr>
            <w:r>
              <w:t>Freedom of Information Act</w:t>
            </w:r>
          </w:p>
        </w:tc>
      </w:tr>
      <w:tr w:rsidR="00E32AB8" w14:paraId="019578CC" w14:textId="77777777" w:rsidTr="00275C89">
        <w:trPr>
          <w:cantSplit/>
        </w:trPr>
        <w:tc>
          <w:tcPr>
            <w:tcW w:w="2053" w:type="dxa"/>
            <w:vAlign w:val="center"/>
          </w:tcPr>
          <w:p w14:paraId="6F7C77C6" w14:textId="77777777" w:rsidR="00E32AB8" w:rsidRDefault="00E32AB8" w:rsidP="00275C89">
            <w:pPr>
              <w:pStyle w:val="TableText"/>
              <w:jc w:val="left"/>
              <w:rPr>
                <w:b/>
              </w:rPr>
            </w:pPr>
            <w:r>
              <w:rPr>
                <w:b/>
              </w:rPr>
              <w:t>FSR</w:t>
            </w:r>
          </w:p>
        </w:tc>
        <w:tc>
          <w:tcPr>
            <w:tcW w:w="7189" w:type="dxa"/>
            <w:vAlign w:val="center"/>
          </w:tcPr>
          <w:p w14:paraId="150BD274" w14:textId="77777777" w:rsidR="00E32AB8" w:rsidRDefault="00E32AB8" w:rsidP="00275C89">
            <w:pPr>
              <w:pStyle w:val="TableText"/>
              <w:jc w:val="left"/>
            </w:pPr>
            <w:r>
              <w:t>Field Service Receipts</w:t>
            </w:r>
          </w:p>
        </w:tc>
      </w:tr>
      <w:tr w:rsidR="00E32AB8" w14:paraId="1C2ED948" w14:textId="77777777" w:rsidTr="00275C89">
        <w:trPr>
          <w:cantSplit/>
        </w:trPr>
        <w:tc>
          <w:tcPr>
            <w:tcW w:w="2053" w:type="dxa"/>
            <w:vAlign w:val="center"/>
          </w:tcPr>
          <w:p w14:paraId="5E47D69E" w14:textId="77777777" w:rsidR="00E32AB8" w:rsidRDefault="00E32AB8" w:rsidP="00275C89">
            <w:pPr>
              <w:pStyle w:val="TableText"/>
              <w:jc w:val="left"/>
              <w:rPr>
                <w:b/>
              </w:rPr>
            </w:pPr>
            <w:r>
              <w:rPr>
                <w:b/>
              </w:rPr>
              <w:t>MQAS</w:t>
            </w:r>
          </w:p>
        </w:tc>
        <w:tc>
          <w:tcPr>
            <w:tcW w:w="7189" w:type="dxa"/>
            <w:vAlign w:val="center"/>
          </w:tcPr>
          <w:p w14:paraId="05014132" w14:textId="77777777" w:rsidR="00E32AB8" w:rsidRDefault="00E32AB8" w:rsidP="00275C89">
            <w:pPr>
              <w:pStyle w:val="TableText"/>
              <w:jc w:val="left"/>
            </w:pPr>
            <w:r>
              <w:t>Management Quality Assurance Services</w:t>
            </w:r>
          </w:p>
        </w:tc>
      </w:tr>
      <w:tr w:rsidR="00E32AB8" w14:paraId="4A07E199" w14:textId="77777777" w:rsidTr="00275C89">
        <w:trPr>
          <w:cantSplit/>
        </w:trPr>
        <w:tc>
          <w:tcPr>
            <w:tcW w:w="2053" w:type="dxa"/>
            <w:vAlign w:val="center"/>
          </w:tcPr>
          <w:p w14:paraId="4C5268E3" w14:textId="77777777" w:rsidR="00E32AB8" w:rsidRDefault="00E32AB8" w:rsidP="00275C89">
            <w:pPr>
              <w:pStyle w:val="TableText"/>
              <w:jc w:val="left"/>
              <w:rPr>
                <w:b/>
              </w:rPr>
            </w:pPr>
            <w:r>
              <w:rPr>
                <w:b/>
              </w:rPr>
              <w:t>OMB</w:t>
            </w:r>
          </w:p>
        </w:tc>
        <w:tc>
          <w:tcPr>
            <w:tcW w:w="7189" w:type="dxa"/>
            <w:vAlign w:val="center"/>
          </w:tcPr>
          <w:p w14:paraId="108E9C1E" w14:textId="77777777" w:rsidR="00E32AB8" w:rsidRDefault="00E32AB8" w:rsidP="00275C89">
            <w:pPr>
              <w:pStyle w:val="TableText"/>
              <w:jc w:val="left"/>
            </w:pPr>
            <w:r>
              <w:t>Office of Management and Budget</w:t>
            </w:r>
          </w:p>
        </w:tc>
      </w:tr>
      <w:tr w:rsidR="00E32AB8" w14:paraId="45010C32" w14:textId="77777777" w:rsidTr="00275C89">
        <w:trPr>
          <w:cantSplit/>
        </w:trPr>
        <w:tc>
          <w:tcPr>
            <w:tcW w:w="2053" w:type="dxa"/>
            <w:vAlign w:val="center"/>
          </w:tcPr>
          <w:p w14:paraId="2B6674FD" w14:textId="703078A4" w:rsidR="00E32AB8" w:rsidRDefault="00E32AB8" w:rsidP="00275C89">
            <w:pPr>
              <w:pStyle w:val="TableText"/>
              <w:jc w:val="left"/>
              <w:rPr>
                <w:b/>
              </w:rPr>
            </w:pPr>
            <w:r>
              <w:rPr>
                <w:b/>
              </w:rPr>
              <w:t>O</w:t>
            </w:r>
            <w:r w:rsidR="002E4EBF">
              <w:rPr>
                <w:b/>
              </w:rPr>
              <w:t>F</w:t>
            </w:r>
            <w:r>
              <w:rPr>
                <w:b/>
              </w:rPr>
              <w:t>M</w:t>
            </w:r>
          </w:p>
        </w:tc>
        <w:tc>
          <w:tcPr>
            <w:tcW w:w="7189" w:type="dxa"/>
            <w:vAlign w:val="center"/>
          </w:tcPr>
          <w:p w14:paraId="14A2CF8D" w14:textId="1CB63FD1" w:rsidR="00E32AB8" w:rsidRDefault="00E32AB8" w:rsidP="00275C89">
            <w:pPr>
              <w:pStyle w:val="TableText"/>
              <w:jc w:val="left"/>
            </w:pPr>
            <w:r>
              <w:t xml:space="preserve">Office of </w:t>
            </w:r>
            <w:r w:rsidR="002E4EBF">
              <w:t xml:space="preserve">Financial </w:t>
            </w:r>
            <w:r>
              <w:t xml:space="preserve">Management </w:t>
            </w:r>
            <w:r w:rsidR="002E4EBF">
              <w:t>(previously ORM)</w:t>
            </w:r>
          </w:p>
        </w:tc>
      </w:tr>
      <w:tr w:rsidR="00E32AB8" w14:paraId="7FA20642" w14:textId="77777777" w:rsidTr="00275C89">
        <w:trPr>
          <w:cantSplit/>
        </w:trPr>
        <w:tc>
          <w:tcPr>
            <w:tcW w:w="2053" w:type="dxa"/>
            <w:vAlign w:val="center"/>
          </w:tcPr>
          <w:p w14:paraId="543DA7F0" w14:textId="77777777" w:rsidR="00E32AB8" w:rsidRDefault="00E32AB8" w:rsidP="00275C89">
            <w:pPr>
              <w:pStyle w:val="TableText"/>
              <w:jc w:val="left"/>
              <w:rPr>
                <w:b/>
              </w:rPr>
            </w:pPr>
            <w:r>
              <w:rPr>
                <w:b/>
              </w:rPr>
              <w:t>OTCnet</w:t>
            </w:r>
          </w:p>
        </w:tc>
        <w:tc>
          <w:tcPr>
            <w:tcW w:w="7189" w:type="dxa"/>
            <w:vAlign w:val="center"/>
          </w:tcPr>
          <w:p w14:paraId="5C6090DB" w14:textId="77777777" w:rsidR="00E32AB8" w:rsidRDefault="00E32AB8" w:rsidP="00275C89">
            <w:pPr>
              <w:pStyle w:val="TableText"/>
              <w:jc w:val="left"/>
            </w:pPr>
            <w:r>
              <w:t>Over-the-Counter Channel Application</w:t>
            </w:r>
          </w:p>
        </w:tc>
      </w:tr>
      <w:tr w:rsidR="00E32AB8" w14:paraId="3C0D21DD" w14:textId="77777777" w:rsidTr="00275C89">
        <w:trPr>
          <w:cantSplit/>
        </w:trPr>
        <w:tc>
          <w:tcPr>
            <w:tcW w:w="2053" w:type="dxa"/>
            <w:vAlign w:val="center"/>
          </w:tcPr>
          <w:p w14:paraId="05D716FA" w14:textId="77777777" w:rsidR="00E32AB8" w:rsidRDefault="00E32AB8" w:rsidP="00275C89">
            <w:pPr>
              <w:pStyle w:val="TableText"/>
              <w:jc w:val="left"/>
              <w:rPr>
                <w:b/>
              </w:rPr>
            </w:pPr>
            <w:r>
              <w:rPr>
                <w:b/>
              </w:rPr>
              <w:t>RO</w:t>
            </w:r>
          </w:p>
        </w:tc>
        <w:tc>
          <w:tcPr>
            <w:tcW w:w="7189" w:type="dxa"/>
            <w:vAlign w:val="center"/>
          </w:tcPr>
          <w:p w14:paraId="2799382F" w14:textId="77777777" w:rsidR="00E32AB8" w:rsidRDefault="00E32AB8" w:rsidP="00275C89">
            <w:pPr>
              <w:pStyle w:val="TableText"/>
              <w:jc w:val="left"/>
            </w:pPr>
            <w:r>
              <w:t>Regional Office</w:t>
            </w:r>
          </w:p>
        </w:tc>
      </w:tr>
      <w:tr w:rsidR="00E32AB8" w14:paraId="604722F8" w14:textId="77777777" w:rsidTr="00275C89">
        <w:trPr>
          <w:cantSplit/>
        </w:trPr>
        <w:tc>
          <w:tcPr>
            <w:tcW w:w="2053" w:type="dxa"/>
            <w:vAlign w:val="center"/>
          </w:tcPr>
          <w:p w14:paraId="5ED8FD5D" w14:textId="77777777" w:rsidR="00E32AB8" w:rsidRDefault="00E32AB8" w:rsidP="00275C89">
            <w:pPr>
              <w:pStyle w:val="TableText"/>
              <w:jc w:val="left"/>
              <w:rPr>
                <w:b/>
              </w:rPr>
            </w:pPr>
            <w:r>
              <w:rPr>
                <w:b/>
              </w:rPr>
              <w:t>VA</w:t>
            </w:r>
          </w:p>
        </w:tc>
        <w:tc>
          <w:tcPr>
            <w:tcW w:w="7189" w:type="dxa"/>
            <w:vAlign w:val="center"/>
          </w:tcPr>
          <w:p w14:paraId="457CD012" w14:textId="77777777" w:rsidR="00E32AB8" w:rsidRDefault="00E32AB8" w:rsidP="00275C89">
            <w:pPr>
              <w:pStyle w:val="TableText"/>
              <w:jc w:val="left"/>
            </w:pPr>
            <w:r>
              <w:t>Department of Veterans Affairs</w:t>
            </w:r>
          </w:p>
        </w:tc>
      </w:tr>
      <w:tr w:rsidR="00E32AB8" w14:paraId="57EB2356" w14:textId="77777777" w:rsidTr="00275C89">
        <w:trPr>
          <w:cantSplit/>
        </w:trPr>
        <w:tc>
          <w:tcPr>
            <w:tcW w:w="2053" w:type="dxa"/>
            <w:vAlign w:val="center"/>
          </w:tcPr>
          <w:p w14:paraId="24157B88" w14:textId="77777777" w:rsidR="00E32AB8" w:rsidRDefault="00E32AB8" w:rsidP="00275C89">
            <w:pPr>
              <w:pStyle w:val="TableText"/>
              <w:jc w:val="left"/>
              <w:rPr>
                <w:b/>
              </w:rPr>
            </w:pPr>
            <w:r>
              <w:rPr>
                <w:b/>
              </w:rPr>
              <w:t>VBA</w:t>
            </w:r>
          </w:p>
        </w:tc>
        <w:tc>
          <w:tcPr>
            <w:tcW w:w="7189" w:type="dxa"/>
            <w:vAlign w:val="center"/>
          </w:tcPr>
          <w:p w14:paraId="6730D869" w14:textId="77777777" w:rsidR="00E32AB8" w:rsidRDefault="00E32AB8" w:rsidP="00275C89">
            <w:pPr>
              <w:pStyle w:val="TableText"/>
              <w:jc w:val="left"/>
            </w:pPr>
            <w:r>
              <w:t>Veterans Benefits Administration</w:t>
            </w:r>
          </w:p>
        </w:tc>
      </w:tr>
      <w:tr w:rsidR="00E32AB8" w14:paraId="335AAB76" w14:textId="77777777" w:rsidTr="00275C89">
        <w:trPr>
          <w:cantSplit/>
        </w:trPr>
        <w:tc>
          <w:tcPr>
            <w:tcW w:w="2053" w:type="dxa"/>
            <w:vAlign w:val="center"/>
          </w:tcPr>
          <w:p w14:paraId="72B7895C" w14:textId="77777777" w:rsidR="00E32AB8" w:rsidRDefault="00E32AB8" w:rsidP="00275C89">
            <w:pPr>
              <w:pStyle w:val="TableText"/>
              <w:jc w:val="left"/>
              <w:rPr>
                <w:b/>
              </w:rPr>
            </w:pPr>
            <w:r>
              <w:rPr>
                <w:b/>
              </w:rPr>
              <w:t>VR&amp;E</w:t>
            </w:r>
          </w:p>
        </w:tc>
        <w:tc>
          <w:tcPr>
            <w:tcW w:w="7189" w:type="dxa"/>
            <w:vAlign w:val="center"/>
          </w:tcPr>
          <w:p w14:paraId="061D7693" w14:textId="77777777" w:rsidR="00E32AB8" w:rsidRDefault="00E32AB8" w:rsidP="00275C89">
            <w:pPr>
              <w:pStyle w:val="TableText"/>
              <w:jc w:val="left"/>
            </w:pPr>
            <w:r>
              <w:t>Vocational Rehabilitation &amp; Education</w:t>
            </w:r>
          </w:p>
        </w:tc>
      </w:tr>
    </w:tbl>
    <w:p w14:paraId="5157EE05" w14:textId="77777777" w:rsidR="003208B0" w:rsidRDefault="003208B0">
      <w:pPr>
        <w:spacing w:before="0" w:after="160" w:line="259" w:lineRule="auto"/>
        <w:rPr>
          <w:rFonts w:eastAsiaTheme="majorEastAsia" w:cstheme="majorBidi"/>
          <w:b/>
          <w:sz w:val="24"/>
          <w:szCs w:val="32"/>
        </w:rPr>
        <w:sectPr w:rsidR="003208B0" w:rsidSect="003208B0">
          <w:headerReference w:type="default" r:id="rId13"/>
          <w:footerReference w:type="default" r:id="rId14"/>
          <w:headerReference w:type="first" r:id="rId15"/>
          <w:footerReference w:type="first" r:id="rId16"/>
          <w:pgSz w:w="12240" w:h="15840"/>
          <w:pgMar w:top="450" w:right="1440" w:bottom="1440" w:left="1440" w:header="720" w:footer="1008" w:gutter="0"/>
          <w:pgNumType w:fmt="lowerRoman" w:start="1"/>
          <w:cols w:space="720"/>
          <w:titlePg/>
          <w:docGrid w:linePitch="360"/>
        </w:sectPr>
      </w:pPr>
    </w:p>
    <w:p w14:paraId="32C3673A" w14:textId="3CEE45DB" w:rsidR="00893DA7" w:rsidRDefault="00DA7187" w:rsidP="00BF3F49">
      <w:pPr>
        <w:pStyle w:val="Heading1"/>
      </w:pPr>
      <w:bookmarkStart w:id="2" w:name="_Toc477788328"/>
      <w:r>
        <w:lastRenderedPageBreak/>
        <w:t>About This Training</w:t>
      </w:r>
      <w:bookmarkEnd w:id="2"/>
    </w:p>
    <w:p w14:paraId="0D5BDB3D" w14:textId="77777777" w:rsidR="00DA7187" w:rsidRDefault="00DA7187" w:rsidP="00DA7187">
      <w:pPr>
        <w:pStyle w:val="Heading2"/>
      </w:pPr>
      <w:bookmarkStart w:id="3" w:name="_Toc477788329"/>
      <w:r>
        <w:t>Training Purpose</w:t>
      </w:r>
      <w:bookmarkEnd w:id="3"/>
    </w:p>
    <w:sdt>
      <w:sdtPr>
        <w:id w:val="-1188908114"/>
        <w:placeholder>
          <w:docPart w:val="17E8EEA8B63A4E18BFC4485D41130122"/>
        </w:placeholder>
      </w:sdtPr>
      <w:sdtEndPr/>
      <w:sdtContent>
        <w:sdt>
          <w:sdtPr>
            <w:id w:val="192121313"/>
            <w:placeholder>
              <w:docPart w:val="4D3002ED45A2441BBB47D2E4B9073C68"/>
            </w:placeholder>
          </w:sdtPr>
          <w:sdtEndPr/>
          <w:sdtContent>
            <w:sdt>
              <w:sdtPr>
                <w:id w:val="-1916074373"/>
                <w:placeholder>
                  <w:docPart w:val="9B10869B191F4D98B37636ED89AD9C13"/>
                </w:placeholder>
              </w:sdtPr>
              <w:sdtEndPr/>
              <w:sdtContent>
                <w:p w14:paraId="17F66B5C" w14:textId="5014D468" w:rsidR="002172B0" w:rsidRDefault="002172B0" w:rsidP="002172B0">
                  <w:r>
                    <w:t>The purpose of this VBA Agent Cashier course is to provide participants with the opportunities, tools, resources, and assistance necessary to succeed in the role of Agent Cashier.</w:t>
                  </w:r>
                </w:p>
                <w:p w14:paraId="638164BD" w14:textId="77777777" w:rsidR="00DA7187" w:rsidRDefault="002172B0" w:rsidP="00DA7187">
                  <w:r>
                    <w:t>The participants in the course will be Agent Cashiers who have been working for two or more years in this field. With this training, participants will be able to gain knowledge and critical thinking skills for assessing real-life scenarios and situations.</w:t>
                  </w:r>
                </w:p>
              </w:sdtContent>
            </w:sdt>
          </w:sdtContent>
        </w:sdt>
      </w:sdtContent>
    </w:sdt>
    <w:p w14:paraId="760288F7" w14:textId="77777777" w:rsidR="00DA7187" w:rsidRDefault="00DA7187" w:rsidP="00DA7187">
      <w:pPr>
        <w:pStyle w:val="Heading2"/>
      </w:pPr>
      <w:bookmarkStart w:id="4" w:name="_Toc477788330"/>
      <w:r>
        <w:t>Learning Environment</w:t>
      </w:r>
      <w:bookmarkEnd w:id="4"/>
    </w:p>
    <w:sdt>
      <w:sdtPr>
        <w:id w:val="116106316"/>
        <w:placeholder>
          <w:docPart w:val="93097FDD51CB4B14BEB470D0880B0AAD"/>
        </w:placeholder>
      </w:sdtPr>
      <w:sdtEndPr/>
      <w:sdtContent>
        <w:sdt>
          <w:sdtPr>
            <w:id w:val="-1626068065"/>
            <w:placeholder>
              <w:docPart w:val="A76C901F60AC48CAB2E1EA8944EDF427"/>
            </w:placeholder>
          </w:sdtPr>
          <w:sdtEndPr/>
          <w:sdtContent>
            <w:sdt>
              <w:sdtPr>
                <w:id w:val="638227550"/>
                <w:placeholder>
                  <w:docPart w:val="5AEA1E0B64D34EC0B10D2F2ACA840AAE"/>
                </w:placeholder>
              </w:sdtPr>
              <w:sdtEndPr/>
              <w:sdtContent>
                <w:sdt>
                  <w:sdtPr>
                    <w:id w:val="2003160018"/>
                    <w:placeholder>
                      <w:docPart w:val="DA85280B25EF4C9692EBBCB01CA84027"/>
                    </w:placeholder>
                  </w:sdtPr>
                  <w:sdtEndPr/>
                  <w:sdtContent>
                    <w:p w14:paraId="5A4D518F" w14:textId="77777777" w:rsidR="00FC7113" w:rsidRDefault="00FC7113" w:rsidP="00FC7113">
                      <w:pPr>
                        <w:spacing w:before="0" w:after="0"/>
                      </w:pPr>
                      <w:r w:rsidRPr="003C707A">
                        <w:t>This course will be presented online via a virtual classroom environment. The course is facilitated by an instructor and a producer. The instructor serves as the host and the producer assists and facilitates the online sessions. The producer also provides technical assistance to participants, as needed. Instructors and producers work together to deliver the course</w:t>
                      </w:r>
                      <w:r>
                        <w:t>.</w:t>
                      </w:r>
                      <w:r>
                        <w:br/>
                      </w:r>
                    </w:p>
                    <w:p w14:paraId="633EAF18" w14:textId="77777777" w:rsidR="00DA7187" w:rsidRDefault="00FC7113" w:rsidP="00FC7113">
                      <w:pPr>
                        <w:spacing w:before="0" w:after="0"/>
                      </w:pPr>
                      <w:r>
                        <w:t>You will need a computer with speakers, a microphone, and an internet connection to participate in the training.</w:t>
                      </w:r>
                    </w:p>
                  </w:sdtContent>
                </w:sdt>
              </w:sdtContent>
            </w:sdt>
          </w:sdtContent>
        </w:sdt>
      </w:sdtContent>
    </w:sdt>
    <w:p w14:paraId="437AC436" w14:textId="77777777" w:rsidR="00DA7187" w:rsidRDefault="00DA7187" w:rsidP="00DA7187">
      <w:pPr>
        <w:pStyle w:val="Heading1"/>
      </w:pPr>
      <w:bookmarkStart w:id="5" w:name="_Toc477788331"/>
      <w:r>
        <w:t xml:space="preserve">How to Use this </w:t>
      </w:r>
      <w:r w:rsidR="003B1C6F">
        <w:t>Participant</w:t>
      </w:r>
      <w:r>
        <w:t xml:space="preserve"> Guide</w:t>
      </w:r>
      <w:bookmarkEnd w:id="5"/>
    </w:p>
    <w:sdt>
      <w:sdtPr>
        <w:id w:val="1791160124"/>
        <w:placeholder>
          <w:docPart w:val="3F7AF488515A4F16B96FA6A35A35990F"/>
        </w:placeholder>
      </w:sdtPr>
      <w:sdtEndPr/>
      <w:sdtContent>
        <w:sdt>
          <w:sdtPr>
            <w:id w:val="194587448"/>
            <w:placeholder>
              <w:docPart w:val="3CE958738E1F44C0BC1634137A474791"/>
            </w:placeholder>
          </w:sdtPr>
          <w:sdtEndPr/>
          <w:sdtContent>
            <w:sdt>
              <w:sdtPr>
                <w:rPr>
                  <w:rFonts w:cs="Arial"/>
                </w:rPr>
                <w:id w:val="1384053309"/>
                <w:placeholder>
                  <w:docPart w:val="3F4951F4BCF9497296CD18CAB9DC6FCE"/>
                </w:placeholder>
              </w:sdtPr>
              <w:sdtEndPr>
                <w:rPr>
                  <w:rFonts w:cstheme="minorBidi"/>
                </w:rPr>
              </w:sdtEndPr>
              <w:sdtContent>
                <w:p w14:paraId="57C61D70" w14:textId="60976C40" w:rsidR="00FC7113" w:rsidRDefault="00FC7113" w:rsidP="00FC7113">
                  <w:r w:rsidRPr="00742ADC">
                    <w:t>This Participant Guide contains all key content presented in this training, including PowerPoint</w:t>
                  </w:r>
                  <w:r>
                    <w:rPr>
                      <w:rFonts w:cs="Arial"/>
                    </w:rPr>
                    <w:t>®</w:t>
                  </w:r>
                  <w:r w:rsidRPr="00742ADC">
                    <w:t xml:space="preserve"> slides, activities, and demonstrations. Space is provided for taking notes.</w:t>
                  </w:r>
                </w:p>
                <w:p w14:paraId="66643903" w14:textId="5BC383FA" w:rsidR="00FC7113" w:rsidRDefault="00FC7113" w:rsidP="00FC7113">
                  <w:r>
                    <w:t>It is highly recommended that you print a hardcopy of this Participant Guide for use during the training. It will be difficult to follow this guide online during the class sessions, especially if you have only one computer monitor.</w:t>
                  </w:r>
                </w:p>
                <w:p w14:paraId="1E10F1BD" w14:textId="2F77F006" w:rsidR="00DA7187" w:rsidRDefault="00FC7113" w:rsidP="00DA7187">
                  <w:r>
                    <w:t xml:space="preserve">Icons are displayed on slides as visual cues or indicators of an associated activity. </w:t>
                  </w:r>
                  <w:r>
                    <w:fldChar w:fldCharType="begin"/>
                  </w:r>
                  <w:r>
                    <w:instrText xml:space="preserve"> REF _Ref434568989 \h </w:instrText>
                  </w:r>
                  <w:r>
                    <w:fldChar w:fldCharType="separate"/>
                  </w:r>
                  <w:r w:rsidR="00FA333E">
                    <w:rPr>
                      <w:b/>
                      <w:bCs/>
                    </w:rPr>
                    <w:t>Error! Reference source not found.</w:t>
                  </w:r>
                  <w:r>
                    <w:fldChar w:fldCharType="end"/>
                  </w:r>
                  <w:r>
                    <w:t xml:space="preserve"> </w:t>
                  </w:r>
                  <w:r w:rsidR="006264C2">
                    <w:t>2</w:t>
                  </w:r>
                  <w:r>
                    <w:t xml:space="preserve"> presents the icons used in this course.</w:t>
                  </w:r>
                </w:p>
              </w:sdtContent>
            </w:sdt>
          </w:sdtContent>
        </w:sdt>
      </w:sdtContent>
    </w:sdt>
    <w:p w14:paraId="0B169756" w14:textId="77777777" w:rsidR="00DA7187" w:rsidRDefault="00DA7187" w:rsidP="00DA7187">
      <w:pPr>
        <w:pStyle w:val="Heading2"/>
      </w:pPr>
      <w:bookmarkStart w:id="6" w:name="_Toc477788332"/>
      <w:r>
        <w:t>Icon Legend</w:t>
      </w:r>
      <w:bookmarkEnd w:id="6"/>
    </w:p>
    <w:p w14:paraId="7CB87024" w14:textId="19959F44" w:rsidR="001B48BD" w:rsidRDefault="001B48BD" w:rsidP="001B48BD">
      <w:pPr>
        <w:pStyle w:val="Caption"/>
      </w:pPr>
      <w:bookmarkStart w:id="7" w:name="_Toc477786237"/>
      <w:r>
        <w:t xml:space="preserve">Table </w:t>
      </w:r>
      <w:r w:rsidR="002E4EBF">
        <w:rPr>
          <w:noProof/>
        </w:rPr>
        <w:fldChar w:fldCharType="begin"/>
      </w:r>
      <w:r w:rsidR="002E4EBF">
        <w:rPr>
          <w:noProof/>
        </w:rPr>
        <w:instrText xml:space="preserve"> SEQ Table \* ARABIC </w:instrText>
      </w:r>
      <w:r w:rsidR="002E4EBF">
        <w:rPr>
          <w:noProof/>
        </w:rPr>
        <w:fldChar w:fldCharType="separate"/>
      </w:r>
      <w:r w:rsidR="00FA333E">
        <w:rPr>
          <w:noProof/>
        </w:rPr>
        <w:t>2</w:t>
      </w:r>
      <w:r w:rsidR="002E4EBF">
        <w:rPr>
          <w:noProof/>
        </w:rPr>
        <w:fldChar w:fldCharType="end"/>
      </w:r>
      <w:r>
        <w:t>: Icon Legend</w:t>
      </w:r>
      <w:bookmarkEnd w:id="7"/>
    </w:p>
    <w:tbl>
      <w:tblPr>
        <w:tblStyle w:val="TableGrid"/>
        <w:tblW w:w="0" w:type="auto"/>
        <w:tblInd w:w="108" w:type="dxa"/>
        <w:tblLayout w:type="fixed"/>
        <w:tblLook w:val="04A0" w:firstRow="1" w:lastRow="0" w:firstColumn="1" w:lastColumn="0" w:noHBand="0" w:noVBand="1"/>
        <w:tblCaption w:val="Icon Legend"/>
        <w:tblDescription w:val="Description of the icons used throughout the course. "/>
      </w:tblPr>
      <w:tblGrid>
        <w:gridCol w:w="1440"/>
        <w:gridCol w:w="7920"/>
      </w:tblGrid>
      <w:tr w:rsidR="006A2439" w14:paraId="556A3A95" w14:textId="77777777" w:rsidTr="006A2439">
        <w:trPr>
          <w:cantSplit/>
          <w:trHeight w:val="278"/>
          <w:tblHeader/>
        </w:trPr>
        <w:tc>
          <w:tcPr>
            <w:tcW w:w="1440" w:type="dxa"/>
            <w:tcBorders>
              <w:top w:val="single" w:sz="4" w:space="0" w:color="0070C0"/>
              <w:left w:val="single" w:sz="4" w:space="0" w:color="0070C0"/>
              <w:bottom w:val="single" w:sz="12" w:space="0" w:color="0070C0"/>
              <w:right w:val="single" w:sz="4" w:space="0" w:color="0070C0"/>
            </w:tcBorders>
            <w:vAlign w:val="center"/>
            <w:hideMark/>
          </w:tcPr>
          <w:p w14:paraId="7B8A799A" w14:textId="77777777" w:rsidR="006A2439" w:rsidRDefault="006A2439">
            <w:pPr>
              <w:spacing w:before="0" w:after="0" w:line="240" w:lineRule="auto"/>
              <w:rPr>
                <w:rStyle w:val="Strong"/>
              </w:rPr>
            </w:pPr>
            <w:r>
              <w:rPr>
                <w:rStyle w:val="Strong"/>
              </w:rPr>
              <w:t>Icon</w:t>
            </w:r>
          </w:p>
        </w:tc>
        <w:tc>
          <w:tcPr>
            <w:tcW w:w="7920" w:type="dxa"/>
            <w:tcBorders>
              <w:top w:val="single" w:sz="4" w:space="0" w:color="0070C0"/>
              <w:left w:val="single" w:sz="4" w:space="0" w:color="0070C0"/>
              <w:bottom w:val="single" w:sz="12" w:space="0" w:color="0070C0"/>
              <w:right w:val="single" w:sz="4" w:space="0" w:color="0070C0"/>
            </w:tcBorders>
            <w:vAlign w:val="center"/>
            <w:hideMark/>
          </w:tcPr>
          <w:p w14:paraId="0A68113E" w14:textId="77777777" w:rsidR="006A2439" w:rsidRDefault="006A2439">
            <w:pPr>
              <w:spacing w:before="0" w:after="0" w:line="240" w:lineRule="auto"/>
              <w:rPr>
                <w:rStyle w:val="Strong"/>
              </w:rPr>
            </w:pPr>
            <w:r>
              <w:rPr>
                <w:rStyle w:val="Strong"/>
              </w:rPr>
              <w:t>The participants will:</w:t>
            </w:r>
          </w:p>
        </w:tc>
      </w:tr>
      <w:tr w:rsidR="006A2439" w14:paraId="11D93CC7" w14:textId="77777777" w:rsidTr="006A2439">
        <w:trPr>
          <w:cantSplit/>
        </w:trPr>
        <w:tc>
          <w:tcPr>
            <w:tcW w:w="1440" w:type="dxa"/>
            <w:tcBorders>
              <w:top w:val="single" w:sz="12" w:space="0" w:color="0070C0"/>
              <w:left w:val="single" w:sz="4" w:space="0" w:color="0070C0"/>
              <w:bottom w:val="single" w:sz="4" w:space="0" w:color="0070C0"/>
              <w:right w:val="single" w:sz="4" w:space="0" w:color="0070C0"/>
            </w:tcBorders>
            <w:vAlign w:val="center"/>
            <w:hideMark/>
          </w:tcPr>
          <w:p w14:paraId="675655C5" w14:textId="277CB206" w:rsidR="006A2439" w:rsidRDefault="006A2439">
            <w:pPr>
              <w:spacing w:before="60" w:after="60" w:line="240" w:lineRule="auto"/>
              <w:jc w:val="center"/>
            </w:pPr>
            <w:r>
              <w:rPr>
                <w:noProof/>
              </w:rPr>
              <w:drawing>
                <wp:inline distT="0" distB="0" distL="0" distR="0" wp14:anchorId="14306902" wp14:editId="0A7AE3AA">
                  <wp:extent cx="499745" cy="499745"/>
                  <wp:effectExtent l="0" t="0" r="0" b="0"/>
                  <wp:docPr id="17" name="Picture 17" descr="Icon of gears on a monitor screen " title="Demonstration Cue"/>
                  <wp:cNvGraphicFramePr/>
                  <a:graphic xmlns:a="http://schemas.openxmlformats.org/drawingml/2006/main">
                    <a:graphicData uri="http://schemas.openxmlformats.org/drawingml/2006/picture">
                      <pic:pic xmlns:pic="http://schemas.openxmlformats.org/drawingml/2006/picture">
                        <pic:nvPicPr>
                          <pic:cNvPr id="17" name="Picture 17" descr="Icon of gears on a monitor screen " title="Demonstration Cue"/>
                          <pic:cNvPicPr/>
                        </pic:nvPicPr>
                        <pic:blipFill>
                          <a:blip r:embed="rId17"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7920" w:type="dxa"/>
            <w:tcBorders>
              <w:top w:val="single" w:sz="12" w:space="0" w:color="0070C0"/>
              <w:left w:val="single" w:sz="4" w:space="0" w:color="0070C0"/>
              <w:bottom w:val="single" w:sz="4" w:space="0" w:color="0070C0"/>
              <w:right w:val="single" w:sz="4" w:space="0" w:color="0070C0"/>
            </w:tcBorders>
            <w:vAlign w:val="center"/>
            <w:hideMark/>
          </w:tcPr>
          <w:p w14:paraId="76255921" w14:textId="77777777" w:rsidR="006A2439" w:rsidRDefault="006A2439">
            <w:pPr>
              <w:spacing w:before="0" w:after="0" w:line="240" w:lineRule="auto"/>
            </w:pPr>
            <w:r>
              <w:t>View a demonstration conducted by the instructor.</w:t>
            </w:r>
          </w:p>
        </w:tc>
      </w:tr>
      <w:tr w:rsidR="006A2439" w14:paraId="1DFD5B60" w14:textId="77777777" w:rsidTr="006A2439">
        <w:trPr>
          <w:cantSplit/>
        </w:trPr>
        <w:tc>
          <w:tcPr>
            <w:tcW w:w="1440" w:type="dxa"/>
            <w:tcBorders>
              <w:top w:val="single" w:sz="4" w:space="0" w:color="0070C0"/>
              <w:left w:val="single" w:sz="4" w:space="0" w:color="0070C0"/>
              <w:bottom w:val="single" w:sz="4" w:space="0" w:color="0070C0"/>
              <w:right w:val="single" w:sz="4" w:space="0" w:color="0070C0"/>
            </w:tcBorders>
            <w:vAlign w:val="center"/>
            <w:hideMark/>
          </w:tcPr>
          <w:p w14:paraId="55FD6673" w14:textId="3420BB71" w:rsidR="006A2439" w:rsidRDefault="006A2439">
            <w:pPr>
              <w:spacing w:before="60" w:after="60" w:line="240" w:lineRule="auto"/>
              <w:jc w:val="center"/>
            </w:pPr>
            <w:r>
              <w:rPr>
                <w:noProof/>
              </w:rPr>
              <w:drawing>
                <wp:inline distT="0" distB="0" distL="0" distR="0" wp14:anchorId="20393730" wp14:editId="427C42F0">
                  <wp:extent cx="499745" cy="499745"/>
                  <wp:effectExtent l="0" t="0" r="0" b="0"/>
                  <wp:docPr id="20" name="Picture 20" descr="Icon of a maze with the correct path highlighted" title="Activity Cue"/>
                  <wp:cNvGraphicFramePr/>
                  <a:graphic xmlns:a="http://schemas.openxmlformats.org/drawingml/2006/main">
                    <a:graphicData uri="http://schemas.openxmlformats.org/drawingml/2006/picture">
                      <pic:pic xmlns:pic="http://schemas.openxmlformats.org/drawingml/2006/picture">
                        <pic:nvPicPr>
                          <pic:cNvPr id="20" name="Picture 20" descr="Icon of a maze with the correct path highlighted" title="Activity Cue"/>
                          <pic:cNvPicPr/>
                        </pic:nvPicPr>
                        <pic:blipFill>
                          <a:blip r:embed="rId18"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7920" w:type="dxa"/>
            <w:tcBorders>
              <w:top w:val="single" w:sz="4" w:space="0" w:color="0070C0"/>
              <w:left w:val="single" w:sz="4" w:space="0" w:color="0070C0"/>
              <w:bottom w:val="single" w:sz="4" w:space="0" w:color="0070C0"/>
              <w:right w:val="single" w:sz="4" w:space="0" w:color="0070C0"/>
            </w:tcBorders>
            <w:vAlign w:val="center"/>
            <w:hideMark/>
          </w:tcPr>
          <w:p w14:paraId="7550208B" w14:textId="77777777" w:rsidR="006A2439" w:rsidRDefault="006A2439">
            <w:pPr>
              <w:spacing w:before="0" w:after="0" w:line="240" w:lineRule="auto"/>
            </w:pPr>
            <w:r>
              <w:t>Complete an activity.</w:t>
            </w:r>
          </w:p>
        </w:tc>
      </w:tr>
      <w:tr w:rsidR="006A2439" w14:paraId="1659E074" w14:textId="77777777" w:rsidTr="006A2439">
        <w:trPr>
          <w:cantSplit/>
        </w:trPr>
        <w:tc>
          <w:tcPr>
            <w:tcW w:w="1440" w:type="dxa"/>
            <w:tcBorders>
              <w:top w:val="single" w:sz="4" w:space="0" w:color="0070C0"/>
              <w:left w:val="single" w:sz="4" w:space="0" w:color="0070C0"/>
              <w:bottom w:val="single" w:sz="4" w:space="0" w:color="0070C0"/>
              <w:right w:val="single" w:sz="4" w:space="0" w:color="0070C0"/>
            </w:tcBorders>
            <w:vAlign w:val="center"/>
            <w:hideMark/>
          </w:tcPr>
          <w:p w14:paraId="1BA7347D" w14:textId="08186688" w:rsidR="006A2439" w:rsidRDefault="006A2439">
            <w:pPr>
              <w:spacing w:before="60" w:after="60" w:line="240" w:lineRule="auto"/>
              <w:jc w:val="center"/>
            </w:pPr>
            <w:r>
              <w:rPr>
                <w:rFonts w:cstheme="minorHAnsi"/>
                <w:noProof/>
              </w:rPr>
              <w:lastRenderedPageBreak/>
              <w:drawing>
                <wp:inline distT="0" distB="0" distL="0" distR="0" wp14:anchorId="4E06EE86" wp14:editId="6C18A254">
                  <wp:extent cx="499745" cy="499745"/>
                  <wp:effectExtent l="0" t="0" r="0" b="0"/>
                  <wp:docPr id="22" name="Picture 22" descr="Icon of the silhouettes of people" title="Group Discussion Cue"/>
                  <wp:cNvGraphicFramePr/>
                  <a:graphic xmlns:a="http://schemas.openxmlformats.org/drawingml/2006/main">
                    <a:graphicData uri="http://schemas.openxmlformats.org/drawingml/2006/picture">
                      <pic:pic xmlns:pic="http://schemas.openxmlformats.org/drawingml/2006/picture">
                        <pic:nvPicPr>
                          <pic:cNvPr id="22" name="Picture 22" descr="Icon of the silhouettes of people" title="Group Discussion Cue"/>
                          <pic:cNvPicPr/>
                        </pic:nvPicPr>
                        <pic:blipFill>
                          <a:blip r:embed="rId19"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7920" w:type="dxa"/>
            <w:tcBorders>
              <w:top w:val="single" w:sz="4" w:space="0" w:color="0070C0"/>
              <w:left w:val="single" w:sz="4" w:space="0" w:color="0070C0"/>
              <w:bottom w:val="single" w:sz="4" w:space="0" w:color="0070C0"/>
              <w:right w:val="single" w:sz="4" w:space="0" w:color="0070C0"/>
            </w:tcBorders>
            <w:vAlign w:val="center"/>
            <w:hideMark/>
          </w:tcPr>
          <w:p w14:paraId="7895653D" w14:textId="77777777" w:rsidR="006A2439" w:rsidRDefault="006A2439">
            <w:pPr>
              <w:spacing w:before="0" w:after="0" w:line="240" w:lineRule="auto"/>
            </w:pPr>
            <w:r>
              <w:t>Engage in a group discussion.</w:t>
            </w:r>
          </w:p>
        </w:tc>
      </w:tr>
      <w:tr w:rsidR="006A2439" w14:paraId="02AAD652" w14:textId="77777777" w:rsidTr="006A2439">
        <w:trPr>
          <w:cantSplit/>
        </w:trPr>
        <w:tc>
          <w:tcPr>
            <w:tcW w:w="1440" w:type="dxa"/>
            <w:tcBorders>
              <w:top w:val="single" w:sz="4" w:space="0" w:color="0070C0"/>
              <w:left w:val="single" w:sz="4" w:space="0" w:color="0070C0"/>
              <w:bottom w:val="single" w:sz="4" w:space="0" w:color="0070C0"/>
              <w:right w:val="single" w:sz="4" w:space="0" w:color="0070C0"/>
            </w:tcBorders>
            <w:vAlign w:val="center"/>
            <w:hideMark/>
          </w:tcPr>
          <w:p w14:paraId="11048F65" w14:textId="7DB6E545" w:rsidR="006A2439" w:rsidRDefault="006A2439">
            <w:pPr>
              <w:spacing w:before="60" w:after="60" w:line="240" w:lineRule="auto"/>
              <w:jc w:val="center"/>
            </w:pPr>
            <w:r>
              <w:rPr>
                <w:noProof/>
              </w:rPr>
              <w:drawing>
                <wp:inline distT="0" distB="0" distL="0" distR="0" wp14:anchorId="7AF96C75" wp14:editId="3C900FB2">
                  <wp:extent cx="499745" cy="499745"/>
                  <wp:effectExtent l="0" t="0" r="0" b="0"/>
                  <wp:docPr id="1" name="Picture 1" descr="Icon of a hammer hitting ice" title="Icebreaker Cue"/>
                  <wp:cNvGraphicFramePr/>
                  <a:graphic xmlns:a="http://schemas.openxmlformats.org/drawingml/2006/main">
                    <a:graphicData uri="http://schemas.openxmlformats.org/drawingml/2006/picture">
                      <pic:pic xmlns:pic="http://schemas.openxmlformats.org/drawingml/2006/picture">
                        <pic:nvPicPr>
                          <pic:cNvPr id="23" name="Picture 23" descr="Icon of a hammer hitting ice" title="Icebreaker Cue"/>
                          <pic:cNvPicPr/>
                        </pic:nvPicPr>
                        <pic:blipFill>
                          <a:blip r:embed="rId20"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7920" w:type="dxa"/>
            <w:tcBorders>
              <w:top w:val="single" w:sz="4" w:space="0" w:color="0070C0"/>
              <w:left w:val="single" w:sz="4" w:space="0" w:color="0070C0"/>
              <w:bottom w:val="single" w:sz="4" w:space="0" w:color="0070C0"/>
              <w:right w:val="single" w:sz="4" w:space="0" w:color="0070C0"/>
            </w:tcBorders>
            <w:vAlign w:val="center"/>
            <w:hideMark/>
          </w:tcPr>
          <w:p w14:paraId="76FDD394" w14:textId="77777777" w:rsidR="006A2439" w:rsidRDefault="006A2439">
            <w:pPr>
              <w:spacing w:before="0" w:after="0" w:line="240" w:lineRule="auto"/>
            </w:pPr>
            <w:r>
              <w:t>Engage in an icebreaker activity.</w:t>
            </w:r>
          </w:p>
        </w:tc>
      </w:tr>
      <w:tr w:rsidR="006A2439" w14:paraId="2BF14910" w14:textId="77777777" w:rsidTr="006A2439">
        <w:trPr>
          <w:cantSplit/>
        </w:trPr>
        <w:tc>
          <w:tcPr>
            <w:tcW w:w="1440" w:type="dxa"/>
            <w:tcBorders>
              <w:top w:val="single" w:sz="4" w:space="0" w:color="0070C0"/>
              <w:left w:val="single" w:sz="4" w:space="0" w:color="0070C0"/>
              <w:bottom w:val="single" w:sz="4" w:space="0" w:color="0070C0"/>
              <w:right w:val="single" w:sz="4" w:space="0" w:color="0070C0"/>
            </w:tcBorders>
            <w:vAlign w:val="center"/>
            <w:hideMark/>
          </w:tcPr>
          <w:p w14:paraId="6EECBD83" w14:textId="1E52112C" w:rsidR="006A2439" w:rsidRDefault="006A2439">
            <w:pPr>
              <w:spacing w:before="60" w:after="60" w:line="240" w:lineRule="auto"/>
              <w:jc w:val="center"/>
            </w:pPr>
            <w:r>
              <w:rPr>
                <w:noProof/>
              </w:rPr>
              <w:drawing>
                <wp:inline distT="0" distB="0" distL="0" distR="0" wp14:anchorId="4DC2C647" wp14:editId="5D624731">
                  <wp:extent cx="499745" cy="499745"/>
                  <wp:effectExtent l="0" t="0" r="0" b="0"/>
                  <wp:docPr id="28" name="Picture 28" descr="Icon of a movie frame with a play button" title="Video Cue"/>
                  <wp:cNvGraphicFramePr/>
                  <a:graphic xmlns:a="http://schemas.openxmlformats.org/drawingml/2006/main">
                    <a:graphicData uri="http://schemas.openxmlformats.org/drawingml/2006/picture">
                      <pic:pic xmlns:pic="http://schemas.openxmlformats.org/drawingml/2006/picture">
                        <pic:nvPicPr>
                          <pic:cNvPr id="28" name="Picture 28" descr="Icon of a movie frame with a play button" title="Video Cue"/>
                          <pic:cNvPicPr/>
                        </pic:nvPicPr>
                        <pic:blipFill>
                          <a:blip r:embed="rId21"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7920" w:type="dxa"/>
            <w:tcBorders>
              <w:top w:val="single" w:sz="4" w:space="0" w:color="0070C0"/>
              <w:left w:val="single" w:sz="4" w:space="0" w:color="0070C0"/>
              <w:bottom w:val="single" w:sz="4" w:space="0" w:color="0070C0"/>
              <w:right w:val="single" w:sz="4" w:space="0" w:color="0070C0"/>
            </w:tcBorders>
            <w:vAlign w:val="center"/>
            <w:hideMark/>
          </w:tcPr>
          <w:p w14:paraId="0B2F2D80" w14:textId="77777777" w:rsidR="006A2439" w:rsidRDefault="006A2439">
            <w:pPr>
              <w:spacing w:before="0" w:after="0" w:line="240" w:lineRule="auto"/>
            </w:pPr>
            <w:r>
              <w:t>Watch a video.</w:t>
            </w:r>
          </w:p>
        </w:tc>
      </w:tr>
      <w:tr w:rsidR="006A2439" w14:paraId="680F989A" w14:textId="77777777" w:rsidTr="006A2439">
        <w:trPr>
          <w:cantSplit/>
        </w:trPr>
        <w:tc>
          <w:tcPr>
            <w:tcW w:w="1440" w:type="dxa"/>
            <w:tcBorders>
              <w:top w:val="single" w:sz="4" w:space="0" w:color="0070C0"/>
              <w:left w:val="single" w:sz="4" w:space="0" w:color="0070C0"/>
              <w:bottom w:val="single" w:sz="4" w:space="0" w:color="0070C0"/>
              <w:right w:val="single" w:sz="4" w:space="0" w:color="0070C0"/>
            </w:tcBorders>
            <w:vAlign w:val="center"/>
            <w:hideMark/>
          </w:tcPr>
          <w:p w14:paraId="628CC22D" w14:textId="7D8474CF" w:rsidR="006A2439" w:rsidRDefault="006A2439">
            <w:pPr>
              <w:spacing w:before="60" w:after="60" w:line="240" w:lineRule="auto"/>
              <w:jc w:val="center"/>
            </w:pPr>
            <w:r>
              <w:rPr>
                <w:noProof/>
              </w:rPr>
              <w:drawing>
                <wp:inline distT="0" distB="0" distL="0" distR="0" wp14:anchorId="443D82B6" wp14:editId="7CA5BE5A">
                  <wp:extent cx="499745" cy="499745"/>
                  <wp:effectExtent l="0" t="0" r="0" b="0"/>
                  <wp:docPr id="29" name="Picture 29" descr="Icon of a checkbox with a checkmark in it" title="Progression Checks or Polling Question Cues Icon"/>
                  <wp:cNvGraphicFramePr/>
                  <a:graphic xmlns:a="http://schemas.openxmlformats.org/drawingml/2006/main">
                    <a:graphicData uri="http://schemas.openxmlformats.org/drawingml/2006/picture">
                      <pic:pic xmlns:pic="http://schemas.openxmlformats.org/drawingml/2006/picture">
                        <pic:nvPicPr>
                          <pic:cNvPr id="29" name="Picture 29" descr="Icon of a checkbox with a checkmark in it" title="Progression Checks or Polling Question Cues Icon"/>
                          <pic:cNvPicPr/>
                        </pic:nvPicPr>
                        <pic:blipFill>
                          <a:blip r:embed="rId22"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7920" w:type="dxa"/>
            <w:tcBorders>
              <w:top w:val="single" w:sz="4" w:space="0" w:color="0070C0"/>
              <w:left w:val="single" w:sz="4" w:space="0" w:color="0070C0"/>
              <w:bottom w:val="single" w:sz="4" w:space="0" w:color="0070C0"/>
              <w:right w:val="single" w:sz="4" w:space="0" w:color="0070C0"/>
            </w:tcBorders>
            <w:vAlign w:val="center"/>
            <w:hideMark/>
          </w:tcPr>
          <w:p w14:paraId="4D02309B" w14:textId="77777777" w:rsidR="006A2439" w:rsidRDefault="006A2439">
            <w:pPr>
              <w:spacing w:before="0" w:after="0" w:line="240" w:lineRule="auto"/>
            </w:pPr>
            <w:r>
              <w:t>Answer progression checks or polling questions.</w:t>
            </w:r>
          </w:p>
        </w:tc>
      </w:tr>
      <w:tr w:rsidR="006A2439" w14:paraId="356C07B3" w14:textId="77777777" w:rsidTr="006A2439">
        <w:trPr>
          <w:cantSplit/>
        </w:trPr>
        <w:tc>
          <w:tcPr>
            <w:tcW w:w="1440" w:type="dxa"/>
            <w:tcBorders>
              <w:top w:val="single" w:sz="4" w:space="0" w:color="0070C0"/>
              <w:left w:val="single" w:sz="4" w:space="0" w:color="0070C0"/>
              <w:bottom w:val="single" w:sz="4" w:space="0" w:color="0070C0"/>
              <w:right w:val="single" w:sz="4" w:space="0" w:color="0070C0"/>
            </w:tcBorders>
            <w:vAlign w:val="center"/>
            <w:hideMark/>
          </w:tcPr>
          <w:p w14:paraId="395E342C" w14:textId="08FD74B9" w:rsidR="006A2439" w:rsidRDefault="006A2439">
            <w:pPr>
              <w:spacing w:before="60" w:after="60" w:line="240" w:lineRule="auto"/>
              <w:jc w:val="center"/>
            </w:pPr>
            <w:r>
              <w:rPr>
                <w:noProof/>
              </w:rPr>
              <w:drawing>
                <wp:inline distT="0" distB="0" distL="0" distR="0" wp14:anchorId="06CC4FB2" wp14:editId="59C22B21">
                  <wp:extent cx="499745" cy="499745"/>
                  <wp:effectExtent l="0" t="0" r="0" b="0"/>
                  <wp:docPr id="30" name="Picture 30" descr="Icon of a silhouette of a speaker standing behind a podium" title="Guest Speaker Cue"/>
                  <wp:cNvGraphicFramePr/>
                  <a:graphic xmlns:a="http://schemas.openxmlformats.org/drawingml/2006/main">
                    <a:graphicData uri="http://schemas.openxmlformats.org/drawingml/2006/picture">
                      <pic:pic xmlns:pic="http://schemas.openxmlformats.org/drawingml/2006/picture">
                        <pic:nvPicPr>
                          <pic:cNvPr id="30" name="Picture 30" descr="Icon of a silhouette of a speaker standing behind a podium" title="Guest Speaker Cue"/>
                          <pic:cNvPicPr/>
                        </pic:nvPicPr>
                        <pic:blipFill>
                          <a:blip r:embed="rId23"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7920" w:type="dxa"/>
            <w:tcBorders>
              <w:top w:val="single" w:sz="4" w:space="0" w:color="0070C0"/>
              <w:left w:val="single" w:sz="4" w:space="0" w:color="0070C0"/>
              <w:bottom w:val="single" w:sz="4" w:space="0" w:color="0070C0"/>
              <w:right w:val="single" w:sz="4" w:space="0" w:color="0070C0"/>
            </w:tcBorders>
            <w:vAlign w:val="center"/>
            <w:hideMark/>
          </w:tcPr>
          <w:p w14:paraId="6E0448DC" w14:textId="77777777" w:rsidR="006A2439" w:rsidRDefault="006A2439">
            <w:pPr>
              <w:spacing w:before="0" w:after="0" w:line="240" w:lineRule="auto"/>
            </w:pPr>
            <w:r>
              <w:t>Listen to/view a guest speaker.</w:t>
            </w:r>
          </w:p>
        </w:tc>
      </w:tr>
      <w:tr w:rsidR="006A2439" w14:paraId="0FDB2404" w14:textId="77777777" w:rsidTr="006A2439">
        <w:trPr>
          <w:cantSplit/>
        </w:trPr>
        <w:tc>
          <w:tcPr>
            <w:tcW w:w="1440" w:type="dxa"/>
            <w:tcBorders>
              <w:top w:val="single" w:sz="4" w:space="0" w:color="0070C0"/>
              <w:left w:val="single" w:sz="4" w:space="0" w:color="0070C0"/>
              <w:bottom w:val="single" w:sz="4" w:space="0" w:color="0070C0"/>
              <w:right w:val="single" w:sz="4" w:space="0" w:color="0070C0"/>
            </w:tcBorders>
            <w:vAlign w:val="center"/>
            <w:hideMark/>
          </w:tcPr>
          <w:p w14:paraId="0C702789" w14:textId="1F308CD3" w:rsidR="006A2439" w:rsidRDefault="006A2439">
            <w:pPr>
              <w:spacing w:before="60" w:after="60" w:line="240" w:lineRule="auto"/>
              <w:jc w:val="center"/>
              <w:rPr>
                <w:noProof/>
              </w:rPr>
            </w:pPr>
            <w:r>
              <w:rPr>
                <w:noProof/>
              </w:rPr>
              <w:drawing>
                <wp:inline distT="0" distB="0" distL="0" distR="0" wp14:anchorId="671A0F64" wp14:editId="6490B9B0">
                  <wp:extent cx="499745" cy="499745"/>
                  <wp:effectExtent l="0" t="0" r="0" b="0"/>
                  <wp:docPr id="36" name="Picture 36" descr="Icon of the silhouette of a head with a question mark inside" title="Question Cue"/>
                  <wp:cNvGraphicFramePr/>
                  <a:graphic xmlns:a="http://schemas.openxmlformats.org/drawingml/2006/main">
                    <a:graphicData uri="http://schemas.openxmlformats.org/drawingml/2006/picture">
                      <pic:pic xmlns:pic="http://schemas.openxmlformats.org/drawingml/2006/picture">
                        <pic:nvPicPr>
                          <pic:cNvPr id="36" name="Picture 36" descr="Icon of the silhouette of a head with a question mark inside" title="Question Cue"/>
                          <pic:cNvPicPr/>
                        </pic:nvPicPr>
                        <pic:blipFill>
                          <a:blip r:embed="rId24"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7920" w:type="dxa"/>
            <w:tcBorders>
              <w:top w:val="single" w:sz="4" w:space="0" w:color="0070C0"/>
              <w:left w:val="single" w:sz="4" w:space="0" w:color="0070C0"/>
              <w:bottom w:val="single" w:sz="4" w:space="0" w:color="0070C0"/>
              <w:right w:val="single" w:sz="4" w:space="0" w:color="0070C0"/>
            </w:tcBorders>
            <w:vAlign w:val="center"/>
            <w:hideMark/>
          </w:tcPr>
          <w:p w14:paraId="45A96D83" w14:textId="77777777" w:rsidR="006A2439" w:rsidRDefault="006A2439">
            <w:pPr>
              <w:spacing w:before="0" w:after="0" w:line="240" w:lineRule="auto"/>
            </w:pPr>
            <w:r>
              <w:t>Ask the instructor questions, if applicable.</w:t>
            </w:r>
          </w:p>
        </w:tc>
      </w:tr>
      <w:tr w:rsidR="006A2439" w14:paraId="7A15BBEC" w14:textId="77777777" w:rsidTr="006A2439">
        <w:trPr>
          <w:cantSplit/>
        </w:trPr>
        <w:tc>
          <w:tcPr>
            <w:tcW w:w="1440" w:type="dxa"/>
            <w:tcBorders>
              <w:top w:val="single" w:sz="4" w:space="0" w:color="0070C0"/>
              <w:left w:val="single" w:sz="4" w:space="0" w:color="0070C0"/>
              <w:bottom w:val="single" w:sz="4" w:space="0" w:color="0070C0"/>
              <w:right w:val="single" w:sz="4" w:space="0" w:color="0070C0"/>
            </w:tcBorders>
            <w:vAlign w:val="center"/>
            <w:hideMark/>
          </w:tcPr>
          <w:p w14:paraId="650176BB" w14:textId="7B1473D4" w:rsidR="006A2439" w:rsidRDefault="006A2439">
            <w:pPr>
              <w:spacing w:before="60" w:after="60" w:line="240" w:lineRule="auto"/>
              <w:jc w:val="center"/>
              <w:rPr>
                <w:noProof/>
              </w:rPr>
            </w:pPr>
            <w:r>
              <w:rPr>
                <w:noProof/>
              </w:rPr>
              <w:drawing>
                <wp:inline distT="0" distB="0" distL="0" distR="0" wp14:anchorId="6DCD6437" wp14:editId="0239B654">
                  <wp:extent cx="499745" cy="499745"/>
                  <wp:effectExtent l="0" t="0" r="0" b="0"/>
                  <wp:docPr id="37" name="Picture 37" descr="Icon of an hour glass" title="Break Cue"/>
                  <wp:cNvGraphicFramePr/>
                  <a:graphic xmlns:a="http://schemas.openxmlformats.org/drawingml/2006/main">
                    <a:graphicData uri="http://schemas.openxmlformats.org/drawingml/2006/picture">
                      <pic:pic xmlns:pic="http://schemas.openxmlformats.org/drawingml/2006/picture">
                        <pic:nvPicPr>
                          <pic:cNvPr id="37" name="Picture 37" descr="Icon of an hour glass" title="Break Cue"/>
                          <pic:cNvPicPr/>
                        </pic:nvPicPr>
                        <pic:blipFill>
                          <a:blip r:embed="rId25"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7920" w:type="dxa"/>
            <w:tcBorders>
              <w:top w:val="single" w:sz="4" w:space="0" w:color="0070C0"/>
              <w:left w:val="single" w:sz="4" w:space="0" w:color="0070C0"/>
              <w:bottom w:val="single" w:sz="4" w:space="0" w:color="0070C0"/>
              <w:right w:val="single" w:sz="4" w:space="0" w:color="0070C0"/>
            </w:tcBorders>
            <w:vAlign w:val="center"/>
            <w:hideMark/>
          </w:tcPr>
          <w:p w14:paraId="0434D681" w14:textId="77777777" w:rsidR="006A2439" w:rsidRDefault="006A2439">
            <w:pPr>
              <w:spacing w:before="0" w:after="0" w:line="240" w:lineRule="auto"/>
            </w:pPr>
            <w:r>
              <w:t>Take a break.</w:t>
            </w:r>
          </w:p>
        </w:tc>
      </w:tr>
    </w:tbl>
    <w:p w14:paraId="434B4FA5" w14:textId="77777777" w:rsidR="00DA7187" w:rsidRDefault="00DA7187" w:rsidP="00DA7187">
      <w:pPr>
        <w:pStyle w:val="Heading1"/>
      </w:pPr>
      <w:bookmarkStart w:id="8" w:name="_Toc477788333"/>
      <w:r>
        <w:t>Course Overview</w:t>
      </w:r>
      <w:bookmarkEnd w:id="8"/>
    </w:p>
    <w:sdt>
      <w:sdtPr>
        <w:id w:val="1062835127"/>
        <w:placeholder>
          <w:docPart w:val="56FDF2214D004BDD8ACFF69C0583C6DF"/>
        </w:placeholder>
      </w:sdtPr>
      <w:sdtEndPr/>
      <w:sdtContent>
        <w:sdt>
          <w:sdtPr>
            <w:id w:val="-1521550080"/>
            <w:placeholder>
              <w:docPart w:val="EE1B85925BB9440D9ED70B107746917C"/>
            </w:placeholder>
          </w:sdtPr>
          <w:sdtEndPr/>
          <w:sdtContent>
            <w:p w14:paraId="3B3B583D" w14:textId="77777777" w:rsidR="00DA7187" w:rsidRDefault="00456814" w:rsidP="00DA7187">
              <w:r>
                <w:t xml:space="preserve">The following information presents an overview of the course structure of the VBA Agent Cashier course. </w:t>
              </w:r>
            </w:p>
          </w:sdtContent>
        </w:sdt>
      </w:sdtContent>
    </w:sdt>
    <w:p w14:paraId="6EB4FA31" w14:textId="77777777" w:rsidR="00DA7187" w:rsidRDefault="00DA7187" w:rsidP="00DA7187">
      <w:pPr>
        <w:pStyle w:val="Heading2"/>
      </w:pPr>
      <w:bookmarkStart w:id="9" w:name="_Toc477788334"/>
      <w:r>
        <w:t>Course Description</w:t>
      </w:r>
      <w:bookmarkEnd w:id="9"/>
    </w:p>
    <w:sdt>
      <w:sdtPr>
        <w:id w:val="1117251737"/>
        <w:placeholder>
          <w:docPart w:val="5AD499DC3C024CA89F538CC49DF8C9C7"/>
        </w:placeholder>
      </w:sdtPr>
      <w:sdtEndPr/>
      <w:sdtContent>
        <w:sdt>
          <w:sdtPr>
            <w:id w:val="572707057"/>
            <w:placeholder>
              <w:docPart w:val="815D4905AA674187AA1111023FF08DC9"/>
            </w:placeholder>
          </w:sdtPr>
          <w:sdtEndPr/>
          <w:sdtContent>
            <w:p w14:paraId="2FEF286E" w14:textId="3A12352E" w:rsidR="00DA7187" w:rsidRDefault="00456814" w:rsidP="00DA7187">
              <w:r>
                <w:t xml:space="preserve">The </w:t>
              </w:r>
              <w:r w:rsidR="006E5552">
                <w:t xml:space="preserve">course </w:t>
              </w:r>
              <w:r>
                <w:t>content educates VBA employees (Agent Cashiers) about the various types of programs used by Agent Cashiers, as well as real-life scenarios and situations that may occur on the job.</w:t>
              </w:r>
            </w:p>
          </w:sdtContent>
        </w:sdt>
      </w:sdtContent>
    </w:sdt>
    <w:p w14:paraId="04EEDCE8" w14:textId="77777777" w:rsidR="00DA7187" w:rsidRDefault="00DA7187" w:rsidP="00DA7187">
      <w:pPr>
        <w:pStyle w:val="Heading2"/>
      </w:pPr>
      <w:bookmarkStart w:id="10" w:name="_Toc477788335"/>
      <w:r>
        <w:t>Target Audience</w:t>
      </w:r>
      <w:bookmarkEnd w:id="10"/>
    </w:p>
    <w:sdt>
      <w:sdtPr>
        <w:id w:val="961462015"/>
        <w:placeholder>
          <w:docPart w:val="365D5341DEBE418EB10230D0514A1B7A"/>
        </w:placeholder>
      </w:sdtPr>
      <w:sdtEndPr/>
      <w:sdtContent>
        <w:sdt>
          <w:sdtPr>
            <w:id w:val="-124322638"/>
            <w:placeholder>
              <w:docPart w:val="6F095966E233474796D2C76810C98754"/>
            </w:placeholder>
          </w:sdtPr>
          <w:sdtEndPr/>
          <w:sdtContent>
            <w:p w14:paraId="5082F62C" w14:textId="4E7A412E" w:rsidR="003B1C6F" w:rsidRPr="003B1C6F" w:rsidRDefault="002A72AD" w:rsidP="003B1C6F">
              <w:r>
                <w:t>The VBA Agent Cashier course targets VBA employees who have two to three years of experience as Agent Cashiers.</w:t>
              </w:r>
            </w:p>
          </w:sdtContent>
        </w:sdt>
      </w:sdtContent>
    </w:sdt>
    <w:p w14:paraId="4B2AC5A2" w14:textId="77777777" w:rsidR="00DA7187" w:rsidRDefault="00DA7187" w:rsidP="00DA7187">
      <w:pPr>
        <w:pStyle w:val="Heading2"/>
      </w:pPr>
      <w:bookmarkStart w:id="11" w:name="_Toc477788336"/>
      <w:r>
        <w:t>Learning Objectives</w:t>
      </w:r>
      <w:bookmarkEnd w:id="11"/>
    </w:p>
    <w:bookmarkStart w:id="12" w:name="_Toc477788337" w:displacedByCustomXml="next"/>
    <w:sdt>
      <w:sdtPr>
        <w:rPr>
          <w:rFonts w:eastAsiaTheme="minorHAnsi" w:cstheme="minorBidi"/>
          <w:b w:val="0"/>
          <w:i w:val="0"/>
          <w:szCs w:val="22"/>
        </w:rPr>
        <w:id w:val="-1474817075"/>
        <w:placeholder>
          <w:docPart w:val="7DABE23491504491896D873BA18C5C1A"/>
        </w:placeholder>
      </w:sdtPr>
      <w:sdtEndPr/>
      <w:sdtContent>
        <w:sdt>
          <w:sdtPr>
            <w:rPr>
              <w:rFonts w:eastAsiaTheme="minorHAnsi" w:cstheme="minorBidi"/>
              <w:b w:val="0"/>
              <w:i w:val="0"/>
              <w:szCs w:val="22"/>
            </w:rPr>
            <w:id w:val="760264333"/>
            <w:placeholder>
              <w:docPart w:val="B9C21BF30B584ACC88D5DC2FB22F2D46"/>
            </w:placeholder>
          </w:sdtPr>
          <w:sdtEndPr/>
          <w:sdtContent>
            <w:sdt>
              <w:sdtPr>
                <w:rPr>
                  <w:rFonts w:eastAsiaTheme="minorHAnsi" w:cstheme="minorBidi"/>
                  <w:b w:val="0"/>
                  <w:i w:val="0"/>
                  <w:szCs w:val="22"/>
                </w:rPr>
                <w:id w:val="355861368"/>
                <w:placeholder>
                  <w:docPart w:val="8AEE5C74822B49108489040ED608E444"/>
                </w:placeholder>
              </w:sdtPr>
              <w:sdtEndPr/>
              <w:sdtContent>
                <w:p w14:paraId="2304DD96" w14:textId="01AE182C" w:rsidR="00FA3526" w:rsidRDefault="00FA3526" w:rsidP="00FA3526">
                  <w:pPr>
                    <w:pStyle w:val="Heading3"/>
                  </w:pPr>
                  <w:r>
                    <w:t>Web-Based training</w:t>
                  </w:r>
                  <w:bookmarkEnd w:id="12"/>
                </w:p>
                <w:p w14:paraId="0CB58FD9" w14:textId="77777777" w:rsidR="00FA3526" w:rsidRDefault="00FA3526" w:rsidP="00FA3526">
                  <w:r>
                    <w:t>After successful completion of the VBA Agent Cashier course, the participants will be able to:</w:t>
                  </w:r>
                </w:p>
                <w:p w14:paraId="2C5C2ED5" w14:textId="77777777" w:rsidR="00FA3526" w:rsidRPr="00502F0B" w:rsidRDefault="00FA3526" w:rsidP="00FA3526">
                  <w:pPr>
                    <w:rPr>
                      <w:b/>
                    </w:rPr>
                  </w:pPr>
                  <w:r w:rsidRPr="00502F0B">
                    <w:rPr>
                      <w:b/>
                    </w:rPr>
                    <w:lastRenderedPageBreak/>
                    <w:t>Identify the computer systems and programs that are used for VBA agent cashier</w:t>
                  </w:r>
                </w:p>
                <w:p w14:paraId="677D614A" w14:textId="77777777" w:rsidR="00FA3526" w:rsidRDefault="00FA3526" w:rsidP="00FA3526">
                  <w:pPr>
                    <w:pStyle w:val="ListParagraph"/>
                    <w:numPr>
                      <w:ilvl w:val="0"/>
                      <w:numId w:val="46"/>
                    </w:numPr>
                  </w:pPr>
                  <w:r>
                    <w:t>Explain the purpose and functions of Share</w:t>
                  </w:r>
                </w:p>
                <w:p w14:paraId="500A51C3" w14:textId="77777777" w:rsidR="00FA3526" w:rsidRDefault="00FA3526" w:rsidP="00FA3526">
                  <w:pPr>
                    <w:pStyle w:val="ListParagraph"/>
                    <w:numPr>
                      <w:ilvl w:val="0"/>
                      <w:numId w:val="46"/>
                    </w:numPr>
                  </w:pPr>
                  <w:r>
                    <w:t>Explain the purpose and functions of BDN</w:t>
                  </w:r>
                </w:p>
                <w:p w14:paraId="36EF85AD" w14:textId="77777777" w:rsidR="00FA3526" w:rsidRDefault="00FA3526" w:rsidP="00FA3526">
                  <w:pPr>
                    <w:pStyle w:val="ListParagraph"/>
                    <w:numPr>
                      <w:ilvl w:val="0"/>
                      <w:numId w:val="46"/>
                    </w:numPr>
                  </w:pPr>
                  <w:r>
                    <w:t>Explain the purpose and functions of FAS</w:t>
                  </w:r>
                </w:p>
                <w:p w14:paraId="1DE7FD8A" w14:textId="77777777" w:rsidR="00FA3526" w:rsidRDefault="00FA3526" w:rsidP="00FA3526">
                  <w:pPr>
                    <w:pStyle w:val="ListParagraph"/>
                    <w:numPr>
                      <w:ilvl w:val="0"/>
                      <w:numId w:val="46"/>
                    </w:numPr>
                  </w:pPr>
                  <w:r>
                    <w:t>Explain the purpose and functions of CAROLS</w:t>
                  </w:r>
                </w:p>
                <w:p w14:paraId="67F659BE" w14:textId="77777777" w:rsidR="00FA3526" w:rsidRDefault="00FA3526" w:rsidP="00FA3526">
                  <w:pPr>
                    <w:pStyle w:val="ListParagraph"/>
                    <w:numPr>
                      <w:ilvl w:val="0"/>
                      <w:numId w:val="46"/>
                    </w:numPr>
                  </w:pPr>
                  <w:r>
                    <w:t>Explain the purpose of OTCnet</w:t>
                  </w:r>
                </w:p>
                <w:p w14:paraId="70DDBA38" w14:textId="77777777" w:rsidR="00FA3526" w:rsidRPr="00502F0B" w:rsidRDefault="00FA3526" w:rsidP="00FA3526">
                  <w:pPr>
                    <w:rPr>
                      <w:b/>
                    </w:rPr>
                  </w:pPr>
                  <w:r w:rsidRPr="00502F0B">
                    <w:rPr>
                      <w:b/>
                    </w:rPr>
                    <w:t>Identify the policies and procedures that agent cashiers must follow</w:t>
                  </w:r>
                </w:p>
                <w:p w14:paraId="053DDB47" w14:textId="77777777" w:rsidR="00FA3526" w:rsidRDefault="00FA3526" w:rsidP="00FA3526">
                  <w:pPr>
                    <w:pStyle w:val="ListParagraph"/>
                    <w:numPr>
                      <w:ilvl w:val="0"/>
                      <w:numId w:val="47"/>
                    </w:numPr>
                  </w:pPr>
                  <w:r>
                    <w:t>List the policies and procedures that apply to agent cashiers</w:t>
                  </w:r>
                </w:p>
                <w:p w14:paraId="3111D9AF" w14:textId="77777777" w:rsidR="00FA3526" w:rsidRDefault="00FA3526" w:rsidP="00FA3526">
                  <w:pPr>
                    <w:pStyle w:val="ListParagraph"/>
                    <w:numPr>
                      <w:ilvl w:val="0"/>
                      <w:numId w:val="47"/>
                    </w:numPr>
                  </w:pPr>
                  <w:r>
                    <w:t>Identify the major business processes for agent cashier activity</w:t>
                  </w:r>
                </w:p>
                <w:p w14:paraId="14D8CC78" w14:textId="4BF97C6A" w:rsidR="00FA3526" w:rsidRDefault="00FA3526" w:rsidP="00FA3526">
                  <w:pPr>
                    <w:pStyle w:val="ListParagraph"/>
                    <w:numPr>
                      <w:ilvl w:val="0"/>
                      <w:numId w:val="47"/>
                    </w:numPr>
                  </w:pPr>
                  <w:r>
                    <w:t>Identify the guiding policies and principles for transfer of accountability</w:t>
                  </w:r>
                </w:p>
                <w:p w14:paraId="5C28CC6B" w14:textId="0478E9BE" w:rsidR="00FA3526" w:rsidRDefault="00FA3526" w:rsidP="00FA3526">
                  <w:pPr>
                    <w:pStyle w:val="ListParagraph"/>
                    <w:numPr>
                      <w:ilvl w:val="0"/>
                      <w:numId w:val="47"/>
                    </w:numPr>
                  </w:pPr>
                  <w:r>
                    <w:t>Identify the guiding policies and principles for Separation of Duty</w:t>
                  </w:r>
                </w:p>
                <w:p w14:paraId="243700E3" w14:textId="77777777" w:rsidR="00FA3526" w:rsidRPr="00502F0B" w:rsidRDefault="00FA3526" w:rsidP="00FA3526">
                  <w:pPr>
                    <w:rPr>
                      <w:b/>
                    </w:rPr>
                  </w:pPr>
                  <w:r w:rsidRPr="00502F0B">
                    <w:rPr>
                      <w:b/>
                    </w:rPr>
                    <w:t>Identify the transaction process followed by an agent cashier</w:t>
                  </w:r>
                </w:p>
                <w:p w14:paraId="6D29BA09" w14:textId="77777777" w:rsidR="00FA3526" w:rsidRDefault="00FA3526" w:rsidP="00FA3526">
                  <w:pPr>
                    <w:pStyle w:val="ListParagraph"/>
                    <w:numPr>
                      <w:ilvl w:val="0"/>
                      <w:numId w:val="48"/>
                    </w:numPr>
                  </w:pPr>
                  <w:r>
                    <w:t>Identify different types of incoming checks</w:t>
                  </w:r>
                </w:p>
                <w:p w14:paraId="74D2E699" w14:textId="77777777" w:rsidR="00FA3526" w:rsidRDefault="00FA3526" w:rsidP="00FA3526">
                  <w:pPr>
                    <w:pStyle w:val="ListParagraph"/>
                    <w:numPr>
                      <w:ilvl w:val="0"/>
                      <w:numId w:val="48"/>
                    </w:numPr>
                  </w:pPr>
                  <w:r>
                    <w:t>Identify how to deposit other forms of payment</w:t>
                  </w:r>
                </w:p>
              </w:sdtContent>
            </w:sdt>
            <w:bookmarkStart w:id="13" w:name="_Toc477788338" w:displacedByCustomXml="next"/>
            <w:sdt>
              <w:sdtPr>
                <w:rPr>
                  <w:rFonts w:eastAsiaTheme="minorHAnsi" w:cstheme="minorBidi"/>
                  <w:b w:val="0"/>
                  <w:i w:val="0"/>
                  <w:szCs w:val="22"/>
                </w:rPr>
                <w:id w:val="1265264040"/>
                <w:placeholder>
                  <w:docPart w:val="55971E661B3D47FC920DDD72E272A4C7"/>
                </w:placeholder>
              </w:sdtPr>
              <w:sdtEndPr/>
              <w:sdtContent>
                <w:p w14:paraId="59E57B2F" w14:textId="77777777" w:rsidR="00FA3526" w:rsidRDefault="00FA3526" w:rsidP="00FA3526">
                  <w:pPr>
                    <w:pStyle w:val="Heading3"/>
                  </w:pPr>
                  <w:r>
                    <w:t xml:space="preserve">Instructor-Led </w:t>
                  </w:r>
                  <w:r w:rsidRPr="00FA3526">
                    <w:t>Training</w:t>
                  </w:r>
                  <w:bookmarkEnd w:id="13"/>
                </w:p>
                <w:p w14:paraId="53B3A0CD" w14:textId="77777777" w:rsidR="00FA3526" w:rsidRPr="00B23093" w:rsidRDefault="00FA3526" w:rsidP="00FA3526">
                  <w:r>
                    <w:t>After successful completion of the VBA Agent Cashier course, the participants will be able to:</w:t>
                  </w:r>
                </w:p>
                <w:p w14:paraId="2D2CB370" w14:textId="77777777" w:rsidR="00FA3526" w:rsidRPr="003D7634" w:rsidRDefault="00FA3526" w:rsidP="00FA3526">
                  <w:pPr>
                    <w:rPr>
                      <w:b/>
                    </w:rPr>
                  </w:pPr>
                  <w:r w:rsidRPr="003D7634">
                    <w:rPr>
                      <w:b/>
                    </w:rPr>
                    <w:t xml:space="preserve">Identify the computer systems and programs that are used </w:t>
                  </w:r>
                  <w:r>
                    <w:rPr>
                      <w:b/>
                    </w:rPr>
                    <w:t>by</w:t>
                  </w:r>
                  <w:r w:rsidRPr="003D7634">
                    <w:rPr>
                      <w:b/>
                    </w:rPr>
                    <w:t xml:space="preserve"> VBA </w:t>
                  </w:r>
                  <w:r>
                    <w:rPr>
                      <w:b/>
                    </w:rPr>
                    <w:t>Agent Cashiers</w:t>
                  </w:r>
                  <w:r w:rsidRPr="003D7634">
                    <w:rPr>
                      <w:b/>
                    </w:rPr>
                    <w:t>.</w:t>
                  </w:r>
                </w:p>
                <w:p w14:paraId="26EC96CC" w14:textId="77777777" w:rsidR="00FA3526" w:rsidRDefault="00FA3526" w:rsidP="00FA3526">
                  <w:pPr>
                    <w:pStyle w:val="ListParagraph"/>
                    <w:numPr>
                      <w:ilvl w:val="0"/>
                      <w:numId w:val="29"/>
                    </w:numPr>
                  </w:pPr>
                  <w:r>
                    <w:t>Demonstrate Agent Cashier job responsibilities for SHARE, given case-based scenarios</w:t>
                  </w:r>
                </w:p>
                <w:p w14:paraId="5D61D20B" w14:textId="77777777" w:rsidR="00FA3526" w:rsidRDefault="00FA3526" w:rsidP="00FA3526">
                  <w:pPr>
                    <w:pStyle w:val="ListParagraph"/>
                    <w:numPr>
                      <w:ilvl w:val="0"/>
                      <w:numId w:val="29"/>
                    </w:numPr>
                  </w:pPr>
                  <w:r>
                    <w:t>Demonstrate Agent Cashier job responsibilities for BDN, given case-based scenarios</w:t>
                  </w:r>
                </w:p>
                <w:p w14:paraId="0CC3EA35" w14:textId="77777777" w:rsidR="00FA3526" w:rsidRDefault="00FA3526" w:rsidP="00FA3526">
                  <w:pPr>
                    <w:pStyle w:val="ListParagraph"/>
                    <w:numPr>
                      <w:ilvl w:val="0"/>
                      <w:numId w:val="29"/>
                    </w:numPr>
                  </w:pPr>
                  <w:r>
                    <w:t>Demonstrate Agent Cashier job responsibilities for FAS, given case-based scenarios</w:t>
                  </w:r>
                </w:p>
                <w:p w14:paraId="52FCB08B" w14:textId="77777777" w:rsidR="00FA3526" w:rsidRDefault="00FA3526" w:rsidP="00FA3526">
                  <w:pPr>
                    <w:pStyle w:val="ListParagraph"/>
                    <w:numPr>
                      <w:ilvl w:val="0"/>
                      <w:numId w:val="29"/>
                    </w:numPr>
                  </w:pPr>
                  <w:r>
                    <w:t>Demonstrate Agent Cashier job responsibilities for CAROLS, given case-based scenarios</w:t>
                  </w:r>
                </w:p>
                <w:p w14:paraId="430DB4AA" w14:textId="77777777" w:rsidR="00FA3526" w:rsidRDefault="00FA3526" w:rsidP="00FA3526">
                  <w:pPr>
                    <w:pStyle w:val="ListParagraph"/>
                    <w:numPr>
                      <w:ilvl w:val="0"/>
                      <w:numId w:val="29"/>
                    </w:numPr>
                  </w:pPr>
                  <w:r>
                    <w:t>Demonstrate Agent Cashier job responsibilities for OTCnet, given case-based scenarios</w:t>
                  </w:r>
                </w:p>
                <w:p w14:paraId="7FD8B45F" w14:textId="4AA27413" w:rsidR="00FA3526" w:rsidRPr="00BC0DBE" w:rsidRDefault="00FA3526" w:rsidP="00FA3526">
                  <w:pPr>
                    <w:rPr>
                      <w:b/>
                    </w:rPr>
                  </w:pPr>
                  <w:r w:rsidRPr="00BC0DBE">
                    <w:rPr>
                      <w:b/>
                    </w:rPr>
                    <w:t>Identify the proper protocol and security procedures.</w:t>
                  </w:r>
                </w:p>
                <w:p w14:paraId="378C9FD1" w14:textId="77777777" w:rsidR="00FA3526" w:rsidRDefault="00FA3526" w:rsidP="00FA3526">
                  <w:pPr>
                    <w:pStyle w:val="ListParagraph"/>
                    <w:numPr>
                      <w:ilvl w:val="0"/>
                      <w:numId w:val="30"/>
                    </w:numPr>
                  </w:pPr>
                  <w:r>
                    <w:t>Apply the proper procedures to complete FMS form 2958 correctly, given case-based scenarios</w:t>
                  </w:r>
                </w:p>
                <w:p w14:paraId="28DBDFC8" w14:textId="77777777" w:rsidR="00FA3526" w:rsidRDefault="00FA3526" w:rsidP="00FA3526">
                  <w:pPr>
                    <w:pStyle w:val="ListParagraph"/>
                    <w:numPr>
                      <w:ilvl w:val="0"/>
                      <w:numId w:val="30"/>
                    </w:numPr>
                  </w:pPr>
                  <w:r>
                    <w:t>Analyze the purpose and common errors of form VAF-0901, given case-based scenarios</w:t>
                  </w:r>
                </w:p>
                <w:p w14:paraId="1624C0BE" w14:textId="77777777" w:rsidR="00FA3526" w:rsidRDefault="00FA3526" w:rsidP="00FA3526">
                  <w:pPr>
                    <w:pStyle w:val="ListParagraph"/>
                    <w:numPr>
                      <w:ilvl w:val="0"/>
                      <w:numId w:val="30"/>
                    </w:numPr>
                  </w:pPr>
                  <w:r>
                    <w:t>Analyze the purpose of internal audits, given case-based scenarios</w:t>
                  </w:r>
                </w:p>
                <w:p w14:paraId="1B02FEA2" w14:textId="77777777" w:rsidR="00FA3526" w:rsidRDefault="00FA3526" w:rsidP="00FA3526">
                  <w:pPr>
                    <w:pStyle w:val="ListParagraph"/>
                    <w:numPr>
                      <w:ilvl w:val="0"/>
                      <w:numId w:val="30"/>
                    </w:numPr>
                  </w:pPr>
                  <w:r>
                    <w:t>Analyze the purpose of Agent Cashier internal controls and security, given case-based scenarios</w:t>
                  </w:r>
                </w:p>
                <w:p w14:paraId="5CEF5CE0" w14:textId="77777777" w:rsidR="00FA3526" w:rsidRPr="00553FF3" w:rsidRDefault="00FA3526" w:rsidP="00FA3526">
                  <w:pPr>
                    <w:rPr>
                      <w:b/>
                    </w:rPr>
                  </w:pPr>
                  <w:r w:rsidRPr="00553FF3">
                    <w:rPr>
                      <w:b/>
                    </w:rPr>
                    <w:t xml:space="preserve">Identify the transaction process followed by </w:t>
                  </w:r>
                  <w:r>
                    <w:rPr>
                      <w:b/>
                    </w:rPr>
                    <w:t>Agent Cashier</w:t>
                  </w:r>
                  <w:r w:rsidRPr="00553FF3">
                    <w:rPr>
                      <w:b/>
                    </w:rPr>
                    <w:t>s.</w:t>
                  </w:r>
                </w:p>
                <w:p w14:paraId="65CAD6EA" w14:textId="77777777" w:rsidR="00FA3526" w:rsidRDefault="00FA3526" w:rsidP="00FA3526">
                  <w:pPr>
                    <w:pStyle w:val="ListParagraph"/>
                    <w:numPr>
                      <w:ilvl w:val="0"/>
                      <w:numId w:val="31"/>
                    </w:numPr>
                  </w:pPr>
                  <w:r>
                    <w:t>Identify how to deposit various types of checks, given case-based scenarios</w:t>
                  </w:r>
                </w:p>
                <w:p w14:paraId="1B33EA30" w14:textId="13CDB5B6" w:rsidR="00D90456" w:rsidRDefault="00922692" w:rsidP="00FA3526">
                  <w:pPr>
                    <w:pStyle w:val="ListParagraph"/>
                    <w:numPr>
                      <w:ilvl w:val="0"/>
                      <w:numId w:val="31"/>
                    </w:numPr>
                  </w:pPr>
                </w:p>
              </w:sdtContent>
            </w:sdt>
          </w:sdtContent>
        </w:sdt>
      </w:sdtContent>
    </w:sdt>
    <w:p w14:paraId="1696E06F" w14:textId="77777777" w:rsidR="00BA7509" w:rsidRDefault="00BA7509" w:rsidP="00BA7509">
      <w:pPr>
        <w:pStyle w:val="Heading1"/>
      </w:pPr>
      <w:bookmarkStart w:id="14" w:name="_Toc448843344"/>
      <w:bookmarkStart w:id="15" w:name="_Toc477788339"/>
      <w:r>
        <w:lastRenderedPageBreak/>
        <w:t>Course Schedule</w:t>
      </w:r>
      <w:bookmarkEnd w:id="14"/>
      <w:bookmarkEnd w:id="15"/>
    </w:p>
    <w:sdt>
      <w:sdtPr>
        <w:id w:val="2043479131"/>
        <w:placeholder>
          <w:docPart w:val="5D193B9CD4C2490FA93D155FEDB3BBD5"/>
        </w:placeholder>
      </w:sdtPr>
      <w:sdtEndPr/>
      <w:sdtContent>
        <w:p w14:paraId="352CBB6C" w14:textId="77777777" w:rsidR="00BA7509" w:rsidRDefault="00BA7509" w:rsidP="00BA7509">
          <w:r>
            <w:t>The total estimated cours</w:t>
          </w:r>
          <w:r w:rsidRPr="007C1ADF">
            <w:t xml:space="preserve">e time is </w:t>
          </w:r>
          <w:r w:rsidRPr="005B3AA7">
            <w:t>240 minutes, or 4 hours.</w:t>
          </w:r>
          <w:r>
            <w:t xml:space="preserve"> It is recommended that the course be taught in sessions with breaks in between.  Each session should cover one lesson. A 10-minute break should be taken after each lesson.</w:t>
          </w:r>
        </w:p>
      </w:sdtContent>
    </w:sdt>
    <w:p w14:paraId="101EE173" w14:textId="77777777" w:rsidR="00BA7509" w:rsidRDefault="00BA7509" w:rsidP="00BA7509">
      <w:pPr>
        <w:pStyle w:val="Heading2"/>
      </w:pPr>
      <w:bookmarkStart w:id="16" w:name="_Toc477788340"/>
      <w:r>
        <w:t>Web-Based Training</w:t>
      </w:r>
      <w:bookmarkEnd w:id="16"/>
    </w:p>
    <w:p w14:paraId="0BBBA9A2" w14:textId="77777777" w:rsidR="00BA7509" w:rsidRDefault="00BA7509" w:rsidP="00BA7509">
      <w:pPr>
        <w:spacing w:before="0" w:after="0" w:line="240" w:lineRule="auto"/>
        <w:rPr>
          <w:b/>
        </w:rPr>
      </w:pPr>
      <w:bookmarkStart w:id="17" w:name="_Toc448843347"/>
      <w:r w:rsidRPr="00C51E4F">
        <w:rPr>
          <w:b/>
        </w:rPr>
        <w:t xml:space="preserve">Lesson 1: </w:t>
      </w:r>
      <w:r>
        <w:rPr>
          <w:b/>
        </w:rPr>
        <w:t>Computer Systems and Programs used by VBA Agent Cashiers</w:t>
      </w:r>
    </w:p>
    <w:p w14:paraId="39676FD0" w14:textId="77777777" w:rsidR="00BA7509" w:rsidRPr="00EA2248" w:rsidRDefault="00BA7509" w:rsidP="00BA7509">
      <w:pPr>
        <w:pStyle w:val="ListParagraph"/>
        <w:numPr>
          <w:ilvl w:val="0"/>
          <w:numId w:val="40"/>
        </w:numPr>
        <w:spacing w:before="0" w:after="0" w:line="240" w:lineRule="auto"/>
      </w:pPr>
      <w:r w:rsidRPr="00EA2248">
        <w:t>Share</w:t>
      </w:r>
    </w:p>
    <w:p w14:paraId="50394EBC" w14:textId="77777777" w:rsidR="00BA7509" w:rsidRPr="00EA2248" w:rsidRDefault="00BA7509" w:rsidP="00BA7509">
      <w:pPr>
        <w:pStyle w:val="ListParagraph"/>
        <w:numPr>
          <w:ilvl w:val="0"/>
          <w:numId w:val="40"/>
        </w:numPr>
        <w:spacing w:before="0" w:after="0" w:line="240" w:lineRule="auto"/>
      </w:pPr>
      <w:r w:rsidRPr="00EA2248">
        <w:t>BDN</w:t>
      </w:r>
    </w:p>
    <w:p w14:paraId="418E69C6" w14:textId="77777777" w:rsidR="00BA7509" w:rsidRPr="00EA2248" w:rsidRDefault="00BA7509" w:rsidP="00BA7509">
      <w:pPr>
        <w:pStyle w:val="ListParagraph"/>
        <w:numPr>
          <w:ilvl w:val="0"/>
          <w:numId w:val="40"/>
        </w:numPr>
        <w:spacing w:before="0" w:after="0" w:line="240" w:lineRule="auto"/>
      </w:pPr>
      <w:r w:rsidRPr="00EA2248">
        <w:t>FAS</w:t>
      </w:r>
    </w:p>
    <w:p w14:paraId="0F7CA4DA" w14:textId="77777777" w:rsidR="00BA7509" w:rsidRPr="00EA2248" w:rsidRDefault="00BA7509" w:rsidP="00BA7509">
      <w:pPr>
        <w:pStyle w:val="ListParagraph"/>
        <w:numPr>
          <w:ilvl w:val="0"/>
          <w:numId w:val="40"/>
        </w:numPr>
        <w:spacing w:before="0" w:after="0" w:line="240" w:lineRule="auto"/>
      </w:pPr>
      <w:r w:rsidRPr="00EA2248">
        <w:t>CAROLS</w:t>
      </w:r>
    </w:p>
    <w:p w14:paraId="3BCD0375" w14:textId="77777777" w:rsidR="00BA7509" w:rsidRDefault="00BA7509" w:rsidP="00BA7509">
      <w:pPr>
        <w:pStyle w:val="ListParagraph"/>
        <w:numPr>
          <w:ilvl w:val="0"/>
          <w:numId w:val="40"/>
        </w:numPr>
        <w:spacing w:before="0" w:after="0" w:line="240" w:lineRule="auto"/>
      </w:pPr>
      <w:r w:rsidRPr="00EA2248">
        <w:t>OTCnet</w:t>
      </w:r>
      <w:bookmarkEnd w:id="17"/>
    </w:p>
    <w:p w14:paraId="00D8B96F" w14:textId="77777777" w:rsidR="00BA7509" w:rsidRPr="00EA2248" w:rsidRDefault="00BA7509" w:rsidP="00025B89">
      <w:pPr>
        <w:spacing w:before="480" w:after="0" w:line="240" w:lineRule="auto"/>
        <w:rPr>
          <w:b/>
        </w:rPr>
      </w:pPr>
      <w:r w:rsidRPr="00EA2248">
        <w:rPr>
          <w:b/>
        </w:rPr>
        <w:t>Lesson 2: Agent Cashier Protocol and Security</w:t>
      </w:r>
      <w:r w:rsidRPr="00EA2248">
        <w:rPr>
          <w:b/>
        </w:rPr>
        <w:tab/>
      </w:r>
    </w:p>
    <w:p w14:paraId="154E8662" w14:textId="77777777" w:rsidR="00BA7509" w:rsidRDefault="00BA7509" w:rsidP="00BA7509">
      <w:pPr>
        <w:pStyle w:val="ListParagraph"/>
        <w:numPr>
          <w:ilvl w:val="0"/>
          <w:numId w:val="41"/>
        </w:numPr>
        <w:spacing w:before="0" w:after="0"/>
      </w:pPr>
      <w:r>
        <w:t xml:space="preserve">Policies and Procedures </w:t>
      </w:r>
    </w:p>
    <w:p w14:paraId="008613C8" w14:textId="77777777" w:rsidR="00BA7509" w:rsidRDefault="00BA7509" w:rsidP="00BA7509">
      <w:pPr>
        <w:pStyle w:val="ListParagraph"/>
        <w:numPr>
          <w:ilvl w:val="0"/>
          <w:numId w:val="41"/>
        </w:numPr>
        <w:spacing w:before="0" w:after="0"/>
      </w:pPr>
      <w:r>
        <w:t>Agent Cashier Business Processes</w:t>
      </w:r>
    </w:p>
    <w:p w14:paraId="32B184C9" w14:textId="77777777" w:rsidR="00BA7509" w:rsidRDefault="00BA7509" w:rsidP="00BA7509">
      <w:pPr>
        <w:pStyle w:val="ListParagraph"/>
        <w:numPr>
          <w:ilvl w:val="0"/>
          <w:numId w:val="41"/>
        </w:numPr>
        <w:spacing w:before="0" w:after="0"/>
      </w:pPr>
      <w:r>
        <w:t>Transfer of Accountability</w:t>
      </w:r>
    </w:p>
    <w:p w14:paraId="35C0E895" w14:textId="6B5D0CCE" w:rsidR="00BA7509" w:rsidRDefault="00FA333E" w:rsidP="00025B89">
      <w:pPr>
        <w:spacing w:before="480" w:after="0"/>
        <w:rPr>
          <w:b/>
        </w:rPr>
      </w:pPr>
      <w:r>
        <w:rPr>
          <w:b/>
        </w:rPr>
        <w:t>L</w:t>
      </w:r>
      <w:r w:rsidR="00BA7509" w:rsidRPr="0073166D">
        <w:rPr>
          <w:b/>
        </w:rPr>
        <w:t>esson 3: Transaction Process</w:t>
      </w:r>
    </w:p>
    <w:p w14:paraId="44A77E83" w14:textId="77777777" w:rsidR="00BA7509" w:rsidRPr="0073166D" w:rsidRDefault="00BA7509" w:rsidP="00BA7509">
      <w:pPr>
        <w:pStyle w:val="ListParagraph"/>
        <w:numPr>
          <w:ilvl w:val="0"/>
          <w:numId w:val="42"/>
        </w:numPr>
        <w:spacing w:before="0" w:after="0"/>
        <w:rPr>
          <w:b/>
        </w:rPr>
      </w:pPr>
      <w:r>
        <w:t>Processing Incoming Checks</w:t>
      </w:r>
    </w:p>
    <w:p w14:paraId="68AD2E05" w14:textId="77777777" w:rsidR="00BA7509" w:rsidRPr="00FE287E" w:rsidRDefault="00BA7509" w:rsidP="00BA7509">
      <w:pPr>
        <w:pStyle w:val="ListParagraph"/>
        <w:numPr>
          <w:ilvl w:val="0"/>
          <w:numId w:val="42"/>
        </w:numPr>
        <w:spacing w:before="0" w:after="0"/>
        <w:rPr>
          <w:b/>
        </w:rPr>
      </w:pPr>
      <w:r>
        <w:t>Other Forms of Payments Deposit Process</w:t>
      </w:r>
    </w:p>
    <w:p w14:paraId="56CB6C21" w14:textId="77777777" w:rsidR="00BA7509" w:rsidRDefault="00BA7509" w:rsidP="00BA7509">
      <w:pPr>
        <w:pStyle w:val="Heading2"/>
      </w:pPr>
      <w:bookmarkStart w:id="18" w:name="_Toc477788341"/>
      <w:r>
        <w:t>Virtual Instructor-Led Training</w:t>
      </w:r>
      <w:bookmarkEnd w:id="18"/>
      <w:r>
        <w:t xml:space="preserve"> </w:t>
      </w:r>
    </w:p>
    <w:p w14:paraId="5500008F" w14:textId="77777777" w:rsidR="00BA7509" w:rsidRDefault="00BA7509" w:rsidP="00BA7509">
      <w:pPr>
        <w:spacing w:before="0" w:after="0" w:line="240" w:lineRule="auto"/>
        <w:rPr>
          <w:b/>
        </w:rPr>
      </w:pPr>
      <w:r w:rsidRPr="00C51E4F">
        <w:rPr>
          <w:b/>
        </w:rPr>
        <w:t xml:space="preserve">Lesson 1: </w:t>
      </w:r>
      <w:r>
        <w:rPr>
          <w:b/>
        </w:rPr>
        <w:t>Computer Systems and Programs used by VBA Agent Cashiers</w:t>
      </w:r>
    </w:p>
    <w:p w14:paraId="7C224E3B" w14:textId="77777777" w:rsidR="00BA7509" w:rsidRDefault="00BA7509" w:rsidP="00BA7509">
      <w:pPr>
        <w:pStyle w:val="ListParagraph"/>
        <w:numPr>
          <w:ilvl w:val="0"/>
          <w:numId w:val="43"/>
        </w:numPr>
      </w:pPr>
      <w:r>
        <w:t>Share</w:t>
      </w:r>
    </w:p>
    <w:p w14:paraId="4B2016EF" w14:textId="77777777" w:rsidR="00BA7509" w:rsidRDefault="00BA7509" w:rsidP="00BA7509">
      <w:pPr>
        <w:pStyle w:val="ListParagraph"/>
        <w:numPr>
          <w:ilvl w:val="0"/>
          <w:numId w:val="43"/>
        </w:numPr>
      </w:pPr>
      <w:r>
        <w:t>Benefits Delivery Network (BDN)</w:t>
      </w:r>
    </w:p>
    <w:p w14:paraId="291C9F13" w14:textId="77777777" w:rsidR="00BA7509" w:rsidRDefault="00BA7509" w:rsidP="00BA7509">
      <w:pPr>
        <w:pStyle w:val="ListParagraph"/>
        <w:numPr>
          <w:ilvl w:val="0"/>
          <w:numId w:val="43"/>
        </w:numPr>
      </w:pPr>
      <w:r>
        <w:t>Finance and Accounting System (FAS)</w:t>
      </w:r>
    </w:p>
    <w:p w14:paraId="4A0F63FC" w14:textId="77777777" w:rsidR="00BA7509" w:rsidRDefault="00BA7509" w:rsidP="00BA7509">
      <w:pPr>
        <w:pStyle w:val="ListParagraph"/>
        <w:numPr>
          <w:ilvl w:val="0"/>
          <w:numId w:val="43"/>
        </w:numPr>
      </w:pPr>
      <w:r>
        <w:t>Centralized Account Receivable On-Line System (CAROLS)</w:t>
      </w:r>
    </w:p>
    <w:p w14:paraId="4B7B8A58" w14:textId="77777777" w:rsidR="00BA7509" w:rsidRPr="00FE287E" w:rsidRDefault="00BA7509" w:rsidP="00BA7509">
      <w:pPr>
        <w:rPr>
          <w:b/>
        </w:rPr>
      </w:pPr>
      <w:r w:rsidRPr="00FE287E">
        <w:rPr>
          <w:b/>
        </w:rPr>
        <w:t>Lesson 2: Agent Cashier Protocol and Security</w:t>
      </w:r>
    </w:p>
    <w:p w14:paraId="5D773CF7" w14:textId="77777777" w:rsidR="00BA7509" w:rsidRPr="00FE287E" w:rsidRDefault="00BA7509" w:rsidP="00BA7509">
      <w:pPr>
        <w:pStyle w:val="ListParagraph"/>
        <w:numPr>
          <w:ilvl w:val="0"/>
          <w:numId w:val="44"/>
        </w:numPr>
      </w:pPr>
      <w:r>
        <w:t xml:space="preserve">FMS 2958, </w:t>
      </w:r>
      <w:r w:rsidRPr="00FE287E">
        <w:t>Delegation of Authority</w:t>
      </w:r>
    </w:p>
    <w:p w14:paraId="426AB841" w14:textId="77777777" w:rsidR="00BA7509" w:rsidRPr="00FE287E" w:rsidRDefault="00BA7509" w:rsidP="00BA7509">
      <w:pPr>
        <w:pStyle w:val="ListParagraph"/>
        <w:numPr>
          <w:ilvl w:val="0"/>
          <w:numId w:val="44"/>
        </w:numPr>
      </w:pPr>
      <w:r w:rsidRPr="00FE287E">
        <w:t>VAF-0901, Request for Change or Establishment of Imprest Fund</w:t>
      </w:r>
    </w:p>
    <w:p w14:paraId="132B7E5E" w14:textId="77777777" w:rsidR="00BA7509" w:rsidRPr="00FE287E" w:rsidRDefault="00BA7509" w:rsidP="00BA7509">
      <w:pPr>
        <w:pStyle w:val="ListParagraph"/>
        <w:numPr>
          <w:ilvl w:val="0"/>
          <w:numId w:val="44"/>
        </w:numPr>
      </w:pPr>
      <w:r w:rsidRPr="00FE287E">
        <w:t>Internal controls and security</w:t>
      </w:r>
    </w:p>
    <w:p w14:paraId="069B8D15" w14:textId="77777777" w:rsidR="00BA7509" w:rsidRDefault="00BA7509" w:rsidP="00BA7509">
      <w:pPr>
        <w:pStyle w:val="ListParagraph"/>
        <w:numPr>
          <w:ilvl w:val="0"/>
          <w:numId w:val="44"/>
        </w:numPr>
      </w:pPr>
      <w:r w:rsidRPr="00FE287E">
        <w:t>Internal audits</w:t>
      </w:r>
    </w:p>
    <w:p w14:paraId="18800332" w14:textId="77777777" w:rsidR="00BA7509" w:rsidRPr="00FE287E" w:rsidRDefault="00BA7509" w:rsidP="00BA7509">
      <w:pPr>
        <w:rPr>
          <w:b/>
        </w:rPr>
      </w:pPr>
      <w:r w:rsidRPr="00FE287E">
        <w:rPr>
          <w:b/>
        </w:rPr>
        <w:t>Lesson 3: Transaction Process</w:t>
      </w:r>
    </w:p>
    <w:p w14:paraId="02076138" w14:textId="77777777" w:rsidR="00BA7509" w:rsidRPr="00FE287E" w:rsidRDefault="00BA7509" w:rsidP="00BA7509">
      <w:pPr>
        <w:pStyle w:val="ListParagraph"/>
        <w:numPr>
          <w:ilvl w:val="0"/>
          <w:numId w:val="45"/>
        </w:numPr>
      </w:pPr>
      <w:r w:rsidRPr="00FE287E">
        <w:t>Check Deposit Process</w:t>
      </w:r>
    </w:p>
    <w:p w14:paraId="3D47F988" w14:textId="77777777" w:rsidR="00DA7187" w:rsidRDefault="00DA7187" w:rsidP="00DA7187">
      <w:pPr>
        <w:pStyle w:val="Heading1"/>
      </w:pPr>
      <w:bookmarkStart w:id="19" w:name="_Toc477788342"/>
      <w:r>
        <w:lastRenderedPageBreak/>
        <w:t>Course Preparation</w:t>
      </w:r>
      <w:bookmarkEnd w:id="19"/>
    </w:p>
    <w:p w14:paraId="0D3CA8FB" w14:textId="77777777" w:rsidR="00DA7187" w:rsidRDefault="003770DD" w:rsidP="003770DD">
      <w:pPr>
        <w:pStyle w:val="Heading2"/>
      </w:pPr>
      <w:bookmarkStart w:id="20" w:name="_Toc477788343"/>
      <w:r>
        <w:t>Technology Requirements</w:t>
      </w:r>
      <w:bookmarkEnd w:id="20"/>
    </w:p>
    <w:p w14:paraId="6B2B5F1A" w14:textId="77777777" w:rsidR="003770DD" w:rsidRDefault="003770DD" w:rsidP="003770DD">
      <w:pPr>
        <w:pStyle w:val="Heading3"/>
      </w:pPr>
      <w:bookmarkStart w:id="21" w:name="_Toc477788344"/>
      <w:r>
        <w:t>General Equipment/Software Specifications</w:t>
      </w:r>
      <w:bookmarkEnd w:id="21"/>
    </w:p>
    <w:sdt>
      <w:sdtPr>
        <w:id w:val="1296025066"/>
        <w:placeholder>
          <w:docPart w:val="901C6E3D33D04F7986B4914EEF53898F"/>
        </w:placeholder>
      </w:sdtPr>
      <w:sdtEndPr/>
      <w:sdtContent>
        <w:sdt>
          <w:sdtPr>
            <w:id w:val="1158502153"/>
            <w:placeholder>
              <w:docPart w:val="3AD50B07D2094CBFA36111A86B8220C3"/>
            </w:placeholder>
          </w:sdtPr>
          <w:sdtEndPr/>
          <w:sdtContent>
            <w:sdt>
              <w:sdtPr>
                <w:id w:val="1805960057"/>
              </w:sdtPr>
              <w:sdtEndPr/>
              <w:sdtContent>
                <w:p w14:paraId="79EC51F1" w14:textId="50C7BF49" w:rsidR="003770DD" w:rsidRDefault="00C363A0" w:rsidP="00C363A0">
                  <w:pPr>
                    <w:spacing w:after="240"/>
                  </w:pPr>
                  <w:r w:rsidRPr="00C45935">
                    <w:t xml:space="preserve">You will need a computer with </w:t>
                  </w:r>
                  <w:r>
                    <w:t>microphone/</w:t>
                  </w:r>
                  <w:r w:rsidRPr="00C45935">
                    <w:t>speakers</w:t>
                  </w:r>
                  <w:r>
                    <w:t>/earphones/headset</w:t>
                  </w:r>
                  <w:r w:rsidRPr="00C45935">
                    <w:t xml:space="preserve"> and an internet connection to access</w:t>
                  </w:r>
                  <w:r>
                    <w:t xml:space="preserve"> and participate in</w:t>
                  </w:r>
                  <w:r w:rsidRPr="00C45935">
                    <w:t xml:space="preserve"> this training. </w:t>
                  </w:r>
                  <w:r>
                    <w:t>The course is accessed using a communication platform, similar to Adobe</w:t>
                  </w:r>
                  <w:r>
                    <w:rPr>
                      <w:rFonts w:cs="Arial"/>
                    </w:rPr>
                    <w:t>®</w:t>
                  </w:r>
                  <w:r>
                    <w:t xml:space="preserve"> Connect</w:t>
                  </w:r>
                  <w:r>
                    <w:rPr>
                      <w:rFonts w:cs="Arial"/>
                    </w:rPr>
                    <w:t>™</w:t>
                  </w:r>
                  <w:r>
                    <w:t xml:space="preserve"> or Blackboard</w:t>
                  </w:r>
                  <w:r>
                    <w:rPr>
                      <w:rFonts w:cs="Arial"/>
                    </w:rPr>
                    <w:t>®</w:t>
                  </w:r>
                  <w:r>
                    <w:t xml:space="preserve">. </w:t>
                  </w:r>
                  <w:r w:rsidRPr="00C45935">
                    <w:t xml:space="preserve">The technical requirements necessary to </w:t>
                  </w:r>
                  <w:r>
                    <w:t>use</w:t>
                  </w:r>
                  <w:r w:rsidRPr="00C45935">
                    <w:t xml:space="preserve"> </w:t>
                  </w:r>
                  <w:r>
                    <w:t xml:space="preserve">the communication platform of choice vary; therefore, to prepare for the course, it is recommended to research the technical requirements in advance </w:t>
                  </w:r>
                  <w:r w:rsidR="00F75F99">
                    <w:t>in order to acquire the appropriate information needed for the platform being used.</w:t>
                  </w:r>
                </w:p>
              </w:sdtContent>
            </w:sdt>
          </w:sdtContent>
        </w:sdt>
      </w:sdtContent>
    </w:sdt>
    <w:p w14:paraId="7A108129" w14:textId="77777777" w:rsidR="003770DD" w:rsidRDefault="003B1C6F" w:rsidP="003770DD">
      <w:pPr>
        <w:pStyle w:val="Heading2"/>
      </w:pPr>
      <w:bookmarkStart w:id="22" w:name="_Toc477788345"/>
      <w:r>
        <w:t>Participant</w:t>
      </w:r>
      <w:r w:rsidR="003770DD">
        <w:t xml:space="preserve"> Preparation</w:t>
      </w:r>
      <w:bookmarkEnd w:id="22"/>
    </w:p>
    <w:sdt>
      <w:sdtPr>
        <w:rPr>
          <w:rFonts w:cs="Arial"/>
          <w:szCs w:val="22"/>
        </w:rPr>
        <w:id w:val="-1567328224"/>
        <w:placeholder>
          <w:docPart w:val="D82A43D5CF6C45E6876E099A21199869"/>
        </w:placeholder>
      </w:sdtPr>
      <w:sdtEndPr/>
      <w:sdtContent>
        <w:sdt>
          <w:sdtPr>
            <w:rPr>
              <w:rFonts w:cs="Arial"/>
              <w:szCs w:val="22"/>
            </w:rPr>
            <w:id w:val="-499741834"/>
            <w:placeholder>
              <w:docPart w:val="137FA492D5AC43BBB13A7190062CB6EB"/>
            </w:placeholder>
          </w:sdtPr>
          <w:sdtEndPr/>
          <w:sdtContent>
            <w:sdt>
              <w:sdtPr>
                <w:rPr>
                  <w:rFonts w:cstheme="minorBidi"/>
                  <w:szCs w:val="22"/>
                </w:rPr>
                <w:id w:val="510491879"/>
                <w:placeholder>
                  <w:docPart w:val="F3721C5B97FD4A18B3F7E7A4473DE0E9"/>
                </w:placeholder>
              </w:sdtPr>
              <w:sdtEndPr>
                <w:rPr>
                  <w:rFonts w:cs="Arial"/>
                </w:rPr>
              </w:sdtEndPr>
              <w:sdtContent>
                <w:p w14:paraId="6637F069" w14:textId="0682F827" w:rsidR="00C363A0" w:rsidRPr="004D7B6C" w:rsidRDefault="00C363A0" w:rsidP="00C363A0">
                  <w:pPr>
                    <w:pStyle w:val="NotewhangingPara"/>
                    <w:spacing w:after="240" w:line="276" w:lineRule="auto"/>
                    <w:ind w:left="0" w:firstLine="0"/>
                    <w:rPr>
                      <w:rFonts w:cs="Arial"/>
                    </w:rPr>
                  </w:pPr>
                  <w:r>
                    <w:rPr>
                      <w:rFonts w:cs="Arial"/>
                    </w:rPr>
                    <w:t>Participants must complete the following prior to this training:</w:t>
                  </w:r>
                </w:p>
                <w:p w14:paraId="0B0EE95A" w14:textId="77777777" w:rsidR="00C363A0" w:rsidRPr="00E11B54" w:rsidRDefault="00C363A0" w:rsidP="00C363A0">
                  <w:pPr>
                    <w:pStyle w:val="Bullet1"/>
                    <w:numPr>
                      <w:ilvl w:val="1"/>
                      <w:numId w:val="37"/>
                    </w:numPr>
                    <w:ind w:left="720"/>
                  </w:pPr>
                  <w:r w:rsidRPr="00E11B54">
                    <w:t>Register for training through the VA TMS.</w:t>
                  </w:r>
                </w:p>
                <w:p w14:paraId="561AE92D" w14:textId="77777777" w:rsidR="00C363A0" w:rsidRDefault="00C363A0" w:rsidP="00C363A0">
                  <w:pPr>
                    <w:pStyle w:val="Bullet1"/>
                    <w:numPr>
                      <w:ilvl w:val="1"/>
                      <w:numId w:val="37"/>
                    </w:numPr>
                    <w:ind w:left="720"/>
                  </w:pPr>
                  <w:r w:rsidRPr="00E11B54">
                    <w:t>Print a hardcopy of this Participant Guide for use during training. It will be difficult to follow this guide electronically during training.</w:t>
                  </w:r>
                </w:p>
                <w:p w14:paraId="61704820" w14:textId="77777777" w:rsidR="003770DD" w:rsidRPr="00C363A0" w:rsidRDefault="00C363A0" w:rsidP="00C363A0">
                  <w:pPr>
                    <w:pStyle w:val="Bullet1"/>
                    <w:numPr>
                      <w:ilvl w:val="1"/>
                      <w:numId w:val="37"/>
                    </w:numPr>
                    <w:ind w:left="720"/>
                  </w:pPr>
                  <w:r w:rsidRPr="00E11B54">
                    <w:t>Complete any pre-requisite assignments</w:t>
                  </w:r>
                  <w:r>
                    <w:t>.</w:t>
                  </w:r>
                </w:p>
              </w:sdtContent>
            </w:sdt>
          </w:sdtContent>
        </w:sdt>
      </w:sdtContent>
    </w:sdt>
    <w:p w14:paraId="2B8BD93B" w14:textId="77777777" w:rsidR="003770DD" w:rsidRDefault="003B1C6F" w:rsidP="003770DD">
      <w:pPr>
        <w:pStyle w:val="Heading3"/>
      </w:pPr>
      <w:bookmarkStart w:id="23" w:name="_Toc477788346"/>
      <w:r>
        <w:t>Day</w:t>
      </w:r>
      <w:r w:rsidR="003770DD">
        <w:t xml:space="preserve"> </w:t>
      </w:r>
      <w:r>
        <w:t>of</w:t>
      </w:r>
      <w:r w:rsidR="003770DD">
        <w:t xml:space="preserve"> the Session</w:t>
      </w:r>
      <w:bookmarkEnd w:id="23"/>
    </w:p>
    <w:sdt>
      <w:sdtPr>
        <w:id w:val="652408178"/>
        <w:placeholder>
          <w:docPart w:val="6B20FB49796C47E5A613BB3B66CCEEF9"/>
        </w:placeholder>
      </w:sdtPr>
      <w:sdtEndPr/>
      <w:sdtContent>
        <w:sdt>
          <w:sdtPr>
            <w:id w:val="-1776322248"/>
            <w:placeholder>
              <w:docPart w:val="73620C812DCB4DE7BD96E8060E3094EB"/>
            </w:placeholder>
          </w:sdtPr>
          <w:sdtEndPr/>
          <w:sdtContent>
            <w:sdt>
              <w:sdtPr>
                <w:id w:val="1776752395"/>
              </w:sdtPr>
              <w:sdtEndPr/>
              <w:sdtContent>
                <w:p w14:paraId="2F196B99" w14:textId="77777777" w:rsidR="00C363A0" w:rsidRPr="00E11B54" w:rsidRDefault="00C363A0" w:rsidP="00C363A0">
                  <w:pPr>
                    <w:pStyle w:val="Bullet1"/>
                    <w:numPr>
                      <w:ilvl w:val="0"/>
                      <w:numId w:val="38"/>
                    </w:numPr>
                  </w:pPr>
                  <w:r w:rsidRPr="00E11B54">
                    <w:t xml:space="preserve">Log into the </w:t>
                  </w:r>
                  <w:r>
                    <w:t xml:space="preserve">communication platform </w:t>
                  </w:r>
                  <w:r w:rsidRPr="00E11B54">
                    <w:t>and dial into the conference line 5 – 10 minutes before scheduled start time for session(s).</w:t>
                  </w:r>
                </w:p>
                <w:p w14:paraId="7D41AB23" w14:textId="7584C9F2" w:rsidR="00C363A0" w:rsidRDefault="00C363A0" w:rsidP="00C363A0">
                  <w:pPr>
                    <w:pStyle w:val="Bullet1"/>
                    <w:numPr>
                      <w:ilvl w:val="1"/>
                      <w:numId w:val="37"/>
                    </w:numPr>
                    <w:ind w:left="720"/>
                  </w:pPr>
                  <w:r w:rsidRPr="00E11B54">
                    <w:t>Mute your phone line for the duration of the training session, unless otherwise instructed.</w:t>
                  </w:r>
                </w:p>
              </w:sdtContent>
            </w:sdt>
            <w:p w14:paraId="5B4F66C2" w14:textId="77777777" w:rsidR="003770DD" w:rsidRPr="002B05C8" w:rsidRDefault="00C363A0" w:rsidP="00C363A0">
              <w:pPr>
                <w:pStyle w:val="Bullet1"/>
                <w:numPr>
                  <w:ilvl w:val="0"/>
                  <w:numId w:val="0"/>
                </w:numPr>
                <w:ind w:left="360"/>
                <w:rPr>
                  <w:rFonts w:cstheme="minorBidi"/>
                </w:rPr>
              </w:pPr>
              <w:r w:rsidRPr="00DC327F">
                <w:rPr>
                  <w:b/>
                </w:rPr>
                <w:t>NOTE:</w:t>
              </w:r>
              <w:r>
                <w:t xml:space="preserve"> The Chat feature will be used for any questions during the session. The facilitator or producer may be able to answer your question(s) immediately. Questions may also be answered at the close of the training session. You are also encouraged to email any questions you have to the facilitator, once the training session is complete</w:t>
              </w:r>
            </w:p>
          </w:sdtContent>
        </w:sdt>
      </w:sdtContent>
    </w:sdt>
    <w:p w14:paraId="003E0B03" w14:textId="77777777" w:rsidR="003770DD" w:rsidRDefault="003770DD">
      <w:pPr>
        <w:spacing w:before="0" w:after="160" w:line="259" w:lineRule="auto"/>
      </w:pPr>
      <w:r>
        <w:br w:type="page"/>
      </w:r>
    </w:p>
    <w:p w14:paraId="1A9A9E61" w14:textId="77777777" w:rsidR="00362BC0" w:rsidRDefault="00362BC0" w:rsidP="00362BC0">
      <w:pPr>
        <w:pStyle w:val="Heading1"/>
      </w:pPr>
      <w:bookmarkStart w:id="24" w:name="_Toc469902549"/>
      <w:bookmarkStart w:id="25" w:name="_Toc477788347"/>
      <w:r>
        <w:lastRenderedPageBreak/>
        <w:t>Course Content</w:t>
      </w:r>
      <w:bookmarkEnd w:id="24"/>
      <w:bookmarkEnd w:id="25"/>
    </w:p>
    <w:p w14:paraId="38BAB3A6" w14:textId="77777777" w:rsidR="00362BC0" w:rsidRDefault="00362BC0" w:rsidP="00362BC0">
      <w:pPr>
        <w:pStyle w:val="Heading2"/>
      </w:pPr>
      <w:bookmarkStart w:id="26" w:name="_Toc469902550"/>
      <w:bookmarkStart w:id="27" w:name="_Toc477788348"/>
      <w:r>
        <w:t>Session 1</w:t>
      </w:r>
      <w:bookmarkEnd w:id="26"/>
      <w:bookmarkEnd w:id="27"/>
    </w:p>
    <w:p w14:paraId="6D8ABAEC" w14:textId="5997A343" w:rsidR="00362BC0" w:rsidRDefault="00362BC0" w:rsidP="00362BC0">
      <w:pPr>
        <w:pStyle w:val="Heading3un-numbered"/>
        <w:spacing w:after="240"/>
      </w:pPr>
      <w:bookmarkStart w:id="28" w:name="_Toc477788349"/>
      <w:r w:rsidRPr="007953D2">
        <w:t xml:space="preserve">Slide </w:t>
      </w:r>
      <w:r>
        <w:t>1</w:t>
      </w:r>
      <w:bookmarkEnd w:id="28"/>
    </w:p>
    <w:p w14:paraId="295F2778" w14:textId="45FE13F2" w:rsidR="00362BC0" w:rsidRPr="00362BC0" w:rsidRDefault="00FA333E" w:rsidP="00362BC0">
      <w:r w:rsidRPr="00FA333E">
        <w:rPr>
          <w:noProof/>
        </w:rPr>
        <w:drawing>
          <wp:inline distT="0" distB="0" distL="0" distR="0" wp14:anchorId="3F501563" wp14:editId="41781F0F">
            <wp:extent cx="5067300" cy="28860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67300" cy="2886075"/>
                    </a:xfrm>
                    <a:prstGeom prst="rect">
                      <a:avLst/>
                    </a:prstGeom>
                  </pic:spPr>
                </pic:pic>
              </a:graphicData>
            </a:graphic>
          </wp:inline>
        </w:drawing>
      </w:r>
    </w:p>
    <w:p w14:paraId="5179A9CC" w14:textId="77777777" w:rsidR="00874355" w:rsidRPr="00874355" w:rsidRDefault="004D1BC9" w:rsidP="00025B89">
      <w:pPr>
        <w:spacing w:before="480"/>
        <w:rPr>
          <w:rStyle w:val="Strong"/>
        </w:rPr>
      </w:pPr>
      <w:r>
        <w:rPr>
          <w:rStyle w:val="Strong"/>
        </w:rPr>
        <w:t>Key Points</w:t>
      </w:r>
      <w:r w:rsidR="00874355" w:rsidRPr="00874355">
        <w:rPr>
          <w:rStyle w:val="Strong"/>
        </w:rPr>
        <w:t>:</w:t>
      </w:r>
    </w:p>
    <w:p w14:paraId="4373C7E2" w14:textId="77777777" w:rsidR="00874355" w:rsidRDefault="002B05C8" w:rsidP="003770DD">
      <w:r>
        <w:t>This will be the introduction and housekeeping items (to be discussed).</w:t>
      </w:r>
    </w:p>
    <w:p w14:paraId="7CB07BFF" w14:textId="77777777" w:rsidR="00025B89" w:rsidRDefault="004D1BC9" w:rsidP="00025B89">
      <w:pPr>
        <w:spacing w:before="480"/>
        <w:rPr>
          <w:rStyle w:val="Strong"/>
        </w:rPr>
      </w:pPr>
      <w:r>
        <w:rPr>
          <w:rStyle w:val="Strong"/>
        </w:rPr>
        <w:t>Notes</w:t>
      </w:r>
      <w:r w:rsidR="00874355" w:rsidRPr="00874355">
        <w:rPr>
          <w:rStyle w:val="Strong"/>
        </w:rPr>
        <w:t>:</w:t>
      </w:r>
    </w:p>
    <w:p w14:paraId="08CDDE71" w14:textId="0416E088" w:rsidR="00BF456C" w:rsidRDefault="00BF456C" w:rsidP="00025B89">
      <w:pPr>
        <w:spacing w:before="480"/>
      </w:pPr>
      <w:r>
        <w:br w:type="page"/>
      </w:r>
    </w:p>
    <w:p w14:paraId="2AC66D7B" w14:textId="5922107A" w:rsidR="00362BC0" w:rsidRDefault="00362BC0" w:rsidP="00362BC0">
      <w:pPr>
        <w:pStyle w:val="Heading3un-numbered"/>
        <w:spacing w:after="240"/>
      </w:pPr>
      <w:bookmarkStart w:id="29" w:name="_Toc477788350"/>
      <w:r w:rsidRPr="007953D2">
        <w:lastRenderedPageBreak/>
        <w:t xml:space="preserve">Slide </w:t>
      </w:r>
      <w:r>
        <w:t>2</w:t>
      </w:r>
      <w:bookmarkEnd w:id="29"/>
    </w:p>
    <w:p w14:paraId="1A8C1FAB" w14:textId="60A92ADD" w:rsidR="00362BC0" w:rsidRDefault="00FA333E">
      <w:pPr>
        <w:spacing w:before="0" w:after="160" w:line="259" w:lineRule="auto"/>
      </w:pPr>
      <w:r>
        <w:rPr>
          <w:noProof/>
        </w:rPr>
        <w:drawing>
          <wp:inline distT="0" distB="0" distL="0" distR="0" wp14:anchorId="6838F1D5" wp14:editId="48CC0D2A">
            <wp:extent cx="4943475" cy="29432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3475" cy="2943225"/>
                    </a:xfrm>
                    <a:prstGeom prst="rect">
                      <a:avLst/>
                    </a:prstGeom>
                    <a:noFill/>
                  </pic:spPr>
                </pic:pic>
              </a:graphicData>
            </a:graphic>
          </wp:inline>
        </w:drawing>
      </w:r>
    </w:p>
    <w:p w14:paraId="54DE45F6" w14:textId="425D88C6" w:rsidR="00FA333E" w:rsidRPr="00791E50" w:rsidRDefault="00FA333E">
      <w:pPr>
        <w:spacing w:before="0" w:after="160" w:line="259" w:lineRule="auto"/>
        <w:rPr>
          <w:b/>
          <w:i/>
        </w:rPr>
      </w:pPr>
      <w:r w:rsidRPr="00791E50">
        <w:rPr>
          <w:b/>
          <w:i/>
        </w:rPr>
        <w:t>Slide 3</w:t>
      </w:r>
    </w:p>
    <w:p w14:paraId="5E9C62B0" w14:textId="21A564CF" w:rsidR="00FA333E" w:rsidRDefault="00FA333E">
      <w:pPr>
        <w:spacing w:before="0" w:after="160" w:line="259" w:lineRule="auto"/>
      </w:pPr>
      <w:r w:rsidRPr="00FA333E">
        <w:rPr>
          <w:noProof/>
        </w:rPr>
        <w:drawing>
          <wp:inline distT="0" distB="0" distL="0" distR="0" wp14:anchorId="61192121" wp14:editId="5415D404">
            <wp:extent cx="5010150" cy="33051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0150" cy="3305175"/>
                    </a:xfrm>
                    <a:prstGeom prst="rect">
                      <a:avLst/>
                    </a:prstGeom>
                  </pic:spPr>
                </pic:pic>
              </a:graphicData>
            </a:graphic>
          </wp:inline>
        </w:drawing>
      </w:r>
    </w:p>
    <w:p w14:paraId="347D95C3" w14:textId="77777777" w:rsidR="004D1BC9" w:rsidRPr="00874355" w:rsidRDefault="004D1BC9" w:rsidP="00025B89">
      <w:pPr>
        <w:spacing w:before="480"/>
        <w:rPr>
          <w:rStyle w:val="Strong"/>
        </w:rPr>
      </w:pPr>
      <w:r>
        <w:rPr>
          <w:rStyle w:val="Strong"/>
        </w:rPr>
        <w:t>Notes</w:t>
      </w:r>
      <w:r w:rsidRPr="00874355">
        <w:rPr>
          <w:rStyle w:val="Strong"/>
        </w:rPr>
        <w:t>:</w:t>
      </w:r>
    </w:p>
    <w:p w14:paraId="5421BBBD" w14:textId="4B866170" w:rsidR="004D1BC9" w:rsidRDefault="00922692" w:rsidP="004D1BC9">
      <w:pPr>
        <w:spacing w:before="0" w:after="160" w:line="259" w:lineRule="auto"/>
        <w:jc w:val="center"/>
      </w:pPr>
      <w:r>
        <w:pict w14:anchorId="3FAC58E0">
          <v:rect id="_x0000_i1025" style="width:421.2pt;height:1.5pt" o:hrpct="900" o:hralign="center" o:hrstd="t" o:hr="t" fillcolor="#a0a0a0" stroked="f"/>
        </w:pict>
      </w:r>
    </w:p>
    <w:p w14:paraId="7D54E9A3" w14:textId="2FFCFF58" w:rsidR="00362BC0" w:rsidRDefault="00362BC0" w:rsidP="009C7431">
      <w:pPr>
        <w:spacing w:before="0" w:after="160" w:line="259" w:lineRule="auto"/>
      </w:pPr>
    </w:p>
    <w:p w14:paraId="5B1FFE8F" w14:textId="77777777" w:rsidR="004D1BC9" w:rsidRPr="00874355" w:rsidRDefault="004D1BC9" w:rsidP="00025B89">
      <w:pPr>
        <w:spacing w:before="480"/>
        <w:rPr>
          <w:rStyle w:val="Strong"/>
        </w:rPr>
      </w:pPr>
      <w:r>
        <w:rPr>
          <w:rStyle w:val="Strong"/>
        </w:rPr>
        <w:lastRenderedPageBreak/>
        <w:t>Notes</w:t>
      </w:r>
      <w:r w:rsidRPr="00874355">
        <w:rPr>
          <w:rStyle w:val="Strong"/>
        </w:rPr>
        <w:t>:</w:t>
      </w:r>
    </w:p>
    <w:p w14:paraId="6A62DF56" w14:textId="581BC7DF" w:rsidR="00362BC0" w:rsidRDefault="00362BC0" w:rsidP="00362BC0">
      <w:pPr>
        <w:pStyle w:val="Heading3un-numbered"/>
        <w:spacing w:after="240"/>
      </w:pPr>
      <w:bookmarkStart w:id="30" w:name="_Toc477788352"/>
      <w:r w:rsidRPr="007953D2">
        <w:t xml:space="preserve">Slide </w:t>
      </w:r>
      <w:r>
        <w:t>4</w:t>
      </w:r>
      <w:bookmarkEnd w:id="30"/>
    </w:p>
    <w:p w14:paraId="3CCF9505" w14:textId="4B07953C" w:rsidR="003208B0" w:rsidRPr="003208B0" w:rsidRDefault="00791E50" w:rsidP="003208B0">
      <w:r w:rsidRPr="00791E50">
        <w:rPr>
          <w:noProof/>
        </w:rPr>
        <w:drawing>
          <wp:inline distT="0" distB="0" distL="0" distR="0" wp14:anchorId="7CF4F0C4" wp14:editId="156309B3">
            <wp:extent cx="4914900" cy="33337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14900" cy="3333750"/>
                    </a:xfrm>
                    <a:prstGeom prst="rect">
                      <a:avLst/>
                    </a:prstGeom>
                  </pic:spPr>
                </pic:pic>
              </a:graphicData>
            </a:graphic>
          </wp:inline>
        </w:drawing>
      </w:r>
    </w:p>
    <w:p w14:paraId="567EA7AD" w14:textId="77777777" w:rsidR="002B05C8" w:rsidRPr="00874355" w:rsidRDefault="002B05C8" w:rsidP="00025B89">
      <w:pPr>
        <w:spacing w:before="480"/>
        <w:rPr>
          <w:rStyle w:val="Strong"/>
        </w:rPr>
      </w:pPr>
      <w:r>
        <w:rPr>
          <w:rStyle w:val="Strong"/>
        </w:rPr>
        <w:t>Key Points</w:t>
      </w:r>
      <w:r w:rsidRPr="00874355">
        <w:rPr>
          <w:rStyle w:val="Strong"/>
        </w:rPr>
        <w:t>:</w:t>
      </w:r>
    </w:p>
    <w:sdt>
      <w:sdtPr>
        <w:id w:val="-782964317"/>
        <w:placeholder>
          <w:docPart w:val="AFF354DE28A14F3FB6233BD74725ABF5"/>
        </w:placeholder>
      </w:sdtPr>
      <w:sdtEndPr/>
      <w:sdtContent>
        <w:p w14:paraId="53F38AC9" w14:textId="77777777" w:rsidR="002B05C8" w:rsidRDefault="002B05C8" w:rsidP="003770DD">
          <w:r>
            <w:t xml:space="preserve">In this topic, </w:t>
          </w:r>
          <w:r w:rsidR="003B5575">
            <w:t>we are going to briefly discuss</w:t>
          </w:r>
          <w:r>
            <w:t xml:space="preserve"> what SHARE is and go over a case-based scenario together.</w:t>
          </w:r>
        </w:p>
      </w:sdtContent>
    </w:sdt>
    <w:p w14:paraId="619F3AA9" w14:textId="77777777" w:rsidR="00025B89" w:rsidRDefault="002B05C8" w:rsidP="00025B89">
      <w:pPr>
        <w:spacing w:before="480"/>
        <w:rPr>
          <w:rStyle w:val="Strong"/>
        </w:rPr>
      </w:pPr>
      <w:r>
        <w:rPr>
          <w:rStyle w:val="Strong"/>
        </w:rPr>
        <w:t>Notes</w:t>
      </w:r>
      <w:r w:rsidRPr="00874355">
        <w:rPr>
          <w:rStyle w:val="Strong"/>
        </w:rPr>
        <w:t>:</w:t>
      </w:r>
    </w:p>
    <w:p w14:paraId="574BC3FF" w14:textId="189685FF" w:rsidR="002B05C8" w:rsidRDefault="002B05C8" w:rsidP="00025B89">
      <w:pPr>
        <w:spacing w:before="480"/>
      </w:pPr>
      <w:r>
        <w:br w:type="page"/>
      </w:r>
    </w:p>
    <w:p w14:paraId="3676E55B" w14:textId="7AD9ED5C" w:rsidR="00362BC0" w:rsidRDefault="00362BC0" w:rsidP="00362BC0">
      <w:pPr>
        <w:pStyle w:val="Heading3un-numbered"/>
        <w:spacing w:after="240"/>
      </w:pPr>
      <w:bookmarkStart w:id="31" w:name="_Toc477788353"/>
      <w:r w:rsidRPr="007953D2">
        <w:lastRenderedPageBreak/>
        <w:t xml:space="preserve">Slide </w:t>
      </w:r>
      <w:r>
        <w:t>5</w:t>
      </w:r>
      <w:bookmarkEnd w:id="31"/>
    </w:p>
    <w:p w14:paraId="1573DD62" w14:textId="5F705A9D" w:rsidR="003208B0" w:rsidRPr="003208B0" w:rsidRDefault="00791E50" w:rsidP="003208B0">
      <w:r>
        <w:rPr>
          <w:noProof/>
        </w:rPr>
        <w:drawing>
          <wp:inline distT="0" distB="0" distL="0" distR="0" wp14:anchorId="3731E296" wp14:editId="3AB6D702">
            <wp:extent cx="4667250" cy="34956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4667250" cy="3495675"/>
                    </a:xfrm>
                    <a:prstGeom prst="rect">
                      <a:avLst/>
                    </a:prstGeom>
                    <a:noFill/>
                  </pic:spPr>
                </pic:pic>
              </a:graphicData>
            </a:graphic>
          </wp:inline>
        </w:drawing>
      </w:r>
    </w:p>
    <w:p w14:paraId="0DE4FAE6" w14:textId="0B904C33" w:rsidR="002B05C8" w:rsidRPr="00874355" w:rsidRDefault="003208B0" w:rsidP="00025B89">
      <w:pPr>
        <w:spacing w:before="480"/>
        <w:rPr>
          <w:rStyle w:val="Strong"/>
        </w:rPr>
      </w:pPr>
      <w:r>
        <w:rPr>
          <w:rStyle w:val="Strong"/>
        </w:rPr>
        <w:t>K</w:t>
      </w:r>
      <w:r w:rsidR="002B05C8">
        <w:rPr>
          <w:rStyle w:val="Strong"/>
        </w:rPr>
        <w:t>ey Points</w:t>
      </w:r>
      <w:r w:rsidR="002B05C8" w:rsidRPr="00874355">
        <w:rPr>
          <w:rStyle w:val="Strong"/>
        </w:rPr>
        <w:t>:</w:t>
      </w:r>
    </w:p>
    <w:sdt>
      <w:sdtPr>
        <w:id w:val="-1061560462"/>
        <w:placeholder>
          <w:docPart w:val="B388BC35ADB947AEB7EF68E683A344FB"/>
        </w:placeholder>
      </w:sdtPr>
      <w:sdtEndPr/>
      <w:sdtContent>
        <w:p w14:paraId="2479FB62" w14:textId="290AB5F8" w:rsidR="002B05C8" w:rsidRDefault="002B05C8" w:rsidP="003770DD">
          <w:r>
            <w:t xml:space="preserve">SHARE </w:t>
          </w:r>
          <w:r w:rsidR="003B1914">
            <w:t>provides minimum accesses for finance needs, such as review military information. As an agent cashier you will use SHARE to assist in determining how a check should be disbursed (e.g. checking the Veteran’s corporate award for any existing debts/overpayments, etc.).</w:t>
          </w:r>
        </w:p>
      </w:sdtContent>
    </w:sdt>
    <w:p w14:paraId="7ABB98D6" w14:textId="77777777" w:rsidR="00025B89" w:rsidRDefault="002B05C8" w:rsidP="00025B89">
      <w:pPr>
        <w:spacing w:before="480"/>
        <w:rPr>
          <w:rStyle w:val="Strong"/>
        </w:rPr>
      </w:pPr>
      <w:r>
        <w:rPr>
          <w:rStyle w:val="Strong"/>
        </w:rPr>
        <w:t>Notes</w:t>
      </w:r>
      <w:r w:rsidRPr="00874355">
        <w:rPr>
          <w:rStyle w:val="Strong"/>
        </w:rPr>
        <w:t>:</w:t>
      </w:r>
    </w:p>
    <w:p w14:paraId="4FEA77FC" w14:textId="656F5277" w:rsidR="002B05C8" w:rsidRDefault="002B05C8" w:rsidP="00025B89">
      <w:pPr>
        <w:spacing w:before="480"/>
      </w:pPr>
      <w:r>
        <w:br w:type="page"/>
      </w:r>
    </w:p>
    <w:p w14:paraId="5CA0334B" w14:textId="2221FB51" w:rsidR="00362BC0" w:rsidRDefault="00362BC0" w:rsidP="00362BC0">
      <w:pPr>
        <w:pStyle w:val="Heading3un-numbered"/>
        <w:spacing w:after="240"/>
      </w:pPr>
      <w:bookmarkStart w:id="32" w:name="_Toc477788354"/>
      <w:r w:rsidRPr="007953D2">
        <w:lastRenderedPageBreak/>
        <w:t xml:space="preserve">Slide </w:t>
      </w:r>
      <w:r w:rsidR="00373A6D">
        <w:t>6</w:t>
      </w:r>
      <w:bookmarkEnd w:id="32"/>
    </w:p>
    <w:p w14:paraId="6BC457CC" w14:textId="6AA975CC" w:rsidR="00362BC0" w:rsidRDefault="00791E50">
      <w:pPr>
        <w:spacing w:before="0" w:after="160" w:line="259" w:lineRule="auto"/>
      </w:pPr>
      <w:r w:rsidRPr="00791E50">
        <w:rPr>
          <w:noProof/>
        </w:rPr>
        <w:drawing>
          <wp:inline distT="0" distB="0" distL="0" distR="0" wp14:anchorId="0218FCC3" wp14:editId="40527E27">
            <wp:extent cx="4705350" cy="32670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05350" cy="3267075"/>
                    </a:xfrm>
                    <a:prstGeom prst="rect">
                      <a:avLst/>
                    </a:prstGeom>
                  </pic:spPr>
                </pic:pic>
              </a:graphicData>
            </a:graphic>
          </wp:inline>
        </w:drawing>
      </w:r>
    </w:p>
    <w:p w14:paraId="4BF2DFF1" w14:textId="77777777" w:rsidR="002B05C8" w:rsidRPr="00874355" w:rsidRDefault="002B05C8" w:rsidP="00025B89">
      <w:pPr>
        <w:spacing w:before="480"/>
        <w:rPr>
          <w:rStyle w:val="Strong"/>
        </w:rPr>
      </w:pPr>
      <w:r>
        <w:rPr>
          <w:rStyle w:val="Strong"/>
        </w:rPr>
        <w:t>Key Points</w:t>
      </w:r>
      <w:r w:rsidRPr="00874355">
        <w:rPr>
          <w:rStyle w:val="Strong"/>
        </w:rPr>
        <w:t>:</w:t>
      </w:r>
    </w:p>
    <w:sdt>
      <w:sdtPr>
        <w:id w:val="1509793392"/>
        <w:placeholder>
          <w:docPart w:val="193B6CECEB4A4FFEAF0BEA41A5E65B9B"/>
        </w:placeholder>
      </w:sdtPr>
      <w:sdtEndPr/>
      <w:sdtContent>
        <w:p w14:paraId="3F8603FB" w14:textId="77777777" w:rsidR="002B05C8" w:rsidRDefault="002B05C8" w:rsidP="003770DD">
          <w:r w:rsidRPr="00BD02A6">
            <w:t>Manuel has received a check from a Veteran and is trying to determine how to proceed.  Process payment or send to appropriate parties?  What program will allow Manuel to get this information?</w:t>
          </w:r>
        </w:p>
      </w:sdtContent>
    </w:sdt>
    <w:p w14:paraId="07B2EB66" w14:textId="77777777" w:rsidR="002B05C8" w:rsidRPr="00874355" w:rsidRDefault="002B05C8" w:rsidP="00025B89">
      <w:pPr>
        <w:spacing w:before="480"/>
        <w:rPr>
          <w:rStyle w:val="Strong"/>
        </w:rPr>
      </w:pPr>
      <w:r>
        <w:rPr>
          <w:rStyle w:val="Strong"/>
        </w:rPr>
        <w:t>Notes</w:t>
      </w:r>
      <w:r w:rsidRPr="00874355">
        <w:rPr>
          <w:rStyle w:val="Strong"/>
        </w:rPr>
        <w:t>:</w:t>
      </w:r>
    </w:p>
    <w:p w14:paraId="135FA593" w14:textId="3D111697" w:rsidR="00357A3E" w:rsidRDefault="00357A3E">
      <w:pPr>
        <w:spacing w:before="0" w:after="160" w:line="259" w:lineRule="auto"/>
      </w:pPr>
      <w:r>
        <w:br w:type="page"/>
      </w:r>
    </w:p>
    <w:p w14:paraId="7537810A" w14:textId="4C953B82" w:rsidR="00373A6D" w:rsidRDefault="00373A6D" w:rsidP="00373A6D">
      <w:pPr>
        <w:pStyle w:val="Heading3un-numbered"/>
        <w:spacing w:after="240"/>
      </w:pPr>
      <w:bookmarkStart w:id="33" w:name="_Toc477788355"/>
      <w:r w:rsidRPr="007953D2">
        <w:lastRenderedPageBreak/>
        <w:t xml:space="preserve">Slide </w:t>
      </w:r>
      <w:r>
        <w:t>7</w:t>
      </w:r>
      <w:bookmarkEnd w:id="33"/>
    </w:p>
    <w:p w14:paraId="1418B65B" w14:textId="1FDBDED4" w:rsidR="003208B0" w:rsidRPr="003208B0" w:rsidRDefault="006C63DF" w:rsidP="003208B0">
      <w:r w:rsidRPr="006C63DF">
        <w:rPr>
          <w:noProof/>
        </w:rPr>
        <w:drawing>
          <wp:inline distT="0" distB="0" distL="0" distR="0" wp14:anchorId="51003E43" wp14:editId="5A4B3BE2">
            <wp:extent cx="4695825" cy="30003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95825" cy="3000375"/>
                    </a:xfrm>
                    <a:prstGeom prst="rect">
                      <a:avLst/>
                    </a:prstGeom>
                  </pic:spPr>
                </pic:pic>
              </a:graphicData>
            </a:graphic>
          </wp:inline>
        </w:drawing>
      </w:r>
    </w:p>
    <w:p w14:paraId="20B6AD8C" w14:textId="77777777" w:rsidR="00357A3E" w:rsidRPr="00874355" w:rsidRDefault="00357A3E" w:rsidP="00025B89">
      <w:pPr>
        <w:spacing w:before="480"/>
        <w:rPr>
          <w:rStyle w:val="Strong"/>
        </w:rPr>
      </w:pPr>
      <w:r>
        <w:rPr>
          <w:rStyle w:val="Strong"/>
        </w:rPr>
        <w:t>Notes</w:t>
      </w:r>
      <w:r w:rsidRPr="00874355">
        <w:rPr>
          <w:rStyle w:val="Strong"/>
        </w:rPr>
        <w:t>:</w:t>
      </w:r>
    </w:p>
    <w:p w14:paraId="18E5E22C" w14:textId="48971890" w:rsidR="00357A3E" w:rsidRDefault="00357A3E">
      <w:pPr>
        <w:spacing w:before="0" w:after="160" w:line="259" w:lineRule="auto"/>
      </w:pPr>
      <w:r>
        <w:br w:type="page"/>
      </w:r>
    </w:p>
    <w:p w14:paraId="6CEB8295" w14:textId="7D04E8B2" w:rsidR="00373A6D" w:rsidRDefault="00373A6D" w:rsidP="00373A6D">
      <w:pPr>
        <w:pStyle w:val="Heading3un-numbered"/>
        <w:spacing w:after="240"/>
      </w:pPr>
      <w:bookmarkStart w:id="34" w:name="_Toc477788356"/>
      <w:r w:rsidRPr="007953D2">
        <w:lastRenderedPageBreak/>
        <w:t xml:space="preserve">Slide </w:t>
      </w:r>
      <w:r>
        <w:t>8</w:t>
      </w:r>
      <w:bookmarkEnd w:id="34"/>
    </w:p>
    <w:p w14:paraId="679620D4" w14:textId="12CA576C" w:rsidR="00373A6D" w:rsidRDefault="006C63DF">
      <w:pPr>
        <w:spacing w:before="0" w:after="160" w:line="259" w:lineRule="auto"/>
      </w:pPr>
      <w:r w:rsidRPr="006C63DF">
        <w:rPr>
          <w:noProof/>
        </w:rPr>
        <w:drawing>
          <wp:inline distT="0" distB="0" distL="0" distR="0" wp14:anchorId="77888FC4" wp14:editId="40F3EA14">
            <wp:extent cx="4695825" cy="32099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95825" cy="3209925"/>
                    </a:xfrm>
                    <a:prstGeom prst="rect">
                      <a:avLst/>
                    </a:prstGeom>
                  </pic:spPr>
                </pic:pic>
              </a:graphicData>
            </a:graphic>
          </wp:inline>
        </w:drawing>
      </w:r>
    </w:p>
    <w:p w14:paraId="33702DC7" w14:textId="77777777" w:rsidR="00357A3E" w:rsidRPr="00874355" w:rsidRDefault="00357A3E" w:rsidP="00025B89">
      <w:pPr>
        <w:spacing w:before="480"/>
        <w:rPr>
          <w:rStyle w:val="Strong"/>
        </w:rPr>
      </w:pPr>
      <w:r>
        <w:rPr>
          <w:rStyle w:val="Strong"/>
        </w:rPr>
        <w:t>Key Points</w:t>
      </w:r>
      <w:r w:rsidRPr="00874355">
        <w:rPr>
          <w:rStyle w:val="Strong"/>
        </w:rPr>
        <w:t>:</w:t>
      </w:r>
    </w:p>
    <w:sdt>
      <w:sdtPr>
        <w:id w:val="-924805576"/>
        <w:placeholder>
          <w:docPart w:val="0598AB9B6224406497EE24B9AD0E48D9"/>
        </w:placeholder>
      </w:sdtPr>
      <w:sdtEndPr/>
      <w:sdtContent>
        <w:p w14:paraId="11E8EEC2" w14:textId="01E133CF" w:rsidR="00357A3E" w:rsidRDefault="002A2848" w:rsidP="003B1914">
          <w:r>
            <w:t xml:space="preserve">BDN </w:t>
          </w:r>
          <w:r w:rsidR="003B1914">
            <w:t xml:space="preserve">is used for various functions, such as processing </w:t>
          </w:r>
          <w:r w:rsidR="002D0EEE">
            <w:t>tracer requests and CH33 Education benefits</w:t>
          </w:r>
          <w:r w:rsidR="003B1914">
            <w:t>. An agent cashier will use BDN to assist in determining how an education check (e.g. returned school payment, etc.) should be disbursed.</w:t>
          </w:r>
        </w:p>
      </w:sdtContent>
    </w:sdt>
    <w:p w14:paraId="301C3A74" w14:textId="77777777" w:rsidR="00357A3E" w:rsidRPr="00874355" w:rsidRDefault="00357A3E" w:rsidP="003770DD">
      <w:pPr>
        <w:rPr>
          <w:rStyle w:val="Strong"/>
        </w:rPr>
      </w:pPr>
      <w:r>
        <w:rPr>
          <w:rStyle w:val="Strong"/>
        </w:rPr>
        <w:t>Notes</w:t>
      </w:r>
      <w:r w:rsidRPr="00874355">
        <w:rPr>
          <w:rStyle w:val="Strong"/>
        </w:rPr>
        <w:t>:</w:t>
      </w:r>
    </w:p>
    <w:p w14:paraId="55CE7DA3" w14:textId="13F25444" w:rsidR="00CB30FC" w:rsidRDefault="00CB30FC">
      <w:pPr>
        <w:spacing w:before="0" w:after="160" w:line="259" w:lineRule="auto"/>
      </w:pPr>
      <w:r>
        <w:br w:type="page"/>
      </w:r>
    </w:p>
    <w:p w14:paraId="0D98AEE9" w14:textId="7B56A5C0" w:rsidR="00373A6D" w:rsidRDefault="00373A6D" w:rsidP="00373A6D">
      <w:pPr>
        <w:pStyle w:val="Heading3un-numbered"/>
        <w:spacing w:after="240"/>
      </w:pPr>
      <w:bookmarkStart w:id="35" w:name="_Toc477788357"/>
      <w:r w:rsidRPr="007953D2">
        <w:lastRenderedPageBreak/>
        <w:t xml:space="preserve">Slide </w:t>
      </w:r>
      <w:r>
        <w:t>9</w:t>
      </w:r>
      <w:bookmarkEnd w:id="35"/>
    </w:p>
    <w:p w14:paraId="52976242" w14:textId="55BDCBE4" w:rsidR="00373A6D" w:rsidRDefault="006C63DF">
      <w:pPr>
        <w:spacing w:before="0" w:after="160" w:line="259" w:lineRule="auto"/>
      </w:pPr>
      <w:r w:rsidRPr="006C63DF">
        <w:rPr>
          <w:noProof/>
        </w:rPr>
        <w:drawing>
          <wp:inline distT="0" distB="0" distL="0" distR="0" wp14:anchorId="6D43BEA5" wp14:editId="24D34720">
            <wp:extent cx="4657725" cy="30384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57725" cy="3038475"/>
                    </a:xfrm>
                    <a:prstGeom prst="rect">
                      <a:avLst/>
                    </a:prstGeom>
                  </pic:spPr>
                </pic:pic>
              </a:graphicData>
            </a:graphic>
          </wp:inline>
        </w:drawing>
      </w:r>
    </w:p>
    <w:p w14:paraId="0240B521" w14:textId="77777777" w:rsidR="00CB30FC" w:rsidRPr="00874355" w:rsidRDefault="00CB30FC" w:rsidP="00025B89">
      <w:pPr>
        <w:spacing w:before="480"/>
        <w:rPr>
          <w:rStyle w:val="Strong"/>
        </w:rPr>
      </w:pPr>
      <w:r>
        <w:rPr>
          <w:rStyle w:val="Strong"/>
        </w:rPr>
        <w:t>Key Points</w:t>
      </w:r>
      <w:r w:rsidRPr="00874355">
        <w:rPr>
          <w:rStyle w:val="Strong"/>
        </w:rPr>
        <w:t>:</w:t>
      </w:r>
    </w:p>
    <w:sdt>
      <w:sdtPr>
        <w:id w:val="-2097245094"/>
        <w:placeholder>
          <w:docPart w:val="8E8AB00BDF6C4C5BBE2E45C06EF92F95"/>
        </w:placeholder>
      </w:sdtPr>
      <w:sdtEndPr/>
      <w:sdtContent>
        <w:p w14:paraId="077158AE" w14:textId="77777777" w:rsidR="00CB30FC" w:rsidRDefault="00CB30FC" w:rsidP="003770DD">
          <w:r w:rsidRPr="00D73178">
            <w:t>Amanda, an Agent Cashier, is sorting incoming mail. After she has separated the mail into the appropriate categories, she finds a check with an education debt.</w:t>
          </w:r>
          <w:r>
            <w:t xml:space="preserve"> </w:t>
          </w:r>
          <w:r w:rsidRPr="00D73178">
            <w:t>What steps should Amanda follow in order to determine that this check is in fact an existing education debt?</w:t>
          </w:r>
        </w:p>
      </w:sdtContent>
    </w:sdt>
    <w:p w14:paraId="69B0D66B" w14:textId="77777777" w:rsidR="00CB30FC" w:rsidRPr="00874355" w:rsidRDefault="00CB30FC" w:rsidP="00025B89">
      <w:pPr>
        <w:spacing w:before="480"/>
        <w:rPr>
          <w:rStyle w:val="Strong"/>
        </w:rPr>
      </w:pPr>
      <w:r>
        <w:rPr>
          <w:rStyle w:val="Strong"/>
        </w:rPr>
        <w:t>Notes</w:t>
      </w:r>
      <w:r w:rsidRPr="00874355">
        <w:rPr>
          <w:rStyle w:val="Strong"/>
        </w:rPr>
        <w:t>:</w:t>
      </w:r>
    </w:p>
    <w:p w14:paraId="73909619" w14:textId="1C0E9E33" w:rsidR="004D280C" w:rsidRDefault="004D280C">
      <w:pPr>
        <w:spacing w:before="0" w:after="160" w:line="259" w:lineRule="auto"/>
      </w:pPr>
      <w:r>
        <w:br w:type="page"/>
      </w:r>
    </w:p>
    <w:p w14:paraId="7B026566" w14:textId="7D3982C1" w:rsidR="00373A6D" w:rsidRDefault="00373A6D" w:rsidP="00373A6D">
      <w:pPr>
        <w:pStyle w:val="Heading3un-numbered"/>
        <w:spacing w:after="240"/>
      </w:pPr>
      <w:bookmarkStart w:id="36" w:name="_Toc477788358"/>
      <w:r w:rsidRPr="007953D2">
        <w:lastRenderedPageBreak/>
        <w:t xml:space="preserve">Slide </w:t>
      </w:r>
      <w:r>
        <w:t>10</w:t>
      </w:r>
      <w:bookmarkEnd w:id="36"/>
    </w:p>
    <w:p w14:paraId="77D7C74B" w14:textId="04CD2A73" w:rsidR="00373A6D" w:rsidRDefault="006C63DF">
      <w:pPr>
        <w:spacing w:before="0" w:after="160" w:line="259" w:lineRule="auto"/>
      </w:pPr>
      <w:r w:rsidRPr="006C63DF">
        <w:rPr>
          <w:noProof/>
        </w:rPr>
        <w:drawing>
          <wp:inline distT="0" distB="0" distL="0" distR="0" wp14:anchorId="4DE2250A" wp14:editId="046354DB">
            <wp:extent cx="4695825" cy="30861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95825" cy="3086100"/>
                    </a:xfrm>
                    <a:prstGeom prst="rect">
                      <a:avLst/>
                    </a:prstGeom>
                  </pic:spPr>
                </pic:pic>
              </a:graphicData>
            </a:graphic>
          </wp:inline>
        </w:drawing>
      </w:r>
    </w:p>
    <w:p w14:paraId="21D2B383" w14:textId="7AFD4731" w:rsidR="004D280C" w:rsidRDefault="004D280C" w:rsidP="00A4672C">
      <w:pPr>
        <w:spacing w:before="480"/>
      </w:pPr>
      <w:r>
        <w:rPr>
          <w:rStyle w:val="Strong"/>
        </w:rPr>
        <w:t>Notes</w:t>
      </w:r>
      <w:r w:rsidRPr="00874355">
        <w:rPr>
          <w:rStyle w:val="Strong"/>
        </w:rPr>
        <w:t>:</w:t>
      </w:r>
    </w:p>
    <w:p w14:paraId="2B3D64C2" w14:textId="74E747E1" w:rsidR="004D280C" w:rsidRDefault="004D280C">
      <w:pPr>
        <w:spacing w:before="0" w:after="160" w:line="259" w:lineRule="auto"/>
      </w:pPr>
      <w:r>
        <w:br w:type="page"/>
      </w:r>
    </w:p>
    <w:p w14:paraId="546729E8" w14:textId="2BB9D870" w:rsidR="00373A6D" w:rsidRDefault="00373A6D" w:rsidP="00373A6D">
      <w:pPr>
        <w:pStyle w:val="Heading3un-numbered"/>
        <w:spacing w:after="240"/>
      </w:pPr>
      <w:bookmarkStart w:id="37" w:name="_Toc477788359"/>
      <w:r w:rsidRPr="007953D2">
        <w:lastRenderedPageBreak/>
        <w:t xml:space="preserve">Slide </w:t>
      </w:r>
      <w:r>
        <w:t>11</w:t>
      </w:r>
      <w:bookmarkEnd w:id="37"/>
    </w:p>
    <w:p w14:paraId="67BD724E" w14:textId="7EA142AC" w:rsidR="00373A6D" w:rsidRDefault="00DF76A7">
      <w:pPr>
        <w:spacing w:before="0" w:after="160" w:line="259" w:lineRule="auto"/>
      </w:pPr>
      <w:r w:rsidRPr="00DF76A7">
        <w:rPr>
          <w:noProof/>
        </w:rPr>
        <w:drawing>
          <wp:inline distT="0" distB="0" distL="0" distR="0" wp14:anchorId="0B87C6AF" wp14:editId="4BEA2C06">
            <wp:extent cx="4657725" cy="33623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57725" cy="3362325"/>
                    </a:xfrm>
                    <a:prstGeom prst="rect">
                      <a:avLst/>
                    </a:prstGeom>
                  </pic:spPr>
                </pic:pic>
              </a:graphicData>
            </a:graphic>
          </wp:inline>
        </w:drawing>
      </w:r>
    </w:p>
    <w:p w14:paraId="69273806" w14:textId="77777777" w:rsidR="004D280C" w:rsidRPr="00874355" w:rsidRDefault="004D280C" w:rsidP="00A4672C">
      <w:pPr>
        <w:spacing w:before="480"/>
        <w:rPr>
          <w:rStyle w:val="Strong"/>
        </w:rPr>
      </w:pPr>
      <w:r>
        <w:rPr>
          <w:rStyle w:val="Strong"/>
        </w:rPr>
        <w:t>Key Points</w:t>
      </w:r>
      <w:r w:rsidRPr="00874355">
        <w:rPr>
          <w:rStyle w:val="Strong"/>
        </w:rPr>
        <w:t>:</w:t>
      </w:r>
    </w:p>
    <w:sdt>
      <w:sdtPr>
        <w:id w:val="-1859729741"/>
        <w:placeholder>
          <w:docPart w:val="E8AA2C79CE154000A5A17D32F6BFBD97"/>
        </w:placeholder>
      </w:sdtPr>
      <w:sdtEndPr/>
      <w:sdtContent>
        <w:p w14:paraId="209D2C40" w14:textId="418CF9A7" w:rsidR="004D280C" w:rsidRDefault="006A0791" w:rsidP="003770DD">
          <w:r>
            <w:t xml:space="preserve">FAS </w:t>
          </w:r>
          <w:r w:rsidR="003B1914">
            <w:t>is used to review financial records, apply payments to debts, and review and print FAS reports. An agent cashier will use FAS to assist in determining the status of the award for a returned benefit check and how the check should be disbursed (i.e. FAS shows multiple benefit payments have returned with a reason code of 21 (Incorrect Address)).</w:t>
          </w:r>
        </w:p>
      </w:sdtContent>
    </w:sdt>
    <w:p w14:paraId="3EE6C847" w14:textId="77777777" w:rsidR="004D280C" w:rsidRPr="00874355" w:rsidRDefault="004D280C" w:rsidP="00A4672C">
      <w:pPr>
        <w:spacing w:before="480"/>
        <w:rPr>
          <w:rStyle w:val="Strong"/>
        </w:rPr>
      </w:pPr>
      <w:r>
        <w:rPr>
          <w:rStyle w:val="Strong"/>
        </w:rPr>
        <w:t>Notes</w:t>
      </w:r>
      <w:r w:rsidRPr="00874355">
        <w:rPr>
          <w:rStyle w:val="Strong"/>
        </w:rPr>
        <w:t>:</w:t>
      </w:r>
    </w:p>
    <w:p w14:paraId="6E021368" w14:textId="4B754F75" w:rsidR="004D280C" w:rsidRDefault="004D280C">
      <w:pPr>
        <w:spacing w:before="0" w:after="160" w:line="259" w:lineRule="auto"/>
      </w:pPr>
      <w:r>
        <w:br w:type="page"/>
      </w:r>
    </w:p>
    <w:p w14:paraId="1200BECE" w14:textId="6DF54C8C" w:rsidR="00373A6D" w:rsidRDefault="00373A6D" w:rsidP="00373A6D">
      <w:pPr>
        <w:pStyle w:val="Heading3un-numbered"/>
        <w:spacing w:after="240"/>
      </w:pPr>
      <w:bookmarkStart w:id="38" w:name="_Toc477788360"/>
      <w:r w:rsidRPr="007953D2">
        <w:lastRenderedPageBreak/>
        <w:t xml:space="preserve">Slide </w:t>
      </w:r>
      <w:r>
        <w:t>12</w:t>
      </w:r>
      <w:bookmarkEnd w:id="38"/>
    </w:p>
    <w:p w14:paraId="6E761BC9" w14:textId="261C7295" w:rsidR="00373A6D" w:rsidRDefault="00DF76A7">
      <w:pPr>
        <w:spacing w:before="0" w:after="160" w:line="259" w:lineRule="auto"/>
      </w:pPr>
      <w:r w:rsidRPr="00DF76A7">
        <w:rPr>
          <w:noProof/>
        </w:rPr>
        <w:drawing>
          <wp:inline distT="0" distB="0" distL="0" distR="0" wp14:anchorId="2C648B32" wp14:editId="4C45E34C">
            <wp:extent cx="4591050" cy="35147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91050" cy="3514725"/>
                    </a:xfrm>
                    <a:prstGeom prst="rect">
                      <a:avLst/>
                    </a:prstGeom>
                  </pic:spPr>
                </pic:pic>
              </a:graphicData>
            </a:graphic>
          </wp:inline>
        </w:drawing>
      </w:r>
    </w:p>
    <w:p w14:paraId="0901A36B" w14:textId="77777777" w:rsidR="004D280C" w:rsidRPr="00874355" w:rsidRDefault="004D280C" w:rsidP="00A4672C">
      <w:pPr>
        <w:spacing w:before="480"/>
        <w:rPr>
          <w:rStyle w:val="Strong"/>
        </w:rPr>
      </w:pPr>
      <w:r>
        <w:rPr>
          <w:rStyle w:val="Strong"/>
        </w:rPr>
        <w:t>Key Points</w:t>
      </w:r>
      <w:r w:rsidRPr="00874355">
        <w:rPr>
          <w:rStyle w:val="Strong"/>
        </w:rPr>
        <w:t>:</w:t>
      </w:r>
    </w:p>
    <w:sdt>
      <w:sdtPr>
        <w:id w:val="-1217041115"/>
        <w:placeholder>
          <w:docPart w:val="15D2C40B76C145BA859E77E65932E447"/>
        </w:placeholder>
      </w:sdtPr>
      <w:sdtEndPr/>
      <w:sdtContent>
        <w:p w14:paraId="1EE708A1" w14:textId="77777777" w:rsidR="004D280C" w:rsidRDefault="004D280C" w:rsidP="004D280C">
          <w:r w:rsidRPr="00121DB7">
            <w:t>Ebony receives a check in the mail from a Veteran. The “For” section of the check reads “VA Debt.” Ebony needs to determine what type of debt the Veteran is attempting to pay off. Which VBA syste</w:t>
          </w:r>
          <w:r>
            <w:t xml:space="preserve">m should she look into for this </w:t>
          </w:r>
          <w:r w:rsidRPr="00121DB7">
            <w:t>information?</w:t>
          </w:r>
        </w:p>
      </w:sdtContent>
    </w:sdt>
    <w:p w14:paraId="3D56CBB4" w14:textId="77777777" w:rsidR="004D280C" w:rsidRPr="00874355" w:rsidRDefault="004D280C" w:rsidP="00A4672C">
      <w:pPr>
        <w:spacing w:before="480"/>
        <w:rPr>
          <w:rStyle w:val="Strong"/>
        </w:rPr>
      </w:pPr>
      <w:r>
        <w:rPr>
          <w:rStyle w:val="Strong"/>
        </w:rPr>
        <w:t>Notes</w:t>
      </w:r>
      <w:r w:rsidRPr="00874355">
        <w:rPr>
          <w:rStyle w:val="Strong"/>
        </w:rPr>
        <w:t>:</w:t>
      </w:r>
    </w:p>
    <w:p w14:paraId="10D8B628" w14:textId="77AE2CFA" w:rsidR="004D280C" w:rsidRDefault="004D280C">
      <w:pPr>
        <w:spacing w:before="0" w:after="160" w:line="259" w:lineRule="auto"/>
      </w:pPr>
      <w:r>
        <w:br w:type="page"/>
      </w:r>
    </w:p>
    <w:p w14:paraId="655F6D4C" w14:textId="2E78FB5C" w:rsidR="00373A6D" w:rsidRDefault="00373A6D" w:rsidP="00373A6D">
      <w:pPr>
        <w:pStyle w:val="Heading3un-numbered"/>
        <w:spacing w:after="240"/>
      </w:pPr>
      <w:bookmarkStart w:id="39" w:name="_Toc477788361"/>
      <w:r w:rsidRPr="007953D2">
        <w:lastRenderedPageBreak/>
        <w:t xml:space="preserve">Slide </w:t>
      </w:r>
      <w:r>
        <w:t>13</w:t>
      </w:r>
      <w:bookmarkEnd w:id="39"/>
    </w:p>
    <w:p w14:paraId="724FD555" w14:textId="1E991EBA" w:rsidR="003208B0" w:rsidRPr="003208B0" w:rsidRDefault="00DF76A7" w:rsidP="003208B0">
      <w:r>
        <w:rPr>
          <w:noProof/>
        </w:rPr>
        <w:drawing>
          <wp:inline distT="0" distB="0" distL="0" distR="0" wp14:anchorId="3920D1A5" wp14:editId="733C839C">
            <wp:extent cx="4715510" cy="3676650"/>
            <wp:effectExtent l="0" t="0" r="889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15510" cy="3676650"/>
                    </a:xfrm>
                    <a:prstGeom prst="rect">
                      <a:avLst/>
                    </a:prstGeom>
                    <a:noFill/>
                  </pic:spPr>
                </pic:pic>
              </a:graphicData>
            </a:graphic>
          </wp:inline>
        </w:drawing>
      </w:r>
    </w:p>
    <w:p w14:paraId="5B295315" w14:textId="77777777" w:rsidR="004D280C" w:rsidRPr="00874355" w:rsidRDefault="004D280C" w:rsidP="00A4672C">
      <w:pPr>
        <w:spacing w:before="480"/>
        <w:rPr>
          <w:rStyle w:val="Strong"/>
        </w:rPr>
      </w:pPr>
      <w:r>
        <w:rPr>
          <w:rStyle w:val="Strong"/>
        </w:rPr>
        <w:t>Notes</w:t>
      </w:r>
      <w:r w:rsidRPr="00874355">
        <w:rPr>
          <w:rStyle w:val="Strong"/>
        </w:rPr>
        <w:t>:</w:t>
      </w:r>
    </w:p>
    <w:p w14:paraId="56642E85" w14:textId="004206F9" w:rsidR="004D280C" w:rsidRDefault="004D280C">
      <w:pPr>
        <w:spacing w:before="0" w:after="160" w:line="259" w:lineRule="auto"/>
      </w:pPr>
      <w:r>
        <w:br w:type="page"/>
      </w:r>
    </w:p>
    <w:p w14:paraId="29220B23" w14:textId="396623FB" w:rsidR="00373A6D" w:rsidRDefault="00373A6D" w:rsidP="00373A6D">
      <w:pPr>
        <w:pStyle w:val="Heading3un-numbered"/>
        <w:spacing w:after="240"/>
      </w:pPr>
      <w:bookmarkStart w:id="40" w:name="_Toc477788362"/>
      <w:r w:rsidRPr="007953D2">
        <w:lastRenderedPageBreak/>
        <w:t xml:space="preserve">Slide </w:t>
      </w:r>
      <w:r>
        <w:t>14</w:t>
      </w:r>
      <w:bookmarkEnd w:id="40"/>
    </w:p>
    <w:p w14:paraId="1E7F33CC" w14:textId="30296149" w:rsidR="003208B0" w:rsidRDefault="003208B0" w:rsidP="003208B0"/>
    <w:p w14:paraId="5663DD96" w14:textId="22C85EF9" w:rsidR="00186DA5" w:rsidRPr="003208B0" w:rsidRDefault="00186DA5" w:rsidP="003208B0">
      <w:r w:rsidRPr="00186DA5">
        <w:rPr>
          <w:noProof/>
        </w:rPr>
        <w:drawing>
          <wp:inline distT="0" distB="0" distL="0" distR="0" wp14:anchorId="7BF0431B" wp14:editId="397B4717">
            <wp:extent cx="4714875" cy="333375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14875" cy="3333750"/>
                    </a:xfrm>
                    <a:prstGeom prst="rect">
                      <a:avLst/>
                    </a:prstGeom>
                  </pic:spPr>
                </pic:pic>
              </a:graphicData>
            </a:graphic>
          </wp:inline>
        </w:drawing>
      </w:r>
    </w:p>
    <w:p w14:paraId="65917E88" w14:textId="77777777" w:rsidR="004D280C" w:rsidRPr="00874355" w:rsidRDefault="004D280C" w:rsidP="00A4672C">
      <w:pPr>
        <w:spacing w:before="480"/>
        <w:rPr>
          <w:rStyle w:val="Strong"/>
        </w:rPr>
      </w:pPr>
      <w:r>
        <w:rPr>
          <w:rStyle w:val="Strong"/>
        </w:rPr>
        <w:t>Key Points</w:t>
      </w:r>
      <w:r w:rsidRPr="00874355">
        <w:rPr>
          <w:rStyle w:val="Strong"/>
        </w:rPr>
        <w:t>:</w:t>
      </w:r>
    </w:p>
    <w:sdt>
      <w:sdtPr>
        <w:id w:val="1183019635"/>
        <w:placeholder>
          <w:docPart w:val="1B620B188EA6462798F2FFB94D1C794B"/>
        </w:placeholder>
      </w:sdtPr>
      <w:sdtEndPr/>
      <w:sdtContent>
        <w:p w14:paraId="19B01C26" w14:textId="4D3D4CD6" w:rsidR="004D280C" w:rsidRDefault="004D280C" w:rsidP="003770DD">
          <w:r>
            <w:t xml:space="preserve">CAROLS </w:t>
          </w:r>
          <w:r w:rsidR="003B1914">
            <w:t xml:space="preserve">provides information on existing debts with the Debt Management Center (DMC). An agent cashier will use CAROLS to assist in determining if a check is being submitted for an overpayment that is currently being collected upon by the Debt Management Center; if so, the check will be disbursed accordingly (e.g. completing VA Form </w:t>
          </w:r>
          <w:r w:rsidR="00BB7E76">
            <w:t>2</w:t>
          </w:r>
          <w:r w:rsidR="003B1914">
            <w:t>4-5216, etc.).</w:t>
          </w:r>
        </w:p>
      </w:sdtContent>
    </w:sdt>
    <w:p w14:paraId="3FB08916" w14:textId="77777777" w:rsidR="004D280C" w:rsidRPr="00874355" w:rsidRDefault="004D280C" w:rsidP="00A4672C">
      <w:pPr>
        <w:spacing w:before="480"/>
        <w:rPr>
          <w:rStyle w:val="Strong"/>
        </w:rPr>
      </w:pPr>
      <w:r>
        <w:rPr>
          <w:rStyle w:val="Strong"/>
        </w:rPr>
        <w:t>Notes</w:t>
      </w:r>
      <w:r w:rsidRPr="00874355">
        <w:rPr>
          <w:rStyle w:val="Strong"/>
        </w:rPr>
        <w:t>:</w:t>
      </w:r>
    </w:p>
    <w:p w14:paraId="6473B199" w14:textId="645DD672" w:rsidR="004D280C" w:rsidRDefault="004D280C">
      <w:pPr>
        <w:spacing w:before="0" w:after="160" w:line="259" w:lineRule="auto"/>
      </w:pPr>
      <w:r>
        <w:br w:type="page"/>
      </w:r>
    </w:p>
    <w:p w14:paraId="152ECF17" w14:textId="33D21A05" w:rsidR="00373A6D" w:rsidRDefault="00373A6D" w:rsidP="00373A6D">
      <w:pPr>
        <w:pStyle w:val="Heading3un-numbered"/>
        <w:spacing w:after="240"/>
      </w:pPr>
      <w:bookmarkStart w:id="41" w:name="_Toc477788363"/>
      <w:r w:rsidRPr="007953D2">
        <w:lastRenderedPageBreak/>
        <w:t xml:space="preserve">Slide </w:t>
      </w:r>
      <w:r>
        <w:t>15</w:t>
      </w:r>
      <w:bookmarkEnd w:id="41"/>
    </w:p>
    <w:p w14:paraId="7EF8CD2B" w14:textId="2F9CB903" w:rsidR="00373A6D" w:rsidRDefault="00186DA5">
      <w:pPr>
        <w:spacing w:before="0" w:after="160" w:line="259" w:lineRule="auto"/>
      </w:pPr>
      <w:r w:rsidRPr="00186DA5">
        <w:rPr>
          <w:noProof/>
        </w:rPr>
        <w:drawing>
          <wp:inline distT="0" distB="0" distL="0" distR="0" wp14:anchorId="601C2932" wp14:editId="2A727B90">
            <wp:extent cx="4600575" cy="33051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00575" cy="3305175"/>
                    </a:xfrm>
                    <a:prstGeom prst="rect">
                      <a:avLst/>
                    </a:prstGeom>
                  </pic:spPr>
                </pic:pic>
              </a:graphicData>
            </a:graphic>
          </wp:inline>
        </w:drawing>
      </w:r>
    </w:p>
    <w:p w14:paraId="4738F1B2" w14:textId="77777777" w:rsidR="004D280C" w:rsidRPr="00874355" w:rsidRDefault="004D280C" w:rsidP="00343F4D">
      <w:pPr>
        <w:spacing w:before="480"/>
        <w:rPr>
          <w:rStyle w:val="Strong"/>
        </w:rPr>
      </w:pPr>
      <w:r>
        <w:rPr>
          <w:rStyle w:val="Strong"/>
        </w:rPr>
        <w:t>Key Points</w:t>
      </w:r>
      <w:r w:rsidRPr="00874355">
        <w:rPr>
          <w:rStyle w:val="Strong"/>
        </w:rPr>
        <w:t>:</w:t>
      </w:r>
    </w:p>
    <w:sdt>
      <w:sdtPr>
        <w:id w:val="-1280335221"/>
        <w:placeholder>
          <w:docPart w:val="1A763CD7B5DE4954A72E4D9C2AD1FFFA"/>
        </w:placeholder>
      </w:sdtPr>
      <w:sdtEndPr/>
      <w:sdtContent>
        <w:p w14:paraId="6E9D07A9" w14:textId="77777777" w:rsidR="004D280C" w:rsidRDefault="004D280C" w:rsidP="003770DD">
          <w:r w:rsidRPr="00EB2150">
            <w:t>Dennis accepts remittances received at regional offices for receivables, maintained by the Debt Management Center (DMC) and related to compensation, pension, and education debts. Which system should he look the Veteran’s file up to determine if the DMC is collecting any debts before pr</w:t>
          </w:r>
          <w:r>
            <w:t xml:space="preserve">eparing the original and three </w:t>
          </w:r>
          <w:r w:rsidRPr="00EB2150">
            <w:t>copies of VA Form 24-5216?</w:t>
          </w:r>
        </w:p>
      </w:sdtContent>
    </w:sdt>
    <w:p w14:paraId="2958BF70" w14:textId="77777777" w:rsidR="004D280C" w:rsidRPr="00874355" w:rsidRDefault="004D280C" w:rsidP="00343F4D">
      <w:pPr>
        <w:spacing w:before="480"/>
        <w:rPr>
          <w:rStyle w:val="Strong"/>
        </w:rPr>
      </w:pPr>
      <w:r>
        <w:rPr>
          <w:rStyle w:val="Strong"/>
        </w:rPr>
        <w:t>Notes</w:t>
      </w:r>
      <w:r w:rsidRPr="00874355">
        <w:rPr>
          <w:rStyle w:val="Strong"/>
        </w:rPr>
        <w:t>:</w:t>
      </w:r>
    </w:p>
    <w:p w14:paraId="52C535B6" w14:textId="342F14A1" w:rsidR="009A5F68" w:rsidRDefault="009A5F68">
      <w:pPr>
        <w:spacing w:before="0" w:after="160" w:line="259" w:lineRule="auto"/>
      </w:pPr>
      <w:r>
        <w:br w:type="page"/>
      </w:r>
    </w:p>
    <w:p w14:paraId="33D61F5D" w14:textId="3B48B16A" w:rsidR="00373A6D" w:rsidRDefault="00373A6D" w:rsidP="00373A6D">
      <w:pPr>
        <w:pStyle w:val="Heading3un-numbered"/>
        <w:spacing w:after="240"/>
      </w:pPr>
      <w:bookmarkStart w:id="42" w:name="_Toc477788364"/>
      <w:r w:rsidRPr="007953D2">
        <w:lastRenderedPageBreak/>
        <w:t xml:space="preserve">Slide </w:t>
      </w:r>
      <w:r>
        <w:t>16</w:t>
      </w:r>
      <w:bookmarkEnd w:id="42"/>
    </w:p>
    <w:p w14:paraId="0D372262" w14:textId="7ADE1D70" w:rsidR="00373A6D" w:rsidRDefault="00373A6D">
      <w:pPr>
        <w:spacing w:before="0" w:after="160" w:line="259" w:lineRule="auto"/>
      </w:pPr>
    </w:p>
    <w:p w14:paraId="425E3BDF" w14:textId="5ED4FEB8" w:rsidR="00186DA5" w:rsidRDefault="00186DA5">
      <w:pPr>
        <w:spacing w:before="0" w:after="160" w:line="259" w:lineRule="auto"/>
      </w:pPr>
      <w:r w:rsidRPr="00186DA5">
        <w:rPr>
          <w:noProof/>
        </w:rPr>
        <w:drawing>
          <wp:inline distT="0" distB="0" distL="0" distR="0" wp14:anchorId="2C3CBB9A" wp14:editId="52D6BB3D">
            <wp:extent cx="4581525" cy="329565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81525" cy="3295650"/>
                    </a:xfrm>
                    <a:prstGeom prst="rect">
                      <a:avLst/>
                    </a:prstGeom>
                  </pic:spPr>
                </pic:pic>
              </a:graphicData>
            </a:graphic>
          </wp:inline>
        </w:drawing>
      </w:r>
    </w:p>
    <w:p w14:paraId="71CCDEB8" w14:textId="77777777" w:rsidR="009A5F68" w:rsidRPr="00874355" w:rsidRDefault="009A5F68" w:rsidP="00343F4D">
      <w:pPr>
        <w:spacing w:before="480"/>
        <w:rPr>
          <w:rStyle w:val="Strong"/>
        </w:rPr>
      </w:pPr>
      <w:r>
        <w:rPr>
          <w:rStyle w:val="Strong"/>
        </w:rPr>
        <w:t>Notes</w:t>
      </w:r>
      <w:r w:rsidRPr="00874355">
        <w:rPr>
          <w:rStyle w:val="Strong"/>
        </w:rPr>
        <w:t>:</w:t>
      </w:r>
    </w:p>
    <w:p w14:paraId="3716F8DF" w14:textId="6E3AF84F" w:rsidR="005D3578" w:rsidRDefault="005D3578">
      <w:pPr>
        <w:spacing w:before="0" w:after="160" w:line="259" w:lineRule="auto"/>
      </w:pPr>
      <w:r>
        <w:br w:type="page"/>
      </w:r>
    </w:p>
    <w:p w14:paraId="414B5F1F" w14:textId="704D20CD" w:rsidR="00373A6D" w:rsidRDefault="00373A6D" w:rsidP="00373A6D">
      <w:pPr>
        <w:pStyle w:val="Heading3un-numbered"/>
        <w:spacing w:after="240"/>
      </w:pPr>
      <w:bookmarkStart w:id="43" w:name="_Toc477788365"/>
      <w:r w:rsidRPr="007953D2">
        <w:lastRenderedPageBreak/>
        <w:t xml:space="preserve">Slide </w:t>
      </w:r>
      <w:r>
        <w:t>17</w:t>
      </w:r>
      <w:bookmarkEnd w:id="43"/>
    </w:p>
    <w:p w14:paraId="6754D679" w14:textId="582C7276" w:rsidR="00373A6D" w:rsidRDefault="00373A6D">
      <w:pPr>
        <w:spacing w:before="0" w:after="160" w:line="259" w:lineRule="auto"/>
      </w:pPr>
    </w:p>
    <w:p w14:paraId="4365F04E" w14:textId="60B801F3" w:rsidR="00186DA5" w:rsidRDefault="00186DA5">
      <w:pPr>
        <w:spacing w:before="0" w:after="160" w:line="259" w:lineRule="auto"/>
      </w:pPr>
      <w:r w:rsidRPr="00186DA5">
        <w:rPr>
          <w:noProof/>
        </w:rPr>
        <w:drawing>
          <wp:inline distT="0" distB="0" distL="0" distR="0" wp14:anchorId="0E2FA252" wp14:editId="1C442632">
            <wp:extent cx="4610100" cy="370522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10100" cy="3705225"/>
                    </a:xfrm>
                    <a:prstGeom prst="rect">
                      <a:avLst/>
                    </a:prstGeom>
                  </pic:spPr>
                </pic:pic>
              </a:graphicData>
            </a:graphic>
          </wp:inline>
        </w:drawing>
      </w:r>
    </w:p>
    <w:p w14:paraId="04001201" w14:textId="77777777" w:rsidR="005D3578" w:rsidRPr="00874355" w:rsidRDefault="005D3578" w:rsidP="00343F4D">
      <w:pPr>
        <w:spacing w:before="480"/>
        <w:rPr>
          <w:rStyle w:val="Strong"/>
        </w:rPr>
      </w:pPr>
      <w:r>
        <w:rPr>
          <w:rStyle w:val="Strong"/>
        </w:rPr>
        <w:t>Key Points</w:t>
      </w:r>
      <w:r w:rsidRPr="00874355">
        <w:rPr>
          <w:rStyle w:val="Strong"/>
        </w:rPr>
        <w:t>:</w:t>
      </w:r>
    </w:p>
    <w:sdt>
      <w:sdtPr>
        <w:id w:val="798027545"/>
        <w:placeholder>
          <w:docPart w:val="DD84454C6ACC4C2E9F4E6A0F7BDFAEEC"/>
        </w:placeholder>
      </w:sdtPr>
      <w:sdtEndPr/>
      <w:sdtContent>
        <w:p w14:paraId="11BF54EE" w14:textId="77777777" w:rsidR="005D3578" w:rsidRPr="00CC19FD" w:rsidRDefault="005D3578" w:rsidP="005D3578">
          <w:r w:rsidRPr="00CC19FD">
            <w:t>OTCnet:</w:t>
          </w:r>
        </w:p>
        <w:p w14:paraId="7429FA83" w14:textId="77777777" w:rsidR="005D3578" w:rsidRPr="00CC19FD" w:rsidRDefault="005D3578" w:rsidP="005D3578">
          <w:pPr>
            <w:pStyle w:val="ListParagraph"/>
            <w:numPr>
              <w:ilvl w:val="0"/>
              <w:numId w:val="8"/>
            </w:numPr>
          </w:pPr>
          <w:r w:rsidRPr="00CC19FD">
            <w:t>Offers VA the capability to handle cash and check deposits using a single web-based application.</w:t>
          </w:r>
        </w:p>
        <w:p w14:paraId="097C5B72" w14:textId="534AA6B0" w:rsidR="005D3578" w:rsidRPr="00CC19FD" w:rsidRDefault="005D3578" w:rsidP="005D3578">
          <w:pPr>
            <w:pStyle w:val="ListParagraph"/>
            <w:numPr>
              <w:ilvl w:val="0"/>
              <w:numId w:val="8"/>
            </w:numPr>
          </w:pPr>
          <w:r w:rsidRPr="00CC19FD">
            <w:t>Automates and improves the collection, reconciliation, research and reporting processes associated with Federal agency over-the-counter check collections.</w:t>
          </w:r>
        </w:p>
        <w:p w14:paraId="02CCCE9A" w14:textId="77777777" w:rsidR="005D3578" w:rsidRDefault="005D3578" w:rsidP="003770DD">
          <w:pPr>
            <w:pStyle w:val="ListParagraph"/>
            <w:numPr>
              <w:ilvl w:val="0"/>
              <w:numId w:val="8"/>
            </w:numPr>
          </w:pPr>
          <w:r w:rsidRPr="00CC19FD">
            <w:t>Converts paper checks into electronic debits to facilitate the process of depositing checks in a timely manner.</w:t>
          </w:r>
        </w:p>
      </w:sdtContent>
    </w:sdt>
    <w:p w14:paraId="610E1873" w14:textId="77777777" w:rsidR="005D3578" w:rsidRPr="00874355" w:rsidRDefault="005D3578" w:rsidP="00343F4D">
      <w:pPr>
        <w:spacing w:before="480"/>
        <w:rPr>
          <w:rStyle w:val="Strong"/>
        </w:rPr>
      </w:pPr>
      <w:r>
        <w:rPr>
          <w:rStyle w:val="Strong"/>
        </w:rPr>
        <w:t>Notes</w:t>
      </w:r>
      <w:r w:rsidRPr="00874355">
        <w:rPr>
          <w:rStyle w:val="Strong"/>
        </w:rPr>
        <w:t>:</w:t>
      </w:r>
    </w:p>
    <w:p w14:paraId="7077165E" w14:textId="47FFAB30" w:rsidR="00E168B5" w:rsidRDefault="00E168B5">
      <w:pPr>
        <w:spacing w:before="0" w:after="160" w:line="259" w:lineRule="auto"/>
      </w:pPr>
      <w:r>
        <w:br w:type="page"/>
      </w:r>
    </w:p>
    <w:p w14:paraId="2FC7383B" w14:textId="78F9134D" w:rsidR="00373A6D" w:rsidRDefault="00373A6D" w:rsidP="00373A6D">
      <w:pPr>
        <w:pStyle w:val="Heading3un-numbered"/>
        <w:spacing w:after="240"/>
      </w:pPr>
      <w:bookmarkStart w:id="44" w:name="_Toc477788366"/>
      <w:r w:rsidRPr="007953D2">
        <w:lastRenderedPageBreak/>
        <w:t xml:space="preserve">Slide </w:t>
      </w:r>
      <w:r>
        <w:t>18</w:t>
      </w:r>
      <w:bookmarkEnd w:id="44"/>
    </w:p>
    <w:p w14:paraId="36571F30" w14:textId="595535FA" w:rsidR="00373A6D" w:rsidRDefault="00373A6D">
      <w:pPr>
        <w:spacing w:before="0" w:after="160" w:line="259" w:lineRule="auto"/>
      </w:pPr>
    </w:p>
    <w:p w14:paraId="57D542CC" w14:textId="66C62EEC" w:rsidR="00F21526" w:rsidRDefault="00F21526">
      <w:pPr>
        <w:spacing w:before="0" w:after="160" w:line="259" w:lineRule="auto"/>
      </w:pPr>
      <w:r w:rsidRPr="00F21526">
        <w:rPr>
          <w:noProof/>
        </w:rPr>
        <w:drawing>
          <wp:inline distT="0" distB="0" distL="0" distR="0" wp14:anchorId="5C030327" wp14:editId="2B47B3DC">
            <wp:extent cx="4600575" cy="37719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00575" cy="3771900"/>
                    </a:xfrm>
                    <a:prstGeom prst="rect">
                      <a:avLst/>
                    </a:prstGeom>
                  </pic:spPr>
                </pic:pic>
              </a:graphicData>
            </a:graphic>
          </wp:inline>
        </w:drawing>
      </w:r>
    </w:p>
    <w:p w14:paraId="55C6257E" w14:textId="77777777" w:rsidR="00E168B5" w:rsidRPr="00874355" w:rsidRDefault="00E168B5" w:rsidP="003A5DCF">
      <w:pPr>
        <w:spacing w:before="480"/>
        <w:rPr>
          <w:rStyle w:val="Strong"/>
        </w:rPr>
      </w:pPr>
      <w:r>
        <w:rPr>
          <w:rStyle w:val="Strong"/>
        </w:rPr>
        <w:t>Key Points</w:t>
      </w:r>
      <w:r w:rsidRPr="00874355">
        <w:rPr>
          <w:rStyle w:val="Strong"/>
        </w:rPr>
        <w:t>:</w:t>
      </w:r>
    </w:p>
    <w:sdt>
      <w:sdtPr>
        <w:id w:val="364264063"/>
        <w:placeholder>
          <w:docPart w:val="9F4FD63B931B4810AD32577314151D62"/>
        </w:placeholder>
      </w:sdtPr>
      <w:sdtEndPr/>
      <w:sdtContent>
        <w:p w14:paraId="2D99298B" w14:textId="77777777" w:rsidR="00E168B5" w:rsidRDefault="00E168B5" w:rsidP="003770DD">
          <w:r>
            <w:t>On OTCnet, a</w:t>
          </w:r>
          <w:r w:rsidRPr="002C6FBD">
            <w:t>gency users report receipts through a secure web-based application rather than by using paper-based credit vouchers.</w:t>
          </w:r>
          <w:r>
            <w:t xml:space="preserve"> It is u</w:t>
          </w:r>
          <w:r w:rsidRPr="002C6FBD">
            <w:t>sed to c</w:t>
          </w:r>
          <w:r>
            <w:t>reate the SF-215 deposit report and a</w:t>
          </w:r>
          <w:r w:rsidRPr="002C6FBD">
            <w:t>llows</w:t>
          </w:r>
          <w:r>
            <w:t xml:space="preserve"> the</w:t>
          </w:r>
          <w:r w:rsidRPr="002C6FBD">
            <w:t xml:space="preserve"> agency to scan check image into the system as a “check capture” which is then securely stored online.</w:t>
          </w:r>
        </w:p>
      </w:sdtContent>
    </w:sdt>
    <w:p w14:paraId="69E487A0" w14:textId="77777777" w:rsidR="00E168B5" w:rsidRPr="00874355" w:rsidRDefault="00E168B5" w:rsidP="003A5DCF">
      <w:pPr>
        <w:spacing w:before="480"/>
        <w:rPr>
          <w:rStyle w:val="Strong"/>
        </w:rPr>
      </w:pPr>
      <w:r>
        <w:rPr>
          <w:rStyle w:val="Strong"/>
        </w:rPr>
        <w:t>Notes</w:t>
      </w:r>
      <w:r w:rsidRPr="00874355">
        <w:rPr>
          <w:rStyle w:val="Strong"/>
        </w:rPr>
        <w:t>:</w:t>
      </w:r>
    </w:p>
    <w:p w14:paraId="05B267C0" w14:textId="35FA5EBD" w:rsidR="00E168B5" w:rsidRDefault="00E168B5">
      <w:pPr>
        <w:spacing w:before="0" w:after="160" w:line="259" w:lineRule="auto"/>
      </w:pPr>
      <w:r>
        <w:br w:type="page"/>
      </w:r>
    </w:p>
    <w:p w14:paraId="4A4CDEBC" w14:textId="6754033C" w:rsidR="00373A6D" w:rsidRDefault="00373A6D" w:rsidP="00373A6D">
      <w:pPr>
        <w:pStyle w:val="Heading3un-numbered"/>
        <w:spacing w:after="240"/>
      </w:pPr>
      <w:bookmarkStart w:id="45" w:name="_Toc477788367"/>
      <w:r w:rsidRPr="007953D2">
        <w:lastRenderedPageBreak/>
        <w:t xml:space="preserve">Slide </w:t>
      </w:r>
      <w:r>
        <w:t>19</w:t>
      </w:r>
      <w:bookmarkEnd w:id="45"/>
    </w:p>
    <w:p w14:paraId="02E2674F" w14:textId="2EDAB423" w:rsidR="006452FB" w:rsidRDefault="006452FB">
      <w:pPr>
        <w:spacing w:before="0" w:after="160" w:line="259" w:lineRule="auto"/>
      </w:pPr>
      <w:r w:rsidRPr="006452FB">
        <w:rPr>
          <w:noProof/>
        </w:rPr>
        <w:drawing>
          <wp:inline distT="0" distB="0" distL="0" distR="0" wp14:anchorId="173D5BD0" wp14:editId="7E2598F2">
            <wp:extent cx="4486275" cy="331470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86275" cy="3314700"/>
                    </a:xfrm>
                    <a:prstGeom prst="rect">
                      <a:avLst/>
                    </a:prstGeom>
                  </pic:spPr>
                </pic:pic>
              </a:graphicData>
            </a:graphic>
          </wp:inline>
        </w:drawing>
      </w:r>
    </w:p>
    <w:p w14:paraId="779AE2DD" w14:textId="77777777" w:rsidR="00E168B5" w:rsidRPr="00874355" w:rsidRDefault="00E168B5" w:rsidP="003A5DCF">
      <w:pPr>
        <w:spacing w:before="480"/>
        <w:rPr>
          <w:rStyle w:val="Strong"/>
        </w:rPr>
      </w:pPr>
      <w:r>
        <w:rPr>
          <w:rStyle w:val="Strong"/>
        </w:rPr>
        <w:t>Key Points</w:t>
      </w:r>
      <w:r w:rsidRPr="00874355">
        <w:rPr>
          <w:rStyle w:val="Strong"/>
        </w:rPr>
        <w:t>:</w:t>
      </w:r>
    </w:p>
    <w:sdt>
      <w:sdtPr>
        <w:id w:val="-412627238"/>
        <w:placeholder>
          <w:docPart w:val="4288A74FDA494E3D97BAC2492D571574"/>
        </w:placeholder>
      </w:sdtPr>
      <w:sdtEndPr/>
      <w:sdtContent>
        <w:p w14:paraId="0BFE3738" w14:textId="77777777" w:rsidR="00E168B5" w:rsidRDefault="00E168B5" w:rsidP="003770DD">
          <w:r w:rsidRPr="00DC45E5">
            <w:t>Kristin has received a completed and sig</w:t>
          </w:r>
          <w:r>
            <w:t xml:space="preserve">ned Vocational Rehabilitation &amp; </w:t>
          </w:r>
          <w:r w:rsidRPr="00DC45E5">
            <w:t>Education (VR&amp;E) s</w:t>
          </w:r>
          <w:r>
            <w:t xml:space="preserve">chool refund check in the mail. </w:t>
          </w:r>
          <w:r w:rsidRPr="00DC45E5">
            <w:t>What system and functionality will Kristin use to process this check?</w:t>
          </w:r>
        </w:p>
      </w:sdtContent>
    </w:sdt>
    <w:p w14:paraId="33BEE79F" w14:textId="77777777" w:rsidR="00E168B5" w:rsidRPr="00874355" w:rsidRDefault="00E168B5" w:rsidP="003A5DCF">
      <w:pPr>
        <w:spacing w:before="480"/>
        <w:rPr>
          <w:rStyle w:val="Strong"/>
        </w:rPr>
      </w:pPr>
      <w:r>
        <w:rPr>
          <w:rStyle w:val="Strong"/>
        </w:rPr>
        <w:t>Notes</w:t>
      </w:r>
      <w:r w:rsidRPr="00874355">
        <w:rPr>
          <w:rStyle w:val="Strong"/>
        </w:rPr>
        <w:t>:</w:t>
      </w:r>
    </w:p>
    <w:p w14:paraId="4FA50AE1" w14:textId="58F164C7" w:rsidR="00740CC0" w:rsidRDefault="00740CC0">
      <w:pPr>
        <w:spacing w:before="0" w:after="160" w:line="259" w:lineRule="auto"/>
      </w:pPr>
      <w:r>
        <w:br w:type="page"/>
      </w:r>
    </w:p>
    <w:p w14:paraId="1127C139" w14:textId="113CFB0A" w:rsidR="00373A6D" w:rsidRDefault="00373A6D" w:rsidP="00373A6D">
      <w:pPr>
        <w:pStyle w:val="Heading3un-numbered"/>
        <w:spacing w:after="240"/>
      </w:pPr>
      <w:bookmarkStart w:id="46" w:name="_Toc477788368"/>
      <w:r w:rsidRPr="007953D2">
        <w:lastRenderedPageBreak/>
        <w:t xml:space="preserve">Slide </w:t>
      </w:r>
      <w:r>
        <w:t>20</w:t>
      </w:r>
      <w:bookmarkEnd w:id="46"/>
    </w:p>
    <w:p w14:paraId="3FB419E8" w14:textId="1E8F97F2" w:rsidR="00373A6D" w:rsidRDefault="00373A6D">
      <w:pPr>
        <w:spacing w:before="0" w:after="160" w:line="259" w:lineRule="auto"/>
      </w:pPr>
    </w:p>
    <w:p w14:paraId="1ED78B9E" w14:textId="224FD3A2" w:rsidR="006452FB" w:rsidRDefault="006452FB">
      <w:pPr>
        <w:spacing w:before="0" w:after="160" w:line="259" w:lineRule="auto"/>
      </w:pPr>
    </w:p>
    <w:p w14:paraId="6B76B867" w14:textId="236AA92A" w:rsidR="006452FB" w:rsidRDefault="006452FB">
      <w:pPr>
        <w:spacing w:before="0" w:after="160" w:line="259" w:lineRule="auto"/>
      </w:pPr>
      <w:r w:rsidRPr="006452FB">
        <w:rPr>
          <w:noProof/>
        </w:rPr>
        <w:drawing>
          <wp:inline distT="0" distB="0" distL="0" distR="0" wp14:anchorId="4DE87079" wp14:editId="3619C661">
            <wp:extent cx="4352925" cy="34956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52925" cy="3495675"/>
                    </a:xfrm>
                    <a:prstGeom prst="rect">
                      <a:avLst/>
                    </a:prstGeom>
                  </pic:spPr>
                </pic:pic>
              </a:graphicData>
            </a:graphic>
          </wp:inline>
        </w:drawing>
      </w:r>
    </w:p>
    <w:p w14:paraId="2A0DCCF4" w14:textId="77777777" w:rsidR="0011001B" w:rsidRPr="00874355" w:rsidRDefault="0011001B" w:rsidP="003A5DCF">
      <w:pPr>
        <w:spacing w:before="480"/>
        <w:rPr>
          <w:rStyle w:val="Strong"/>
        </w:rPr>
      </w:pPr>
      <w:r>
        <w:rPr>
          <w:rStyle w:val="Strong"/>
        </w:rPr>
        <w:t>Notes</w:t>
      </w:r>
      <w:r w:rsidRPr="00874355">
        <w:rPr>
          <w:rStyle w:val="Strong"/>
        </w:rPr>
        <w:t>:</w:t>
      </w:r>
    </w:p>
    <w:p w14:paraId="3948B97A" w14:textId="77777777" w:rsidR="0011001B" w:rsidRDefault="0011001B"/>
    <w:p w14:paraId="36005FDA" w14:textId="07B0660A" w:rsidR="0011001B" w:rsidRDefault="00922692" w:rsidP="004D1BC9">
      <w:pPr>
        <w:jc w:val="center"/>
      </w:pPr>
      <w:r>
        <w:pict w14:anchorId="4F9EC86C">
          <v:rect id="_x0000_i1026" style="width:421.2pt;height:1.5pt" o:hrpct="900" o:hralign="center" o:hrstd="t" o:hr="t" fillcolor="#a0a0a0" stroked="f"/>
        </w:pict>
      </w:r>
    </w:p>
    <w:p w14:paraId="64B0847B" w14:textId="3709AFCE" w:rsidR="00373A6D" w:rsidRDefault="00373A6D" w:rsidP="00373A6D">
      <w:pPr>
        <w:pStyle w:val="Heading3un-numbered"/>
        <w:spacing w:after="240"/>
      </w:pPr>
      <w:bookmarkStart w:id="47" w:name="_Toc477788369"/>
      <w:r w:rsidRPr="007953D2">
        <w:lastRenderedPageBreak/>
        <w:t xml:space="preserve">Slide </w:t>
      </w:r>
      <w:r>
        <w:t>21</w:t>
      </w:r>
      <w:bookmarkEnd w:id="47"/>
    </w:p>
    <w:p w14:paraId="24F70943" w14:textId="150207E5" w:rsidR="006452FB" w:rsidRDefault="006452FB" w:rsidP="00A66DBA">
      <w:r w:rsidRPr="006452FB">
        <w:rPr>
          <w:noProof/>
        </w:rPr>
        <w:drawing>
          <wp:inline distT="0" distB="0" distL="0" distR="0" wp14:anchorId="09F58AF3" wp14:editId="113A6EEA">
            <wp:extent cx="4800600" cy="37623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00600" cy="3762375"/>
                    </a:xfrm>
                    <a:prstGeom prst="rect">
                      <a:avLst/>
                    </a:prstGeom>
                  </pic:spPr>
                </pic:pic>
              </a:graphicData>
            </a:graphic>
          </wp:inline>
        </w:drawing>
      </w:r>
    </w:p>
    <w:p w14:paraId="7260ED2A" w14:textId="77777777" w:rsidR="0011001B" w:rsidRPr="00874355" w:rsidRDefault="0011001B" w:rsidP="003A5DCF">
      <w:pPr>
        <w:spacing w:before="480"/>
        <w:rPr>
          <w:rStyle w:val="Strong"/>
        </w:rPr>
      </w:pPr>
      <w:r>
        <w:rPr>
          <w:rStyle w:val="Strong"/>
        </w:rPr>
        <w:t>Notes</w:t>
      </w:r>
      <w:r w:rsidRPr="00874355">
        <w:rPr>
          <w:rStyle w:val="Strong"/>
        </w:rPr>
        <w:t>:</w:t>
      </w:r>
    </w:p>
    <w:p w14:paraId="0B7755DA" w14:textId="2428281D" w:rsidR="001B236C" w:rsidRDefault="001B236C" w:rsidP="001B236C">
      <w:pPr>
        <w:pStyle w:val="Heading2"/>
      </w:pPr>
      <w:bookmarkStart w:id="48" w:name="_Toc477788370"/>
      <w:r>
        <w:lastRenderedPageBreak/>
        <w:t>Session 2</w:t>
      </w:r>
      <w:bookmarkEnd w:id="48"/>
    </w:p>
    <w:p w14:paraId="1645DA99" w14:textId="6E26C653" w:rsidR="00373A6D" w:rsidRDefault="00373A6D" w:rsidP="00373A6D">
      <w:pPr>
        <w:pStyle w:val="Heading3un-numbered"/>
        <w:spacing w:after="240"/>
      </w:pPr>
      <w:bookmarkStart w:id="49" w:name="_Toc477788371"/>
      <w:r w:rsidRPr="007953D2">
        <w:t xml:space="preserve">Slide </w:t>
      </w:r>
      <w:r>
        <w:t>22</w:t>
      </w:r>
      <w:bookmarkEnd w:id="49"/>
    </w:p>
    <w:p w14:paraId="6883D65B" w14:textId="3E5B8C81" w:rsidR="00D1282A" w:rsidRPr="00373A6D" w:rsidRDefault="00D1282A" w:rsidP="00373A6D">
      <w:r w:rsidRPr="00D1282A">
        <w:rPr>
          <w:noProof/>
        </w:rPr>
        <w:drawing>
          <wp:inline distT="0" distB="0" distL="0" distR="0" wp14:anchorId="592A0F6C" wp14:editId="58BB9FBF">
            <wp:extent cx="4838700" cy="37909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38700" cy="3790950"/>
                    </a:xfrm>
                    <a:prstGeom prst="rect">
                      <a:avLst/>
                    </a:prstGeom>
                  </pic:spPr>
                </pic:pic>
              </a:graphicData>
            </a:graphic>
          </wp:inline>
        </w:drawing>
      </w:r>
    </w:p>
    <w:p w14:paraId="4B33FA0E" w14:textId="38F413DE" w:rsidR="0011001B" w:rsidRDefault="0011001B" w:rsidP="004D1BC9">
      <w:pPr>
        <w:rPr>
          <w:rStyle w:val="Strong"/>
        </w:rPr>
      </w:pPr>
      <w:r>
        <w:rPr>
          <w:rStyle w:val="Strong"/>
        </w:rPr>
        <w:t>Notes</w:t>
      </w:r>
      <w:r w:rsidRPr="00874355">
        <w:rPr>
          <w:rStyle w:val="Strong"/>
        </w:rPr>
        <w:t>:</w:t>
      </w:r>
    </w:p>
    <w:p w14:paraId="06AB03C5" w14:textId="77777777" w:rsidR="00710999" w:rsidRDefault="00710999" w:rsidP="004D1BC9">
      <w:pPr>
        <w:rPr>
          <w:rStyle w:val="Strong"/>
        </w:rPr>
      </w:pPr>
    </w:p>
    <w:p w14:paraId="19F3FDE0" w14:textId="31C77811" w:rsidR="0011001B" w:rsidRDefault="00922692" w:rsidP="004D1BC9">
      <w:pPr>
        <w:jc w:val="center"/>
      </w:pPr>
      <w:r>
        <w:pict w14:anchorId="0048B096">
          <v:rect id="_x0000_i1027" style="width:421.2pt;height:1.5pt" o:hrpct="900" o:hralign="center" o:hrstd="t" o:hr="t" fillcolor="#a0a0a0" stroked="f"/>
        </w:pict>
      </w:r>
    </w:p>
    <w:p w14:paraId="1F15B240" w14:textId="615A3F6B" w:rsidR="00373A6D" w:rsidRDefault="00373A6D" w:rsidP="00373A6D">
      <w:pPr>
        <w:pStyle w:val="Heading3un-numbered"/>
        <w:spacing w:after="240"/>
      </w:pPr>
      <w:bookmarkStart w:id="50" w:name="_Toc477788372"/>
      <w:r w:rsidRPr="007953D2">
        <w:lastRenderedPageBreak/>
        <w:t xml:space="preserve">Slide </w:t>
      </w:r>
      <w:r>
        <w:t>23</w:t>
      </w:r>
      <w:bookmarkEnd w:id="50"/>
    </w:p>
    <w:p w14:paraId="2958302F" w14:textId="20B3C662" w:rsidR="00AA59D8" w:rsidRPr="00FA4463" w:rsidRDefault="00AA59D8" w:rsidP="00FA4463">
      <w:r w:rsidRPr="00AA59D8">
        <w:rPr>
          <w:noProof/>
        </w:rPr>
        <w:drawing>
          <wp:inline distT="0" distB="0" distL="0" distR="0" wp14:anchorId="2BCE5C18" wp14:editId="66DCEEB0">
            <wp:extent cx="4867275" cy="359092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67275" cy="3590925"/>
                    </a:xfrm>
                    <a:prstGeom prst="rect">
                      <a:avLst/>
                    </a:prstGeom>
                  </pic:spPr>
                </pic:pic>
              </a:graphicData>
            </a:graphic>
          </wp:inline>
        </w:drawing>
      </w:r>
    </w:p>
    <w:p w14:paraId="24E39CC6" w14:textId="67CD22A1" w:rsidR="0011001B" w:rsidRDefault="0011001B" w:rsidP="003A5DCF">
      <w:pPr>
        <w:spacing w:before="480"/>
        <w:rPr>
          <w:rStyle w:val="Strong"/>
        </w:rPr>
      </w:pPr>
      <w:r>
        <w:rPr>
          <w:rStyle w:val="Strong"/>
        </w:rPr>
        <w:t>Notes</w:t>
      </w:r>
      <w:r w:rsidRPr="00874355">
        <w:rPr>
          <w:rStyle w:val="Strong"/>
        </w:rPr>
        <w:t>:</w:t>
      </w:r>
    </w:p>
    <w:p w14:paraId="3F4C713B" w14:textId="08BC3645" w:rsidR="00373A6D" w:rsidRDefault="00373A6D" w:rsidP="00373A6D">
      <w:pPr>
        <w:pStyle w:val="Heading3un-numbered"/>
        <w:spacing w:after="240"/>
      </w:pPr>
      <w:bookmarkStart w:id="51" w:name="_Toc477788373"/>
      <w:r w:rsidRPr="007953D2">
        <w:lastRenderedPageBreak/>
        <w:t xml:space="preserve">Slide </w:t>
      </w:r>
      <w:r>
        <w:t>24</w:t>
      </w:r>
      <w:bookmarkEnd w:id="51"/>
    </w:p>
    <w:p w14:paraId="49845980" w14:textId="62857404" w:rsidR="007819AC" w:rsidRPr="00874355" w:rsidRDefault="007819AC" w:rsidP="004D1BC9">
      <w:pPr>
        <w:rPr>
          <w:rStyle w:val="Strong"/>
        </w:rPr>
      </w:pPr>
      <w:r w:rsidRPr="007819AC">
        <w:rPr>
          <w:rStyle w:val="Strong"/>
          <w:noProof/>
        </w:rPr>
        <w:drawing>
          <wp:inline distT="0" distB="0" distL="0" distR="0" wp14:anchorId="34C0B471" wp14:editId="2C020420">
            <wp:extent cx="4857750" cy="347662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57750" cy="3476625"/>
                    </a:xfrm>
                    <a:prstGeom prst="rect">
                      <a:avLst/>
                    </a:prstGeom>
                  </pic:spPr>
                </pic:pic>
              </a:graphicData>
            </a:graphic>
          </wp:inline>
        </w:drawing>
      </w:r>
    </w:p>
    <w:p w14:paraId="3F16A8FE" w14:textId="77777777" w:rsidR="0011001B" w:rsidRPr="00874355" w:rsidRDefault="0011001B" w:rsidP="003A5DCF">
      <w:pPr>
        <w:spacing w:before="480"/>
        <w:rPr>
          <w:rStyle w:val="Strong"/>
        </w:rPr>
      </w:pPr>
      <w:r>
        <w:rPr>
          <w:rStyle w:val="Strong"/>
        </w:rPr>
        <w:t>Key Points</w:t>
      </w:r>
      <w:r w:rsidRPr="00874355">
        <w:rPr>
          <w:rStyle w:val="Strong"/>
        </w:rPr>
        <w:t>:</w:t>
      </w:r>
    </w:p>
    <w:sdt>
      <w:sdtPr>
        <w:id w:val="-897591786"/>
        <w:placeholder>
          <w:docPart w:val="FA894CEDF7C4403591D7A1AAAB3A3461"/>
        </w:placeholder>
      </w:sdtPr>
      <w:sdtEndPr/>
      <w:sdtContent>
        <w:p w14:paraId="635DE66C" w14:textId="7941C56C" w:rsidR="0011001B" w:rsidRDefault="0011001B" w:rsidP="003770DD">
          <w:r>
            <w:t>FMS-2958 provides the authority to the facility director</w:t>
          </w:r>
          <w:r w:rsidR="002D0EEE">
            <w:t xml:space="preserve"> (or designee)</w:t>
          </w:r>
          <w:r>
            <w:t xml:space="preserve"> to designate Agent Cashiers. </w:t>
          </w:r>
          <w:r w:rsidRPr="000E6FF8">
            <w:t>Treasury/FMS reviews delegations periodically and reserves the right to revoke this authority if it is deemed there is any misuse or abuse by Federal agency approving officials.</w:t>
          </w:r>
        </w:p>
      </w:sdtContent>
    </w:sdt>
    <w:p w14:paraId="381187B3" w14:textId="4AD7C229" w:rsidR="0011001B" w:rsidRDefault="0011001B" w:rsidP="003A5DCF">
      <w:pPr>
        <w:spacing w:before="480"/>
      </w:pPr>
      <w:r>
        <w:rPr>
          <w:rStyle w:val="Strong"/>
        </w:rPr>
        <w:t>Notes</w:t>
      </w:r>
      <w:r w:rsidRPr="00874355">
        <w:rPr>
          <w:rStyle w:val="Strong"/>
        </w:rPr>
        <w:t>:</w:t>
      </w:r>
    </w:p>
    <w:p w14:paraId="138FBE8A" w14:textId="2709730F" w:rsidR="0011001B" w:rsidRDefault="0011001B">
      <w:pPr>
        <w:spacing w:before="0" w:after="160" w:line="259" w:lineRule="auto"/>
      </w:pPr>
      <w:r>
        <w:br w:type="page"/>
      </w:r>
    </w:p>
    <w:p w14:paraId="628C7C60" w14:textId="5BAF8922" w:rsidR="00373A6D" w:rsidRDefault="00373A6D" w:rsidP="00373A6D">
      <w:pPr>
        <w:pStyle w:val="Heading3un-numbered"/>
        <w:spacing w:after="240"/>
      </w:pPr>
      <w:bookmarkStart w:id="52" w:name="_Toc477788374"/>
      <w:r w:rsidRPr="007953D2">
        <w:lastRenderedPageBreak/>
        <w:t xml:space="preserve">Slide </w:t>
      </w:r>
      <w:r>
        <w:t>25</w:t>
      </w:r>
      <w:bookmarkEnd w:id="52"/>
    </w:p>
    <w:p w14:paraId="3572C860" w14:textId="46564D91" w:rsidR="007819AC" w:rsidRDefault="007819AC">
      <w:pPr>
        <w:spacing w:before="0" w:after="160" w:line="259" w:lineRule="auto"/>
      </w:pPr>
    </w:p>
    <w:p w14:paraId="77EA8725" w14:textId="12481015" w:rsidR="007819AC" w:rsidRDefault="007819AC">
      <w:pPr>
        <w:spacing w:before="0" w:after="160" w:line="259" w:lineRule="auto"/>
      </w:pPr>
      <w:r w:rsidRPr="007819AC">
        <w:rPr>
          <w:noProof/>
        </w:rPr>
        <w:drawing>
          <wp:inline distT="0" distB="0" distL="0" distR="0" wp14:anchorId="719DC31A" wp14:editId="65AF8394">
            <wp:extent cx="4791075" cy="33813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91075" cy="3381375"/>
                    </a:xfrm>
                    <a:prstGeom prst="rect">
                      <a:avLst/>
                    </a:prstGeom>
                  </pic:spPr>
                </pic:pic>
              </a:graphicData>
            </a:graphic>
          </wp:inline>
        </w:drawing>
      </w:r>
    </w:p>
    <w:p w14:paraId="12CD2AC0" w14:textId="77777777" w:rsidR="0011001B" w:rsidRPr="00874355" w:rsidRDefault="0011001B" w:rsidP="003A5DCF">
      <w:pPr>
        <w:spacing w:before="480"/>
        <w:rPr>
          <w:rStyle w:val="Strong"/>
        </w:rPr>
      </w:pPr>
      <w:r>
        <w:rPr>
          <w:rStyle w:val="Strong"/>
        </w:rPr>
        <w:t>Key Points</w:t>
      </w:r>
      <w:r w:rsidRPr="00874355">
        <w:rPr>
          <w:rStyle w:val="Strong"/>
        </w:rPr>
        <w:t>:</w:t>
      </w:r>
    </w:p>
    <w:sdt>
      <w:sdtPr>
        <w:id w:val="-108199457"/>
        <w:placeholder>
          <w:docPart w:val="E898B5C86AA447A4854B14A8D140804A"/>
        </w:placeholder>
      </w:sdtPr>
      <w:sdtEndPr/>
      <w:sdtContent>
        <w:p w14:paraId="63EDC2A4" w14:textId="77777777" w:rsidR="0011001B" w:rsidRPr="00953F02" w:rsidRDefault="0011001B" w:rsidP="0011001B">
          <w:r w:rsidRPr="00953F02">
            <w:t>To complete form FMS-2958, you will use the following procedures:</w:t>
          </w:r>
        </w:p>
        <w:p w14:paraId="335104F1" w14:textId="7411B8B3" w:rsidR="0011001B" w:rsidRPr="00953F02" w:rsidRDefault="0011001B" w:rsidP="0011001B">
          <w:pPr>
            <w:pStyle w:val="ListParagraph"/>
            <w:numPr>
              <w:ilvl w:val="0"/>
              <w:numId w:val="9"/>
            </w:numPr>
          </w:pPr>
          <w:r w:rsidRPr="00953F02">
            <w:t xml:space="preserve">Station completes </w:t>
          </w:r>
          <w:r>
            <w:t xml:space="preserve">the </w:t>
          </w:r>
          <w:r w:rsidRPr="00953F02">
            <w:t>form (including the current Director’s signature) and forwards</w:t>
          </w:r>
          <w:r>
            <w:t xml:space="preserve"> it</w:t>
          </w:r>
          <w:r w:rsidRPr="00953F02">
            <w:t xml:space="preserve"> to the Office of </w:t>
          </w:r>
          <w:r w:rsidR="002E4EBF">
            <w:t xml:space="preserve">Financial </w:t>
          </w:r>
          <w:r w:rsidRPr="00953F02">
            <w:t>Management (O</w:t>
          </w:r>
          <w:r w:rsidR="002E4EBF">
            <w:t>F</w:t>
          </w:r>
          <w:r w:rsidRPr="00953F02">
            <w:t>M).</w:t>
          </w:r>
        </w:p>
        <w:p w14:paraId="46375297" w14:textId="6B3DB7D3" w:rsidR="0011001B" w:rsidRPr="00953F02" w:rsidRDefault="0011001B" w:rsidP="0011001B">
          <w:pPr>
            <w:pStyle w:val="ListParagraph"/>
            <w:numPr>
              <w:ilvl w:val="0"/>
              <w:numId w:val="9"/>
            </w:numPr>
          </w:pPr>
          <w:r w:rsidRPr="00953F02">
            <w:t>O</w:t>
          </w:r>
          <w:r w:rsidR="002E4EBF">
            <w:t>F</w:t>
          </w:r>
          <w:r w:rsidRPr="00953F02">
            <w:t>M then forwards the form to the Department of Treasury, where it is verified and stamped before being sent back to O</w:t>
          </w:r>
          <w:r w:rsidR="002E4EBF">
            <w:t>F</w:t>
          </w:r>
          <w:r w:rsidRPr="00953F02">
            <w:t>M.</w:t>
          </w:r>
        </w:p>
        <w:p w14:paraId="536837CE" w14:textId="62DD40F7" w:rsidR="0011001B" w:rsidRDefault="0011001B" w:rsidP="0011001B">
          <w:pPr>
            <w:pStyle w:val="ListParagraph"/>
            <w:numPr>
              <w:ilvl w:val="0"/>
              <w:numId w:val="9"/>
            </w:numPr>
          </w:pPr>
          <w:r w:rsidRPr="00953F02">
            <w:t>O</w:t>
          </w:r>
          <w:r w:rsidR="002E4EBF">
            <w:t>F</w:t>
          </w:r>
          <w:r w:rsidRPr="00953F02">
            <w:t>M now sends one completed copy to Agent Cashier Accountability (ACA), an</w:t>
          </w:r>
          <w:r>
            <w:t>d a second copy to the Station.</w:t>
          </w:r>
        </w:p>
        <w:p w14:paraId="6031C894" w14:textId="77777777" w:rsidR="0011001B" w:rsidRPr="00953F02" w:rsidRDefault="0011001B" w:rsidP="0011001B">
          <w:r>
            <w:t>FMS-2958 is valid for two years from the date the delegation is accepted/stamped by Treasury.</w:t>
          </w:r>
        </w:p>
        <w:p w14:paraId="70E8C16F" w14:textId="1FC52502" w:rsidR="0011001B" w:rsidRDefault="0011001B" w:rsidP="003770DD">
          <w:r>
            <w:t>Please note that t</w:t>
          </w:r>
          <w:r w:rsidRPr="00953F02">
            <w:t>he amount of time it takes Treasury to return the 2958 to O</w:t>
          </w:r>
          <w:r w:rsidR="002E4EBF">
            <w:t>F</w:t>
          </w:r>
          <w:r w:rsidRPr="00953F02">
            <w:t xml:space="preserve">M can vary. Average turn-around is currently 30 </w:t>
          </w:r>
          <w:r w:rsidR="00B74E5F" w:rsidRPr="00953F02">
            <w:t>days;</w:t>
          </w:r>
          <w:r w:rsidRPr="00953F02">
            <w:t xml:space="preserve"> </w:t>
          </w:r>
          <w:r w:rsidR="00807609" w:rsidRPr="00953F02">
            <w:t>therefore,</w:t>
          </w:r>
          <w:r w:rsidRPr="00953F02">
            <w:t xml:space="preserve"> </w:t>
          </w:r>
          <w:r w:rsidR="00F44EAD">
            <w:t>Station</w:t>
          </w:r>
          <w:r w:rsidRPr="00953F02">
            <w:t>s should plan accordingly as the expiration date on the 2958 approaches.  Best practice would be to initiate this process 6 to 8 weeks before the current 2958 expires.</w:t>
          </w:r>
          <w:r>
            <w:t>”</w:t>
          </w:r>
        </w:p>
      </w:sdtContent>
    </w:sdt>
    <w:p w14:paraId="57474E8D" w14:textId="77777777" w:rsidR="0011001B" w:rsidRPr="00874355" w:rsidRDefault="0011001B" w:rsidP="003A5DCF">
      <w:pPr>
        <w:spacing w:before="480"/>
        <w:rPr>
          <w:rStyle w:val="Strong"/>
        </w:rPr>
      </w:pPr>
      <w:r>
        <w:rPr>
          <w:rStyle w:val="Strong"/>
        </w:rPr>
        <w:t>Notes</w:t>
      </w:r>
      <w:r w:rsidRPr="00874355">
        <w:rPr>
          <w:rStyle w:val="Strong"/>
        </w:rPr>
        <w:t>:</w:t>
      </w:r>
    </w:p>
    <w:p w14:paraId="5F5B430F" w14:textId="1A0E9A44" w:rsidR="0011001B" w:rsidRDefault="0011001B">
      <w:pPr>
        <w:spacing w:before="0" w:after="160" w:line="259" w:lineRule="auto"/>
      </w:pPr>
      <w:r>
        <w:br w:type="page"/>
      </w:r>
    </w:p>
    <w:p w14:paraId="1A7EB613" w14:textId="16018E1E" w:rsidR="00373A6D" w:rsidRDefault="00373A6D" w:rsidP="00373A6D">
      <w:pPr>
        <w:pStyle w:val="Heading3un-numbered"/>
        <w:spacing w:after="240"/>
      </w:pPr>
      <w:bookmarkStart w:id="53" w:name="_Toc477788375"/>
      <w:r w:rsidRPr="007953D2">
        <w:lastRenderedPageBreak/>
        <w:t xml:space="preserve">Slide </w:t>
      </w:r>
      <w:r>
        <w:t>26</w:t>
      </w:r>
      <w:bookmarkEnd w:id="53"/>
    </w:p>
    <w:p w14:paraId="3CF564A9" w14:textId="0E4C9736" w:rsidR="007819AC" w:rsidRDefault="007819AC" w:rsidP="00FA4463"/>
    <w:p w14:paraId="2B519DED" w14:textId="39933D3D" w:rsidR="007819AC" w:rsidRPr="00FA4463" w:rsidRDefault="007819AC" w:rsidP="00FA4463">
      <w:r w:rsidRPr="007819AC">
        <w:rPr>
          <w:noProof/>
        </w:rPr>
        <w:drawing>
          <wp:inline distT="0" distB="0" distL="0" distR="0" wp14:anchorId="60A11C22" wp14:editId="35C540CE">
            <wp:extent cx="4743450" cy="34194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43450" cy="3419475"/>
                    </a:xfrm>
                    <a:prstGeom prst="rect">
                      <a:avLst/>
                    </a:prstGeom>
                  </pic:spPr>
                </pic:pic>
              </a:graphicData>
            </a:graphic>
          </wp:inline>
        </w:drawing>
      </w:r>
    </w:p>
    <w:p w14:paraId="6A1505A7" w14:textId="77777777" w:rsidR="0011001B" w:rsidRPr="00874355" w:rsidRDefault="0011001B" w:rsidP="003A5DCF">
      <w:pPr>
        <w:spacing w:before="480"/>
        <w:rPr>
          <w:rStyle w:val="Strong"/>
        </w:rPr>
      </w:pPr>
      <w:r>
        <w:rPr>
          <w:rStyle w:val="Strong"/>
        </w:rPr>
        <w:t>Key Points</w:t>
      </w:r>
      <w:r w:rsidRPr="00874355">
        <w:rPr>
          <w:rStyle w:val="Strong"/>
        </w:rPr>
        <w:t>:</w:t>
      </w:r>
    </w:p>
    <w:sdt>
      <w:sdtPr>
        <w:id w:val="796807965"/>
        <w:placeholder>
          <w:docPart w:val="203525D668AE4553B5DC819651300D1A"/>
        </w:placeholder>
      </w:sdtPr>
      <w:sdtEndPr/>
      <w:sdtContent>
        <w:p w14:paraId="4386BFAB" w14:textId="63784505" w:rsidR="0011001B" w:rsidRDefault="0011001B" w:rsidP="0011001B">
          <w:r w:rsidRPr="00CE0DC7">
            <w:t xml:space="preserve">Michael has set a reminder in his calendar for the date his Station’s current 2958 expires. He wants to ensure that an updated 2958 is on file </w:t>
          </w:r>
          <w:r w:rsidRPr="0011001B">
            <w:rPr>
              <w:u w:val="single"/>
            </w:rPr>
            <w:t>before</w:t>
          </w:r>
          <w:r w:rsidRPr="00CE0DC7">
            <w:t xml:space="preserve"> the current delegation expires, so that his </w:t>
          </w:r>
          <w:r w:rsidR="00F44EAD">
            <w:t>Station</w:t>
          </w:r>
          <w:r w:rsidRPr="00CE0DC7">
            <w:t xml:space="preserve"> does not have a period where they are completing un-authorized deposits</w:t>
          </w:r>
          <w:r>
            <w:t xml:space="preserve">. </w:t>
          </w:r>
          <w:r w:rsidRPr="00CE0DC7">
            <w:t>Using the shown e</w:t>
          </w:r>
          <w:r w:rsidR="00EB6DD0">
            <w:t>ffective</w:t>
          </w:r>
          <w:r w:rsidRPr="00CE0DC7">
            <w:t xml:space="preserve"> date, when should Michael initiate</w:t>
          </w:r>
          <w:r>
            <w:t xml:space="preserve"> the completion of the 2958?</w:t>
          </w:r>
        </w:p>
      </w:sdtContent>
    </w:sdt>
    <w:p w14:paraId="2F9D1348" w14:textId="77777777" w:rsidR="0011001B" w:rsidRPr="00874355" w:rsidRDefault="0011001B" w:rsidP="003A5DCF">
      <w:pPr>
        <w:spacing w:before="480"/>
        <w:rPr>
          <w:rStyle w:val="Strong"/>
        </w:rPr>
      </w:pPr>
      <w:r>
        <w:rPr>
          <w:rStyle w:val="Strong"/>
        </w:rPr>
        <w:t>Notes</w:t>
      </w:r>
      <w:r w:rsidRPr="00874355">
        <w:rPr>
          <w:rStyle w:val="Strong"/>
        </w:rPr>
        <w:t>:</w:t>
      </w:r>
    </w:p>
    <w:p w14:paraId="78B58891" w14:textId="2D5BAA66" w:rsidR="0011001B" w:rsidRDefault="0011001B">
      <w:pPr>
        <w:spacing w:before="0" w:after="160" w:line="259" w:lineRule="auto"/>
      </w:pPr>
      <w:r>
        <w:br w:type="page"/>
      </w:r>
    </w:p>
    <w:p w14:paraId="6F7D7D86" w14:textId="7227B08B" w:rsidR="00373A6D" w:rsidRDefault="00373A6D" w:rsidP="00373A6D">
      <w:pPr>
        <w:pStyle w:val="Heading3un-numbered"/>
        <w:spacing w:after="240"/>
      </w:pPr>
      <w:bookmarkStart w:id="54" w:name="_Toc477788376"/>
      <w:r w:rsidRPr="007953D2">
        <w:lastRenderedPageBreak/>
        <w:t xml:space="preserve">Slide </w:t>
      </w:r>
      <w:r>
        <w:t>27</w:t>
      </w:r>
      <w:bookmarkEnd w:id="54"/>
    </w:p>
    <w:p w14:paraId="46A5B16F" w14:textId="090ADF5B" w:rsidR="007819AC" w:rsidRDefault="007819AC">
      <w:pPr>
        <w:spacing w:before="0" w:after="160" w:line="259" w:lineRule="auto"/>
      </w:pPr>
    </w:p>
    <w:p w14:paraId="012764DA" w14:textId="0ED818BB" w:rsidR="007819AC" w:rsidRDefault="007819AC">
      <w:pPr>
        <w:spacing w:before="0" w:after="160" w:line="259" w:lineRule="auto"/>
      </w:pPr>
      <w:r w:rsidRPr="007819AC">
        <w:rPr>
          <w:noProof/>
        </w:rPr>
        <w:drawing>
          <wp:inline distT="0" distB="0" distL="0" distR="0" wp14:anchorId="13397EC0" wp14:editId="16A91E04">
            <wp:extent cx="4657725" cy="379095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57725" cy="3790950"/>
                    </a:xfrm>
                    <a:prstGeom prst="rect">
                      <a:avLst/>
                    </a:prstGeom>
                  </pic:spPr>
                </pic:pic>
              </a:graphicData>
            </a:graphic>
          </wp:inline>
        </w:drawing>
      </w:r>
    </w:p>
    <w:p w14:paraId="341CEC8F" w14:textId="77777777" w:rsidR="0011001B" w:rsidRPr="00874355" w:rsidRDefault="0011001B" w:rsidP="003A5DCF">
      <w:pPr>
        <w:spacing w:before="480"/>
        <w:rPr>
          <w:rStyle w:val="Strong"/>
        </w:rPr>
      </w:pPr>
      <w:r>
        <w:rPr>
          <w:rStyle w:val="Strong"/>
        </w:rPr>
        <w:t>Notes</w:t>
      </w:r>
      <w:r w:rsidRPr="00874355">
        <w:rPr>
          <w:rStyle w:val="Strong"/>
        </w:rPr>
        <w:t>:</w:t>
      </w:r>
    </w:p>
    <w:p w14:paraId="642BC44C" w14:textId="449DB52D" w:rsidR="0011001B" w:rsidRDefault="0011001B">
      <w:pPr>
        <w:spacing w:before="0" w:after="160" w:line="259" w:lineRule="auto"/>
      </w:pPr>
      <w:r>
        <w:br w:type="page"/>
      </w:r>
    </w:p>
    <w:p w14:paraId="0633DE0D" w14:textId="2E20F161" w:rsidR="00373A6D" w:rsidRDefault="00373A6D" w:rsidP="00373A6D">
      <w:pPr>
        <w:pStyle w:val="Heading3un-numbered"/>
        <w:spacing w:after="240"/>
      </w:pPr>
      <w:bookmarkStart w:id="55" w:name="_Toc477788377"/>
      <w:r w:rsidRPr="007953D2">
        <w:lastRenderedPageBreak/>
        <w:t xml:space="preserve">Slide </w:t>
      </w:r>
      <w:r>
        <w:t>28</w:t>
      </w:r>
      <w:bookmarkEnd w:id="55"/>
    </w:p>
    <w:p w14:paraId="713C48DA" w14:textId="35E49A5D" w:rsidR="00373A6D" w:rsidRDefault="00373A6D">
      <w:pPr>
        <w:spacing w:before="0" w:after="160" w:line="259" w:lineRule="auto"/>
      </w:pPr>
    </w:p>
    <w:p w14:paraId="2FF95F95" w14:textId="45860CF1" w:rsidR="007819AC" w:rsidRDefault="007819AC">
      <w:pPr>
        <w:spacing w:before="0" w:after="160" w:line="259" w:lineRule="auto"/>
      </w:pPr>
      <w:r w:rsidRPr="007819AC">
        <w:rPr>
          <w:noProof/>
        </w:rPr>
        <w:drawing>
          <wp:inline distT="0" distB="0" distL="0" distR="0" wp14:anchorId="42AB57BC" wp14:editId="437EAE9E">
            <wp:extent cx="4619625" cy="407670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19625" cy="4076700"/>
                    </a:xfrm>
                    <a:prstGeom prst="rect">
                      <a:avLst/>
                    </a:prstGeom>
                  </pic:spPr>
                </pic:pic>
              </a:graphicData>
            </a:graphic>
          </wp:inline>
        </w:drawing>
      </w:r>
    </w:p>
    <w:p w14:paraId="31AFA434" w14:textId="77777777" w:rsidR="0011001B" w:rsidRPr="00874355" w:rsidRDefault="0011001B" w:rsidP="003A5DCF">
      <w:pPr>
        <w:spacing w:before="480"/>
        <w:rPr>
          <w:rStyle w:val="Strong"/>
        </w:rPr>
      </w:pPr>
      <w:r>
        <w:rPr>
          <w:rStyle w:val="Strong"/>
        </w:rPr>
        <w:t>Key Points</w:t>
      </w:r>
      <w:r w:rsidRPr="00874355">
        <w:rPr>
          <w:rStyle w:val="Strong"/>
        </w:rPr>
        <w:t>:</w:t>
      </w:r>
    </w:p>
    <w:sdt>
      <w:sdtPr>
        <w:id w:val="-1169559824"/>
        <w:placeholder>
          <w:docPart w:val="11952E761AF040CC86953F65114D8D5D"/>
        </w:placeholder>
      </w:sdtPr>
      <w:sdtEndPr/>
      <w:sdtContent>
        <w:p w14:paraId="3A3B313D" w14:textId="61E29DFD" w:rsidR="0011001B" w:rsidRDefault="0011001B" w:rsidP="003770DD">
          <w:r w:rsidRPr="00663769">
            <w:t xml:space="preserve">VAF-0901 is used to designate or revoke primary and alternate </w:t>
          </w:r>
          <w:r w:rsidR="00F44EAD">
            <w:t>Agent Cashier (</w:t>
          </w:r>
          <w:r w:rsidRPr="00663769">
            <w:t>AC</w:t>
          </w:r>
          <w:r w:rsidR="00F44EAD">
            <w:t>)</w:t>
          </w:r>
          <w:r w:rsidRPr="00663769">
            <w:t xml:space="preserve"> responsibilities for current VBA employees.</w:t>
          </w:r>
          <w:r>
            <w:t xml:space="preserve"> </w:t>
          </w:r>
          <w:r w:rsidRPr="00663769">
            <w:t xml:space="preserve">VAF-0901 also specifies the type of payment each cashier (primary or alternate) is authorized to distribute. Unlike FMS 2958, VAF-0901 does </w:t>
          </w:r>
          <w:r w:rsidRPr="00663769">
            <w:rPr>
              <w:b/>
              <w:bCs/>
            </w:rPr>
            <w:t>not</w:t>
          </w:r>
          <w:r>
            <w:t xml:space="preserve"> have an expiration date. Therefore, there is no</w:t>
          </w:r>
          <w:r w:rsidRPr="00663769">
            <w:t xml:space="preserve"> requirement to be updated every two years. VAF 0901 remains valid until a revocatio</w:t>
          </w:r>
          <w:r>
            <w:t xml:space="preserve">n is submitted for processing. </w:t>
          </w:r>
          <w:r w:rsidRPr="00663769">
            <w:t xml:space="preserve">Form FMS-2958 </w:t>
          </w:r>
          <w:r w:rsidRPr="00663769">
            <w:rPr>
              <w:b/>
              <w:bCs/>
            </w:rPr>
            <w:t xml:space="preserve">must be current </w:t>
          </w:r>
          <w:r w:rsidRPr="00663769">
            <w:t>and on file before the Director can sign VAF-0901. This is one of the main reasons submitted VAF-09</w:t>
          </w:r>
          <w:r>
            <w:t>01 are rejected or returned.</w:t>
          </w:r>
        </w:p>
      </w:sdtContent>
    </w:sdt>
    <w:p w14:paraId="2E39C9A2" w14:textId="77777777" w:rsidR="0011001B" w:rsidRPr="00874355" w:rsidRDefault="0011001B" w:rsidP="003A5DCF">
      <w:pPr>
        <w:spacing w:before="480"/>
        <w:rPr>
          <w:rStyle w:val="Strong"/>
        </w:rPr>
      </w:pPr>
      <w:r>
        <w:rPr>
          <w:rStyle w:val="Strong"/>
        </w:rPr>
        <w:t>Notes</w:t>
      </w:r>
      <w:r w:rsidRPr="00874355">
        <w:rPr>
          <w:rStyle w:val="Strong"/>
        </w:rPr>
        <w:t>:</w:t>
      </w:r>
    </w:p>
    <w:p w14:paraId="648CBB77" w14:textId="4EA92391" w:rsidR="0011001B" w:rsidRDefault="0011001B">
      <w:pPr>
        <w:spacing w:before="0" w:after="160" w:line="259" w:lineRule="auto"/>
      </w:pPr>
      <w:r>
        <w:br w:type="page"/>
      </w:r>
    </w:p>
    <w:p w14:paraId="78AF99B2" w14:textId="682649D2" w:rsidR="00373A6D" w:rsidRDefault="00373A6D" w:rsidP="00373A6D">
      <w:pPr>
        <w:pStyle w:val="Heading3un-numbered"/>
        <w:spacing w:after="240"/>
      </w:pPr>
      <w:bookmarkStart w:id="56" w:name="_Toc477788378"/>
      <w:r w:rsidRPr="007953D2">
        <w:lastRenderedPageBreak/>
        <w:t xml:space="preserve">Slide </w:t>
      </w:r>
      <w:r>
        <w:t>29</w:t>
      </w:r>
      <w:bookmarkEnd w:id="56"/>
    </w:p>
    <w:p w14:paraId="24014E07" w14:textId="48F799DD" w:rsidR="007819AC" w:rsidRDefault="007819AC">
      <w:pPr>
        <w:spacing w:before="0" w:after="160" w:line="259" w:lineRule="auto"/>
      </w:pPr>
      <w:r w:rsidRPr="007819AC">
        <w:rPr>
          <w:noProof/>
        </w:rPr>
        <w:drawing>
          <wp:inline distT="0" distB="0" distL="0" distR="0" wp14:anchorId="5DD69B36" wp14:editId="18BD4FBE">
            <wp:extent cx="4695825" cy="36385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95825" cy="3638550"/>
                    </a:xfrm>
                    <a:prstGeom prst="rect">
                      <a:avLst/>
                    </a:prstGeom>
                  </pic:spPr>
                </pic:pic>
              </a:graphicData>
            </a:graphic>
          </wp:inline>
        </w:drawing>
      </w:r>
    </w:p>
    <w:p w14:paraId="4A268ED4" w14:textId="77777777" w:rsidR="0011001B" w:rsidRPr="00874355" w:rsidRDefault="0011001B" w:rsidP="003A5DCF">
      <w:pPr>
        <w:spacing w:before="480"/>
        <w:rPr>
          <w:rStyle w:val="Strong"/>
        </w:rPr>
      </w:pPr>
      <w:r>
        <w:rPr>
          <w:rStyle w:val="Strong"/>
        </w:rPr>
        <w:t>Key Points</w:t>
      </w:r>
      <w:r w:rsidRPr="00874355">
        <w:rPr>
          <w:rStyle w:val="Strong"/>
        </w:rPr>
        <w:t>:</w:t>
      </w:r>
    </w:p>
    <w:sdt>
      <w:sdtPr>
        <w:id w:val="-1312247526"/>
        <w:placeholder>
          <w:docPart w:val="5CD2E2AA7BB74E7885FA059A847A5DD2"/>
        </w:placeholder>
      </w:sdtPr>
      <w:sdtEndPr/>
      <w:sdtContent>
        <w:p w14:paraId="444233F5" w14:textId="77777777" w:rsidR="0011001B" w:rsidRPr="00635D72" w:rsidRDefault="0011001B" w:rsidP="0011001B">
          <w:r w:rsidRPr="00635D72">
            <w:t>Some of the common errors that result in VAF-0901 being rejected are as follows:</w:t>
          </w:r>
        </w:p>
        <w:p w14:paraId="3AD008C8" w14:textId="77777777" w:rsidR="0011001B" w:rsidRPr="00635D72" w:rsidRDefault="0011001B" w:rsidP="0011001B">
          <w:pPr>
            <w:pStyle w:val="ListParagraph"/>
            <w:numPr>
              <w:ilvl w:val="0"/>
              <w:numId w:val="10"/>
            </w:numPr>
          </w:pPr>
          <w:r w:rsidRPr="00635D72">
            <w:t>Failing to log the Control Number in Section I.</w:t>
          </w:r>
        </w:p>
        <w:p w14:paraId="59EDC522" w14:textId="77777777" w:rsidR="0011001B" w:rsidRPr="00635D72" w:rsidRDefault="0011001B" w:rsidP="0011001B">
          <w:pPr>
            <w:pStyle w:val="ListParagraph"/>
            <w:numPr>
              <w:ilvl w:val="0"/>
              <w:numId w:val="10"/>
            </w:numPr>
          </w:pPr>
          <w:r w:rsidRPr="00635D72">
            <w:t>Failing to make a selection in Section II - Action Requested (i.e. Change to Principal, Revocation, etc.)</w:t>
          </w:r>
        </w:p>
        <w:p w14:paraId="11B09973" w14:textId="77777777" w:rsidR="0011001B" w:rsidRDefault="0011001B" w:rsidP="0011001B">
          <w:pPr>
            <w:pStyle w:val="ListParagraph"/>
            <w:numPr>
              <w:ilvl w:val="0"/>
              <w:numId w:val="10"/>
            </w:numPr>
          </w:pPr>
          <w:r w:rsidRPr="00635D72">
            <w:t>Having an individual other than the Head of Agency or Designee sign the form as the authorizing official.</w:t>
          </w:r>
        </w:p>
        <w:p w14:paraId="3EFB7A10" w14:textId="77777777" w:rsidR="0011001B" w:rsidRDefault="0011001B" w:rsidP="003770DD">
          <w:r w:rsidRPr="006A0791">
            <w:rPr>
              <w:b/>
            </w:rPr>
            <w:t>No one</w:t>
          </w:r>
          <w:r w:rsidRPr="00635D72">
            <w:t xml:space="preserve"> can sign for, or in place of, the Designee (whom Treasury has verified to have that level of authority), or the Head of Agency.</w:t>
          </w:r>
        </w:p>
      </w:sdtContent>
    </w:sdt>
    <w:p w14:paraId="560A1FC7" w14:textId="77777777" w:rsidR="0011001B" w:rsidRPr="00874355" w:rsidRDefault="0011001B" w:rsidP="003A5DCF">
      <w:pPr>
        <w:spacing w:before="480"/>
        <w:rPr>
          <w:rStyle w:val="Strong"/>
        </w:rPr>
      </w:pPr>
      <w:r>
        <w:rPr>
          <w:rStyle w:val="Strong"/>
        </w:rPr>
        <w:t>Notes</w:t>
      </w:r>
      <w:r w:rsidRPr="00874355">
        <w:rPr>
          <w:rStyle w:val="Strong"/>
        </w:rPr>
        <w:t>:</w:t>
      </w:r>
    </w:p>
    <w:p w14:paraId="790F0494" w14:textId="5FA2C3B7" w:rsidR="0011001B" w:rsidRDefault="0011001B">
      <w:pPr>
        <w:spacing w:before="0" w:after="160" w:line="259" w:lineRule="auto"/>
      </w:pPr>
      <w:r>
        <w:br w:type="page"/>
      </w:r>
    </w:p>
    <w:p w14:paraId="3563CAEE" w14:textId="6215B002" w:rsidR="00373A6D" w:rsidRDefault="00373A6D" w:rsidP="00373A6D">
      <w:pPr>
        <w:pStyle w:val="Heading3un-numbered"/>
        <w:spacing w:after="240"/>
      </w:pPr>
      <w:bookmarkStart w:id="57" w:name="_Toc477788379"/>
      <w:r w:rsidRPr="007953D2">
        <w:lastRenderedPageBreak/>
        <w:t xml:space="preserve">Slide </w:t>
      </w:r>
      <w:r>
        <w:t>30</w:t>
      </w:r>
      <w:bookmarkEnd w:id="57"/>
    </w:p>
    <w:p w14:paraId="66A3EDE3" w14:textId="6DE076F5" w:rsidR="0042356A" w:rsidRDefault="0042356A">
      <w:pPr>
        <w:spacing w:before="0" w:after="160" w:line="259" w:lineRule="auto"/>
      </w:pPr>
    </w:p>
    <w:p w14:paraId="574081A6" w14:textId="50BFC92C" w:rsidR="0042356A" w:rsidRDefault="0042356A">
      <w:pPr>
        <w:spacing w:before="0" w:after="160" w:line="259" w:lineRule="auto"/>
      </w:pPr>
      <w:r w:rsidRPr="0042356A">
        <w:rPr>
          <w:noProof/>
        </w:rPr>
        <w:drawing>
          <wp:inline distT="0" distB="0" distL="0" distR="0" wp14:anchorId="68958DE6" wp14:editId="66E3A93A">
            <wp:extent cx="4619625" cy="369570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19625" cy="3695700"/>
                    </a:xfrm>
                    <a:prstGeom prst="rect">
                      <a:avLst/>
                    </a:prstGeom>
                  </pic:spPr>
                </pic:pic>
              </a:graphicData>
            </a:graphic>
          </wp:inline>
        </w:drawing>
      </w:r>
    </w:p>
    <w:p w14:paraId="27E8A267" w14:textId="77777777" w:rsidR="0011001B" w:rsidRPr="00874355" w:rsidRDefault="0011001B" w:rsidP="005964DD">
      <w:pPr>
        <w:spacing w:before="480"/>
        <w:rPr>
          <w:rStyle w:val="Strong"/>
        </w:rPr>
      </w:pPr>
      <w:r>
        <w:rPr>
          <w:rStyle w:val="Strong"/>
        </w:rPr>
        <w:t>Key Points</w:t>
      </w:r>
      <w:r w:rsidRPr="00874355">
        <w:rPr>
          <w:rStyle w:val="Strong"/>
        </w:rPr>
        <w:t>:</w:t>
      </w:r>
    </w:p>
    <w:sdt>
      <w:sdtPr>
        <w:id w:val="416221112"/>
        <w:placeholder>
          <w:docPart w:val="FFE0FEE3AE744920BEBD35B455F2027E"/>
        </w:placeholder>
      </w:sdtPr>
      <w:sdtEndPr/>
      <w:sdtContent>
        <w:p w14:paraId="22AB0669" w14:textId="0E8A1AF8" w:rsidR="0011001B" w:rsidRDefault="0011001B" w:rsidP="0011001B">
          <w:r w:rsidRPr="00A10AEC">
            <w:t xml:space="preserve">Lani is </w:t>
          </w:r>
          <w:r w:rsidR="002D0EEE">
            <w:t>designating a new primary agent cashier for her facility</w:t>
          </w:r>
          <w:r w:rsidRPr="00A10AEC">
            <w:t>. Under Section I, of VAF-0901, she lists the address of her RO under the heading title (Name and Address of Agency). However, she does not know what to list under the heading title of Name and Location of Dispersing Officer, so she leaves that section blank. VAF-0901 is returned to her for correction. What did Lani do incorrectly?</w:t>
          </w:r>
        </w:p>
      </w:sdtContent>
    </w:sdt>
    <w:p w14:paraId="2793B5CA" w14:textId="77777777" w:rsidR="0011001B" w:rsidRPr="00874355" w:rsidRDefault="0011001B" w:rsidP="005964DD">
      <w:pPr>
        <w:spacing w:before="480"/>
        <w:rPr>
          <w:rStyle w:val="Strong"/>
        </w:rPr>
      </w:pPr>
      <w:r>
        <w:rPr>
          <w:rStyle w:val="Strong"/>
        </w:rPr>
        <w:t>Notes</w:t>
      </w:r>
      <w:r w:rsidRPr="00874355">
        <w:rPr>
          <w:rStyle w:val="Strong"/>
        </w:rPr>
        <w:t>:</w:t>
      </w:r>
    </w:p>
    <w:p w14:paraId="0A97C085" w14:textId="78A74B67" w:rsidR="00525C35" w:rsidRDefault="00525C35">
      <w:pPr>
        <w:spacing w:before="0" w:after="160" w:line="259" w:lineRule="auto"/>
      </w:pPr>
      <w:r>
        <w:br w:type="page"/>
      </w:r>
    </w:p>
    <w:p w14:paraId="0B2F34B5" w14:textId="5AD2F924" w:rsidR="00373A6D" w:rsidRDefault="00373A6D" w:rsidP="00373A6D">
      <w:pPr>
        <w:pStyle w:val="Heading3un-numbered"/>
        <w:spacing w:after="240"/>
      </w:pPr>
      <w:bookmarkStart w:id="58" w:name="_Toc477788380"/>
      <w:r w:rsidRPr="007953D2">
        <w:lastRenderedPageBreak/>
        <w:t xml:space="preserve">Slide </w:t>
      </w:r>
      <w:r>
        <w:t>31</w:t>
      </w:r>
      <w:bookmarkEnd w:id="58"/>
    </w:p>
    <w:p w14:paraId="5E224E5F" w14:textId="691BCCDF" w:rsidR="0042356A" w:rsidRPr="00FA4463" w:rsidRDefault="0042356A" w:rsidP="00FA4463">
      <w:r w:rsidRPr="0042356A">
        <w:rPr>
          <w:noProof/>
        </w:rPr>
        <w:drawing>
          <wp:inline distT="0" distB="0" distL="0" distR="0" wp14:anchorId="6A8F7E38" wp14:editId="32C738DF">
            <wp:extent cx="4724400" cy="349567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24400" cy="3495675"/>
                    </a:xfrm>
                    <a:prstGeom prst="rect">
                      <a:avLst/>
                    </a:prstGeom>
                  </pic:spPr>
                </pic:pic>
              </a:graphicData>
            </a:graphic>
          </wp:inline>
        </w:drawing>
      </w:r>
    </w:p>
    <w:p w14:paraId="30438B8B" w14:textId="77777777" w:rsidR="00525C35" w:rsidRPr="00874355" w:rsidRDefault="00525C35" w:rsidP="005964DD">
      <w:pPr>
        <w:spacing w:before="480"/>
        <w:rPr>
          <w:rStyle w:val="Strong"/>
        </w:rPr>
      </w:pPr>
      <w:r>
        <w:rPr>
          <w:rStyle w:val="Strong"/>
        </w:rPr>
        <w:t>Key Points</w:t>
      </w:r>
      <w:r w:rsidRPr="00874355">
        <w:rPr>
          <w:rStyle w:val="Strong"/>
        </w:rPr>
        <w:t>:</w:t>
      </w:r>
    </w:p>
    <w:sdt>
      <w:sdtPr>
        <w:id w:val="-1797439751"/>
        <w:placeholder>
          <w:docPart w:val="26CC89DB2B934EF79B250FFF27B2870B"/>
        </w:placeholder>
      </w:sdtPr>
      <w:sdtEndPr/>
      <w:sdtContent>
        <w:p w14:paraId="2A4D26BE" w14:textId="28E3C32F" w:rsidR="00525C35" w:rsidRDefault="00525C35" w:rsidP="00525C35">
          <w:r w:rsidRPr="004A4295">
            <w:t>James is designating a new alternate AC for his facility and submits VAF-0901 to ACA for processing. He completes the form in its entirety. However, it is returned by ACA because Section III is filled out incorrectly.</w:t>
          </w:r>
          <w:r>
            <w:t xml:space="preserve"> Why is Section III incorrect?</w:t>
          </w:r>
        </w:p>
      </w:sdtContent>
    </w:sdt>
    <w:p w14:paraId="1FDB3D05" w14:textId="77777777" w:rsidR="00525C35" w:rsidRPr="00874355" w:rsidRDefault="00525C35" w:rsidP="005964DD">
      <w:pPr>
        <w:spacing w:before="480"/>
        <w:rPr>
          <w:rStyle w:val="Strong"/>
        </w:rPr>
      </w:pPr>
      <w:r>
        <w:rPr>
          <w:rStyle w:val="Strong"/>
        </w:rPr>
        <w:t>Notes</w:t>
      </w:r>
      <w:r w:rsidRPr="00874355">
        <w:rPr>
          <w:rStyle w:val="Strong"/>
        </w:rPr>
        <w:t>:</w:t>
      </w:r>
    </w:p>
    <w:p w14:paraId="550CC34F" w14:textId="2B134B65" w:rsidR="00081DA4" w:rsidRDefault="00081DA4">
      <w:pPr>
        <w:spacing w:before="0" w:after="160" w:line="259" w:lineRule="auto"/>
      </w:pPr>
      <w:r>
        <w:br w:type="page"/>
      </w:r>
    </w:p>
    <w:p w14:paraId="4681D497" w14:textId="13B6FAB5" w:rsidR="0001654E" w:rsidRDefault="0001654E" w:rsidP="0001654E">
      <w:pPr>
        <w:pStyle w:val="Heading3un-numbered"/>
        <w:spacing w:after="240"/>
      </w:pPr>
      <w:bookmarkStart w:id="59" w:name="_Toc477788381"/>
      <w:r w:rsidRPr="007953D2">
        <w:lastRenderedPageBreak/>
        <w:t xml:space="preserve">Slide </w:t>
      </w:r>
      <w:r>
        <w:t>32</w:t>
      </w:r>
      <w:bookmarkEnd w:id="59"/>
    </w:p>
    <w:p w14:paraId="1E40359D" w14:textId="5F807F83" w:rsidR="0001654E" w:rsidRDefault="0001654E">
      <w:pPr>
        <w:spacing w:before="0" w:after="160" w:line="259" w:lineRule="auto"/>
      </w:pPr>
    </w:p>
    <w:p w14:paraId="379F1901" w14:textId="07EF848C" w:rsidR="0042356A" w:rsidRDefault="0042356A">
      <w:pPr>
        <w:spacing w:before="0" w:after="160" w:line="259" w:lineRule="auto"/>
      </w:pPr>
      <w:r w:rsidRPr="0042356A">
        <w:rPr>
          <w:noProof/>
        </w:rPr>
        <w:drawing>
          <wp:inline distT="0" distB="0" distL="0" distR="0" wp14:anchorId="0ABC9D18" wp14:editId="5A634F5C">
            <wp:extent cx="4591050" cy="38957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91050" cy="3895725"/>
                    </a:xfrm>
                    <a:prstGeom prst="rect">
                      <a:avLst/>
                    </a:prstGeom>
                  </pic:spPr>
                </pic:pic>
              </a:graphicData>
            </a:graphic>
          </wp:inline>
        </w:drawing>
      </w:r>
    </w:p>
    <w:p w14:paraId="2ECC997E" w14:textId="77777777" w:rsidR="00081DA4" w:rsidRPr="00874355" w:rsidRDefault="00081DA4" w:rsidP="005964DD">
      <w:pPr>
        <w:spacing w:before="480"/>
        <w:rPr>
          <w:rStyle w:val="Strong"/>
        </w:rPr>
      </w:pPr>
      <w:r>
        <w:rPr>
          <w:rStyle w:val="Strong"/>
        </w:rPr>
        <w:t>Notes</w:t>
      </w:r>
      <w:r w:rsidRPr="00874355">
        <w:rPr>
          <w:rStyle w:val="Strong"/>
        </w:rPr>
        <w:t>:</w:t>
      </w:r>
    </w:p>
    <w:p w14:paraId="1EA1A1BA" w14:textId="7B560D29" w:rsidR="00081DA4" w:rsidRDefault="00081DA4">
      <w:pPr>
        <w:spacing w:before="0" w:after="160" w:line="259" w:lineRule="auto"/>
      </w:pPr>
      <w:r>
        <w:br w:type="page"/>
      </w:r>
    </w:p>
    <w:p w14:paraId="16B82C2D" w14:textId="0708108A" w:rsidR="0001654E" w:rsidRDefault="0001654E" w:rsidP="0001654E">
      <w:pPr>
        <w:pStyle w:val="Heading3un-numbered"/>
        <w:spacing w:after="240"/>
      </w:pPr>
      <w:bookmarkStart w:id="60" w:name="_Toc477788382"/>
      <w:r w:rsidRPr="007953D2">
        <w:lastRenderedPageBreak/>
        <w:t xml:space="preserve">Slide </w:t>
      </w:r>
      <w:r>
        <w:t>33</w:t>
      </w:r>
      <w:bookmarkEnd w:id="60"/>
    </w:p>
    <w:p w14:paraId="2F88A2B3" w14:textId="4FEBF582" w:rsidR="0042356A" w:rsidRDefault="0042356A">
      <w:pPr>
        <w:spacing w:before="0" w:after="160" w:line="259" w:lineRule="auto"/>
      </w:pPr>
      <w:r w:rsidRPr="0042356A">
        <w:rPr>
          <w:noProof/>
        </w:rPr>
        <w:drawing>
          <wp:inline distT="0" distB="0" distL="0" distR="0" wp14:anchorId="2A366474" wp14:editId="593C6064">
            <wp:extent cx="4667250" cy="38576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67250" cy="3857625"/>
                    </a:xfrm>
                    <a:prstGeom prst="rect">
                      <a:avLst/>
                    </a:prstGeom>
                  </pic:spPr>
                </pic:pic>
              </a:graphicData>
            </a:graphic>
          </wp:inline>
        </w:drawing>
      </w:r>
    </w:p>
    <w:p w14:paraId="564C00E5" w14:textId="77777777" w:rsidR="00081DA4" w:rsidRPr="00874355" w:rsidRDefault="00081DA4" w:rsidP="005964DD">
      <w:pPr>
        <w:spacing w:before="480"/>
        <w:rPr>
          <w:rStyle w:val="Strong"/>
        </w:rPr>
      </w:pPr>
      <w:r>
        <w:rPr>
          <w:rStyle w:val="Strong"/>
        </w:rPr>
        <w:t>Key Points</w:t>
      </w:r>
      <w:r w:rsidRPr="00874355">
        <w:rPr>
          <w:rStyle w:val="Strong"/>
        </w:rPr>
        <w:t>:</w:t>
      </w:r>
    </w:p>
    <w:sdt>
      <w:sdtPr>
        <w:id w:val="108560022"/>
        <w:placeholder>
          <w:docPart w:val="ED784CC2531E4ACA948E5E4087E3D232"/>
        </w:placeholder>
      </w:sdtPr>
      <w:sdtEndPr/>
      <w:sdtContent>
        <w:p w14:paraId="3CCB2257" w14:textId="77777777" w:rsidR="00081DA4" w:rsidRDefault="00081DA4" w:rsidP="003770DD">
          <w:r w:rsidRPr="00137B91">
            <w:t>As an Agent Cashier, one important aspect of your job is proper safeguard</w:t>
          </w:r>
          <w:r>
            <w:t xml:space="preserve">ing of negotiable instruments. </w:t>
          </w:r>
          <w:r w:rsidRPr="00137B91">
            <w:t>The term “Negotiable Instruments” refers to items such as a safe</w:t>
          </w:r>
          <w:r>
            <w:t xml:space="preserve">/vault or locking file cabinet. </w:t>
          </w:r>
          <w:r w:rsidRPr="00137B91">
            <w:t>Internal controls and security measures are in place to aid y</w:t>
          </w:r>
          <w:r>
            <w:t>ou in securing the imprest fund.</w:t>
          </w:r>
        </w:p>
      </w:sdtContent>
    </w:sdt>
    <w:p w14:paraId="5B2E42D6" w14:textId="77777777" w:rsidR="00081DA4" w:rsidRPr="00874355" w:rsidRDefault="00081DA4" w:rsidP="005964DD">
      <w:pPr>
        <w:spacing w:before="480"/>
        <w:rPr>
          <w:rStyle w:val="Strong"/>
        </w:rPr>
      </w:pPr>
      <w:r>
        <w:rPr>
          <w:rStyle w:val="Strong"/>
        </w:rPr>
        <w:t>Notes</w:t>
      </w:r>
      <w:r w:rsidRPr="00874355">
        <w:rPr>
          <w:rStyle w:val="Strong"/>
        </w:rPr>
        <w:t>:</w:t>
      </w:r>
    </w:p>
    <w:p w14:paraId="24A1116D" w14:textId="4E27AED1" w:rsidR="00081DA4" w:rsidRDefault="00081DA4">
      <w:pPr>
        <w:spacing w:before="0" w:after="160" w:line="259" w:lineRule="auto"/>
      </w:pPr>
      <w:r>
        <w:br w:type="page"/>
      </w:r>
    </w:p>
    <w:p w14:paraId="54ED51E8" w14:textId="06E92349" w:rsidR="0001654E" w:rsidRDefault="0001654E" w:rsidP="0001654E">
      <w:pPr>
        <w:pStyle w:val="Heading3un-numbered"/>
        <w:spacing w:after="240"/>
      </w:pPr>
      <w:bookmarkStart w:id="61" w:name="_Toc477788383"/>
      <w:r w:rsidRPr="007953D2">
        <w:lastRenderedPageBreak/>
        <w:t xml:space="preserve">Slide </w:t>
      </w:r>
      <w:r>
        <w:t>34</w:t>
      </w:r>
      <w:bookmarkEnd w:id="61"/>
    </w:p>
    <w:p w14:paraId="261D05C0" w14:textId="208FA976" w:rsidR="0042356A" w:rsidRDefault="0042356A">
      <w:pPr>
        <w:spacing w:before="0" w:after="160" w:line="259" w:lineRule="auto"/>
      </w:pPr>
    </w:p>
    <w:p w14:paraId="4264E1F1" w14:textId="0C4299B2" w:rsidR="0042356A" w:rsidRDefault="0042356A">
      <w:pPr>
        <w:spacing w:before="0" w:after="160" w:line="259" w:lineRule="auto"/>
      </w:pPr>
      <w:r w:rsidRPr="0042356A">
        <w:rPr>
          <w:noProof/>
        </w:rPr>
        <w:drawing>
          <wp:inline distT="0" distB="0" distL="0" distR="0" wp14:anchorId="720EF836" wp14:editId="22845FAE">
            <wp:extent cx="4600575" cy="377190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00575" cy="3771900"/>
                    </a:xfrm>
                    <a:prstGeom prst="rect">
                      <a:avLst/>
                    </a:prstGeom>
                  </pic:spPr>
                </pic:pic>
              </a:graphicData>
            </a:graphic>
          </wp:inline>
        </w:drawing>
      </w:r>
    </w:p>
    <w:p w14:paraId="274C348F" w14:textId="77777777" w:rsidR="00081DA4" w:rsidRPr="00874355" w:rsidRDefault="00081DA4" w:rsidP="005A06C0">
      <w:pPr>
        <w:spacing w:before="480"/>
        <w:rPr>
          <w:rStyle w:val="Strong"/>
        </w:rPr>
      </w:pPr>
      <w:r>
        <w:rPr>
          <w:rStyle w:val="Strong"/>
        </w:rPr>
        <w:t>Key Points</w:t>
      </w:r>
      <w:r w:rsidRPr="00874355">
        <w:rPr>
          <w:rStyle w:val="Strong"/>
        </w:rPr>
        <w:t>:</w:t>
      </w:r>
    </w:p>
    <w:sdt>
      <w:sdtPr>
        <w:id w:val="1718556578"/>
        <w:placeholder>
          <w:docPart w:val="280109D1074B4589AA6B1C4969F20B37"/>
        </w:placeholder>
      </w:sdtPr>
      <w:sdtEndPr/>
      <w:sdtContent>
        <w:p w14:paraId="31890A72" w14:textId="77777777" w:rsidR="00081DA4" w:rsidRPr="00EF749C" w:rsidRDefault="00081DA4" w:rsidP="00081DA4">
          <w:r>
            <w:t>Within their area, an Agent Cashier</w:t>
          </w:r>
          <w:r w:rsidRPr="00EF749C">
            <w:t xml:space="preserve"> must have a safe/vault or locking file cabinet with the following items locked inside:</w:t>
          </w:r>
        </w:p>
        <w:p w14:paraId="71628F9A" w14:textId="51D026A5" w:rsidR="00081DA4" w:rsidRPr="00EF749C" w:rsidRDefault="00081DA4" w:rsidP="00081DA4">
          <w:pPr>
            <w:pStyle w:val="ListParagraph"/>
            <w:numPr>
              <w:ilvl w:val="0"/>
              <w:numId w:val="11"/>
            </w:numPr>
          </w:pPr>
          <w:r w:rsidRPr="00EF749C">
            <w:t>All checks</w:t>
          </w:r>
        </w:p>
        <w:p w14:paraId="6D2BFF21" w14:textId="77777777" w:rsidR="00081DA4" w:rsidRPr="00EF749C" w:rsidRDefault="00081DA4" w:rsidP="00081DA4">
          <w:pPr>
            <w:pStyle w:val="ListParagraph"/>
            <w:numPr>
              <w:ilvl w:val="0"/>
              <w:numId w:val="11"/>
            </w:numPr>
          </w:pPr>
          <w:r w:rsidRPr="00EF749C">
            <w:t>All unused/undesignated Field Service Receipts (FSR)</w:t>
          </w:r>
        </w:p>
        <w:p w14:paraId="4BE77C50" w14:textId="77777777" w:rsidR="00081DA4" w:rsidRPr="00EF749C" w:rsidRDefault="00081DA4" w:rsidP="00081DA4">
          <w:pPr>
            <w:pStyle w:val="ListParagraph"/>
            <w:numPr>
              <w:ilvl w:val="0"/>
              <w:numId w:val="11"/>
            </w:numPr>
          </w:pPr>
          <w:r w:rsidRPr="00EF749C">
            <w:t>Any other Agent Cashier-related items that need to be secured, such as logs</w:t>
          </w:r>
        </w:p>
        <w:p w14:paraId="0A98F57D" w14:textId="77777777" w:rsidR="00081DA4" w:rsidRDefault="00081DA4" w:rsidP="003770DD">
          <w:pPr>
            <w:pStyle w:val="ListParagraph"/>
            <w:numPr>
              <w:ilvl w:val="0"/>
              <w:numId w:val="11"/>
            </w:numPr>
          </w:pPr>
          <w:r w:rsidRPr="00EF749C">
            <w:t>Lockboxes/locked bags</w:t>
          </w:r>
        </w:p>
      </w:sdtContent>
    </w:sdt>
    <w:p w14:paraId="28F2D422" w14:textId="77777777" w:rsidR="00081DA4" w:rsidRPr="00874355" w:rsidRDefault="00081DA4" w:rsidP="005A06C0">
      <w:pPr>
        <w:spacing w:before="480"/>
        <w:rPr>
          <w:rStyle w:val="Strong"/>
        </w:rPr>
      </w:pPr>
      <w:r>
        <w:rPr>
          <w:rStyle w:val="Strong"/>
        </w:rPr>
        <w:t>Notes</w:t>
      </w:r>
      <w:r w:rsidRPr="00874355">
        <w:rPr>
          <w:rStyle w:val="Strong"/>
        </w:rPr>
        <w:t>:</w:t>
      </w:r>
    </w:p>
    <w:p w14:paraId="2EA121CD" w14:textId="5CC2EE75" w:rsidR="00081DA4" w:rsidRDefault="00081DA4">
      <w:pPr>
        <w:spacing w:before="0" w:after="160" w:line="259" w:lineRule="auto"/>
      </w:pPr>
      <w:r>
        <w:br w:type="page"/>
      </w:r>
    </w:p>
    <w:p w14:paraId="7C7A8760" w14:textId="21E7E710" w:rsidR="0001654E" w:rsidRDefault="0001654E" w:rsidP="0001654E">
      <w:pPr>
        <w:pStyle w:val="Heading3un-numbered"/>
        <w:spacing w:after="240"/>
      </w:pPr>
      <w:bookmarkStart w:id="62" w:name="_Toc477788384"/>
      <w:r w:rsidRPr="007953D2">
        <w:lastRenderedPageBreak/>
        <w:t xml:space="preserve">Slide </w:t>
      </w:r>
      <w:r>
        <w:t>35</w:t>
      </w:r>
      <w:bookmarkEnd w:id="62"/>
    </w:p>
    <w:p w14:paraId="3D42E0F6" w14:textId="035AE589" w:rsidR="0001654E" w:rsidRDefault="0001654E">
      <w:pPr>
        <w:spacing w:before="0" w:after="160" w:line="259" w:lineRule="auto"/>
      </w:pPr>
    </w:p>
    <w:p w14:paraId="76530B6F" w14:textId="7C75D713" w:rsidR="0042356A" w:rsidRDefault="0042356A">
      <w:pPr>
        <w:spacing w:before="0" w:after="160" w:line="259" w:lineRule="auto"/>
      </w:pPr>
      <w:r w:rsidRPr="0042356A">
        <w:rPr>
          <w:noProof/>
        </w:rPr>
        <w:drawing>
          <wp:inline distT="0" distB="0" distL="0" distR="0" wp14:anchorId="4FC8FC0C" wp14:editId="72BF4354">
            <wp:extent cx="4676775" cy="38576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76775" cy="3857625"/>
                    </a:xfrm>
                    <a:prstGeom prst="rect">
                      <a:avLst/>
                    </a:prstGeom>
                  </pic:spPr>
                </pic:pic>
              </a:graphicData>
            </a:graphic>
          </wp:inline>
        </w:drawing>
      </w:r>
    </w:p>
    <w:p w14:paraId="2BEC2A4F" w14:textId="77777777" w:rsidR="00081DA4" w:rsidRPr="00874355" w:rsidRDefault="00081DA4" w:rsidP="005A06C0">
      <w:pPr>
        <w:spacing w:before="480"/>
        <w:rPr>
          <w:rStyle w:val="Strong"/>
        </w:rPr>
      </w:pPr>
      <w:r>
        <w:rPr>
          <w:rStyle w:val="Strong"/>
        </w:rPr>
        <w:t>Key Points</w:t>
      </w:r>
      <w:r w:rsidRPr="00874355">
        <w:rPr>
          <w:rStyle w:val="Strong"/>
        </w:rPr>
        <w:t>:</w:t>
      </w:r>
    </w:p>
    <w:sdt>
      <w:sdtPr>
        <w:id w:val="516277068"/>
        <w:placeholder>
          <w:docPart w:val="CE448500BA87433FBB8FECD36C5ECA11"/>
        </w:placeholder>
      </w:sdtPr>
      <w:sdtEndPr/>
      <w:sdtContent>
        <w:p w14:paraId="1E1FF1CB" w14:textId="77777777" w:rsidR="00081DA4" w:rsidRPr="00E839EF" w:rsidRDefault="00081DA4" w:rsidP="00081DA4">
          <w:r w:rsidRPr="00E839EF">
            <w:t>Safe combination, safe keys, and/or lockbox keys should be changed:</w:t>
          </w:r>
        </w:p>
        <w:p w14:paraId="4A8BAB19" w14:textId="77777777" w:rsidR="00081DA4" w:rsidRPr="00E839EF" w:rsidRDefault="00081DA4" w:rsidP="00081DA4">
          <w:pPr>
            <w:pStyle w:val="ListParagraph"/>
            <w:numPr>
              <w:ilvl w:val="0"/>
              <w:numId w:val="12"/>
            </w:numPr>
          </w:pPr>
          <w:r w:rsidRPr="00E839EF">
            <w:t>Upon the departure of Agent Cashier, or</w:t>
          </w:r>
        </w:p>
        <w:p w14:paraId="6B2FBA51" w14:textId="77777777" w:rsidR="00081DA4" w:rsidRPr="00E839EF" w:rsidRDefault="00081DA4" w:rsidP="00081DA4">
          <w:pPr>
            <w:pStyle w:val="ListParagraph"/>
            <w:numPr>
              <w:ilvl w:val="0"/>
              <w:numId w:val="12"/>
            </w:numPr>
          </w:pPr>
          <w:r w:rsidRPr="00E839EF">
            <w:t>At least once a year, or</w:t>
          </w:r>
        </w:p>
        <w:p w14:paraId="210BA645" w14:textId="77777777" w:rsidR="00081DA4" w:rsidRDefault="00081DA4" w:rsidP="003770DD">
          <w:pPr>
            <w:pStyle w:val="ListParagraph"/>
            <w:numPr>
              <w:ilvl w:val="0"/>
              <w:numId w:val="12"/>
            </w:numPr>
          </w:pPr>
          <w:r w:rsidRPr="00E839EF">
            <w:t>After the safe/lockbox is opened in an emergency</w:t>
          </w:r>
        </w:p>
      </w:sdtContent>
    </w:sdt>
    <w:p w14:paraId="46DFF970" w14:textId="77777777" w:rsidR="00081DA4" w:rsidRPr="00874355" w:rsidRDefault="00081DA4" w:rsidP="005A06C0">
      <w:pPr>
        <w:spacing w:before="480"/>
        <w:rPr>
          <w:rStyle w:val="Strong"/>
        </w:rPr>
      </w:pPr>
      <w:r>
        <w:rPr>
          <w:rStyle w:val="Strong"/>
        </w:rPr>
        <w:t>Notes</w:t>
      </w:r>
      <w:r w:rsidRPr="00874355">
        <w:rPr>
          <w:rStyle w:val="Strong"/>
        </w:rPr>
        <w:t>:</w:t>
      </w:r>
    </w:p>
    <w:p w14:paraId="256387E7" w14:textId="47EA6CCF" w:rsidR="00081DA4" w:rsidRDefault="00081DA4">
      <w:pPr>
        <w:spacing w:before="0" w:after="160" w:line="259" w:lineRule="auto"/>
      </w:pPr>
      <w:r>
        <w:br w:type="page"/>
      </w:r>
    </w:p>
    <w:p w14:paraId="499CD4BA" w14:textId="2EF931AE" w:rsidR="0001654E" w:rsidRDefault="0001654E" w:rsidP="0001654E">
      <w:pPr>
        <w:pStyle w:val="Heading3un-numbered"/>
        <w:spacing w:after="240"/>
      </w:pPr>
      <w:bookmarkStart w:id="63" w:name="_Toc477788385"/>
      <w:r w:rsidRPr="007953D2">
        <w:lastRenderedPageBreak/>
        <w:t xml:space="preserve">Slide </w:t>
      </w:r>
      <w:r>
        <w:t>36</w:t>
      </w:r>
      <w:bookmarkEnd w:id="63"/>
    </w:p>
    <w:p w14:paraId="075D0E74" w14:textId="5A533A36" w:rsidR="0001654E" w:rsidRDefault="0001654E">
      <w:pPr>
        <w:spacing w:before="0" w:after="160" w:line="259" w:lineRule="auto"/>
      </w:pPr>
    </w:p>
    <w:p w14:paraId="2533BDA0" w14:textId="1D3FDE49" w:rsidR="00FF71F8" w:rsidRDefault="00FF71F8">
      <w:pPr>
        <w:spacing w:before="0" w:after="160" w:line="259" w:lineRule="auto"/>
      </w:pPr>
      <w:r w:rsidRPr="00FF71F8">
        <w:rPr>
          <w:noProof/>
        </w:rPr>
        <w:drawing>
          <wp:inline distT="0" distB="0" distL="0" distR="0" wp14:anchorId="363F5B28" wp14:editId="3CD19254">
            <wp:extent cx="4657725" cy="359092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57725" cy="3590925"/>
                    </a:xfrm>
                    <a:prstGeom prst="rect">
                      <a:avLst/>
                    </a:prstGeom>
                  </pic:spPr>
                </pic:pic>
              </a:graphicData>
            </a:graphic>
          </wp:inline>
        </w:drawing>
      </w:r>
    </w:p>
    <w:p w14:paraId="60A28FF8" w14:textId="77777777" w:rsidR="00081DA4" w:rsidRPr="00874355" w:rsidRDefault="00081DA4" w:rsidP="005A06C0">
      <w:pPr>
        <w:spacing w:before="480"/>
        <w:rPr>
          <w:rStyle w:val="Strong"/>
        </w:rPr>
      </w:pPr>
      <w:r>
        <w:rPr>
          <w:rStyle w:val="Strong"/>
        </w:rPr>
        <w:t>Key Points</w:t>
      </w:r>
      <w:r w:rsidRPr="00874355">
        <w:rPr>
          <w:rStyle w:val="Strong"/>
        </w:rPr>
        <w:t>:</w:t>
      </w:r>
    </w:p>
    <w:sdt>
      <w:sdtPr>
        <w:id w:val="-239797618"/>
        <w:placeholder>
          <w:docPart w:val="79899BA5B81C4EAFA890A2777F9639A5"/>
        </w:placeholder>
      </w:sdtPr>
      <w:sdtEndPr/>
      <w:sdtContent>
        <w:p w14:paraId="5779F954" w14:textId="77777777" w:rsidR="00081DA4" w:rsidRPr="00E839EF" w:rsidRDefault="00081DA4" w:rsidP="00081DA4">
          <w:r w:rsidRPr="00E839EF">
            <w:t>Items that should be stored in the Director’s secure office area include:</w:t>
          </w:r>
        </w:p>
        <w:p w14:paraId="7D5EFC5B" w14:textId="77777777" w:rsidR="00081DA4" w:rsidRPr="00E839EF" w:rsidRDefault="00081DA4" w:rsidP="00081DA4">
          <w:pPr>
            <w:pStyle w:val="ListParagraph"/>
            <w:numPr>
              <w:ilvl w:val="0"/>
              <w:numId w:val="13"/>
            </w:numPr>
          </w:pPr>
          <w:r w:rsidRPr="00E839EF">
            <w:t>Original Agent Cashier safe combination, or</w:t>
          </w:r>
        </w:p>
        <w:p w14:paraId="40041E07" w14:textId="77777777" w:rsidR="00081DA4" w:rsidRPr="00E839EF" w:rsidRDefault="00081DA4" w:rsidP="00081DA4">
          <w:pPr>
            <w:pStyle w:val="ListParagraph"/>
            <w:numPr>
              <w:ilvl w:val="0"/>
              <w:numId w:val="13"/>
            </w:numPr>
          </w:pPr>
          <w:r w:rsidRPr="00E839EF">
            <w:t>Duplicate safe keys and/or lockbox keys, or</w:t>
          </w:r>
        </w:p>
        <w:p w14:paraId="7900CCD4" w14:textId="77777777" w:rsidR="00081DA4" w:rsidRDefault="00081DA4" w:rsidP="00081DA4">
          <w:pPr>
            <w:pStyle w:val="ListParagraph"/>
            <w:numPr>
              <w:ilvl w:val="0"/>
              <w:numId w:val="13"/>
            </w:numPr>
          </w:pPr>
          <w:r w:rsidRPr="00E839EF">
            <w:t>Duplicate keys to the Agent Cashier’s office/workspace</w:t>
          </w:r>
        </w:p>
        <w:p w14:paraId="2EBEDC80" w14:textId="77777777" w:rsidR="00081DA4" w:rsidRDefault="00081DA4" w:rsidP="003770DD">
          <w:r>
            <w:t>All of these</w:t>
          </w:r>
          <w:r w:rsidRPr="00E839EF">
            <w:t xml:space="preserve"> must </w:t>
          </w:r>
          <w:r>
            <w:t xml:space="preserve">be </w:t>
          </w:r>
          <w:r w:rsidRPr="00E839EF">
            <w:t xml:space="preserve">in a seal envelope, and it must be signed and dated by the Primary AC, and the Finance Officer prior to being placed in the Director’s office. </w:t>
          </w:r>
          <w:r>
            <w:t>And, if for any reason,</w:t>
          </w:r>
          <w:r w:rsidRPr="00E839EF">
            <w:t xml:space="preserve"> the seal on the envelope is broken- the locks or safe combination need to be changed.</w:t>
          </w:r>
        </w:p>
      </w:sdtContent>
    </w:sdt>
    <w:p w14:paraId="736DAABA" w14:textId="77777777" w:rsidR="00081DA4" w:rsidRPr="00874355" w:rsidRDefault="00081DA4" w:rsidP="005A06C0">
      <w:pPr>
        <w:spacing w:before="480"/>
        <w:rPr>
          <w:rStyle w:val="Strong"/>
        </w:rPr>
      </w:pPr>
      <w:r>
        <w:rPr>
          <w:rStyle w:val="Strong"/>
        </w:rPr>
        <w:t>Notes</w:t>
      </w:r>
      <w:r w:rsidRPr="00874355">
        <w:rPr>
          <w:rStyle w:val="Strong"/>
        </w:rPr>
        <w:t>:</w:t>
      </w:r>
    </w:p>
    <w:p w14:paraId="783874FC" w14:textId="5539BF94" w:rsidR="00081DA4" w:rsidRDefault="00081DA4">
      <w:pPr>
        <w:spacing w:before="0" w:after="160" w:line="259" w:lineRule="auto"/>
      </w:pPr>
      <w:r>
        <w:br w:type="page"/>
      </w:r>
    </w:p>
    <w:p w14:paraId="77478486" w14:textId="6A3A2FD7" w:rsidR="0001654E" w:rsidRDefault="0001654E" w:rsidP="0001654E">
      <w:pPr>
        <w:pStyle w:val="Heading3un-numbered"/>
        <w:spacing w:after="240"/>
      </w:pPr>
      <w:bookmarkStart w:id="64" w:name="_Toc477788386"/>
      <w:r w:rsidRPr="007953D2">
        <w:lastRenderedPageBreak/>
        <w:t xml:space="preserve">Slide </w:t>
      </w:r>
      <w:r>
        <w:t>37</w:t>
      </w:r>
      <w:bookmarkEnd w:id="64"/>
    </w:p>
    <w:p w14:paraId="033EAE17" w14:textId="0F256974" w:rsidR="00FF71F8" w:rsidRDefault="00FF71F8">
      <w:pPr>
        <w:spacing w:before="0" w:after="160" w:line="259" w:lineRule="auto"/>
      </w:pPr>
    </w:p>
    <w:p w14:paraId="294B4482" w14:textId="21A5B558" w:rsidR="00FF71F8" w:rsidRDefault="00FF71F8">
      <w:pPr>
        <w:spacing w:before="0" w:after="160" w:line="259" w:lineRule="auto"/>
      </w:pPr>
      <w:r w:rsidRPr="00FF71F8">
        <w:rPr>
          <w:noProof/>
        </w:rPr>
        <w:drawing>
          <wp:inline distT="0" distB="0" distL="0" distR="0" wp14:anchorId="6D2AC470" wp14:editId="56DB3447">
            <wp:extent cx="4857750" cy="404812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57750" cy="4048125"/>
                    </a:xfrm>
                    <a:prstGeom prst="rect">
                      <a:avLst/>
                    </a:prstGeom>
                  </pic:spPr>
                </pic:pic>
              </a:graphicData>
            </a:graphic>
          </wp:inline>
        </w:drawing>
      </w:r>
    </w:p>
    <w:p w14:paraId="72C8B427" w14:textId="77777777" w:rsidR="00081DA4" w:rsidRPr="00874355" w:rsidRDefault="00081DA4" w:rsidP="00CF15D7">
      <w:pPr>
        <w:spacing w:before="480"/>
        <w:rPr>
          <w:rStyle w:val="Strong"/>
        </w:rPr>
      </w:pPr>
      <w:r>
        <w:rPr>
          <w:rStyle w:val="Strong"/>
        </w:rPr>
        <w:t>Key Points</w:t>
      </w:r>
      <w:r w:rsidRPr="00874355">
        <w:rPr>
          <w:rStyle w:val="Strong"/>
        </w:rPr>
        <w:t>:</w:t>
      </w:r>
    </w:p>
    <w:sdt>
      <w:sdtPr>
        <w:id w:val="1468243021"/>
        <w:placeholder>
          <w:docPart w:val="B893F4FBEBF4447B8C1999FFC06416DC"/>
        </w:placeholder>
      </w:sdtPr>
      <w:sdtEndPr/>
      <w:sdtContent>
        <w:p w14:paraId="18B443CA" w14:textId="618A3E8C" w:rsidR="00081DA4" w:rsidRDefault="00081DA4" w:rsidP="00081DA4">
          <w:r w:rsidRPr="0013315D">
            <w:t xml:space="preserve">Station 302 has not changed the locks on the AC’s file </w:t>
          </w:r>
          <w:r>
            <w:t xml:space="preserve">cabinet in the last 12 months. </w:t>
          </w:r>
          <w:r w:rsidRPr="0013315D">
            <w:t>Recently, an emergency occurred that required the Finance Officer and the Alternate AC to access the duplicate set of keys located in the Director’s office. Upon accessing the AC’s locked file cabinet, they discovered personal items co-mingled with Field Service Receipts (FSR) and un-processed checks. Aft</w:t>
          </w:r>
          <w:r>
            <w:t xml:space="preserve">er processing the checks, they </w:t>
          </w:r>
          <w:r w:rsidRPr="0013315D">
            <w:t xml:space="preserve">returned the keys to the Director’s office without signing and securing the envelope where the keys are stored. </w:t>
          </w:r>
          <w:r w:rsidR="003356F2">
            <w:t>Place an arrow stamp next to the areas where errors occurred.</w:t>
          </w:r>
        </w:p>
      </w:sdtContent>
    </w:sdt>
    <w:p w14:paraId="570BC961" w14:textId="77777777" w:rsidR="00081DA4" w:rsidRPr="00874355" w:rsidRDefault="00081DA4" w:rsidP="00CF15D7">
      <w:pPr>
        <w:spacing w:before="480"/>
        <w:rPr>
          <w:rStyle w:val="Strong"/>
        </w:rPr>
      </w:pPr>
      <w:r>
        <w:rPr>
          <w:rStyle w:val="Strong"/>
        </w:rPr>
        <w:t>Notes</w:t>
      </w:r>
      <w:r w:rsidRPr="00874355">
        <w:rPr>
          <w:rStyle w:val="Strong"/>
        </w:rPr>
        <w:t>:</w:t>
      </w:r>
    </w:p>
    <w:p w14:paraId="09EFBB32" w14:textId="2344DDDD" w:rsidR="00081DA4" w:rsidRDefault="00081DA4">
      <w:pPr>
        <w:spacing w:before="0" w:after="160" w:line="259" w:lineRule="auto"/>
      </w:pPr>
      <w:r>
        <w:br w:type="page"/>
      </w:r>
    </w:p>
    <w:p w14:paraId="42131C3F" w14:textId="6AEA5A0A" w:rsidR="0001654E" w:rsidRDefault="0001654E" w:rsidP="0001654E">
      <w:pPr>
        <w:pStyle w:val="Heading3un-numbered"/>
        <w:spacing w:after="240"/>
      </w:pPr>
      <w:bookmarkStart w:id="65" w:name="_Toc477788387"/>
      <w:r w:rsidRPr="007953D2">
        <w:lastRenderedPageBreak/>
        <w:t xml:space="preserve">Slide </w:t>
      </w:r>
      <w:r>
        <w:t>38</w:t>
      </w:r>
      <w:bookmarkEnd w:id="65"/>
    </w:p>
    <w:p w14:paraId="42F37157" w14:textId="69CF9A8B" w:rsidR="00FF71F8" w:rsidRDefault="00FF71F8">
      <w:pPr>
        <w:spacing w:before="0" w:after="160" w:line="259" w:lineRule="auto"/>
      </w:pPr>
    </w:p>
    <w:p w14:paraId="5C68B623" w14:textId="25C34CB2" w:rsidR="00FF71F8" w:rsidRDefault="00FF71F8">
      <w:pPr>
        <w:spacing w:before="0" w:after="160" w:line="259" w:lineRule="auto"/>
      </w:pPr>
      <w:r w:rsidRPr="00FF71F8">
        <w:rPr>
          <w:noProof/>
        </w:rPr>
        <w:drawing>
          <wp:inline distT="0" distB="0" distL="0" distR="0" wp14:anchorId="5062226D" wp14:editId="518DA79D">
            <wp:extent cx="4695825" cy="401002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95825" cy="4010025"/>
                    </a:xfrm>
                    <a:prstGeom prst="rect">
                      <a:avLst/>
                    </a:prstGeom>
                  </pic:spPr>
                </pic:pic>
              </a:graphicData>
            </a:graphic>
          </wp:inline>
        </w:drawing>
      </w:r>
    </w:p>
    <w:p w14:paraId="45D93F5C" w14:textId="77777777" w:rsidR="00081DA4" w:rsidRPr="00874355" w:rsidRDefault="00081DA4" w:rsidP="00CF15D7">
      <w:pPr>
        <w:spacing w:before="480"/>
        <w:rPr>
          <w:rStyle w:val="Strong"/>
        </w:rPr>
      </w:pPr>
      <w:r>
        <w:rPr>
          <w:rStyle w:val="Strong"/>
        </w:rPr>
        <w:t>Notes</w:t>
      </w:r>
      <w:r w:rsidRPr="00874355">
        <w:rPr>
          <w:rStyle w:val="Strong"/>
        </w:rPr>
        <w:t>:</w:t>
      </w:r>
    </w:p>
    <w:p w14:paraId="2547BBCA" w14:textId="72906A06" w:rsidR="00081DA4" w:rsidRDefault="00081DA4">
      <w:pPr>
        <w:spacing w:before="0" w:after="160" w:line="259" w:lineRule="auto"/>
      </w:pPr>
      <w:r>
        <w:br w:type="page"/>
      </w:r>
    </w:p>
    <w:p w14:paraId="06787200" w14:textId="68DA50EC" w:rsidR="0001654E" w:rsidRDefault="0001654E" w:rsidP="0001654E">
      <w:pPr>
        <w:pStyle w:val="Heading3un-numbered"/>
        <w:spacing w:after="240"/>
      </w:pPr>
      <w:bookmarkStart w:id="66" w:name="_Toc477788388"/>
      <w:r w:rsidRPr="007953D2">
        <w:lastRenderedPageBreak/>
        <w:t xml:space="preserve">Slide </w:t>
      </w:r>
      <w:r>
        <w:t>39</w:t>
      </w:r>
      <w:bookmarkEnd w:id="66"/>
    </w:p>
    <w:p w14:paraId="2940659D" w14:textId="26B2874C" w:rsidR="0001654E" w:rsidRDefault="0001654E">
      <w:pPr>
        <w:spacing w:before="0" w:after="160" w:line="259" w:lineRule="auto"/>
      </w:pPr>
    </w:p>
    <w:p w14:paraId="0A862B72" w14:textId="1FB1396C" w:rsidR="00081DA4" w:rsidRPr="00874355" w:rsidRDefault="00DA3AB3" w:rsidP="00CF15D7">
      <w:pPr>
        <w:spacing w:before="480"/>
        <w:rPr>
          <w:rStyle w:val="Strong"/>
        </w:rPr>
      </w:pPr>
      <w:r w:rsidRPr="00DA3AB3">
        <w:rPr>
          <w:rStyle w:val="Strong"/>
          <w:noProof/>
        </w:rPr>
        <w:drawing>
          <wp:inline distT="0" distB="0" distL="0" distR="0" wp14:anchorId="1810E5B0" wp14:editId="2EB18D82">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4457700"/>
                    </a:xfrm>
                    <a:prstGeom prst="rect">
                      <a:avLst/>
                    </a:prstGeom>
                  </pic:spPr>
                </pic:pic>
              </a:graphicData>
            </a:graphic>
          </wp:inline>
        </w:drawing>
      </w:r>
    </w:p>
    <w:sdt>
      <w:sdtPr>
        <w:id w:val="295031800"/>
        <w:placeholder>
          <w:docPart w:val="CF239D7A594C45348431F80772A7C2F4"/>
        </w:placeholder>
      </w:sdtPr>
      <w:sdtEndPr/>
      <w:sdtContent>
        <w:p w14:paraId="583D7A52" w14:textId="77777777" w:rsidR="00081DA4" w:rsidRPr="009F039A" w:rsidRDefault="00081DA4" w:rsidP="00081DA4">
          <w:r w:rsidRPr="009F039A">
            <w:t>Audits are used to verify the integrity of the Agent Cashier’s disbursing funds as well as to improve Agent Cashier operations.</w:t>
          </w:r>
        </w:p>
        <w:p w14:paraId="65327EFF" w14:textId="72139870" w:rsidR="00B46CAC" w:rsidRDefault="00081DA4" w:rsidP="00B46CAC">
          <w:pPr>
            <w:pStyle w:val="ListParagraph"/>
            <w:numPr>
              <w:ilvl w:val="0"/>
              <w:numId w:val="39"/>
            </w:numPr>
          </w:pPr>
          <w:r w:rsidRPr="009F039A">
            <w:t>Findings are reported to the Director, who should then implement corrective action measures based upon any irregularities discovered during the audit.</w:t>
          </w:r>
        </w:p>
        <w:p w14:paraId="498A87AF" w14:textId="5D3EF186" w:rsidR="00081DA4" w:rsidRDefault="00F05761" w:rsidP="00B46CAC">
          <w:pPr>
            <w:pStyle w:val="ListParagraph"/>
            <w:numPr>
              <w:ilvl w:val="0"/>
              <w:numId w:val="39"/>
            </w:numPr>
          </w:pPr>
          <w:r>
            <w:t>The Chief of Finance is responsible for ensuring that the corrective action is implemented.”</w:t>
          </w:r>
        </w:p>
      </w:sdtContent>
    </w:sdt>
    <w:p w14:paraId="04CB74F0" w14:textId="77777777" w:rsidR="00081DA4" w:rsidRPr="00874355" w:rsidRDefault="00081DA4" w:rsidP="00CF15D7">
      <w:pPr>
        <w:spacing w:before="480"/>
        <w:rPr>
          <w:rStyle w:val="Strong"/>
        </w:rPr>
      </w:pPr>
      <w:r>
        <w:rPr>
          <w:rStyle w:val="Strong"/>
        </w:rPr>
        <w:t>Notes</w:t>
      </w:r>
      <w:r w:rsidRPr="00874355">
        <w:rPr>
          <w:rStyle w:val="Strong"/>
        </w:rPr>
        <w:t>:</w:t>
      </w:r>
    </w:p>
    <w:p w14:paraId="39BCDE11" w14:textId="444F73D6" w:rsidR="00081DA4" w:rsidRDefault="00081DA4">
      <w:pPr>
        <w:spacing w:before="0" w:after="160" w:line="259" w:lineRule="auto"/>
      </w:pPr>
      <w:r>
        <w:br w:type="page"/>
      </w:r>
    </w:p>
    <w:p w14:paraId="34192DC3" w14:textId="49E6F708" w:rsidR="0001654E" w:rsidRDefault="0001654E" w:rsidP="0001654E">
      <w:pPr>
        <w:pStyle w:val="Heading3un-numbered"/>
        <w:spacing w:after="240"/>
      </w:pPr>
      <w:bookmarkStart w:id="67" w:name="_Toc477788389"/>
      <w:r w:rsidRPr="007953D2">
        <w:lastRenderedPageBreak/>
        <w:t xml:space="preserve">Slide </w:t>
      </w:r>
      <w:r>
        <w:t>40</w:t>
      </w:r>
      <w:bookmarkEnd w:id="67"/>
    </w:p>
    <w:p w14:paraId="4A04275A" w14:textId="2D1ADFAC" w:rsidR="00081DA4" w:rsidRPr="00F43AB3" w:rsidRDefault="00DA3AB3" w:rsidP="00F43AB3">
      <w:pPr>
        <w:spacing w:before="0" w:after="160" w:line="259" w:lineRule="auto"/>
        <w:rPr>
          <w:rStyle w:val="Strong"/>
          <w:b w:val="0"/>
          <w:bCs w:val="0"/>
        </w:rPr>
      </w:pPr>
      <w:r w:rsidRPr="00DA3AB3">
        <w:rPr>
          <w:noProof/>
        </w:rPr>
        <w:drawing>
          <wp:inline distT="0" distB="0" distL="0" distR="0" wp14:anchorId="62428E4D" wp14:editId="50F9BDEF">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4457700"/>
                    </a:xfrm>
                    <a:prstGeom prst="rect">
                      <a:avLst/>
                    </a:prstGeom>
                  </pic:spPr>
                </pic:pic>
              </a:graphicData>
            </a:graphic>
          </wp:inline>
        </w:drawing>
      </w:r>
      <w:r w:rsidR="00081DA4">
        <w:rPr>
          <w:rStyle w:val="Strong"/>
        </w:rPr>
        <w:t>Key Points</w:t>
      </w:r>
      <w:r w:rsidR="00081DA4" w:rsidRPr="00874355">
        <w:rPr>
          <w:rStyle w:val="Strong"/>
        </w:rPr>
        <w:t>:</w:t>
      </w:r>
    </w:p>
    <w:sdt>
      <w:sdtPr>
        <w:id w:val="-1810540805"/>
        <w:placeholder>
          <w:docPart w:val="CF4B38EEAA034065A8A6460C2B6995B5"/>
        </w:placeholder>
      </w:sdtPr>
      <w:sdtEndPr/>
      <w:sdtContent>
        <w:p w14:paraId="1C668416" w14:textId="77777777" w:rsidR="00081DA4" w:rsidRPr="00F923B6" w:rsidRDefault="00081DA4" w:rsidP="00081DA4">
          <w:r w:rsidRPr="00F923B6">
            <w:t>Unannounced Audits:</w:t>
          </w:r>
        </w:p>
        <w:p w14:paraId="23E5F20C" w14:textId="77777777" w:rsidR="00081DA4" w:rsidRPr="00F923B6" w:rsidRDefault="00081DA4" w:rsidP="00081DA4">
          <w:pPr>
            <w:pStyle w:val="ListParagraph"/>
            <w:numPr>
              <w:ilvl w:val="0"/>
              <w:numId w:val="15"/>
            </w:numPr>
          </w:pPr>
          <w:r w:rsidRPr="00F923B6">
            <w:t>Must be done at least twice a year (Bi-Annual basis)</w:t>
          </w:r>
        </w:p>
        <w:p w14:paraId="478376B9" w14:textId="77777777" w:rsidR="00081DA4" w:rsidRPr="00F923B6" w:rsidRDefault="00081DA4" w:rsidP="00081DA4">
          <w:pPr>
            <w:pStyle w:val="ListParagraph"/>
            <w:numPr>
              <w:ilvl w:val="0"/>
              <w:numId w:val="15"/>
            </w:numPr>
          </w:pPr>
          <w:r w:rsidRPr="00F923B6">
            <w:t>Must be done on a random basis</w:t>
          </w:r>
        </w:p>
        <w:p w14:paraId="196E722C" w14:textId="52F5CA3C" w:rsidR="00081DA4" w:rsidRDefault="00081DA4" w:rsidP="00081DA4">
          <w:pPr>
            <w:pStyle w:val="ListParagraph"/>
            <w:numPr>
              <w:ilvl w:val="0"/>
              <w:numId w:val="15"/>
            </w:numPr>
          </w:pPr>
          <w:r w:rsidRPr="00F923B6">
            <w:t>Findings are reported to the Director</w:t>
          </w:r>
        </w:p>
      </w:sdtContent>
    </w:sdt>
    <w:p w14:paraId="52B2DBD5" w14:textId="34ABBF7D" w:rsidR="00B46CAC" w:rsidRDefault="00B46CAC" w:rsidP="00B46CAC">
      <w:pPr>
        <w:spacing w:after="0" w:line="240" w:lineRule="auto"/>
      </w:pPr>
      <w:r>
        <w:t>Bi-annual audits are the bare minimum. Additional audits may be prescribed as necessary. Also, audits should not exceed a period of one week. ALL Agent Cashier functions must be suspended during the audit.</w:t>
      </w:r>
    </w:p>
    <w:p w14:paraId="32A85126" w14:textId="569299B4" w:rsidR="00B46CAC" w:rsidRDefault="00B46CAC" w:rsidP="00B46CAC">
      <w:pPr>
        <w:spacing w:after="0" w:line="240" w:lineRule="auto"/>
      </w:pPr>
      <w:r>
        <w:t>Care should be exercised to vary the scheduled date and time of unannounced audits in order to prevent the establishment of a pattern of regularity, which would nullify the element of surprise.</w:t>
      </w:r>
    </w:p>
    <w:p w14:paraId="2A1F87A0" w14:textId="40C927CA" w:rsidR="00B46CAC" w:rsidRDefault="00B46CAC" w:rsidP="00B46CAC">
      <w:pPr>
        <w:spacing w:after="0" w:line="240" w:lineRule="auto"/>
      </w:pPr>
      <w:r>
        <w:t>Lastly, audits should be completed by two Station employees (if possible, one of the auditors should be outside of Support Services/Finance). The unannounced audits must be carried out by the Support Services Division (SSD).</w:t>
      </w:r>
    </w:p>
    <w:p w14:paraId="23C558B6" w14:textId="51958740" w:rsidR="00081DA4" w:rsidRDefault="00081DA4" w:rsidP="00F43AB3">
      <w:pPr>
        <w:spacing w:before="480"/>
      </w:pPr>
      <w:r>
        <w:rPr>
          <w:rStyle w:val="Strong"/>
        </w:rPr>
        <w:t>Notes</w:t>
      </w:r>
      <w:r w:rsidRPr="00874355">
        <w:rPr>
          <w:rStyle w:val="Strong"/>
        </w:rPr>
        <w:t>:</w:t>
      </w:r>
    </w:p>
    <w:p w14:paraId="4D9B8D28" w14:textId="3BBB5BBC" w:rsidR="0001654E" w:rsidRDefault="0001654E" w:rsidP="0001654E">
      <w:pPr>
        <w:pStyle w:val="Heading3un-numbered"/>
        <w:spacing w:after="240"/>
      </w:pPr>
      <w:bookmarkStart w:id="68" w:name="_Toc477788390"/>
      <w:r w:rsidRPr="007953D2">
        <w:lastRenderedPageBreak/>
        <w:t xml:space="preserve">Slide </w:t>
      </w:r>
      <w:r>
        <w:t>41</w:t>
      </w:r>
      <w:bookmarkEnd w:id="68"/>
    </w:p>
    <w:p w14:paraId="1CBD4C20" w14:textId="641368C7" w:rsidR="0001654E" w:rsidRDefault="00F43AB3">
      <w:pPr>
        <w:spacing w:before="0" w:after="160" w:line="259" w:lineRule="auto"/>
      </w:pPr>
      <w:r w:rsidRPr="00F43AB3">
        <w:rPr>
          <w:noProof/>
        </w:rPr>
        <w:drawing>
          <wp:inline distT="0" distB="0" distL="0" distR="0" wp14:anchorId="57A787E9" wp14:editId="2AE1E5DF">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4457700"/>
                    </a:xfrm>
                    <a:prstGeom prst="rect">
                      <a:avLst/>
                    </a:prstGeom>
                  </pic:spPr>
                </pic:pic>
              </a:graphicData>
            </a:graphic>
          </wp:inline>
        </w:drawing>
      </w:r>
    </w:p>
    <w:p w14:paraId="137E14C1" w14:textId="77777777" w:rsidR="00081DA4" w:rsidRPr="00874355" w:rsidRDefault="00081DA4" w:rsidP="00CF15D7">
      <w:pPr>
        <w:spacing w:before="480"/>
        <w:rPr>
          <w:rStyle w:val="Strong"/>
        </w:rPr>
      </w:pPr>
      <w:r>
        <w:rPr>
          <w:rStyle w:val="Strong"/>
        </w:rPr>
        <w:t>Key Points</w:t>
      </w:r>
      <w:r w:rsidRPr="00874355">
        <w:rPr>
          <w:rStyle w:val="Strong"/>
        </w:rPr>
        <w:t>:</w:t>
      </w:r>
    </w:p>
    <w:sdt>
      <w:sdtPr>
        <w:id w:val="-1144589563"/>
        <w:placeholder>
          <w:docPart w:val="981AB10FD1BD4DDC8C577C7EE0D6932F"/>
        </w:placeholder>
      </w:sdtPr>
      <w:sdtEndPr/>
      <w:sdtContent>
        <w:p w14:paraId="66EEE8AF" w14:textId="66CBBC85" w:rsidR="00081DA4" w:rsidRDefault="00081DA4" w:rsidP="00081DA4">
          <w:r w:rsidRPr="002247AB">
            <w:t xml:space="preserve">Dave knows that the annual unannounced audit of his </w:t>
          </w:r>
          <w:r w:rsidR="00F44EAD">
            <w:t>Station</w:t>
          </w:r>
          <w:r w:rsidRPr="002247AB">
            <w:t xml:space="preserve">’s </w:t>
          </w:r>
          <w:r w:rsidR="00F75F99">
            <w:t>Agent Cashier</w:t>
          </w:r>
          <w:r w:rsidRPr="002247AB">
            <w:t xml:space="preserve"> activity is happening next week. With that in mind, he rushes to remove his personal items from his locked file cabinet before the audit begins. For the past six months, he has been serving as both the </w:t>
          </w:r>
          <w:r w:rsidR="00F75F99">
            <w:t>Agent Cashier</w:t>
          </w:r>
          <w:r w:rsidRPr="002247AB">
            <w:t xml:space="preserve"> and the payroll clerk for his </w:t>
          </w:r>
          <w:r w:rsidR="00F44EAD">
            <w:t>Station</w:t>
          </w:r>
          <w:r w:rsidRPr="002247AB">
            <w:t xml:space="preserve"> without a waiver being in place. He’s hoping that the auditors will give him a pass on this due to the fact that his finance division is short-staffed. Even if they don’t, he’s not too concerned because the Director’s office never acts on errors discovered or reco</w:t>
          </w:r>
          <w:r>
            <w:t xml:space="preserve">mmendations made as a result of the audit. </w:t>
          </w:r>
          <w:r w:rsidR="00E90369">
            <w:t>Place an arrow stamp next to all problems found in this scenario.</w:t>
          </w:r>
        </w:p>
      </w:sdtContent>
    </w:sdt>
    <w:p w14:paraId="10C8DA00" w14:textId="77777777" w:rsidR="00081DA4" w:rsidRPr="00874355" w:rsidRDefault="00081DA4" w:rsidP="00CF15D7">
      <w:pPr>
        <w:spacing w:before="480"/>
        <w:rPr>
          <w:rStyle w:val="Strong"/>
        </w:rPr>
      </w:pPr>
      <w:r>
        <w:rPr>
          <w:rStyle w:val="Strong"/>
        </w:rPr>
        <w:t>Notes</w:t>
      </w:r>
      <w:r w:rsidRPr="00874355">
        <w:rPr>
          <w:rStyle w:val="Strong"/>
        </w:rPr>
        <w:t>:</w:t>
      </w:r>
    </w:p>
    <w:p w14:paraId="7009F2EF" w14:textId="715D4638" w:rsidR="00081DA4" w:rsidRDefault="00081DA4">
      <w:pPr>
        <w:spacing w:before="0" w:after="160" w:line="259" w:lineRule="auto"/>
      </w:pPr>
      <w:r>
        <w:br w:type="page"/>
      </w:r>
    </w:p>
    <w:p w14:paraId="4019B172" w14:textId="3F81ADF9" w:rsidR="0001654E" w:rsidRDefault="0001654E" w:rsidP="0001654E">
      <w:pPr>
        <w:pStyle w:val="Heading3un-numbered"/>
        <w:spacing w:after="240"/>
      </w:pPr>
      <w:bookmarkStart w:id="69" w:name="_Toc477788391"/>
      <w:r w:rsidRPr="007953D2">
        <w:lastRenderedPageBreak/>
        <w:t xml:space="preserve">Slide </w:t>
      </w:r>
      <w:r>
        <w:t>42</w:t>
      </w:r>
      <w:bookmarkEnd w:id="69"/>
    </w:p>
    <w:p w14:paraId="225BD0D3" w14:textId="37C3CDD4" w:rsidR="0001654E" w:rsidRDefault="00F43AB3">
      <w:pPr>
        <w:spacing w:before="0" w:after="160" w:line="259" w:lineRule="auto"/>
      </w:pPr>
      <w:r w:rsidRPr="00F43AB3">
        <w:rPr>
          <w:noProof/>
        </w:rPr>
        <w:drawing>
          <wp:inline distT="0" distB="0" distL="0" distR="0" wp14:anchorId="6DBC0C77" wp14:editId="4269D956">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4457700"/>
                    </a:xfrm>
                    <a:prstGeom prst="rect">
                      <a:avLst/>
                    </a:prstGeom>
                  </pic:spPr>
                </pic:pic>
              </a:graphicData>
            </a:graphic>
          </wp:inline>
        </w:drawing>
      </w:r>
    </w:p>
    <w:p w14:paraId="24A6015A" w14:textId="77777777" w:rsidR="00081DA4" w:rsidRPr="00874355" w:rsidRDefault="00081DA4" w:rsidP="00CA0BF1">
      <w:pPr>
        <w:spacing w:before="480"/>
        <w:rPr>
          <w:rStyle w:val="Strong"/>
        </w:rPr>
      </w:pPr>
      <w:r>
        <w:rPr>
          <w:rStyle w:val="Strong"/>
        </w:rPr>
        <w:t>Notes</w:t>
      </w:r>
      <w:r w:rsidRPr="00874355">
        <w:rPr>
          <w:rStyle w:val="Strong"/>
        </w:rPr>
        <w:t>:</w:t>
      </w:r>
    </w:p>
    <w:p w14:paraId="0F8EA959" w14:textId="77777777" w:rsidR="00081DA4" w:rsidRDefault="00081DA4"/>
    <w:p w14:paraId="723A674F" w14:textId="49AB6A7A" w:rsidR="00081DA4" w:rsidRDefault="00922692" w:rsidP="004D1BC9">
      <w:pPr>
        <w:jc w:val="center"/>
      </w:pPr>
      <w:r>
        <w:pict w14:anchorId="3A6A67E7">
          <v:rect id="_x0000_i1028" style="width:421.2pt;height:1.5pt" o:hrpct="900" o:hralign="center" o:hrstd="t" o:hr="t" fillcolor="#a0a0a0" stroked="f"/>
        </w:pict>
      </w:r>
    </w:p>
    <w:p w14:paraId="0BE8ABFA" w14:textId="77777777" w:rsidR="00F43AB3" w:rsidRDefault="0001654E" w:rsidP="0001654E">
      <w:pPr>
        <w:pStyle w:val="Heading3un-numbered"/>
        <w:spacing w:after="240"/>
      </w:pPr>
      <w:bookmarkStart w:id="70" w:name="_Toc477788392"/>
      <w:r w:rsidRPr="007953D2">
        <w:lastRenderedPageBreak/>
        <w:t>Slid</w:t>
      </w:r>
      <w:r w:rsidR="00F43AB3" w:rsidRPr="007953D2">
        <w:t xml:space="preserve">e </w:t>
      </w:r>
      <w:r w:rsidR="00F43AB3">
        <w:t>43</w:t>
      </w:r>
    </w:p>
    <w:p w14:paraId="6FDF849F" w14:textId="05118359" w:rsidR="0001654E" w:rsidRDefault="00F43AB3" w:rsidP="0001654E">
      <w:pPr>
        <w:pStyle w:val="Heading3un-numbered"/>
        <w:spacing w:after="240"/>
      </w:pPr>
      <w:r w:rsidRPr="00F43AB3">
        <w:rPr>
          <w:noProof/>
        </w:rPr>
        <w:drawing>
          <wp:inline distT="0" distB="0" distL="0" distR="0" wp14:anchorId="196D7406" wp14:editId="1B779C75">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4457700"/>
                    </a:xfrm>
                    <a:prstGeom prst="rect">
                      <a:avLst/>
                    </a:prstGeom>
                  </pic:spPr>
                </pic:pic>
              </a:graphicData>
            </a:graphic>
          </wp:inline>
        </w:drawing>
      </w:r>
      <w:bookmarkEnd w:id="70"/>
    </w:p>
    <w:p w14:paraId="5020B47E" w14:textId="697CC3D7" w:rsidR="0001654E" w:rsidRDefault="0001654E" w:rsidP="00D55754"/>
    <w:p w14:paraId="7D934B5A" w14:textId="77777777" w:rsidR="00081DA4" w:rsidRPr="00874355" w:rsidRDefault="00081DA4" w:rsidP="00CA0BF1">
      <w:pPr>
        <w:spacing w:before="480"/>
        <w:rPr>
          <w:rStyle w:val="Strong"/>
        </w:rPr>
      </w:pPr>
      <w:r>
        <w:rPr>
          <w:rStyle w:val="Strong"/>
        </w:rPr>
        <w:t>Notes</w:t>
      </w:r>
      <w:r w:rsidRPr="00874355">
        <w:rPr>
          <w:rStyle w:val="Strong"/>
        </w:rPr>
        <w:t>:</w:t>
      </w:r>
    </w:p>
    <w:p w14:paraId="16BEB8FA" w14:textId="7141819B" w:rsidR="001B236C" w:rsidRDefault="001B236C" w:rsidP="001B236C">
      <w:pPr>
        <w:pStyle w:val="Heading2"/>
      </w:pPr>
      <w:bookmarkStart w:id="71" w:name="_Toc477788393"/>
      <w:r>
        <w:lastRenderedPageBreak/>
        <w:t>Session 3</w:t>
      </w:r>
      <w:bookmarkEnd w:id="71"/>
    </w:p>
    <w:p w14:paraId="0B681D9D" w14:textId="77777777" w:rsidR="00F43AB3" w:rsidRDefault="0001654E" w:rsidP="0001654E">
      <w:pPr>
        <w:pStyle w:val="Heading3un-numbered"/>
        <w:spacing w:after="240"/>
        <w:rPr>
          <w:noProof/>
        </w:rPr>
      </w:pPr>
      <w:bookmarkStart w:id="72" w:name="_Toc477788394"/>
      <w:r w:rsidRPr="007953D2">
        <w:t>Sl</w:t>
      </w:r>
      <w:r w:rsidR="00F43AB3" w:rsidRPr="007953D2">
        <w:t xml:space="preserve">ide </w:t>
      </w:r>
      <w:r w:rsidR="00F43AB3">
        <w:t>44</w:t>
      </w:r>
      <w:r w:rsidR="00F43AB3" w:rsidRPr="00F43AB3">
        <w:rPr>
          <w:noProof/>
        </w:rPr>
        <w:t xml:space="preserve"> </w:t>
      </w:r>
    </w:p>
    <w:p w14:paraId="6A34BCFE" w14:textId="45AFFC1F" w:rsidR="0001654E" w:rsidRDefault="00F43AB3" w:rsidP="0001654E">
      <w:pPr>
        <w:pStyle w:val="Heading3un-numbered"/>
        <w:spacing w:after="240"/>
      </w:pPr>
      <w:r w:rsidRPr="00F43AB3">
        <w:rPr>
          <w:noProof/>
        </w:rPr>
        <w:drawing>
          <wp:inline distT="0" distB="0" distL="0" distR="0" wp14:anchorId="52916F95" wp14:editId="018265E6">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4457700"/>
                    </a:xfrm>
                    <a:prstGeom prst="rect">
                      <a:avLst/>
                    </a:prstGeom>
                  </pic:spPr>
                </pic:pic>
              </a:graphicData>
            </a:graphic>
          </wp:inline>
        </w:drawing>
      </w:r>
      <w:bookmarkEnd w:id="72"/>
    </w:p>
    <w:p w14:paraId="79161350" w14:textId="15949DA3" w:rsidR="0001654E" w:rsidRPr="0001654E" w:rsidRDefault="0001654E" w:rsidP="0001654E"/>
    <w:p w14:paraId="0372FBC3" w14:textId="77777777" w:rsidR="0086242E" w:rsidRPr="00874355" w:rsidRDefault="0086242E" w:rsidP="00CA0BF1">
      <w:pPr>
        <w:spacing w:before="0"/>
        <w:rPr>
          <w:rStyle w:val="Strong"/>
        </w:rPr>
      </w:pPr>
      <w:r>
        <w:rPr>
          <w:rStyle w:val="Strong"/>
        </w:rPr>
        <w:t>Notes</w:t>
      </w:r>
      <w:r w:rsidRPr="00874355">
        <w:rPr>
          <w:rStyle w:val="Strong"/>
        </w:rPr>
        <w:t>:</w:t>
      </w:r>
    </w:p>
    <w:p w14:paraId="0F9E67DA" w14:textId="77777777" w:rsidR="0086242E" w:rsidRDefault="0086242E"/>
    <w:p w14:paraId="4B02CDB8" w14:textId="1A85E990" w:rsidR="0086242E" w:rsidRDefault="00922692" w:rsidP="004D1BC9">
      <w:pPr>
        <w:jc w:val="center"/>
      </w:pPr>
      <w:r>
        <w:pict w14:anchorId="4C1E7559">
          <v:rect id="_x0000_i1029" style="width:421.2pt;height:1.5pt" o:hrpct="900" o:hralign="center" o:hrstd="t" o:hr="t" fillcolor="#a0a0a0" stroked="f"/>
        </w:pict>
      </w:r>
    </w:p>
    <w:p w14:paraId="674AEA4D" w14:textId="3199CC72" w:rsidR="0001654E" w:rsidRDefault="0001654E" w:rsidP="0001654E">
      <w:pPr>
        <w:pStyle w:val="Heading3un-numbered"/>
        <w:spacing w:after="240"/>
      </w:pPr>
      <w:bookmarkStart w:id="73" w:name="_Toc477788395"/>
      <w:r w:rsidRPr="007953D2">
        <w:lastRenderedPageBreak/>
        <w:t xml:space="preserve">Slide </w:t>
      </w:r>
      <w:r>
        <w:t>45</w:t>
      </w:r>
      <w:bookmarkEnd w:id="73"/>
    </w:p>
    <w:p w14:paraId="7445113F" w14:textId="136C734B" w:rsidR="00FA4463" w:rsidRPr="00FA4463" w:rsidRDefault="00F43AB3" w:rsidP="00FA4463">
      <w:r w:rsidRPr="00F43AB3">
        <w:rPr>
          <w:noProof/>
        </w:rPr>
        <w:drawing>
          <wp:inline distT="0" distB="0" distL="0" distR="0" wp14:anchorId="428FBD44" wp14:editId="60B2FD09">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4457700"/>
                    </a:xfrm>
                    <a:prstGeom prst="rect">
                      <a:avLst/>
                    </a:prstGeom>
                  </pic:spPr>
                </pic:pic>
              </a:graphicData>
            </a:graphic>
          </wp:inline>
        </w:drawing>
      </w:r>
    </w:p>
    <w:p w14:paraId="0FB3E242" w14:textId="2DABE5E1" w:rsidR="0086242E" w:rsidRDefault="0086242E" w:rsidP="004D1BC9">
      <w:pPr>
        <w:rPr>
          <w:rStyle w:val="Strong"/>
        </w:rPr>
      </w:pPr>
      <w:r>
        <w:rPr>
          <w:rStyle w:val="Strong"/>
        </w:rPr>
        <w:t>Notes</w:t>
      </w:r>
      <w:r w:rsidRPr="00874355">
        <w:rPr>
          <w:rStyle w:val="Strong"/>
        </w:rPr>
        <w:t>:</w:t>
      </w:r>
    </w:p>
    <w:p w14:paraId="7F973031" w14:textId="77777777" w:rsidR="00E90369" w:rsidRDefault="00E90369" w:rsidP="004D1BC9">
      <w:pPr>
        <w:rPr>
          <w:rStyle w:val="Strong"/>
        </w:rPr>
      </w:pPr>
    </w:p>
    <w:p w14:paraId="0F7E52C0" w14:textId="1934CCCA" w:rsidR="0001654E" w:rsidRDefault="0001654E" w:rsidP="0001654E">
      <w:pPr>
        <w:pStyle w:val="Heading3un-numbered"/>
        <w:spacing w:after="240"/>
      </w:pPr>
      <w:bookmarkStart w:id="74" w:name="_Toc477788396"/>
      <w:r w:rsidRPr="007953D2">
        <w:lastRenderedPageBreak/>
        <w:t xml:space="preserve">Slide </w:t>
      </w:r>
      <w:r>
        <w:t>46</w:t>
      </w:r>
      <w:bookmarkEnd w:id="74"/>
    </w:p>
    <w:p w14:paraId="369EA967" w14:textId="0C751E34" w:rsidR="0001654E" w:rsidRPr="00874355" w:rsidRDefault="00F43AB3" w:rsidP="004D1BC9">
      <w:pPr>
        <w:rPr>
          <w:rStyle w:val="Strong"/>
        </w:rPr>
      </w:pPr>
      <w:r w:rsidRPr="00F43AB3">
        <w:rPr>
          <w:rStyle w:val="Strong"/>
          <w:noProof/>
        </w:rPr>
        <w:drawing>
          <wp:inline distT="0" distB="0" distL="0" distR="0" wp14:anchorId="04145948" wp14:editId="5F1F8ED4">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4457700"/>
                    </a:xfrm>
                    <a:prstGeom prst="rect">
                      <a:avLst/>
                    </a:prstGeom>
                  </pic:spPr>
                </pic:pic>
              </a:graphicData>
            </a:graphic>
          </wp:inline>
        </w:drawing>
      </w:r>
    </w:p>
    <w:p w14:paraId="31CB5A24" w14:textId="77777777" w:rsidR="0086242E" w:rsidRPr="00874355" w:rsidRDefault="0086242E" w:rsidP="00CA0BF1">
      <w:pPr>
        <w:spacing w:before="0"/>
        <w:rPr>
          <w:rStyle w:val="Strong"/>
        </w:rPr>
      </w:pPr>
      <w:r>
        <w:rPr>
          <w:rStyle w:val="Strong"/>
        </w:rPr>
        <w:t>Key Points</w:t>
      </w:r>
      <w:r w:rsidRPr="00874355">
        <w:rPr>
          <w:rStyle w:val="Strong"/>
        </w:rPr>
        <w:t>:</w:t>
      </w:r>
    </w:p>
    <w:sdt>
      <w:sdtPr>
        <w:id w:val="238301915"/>
        <w:placeholder>
          <w:docPart w:val="6F5BD116352E48869C96B83E67D8F4E6"/>
        </w:placeholder>
      </w:sdtPr>
      <w:sdtEndPr/>
      <w:sdtContent>
        <w:p w14:paraId="614DD69E" w14:textId="77777777" w:rsidR="0086242E" w:rsidRPr="00E90369" w:rsidRDefault="0086242E" w:rsidP="0086242E">
          <w:pPr>
            <w:rPr>
              <w:sz w:val="20"/>
              <w:szCs w:val="20"/>
            </w:rPr>
          </w:pPr>
          <w:r w:rsidRPr="00E90369">
            <w:rPr>
              <w:sz w:val="20"/>
              <w:szCs w:val="20"/>
            </w:rPr>
            <w:t>You will deposit Treasury checks if they are received:</w:t>
          </w:r>
        </w:p>
        <w:p w14:paraId="022F4671" w14:textId="5FAEB4C6" w:rsidR="0086242E" w:rsidRPr="00E90369" w:rsidRDefault="0086242E" w:rsidP="0086242E">
          <w:pPr>
            <w:pStyle w:val="ListParagraph"/>
            <w:numPr>
              <w:ilvl w:val="0"/>
              <w:numId w:val="16"/>
            </w:numPr>
            <w:rPr>
              <w:sz w:val="20"/>
              <w:szCs w:val="20"/>
            </w:rPr>
          </w:pPr>
          <w:r w:rsidRPr="00E90369">
            <w:rPr>
              <w:sz w:val="20"/>
              <w:szCs w:val="20"/>
            </w:rPr>
            <w:t>As a reimbursement to the Agent Cashier</w:t>
          </w:r>
        </w:p>
        <w:p w14:paraId="6AAE04C3" w14:textId="77777777" w:rsidR="0086242E" w:rsidRPr="00E90369" w:rsidRDefault="0086242E" w:rsidP="0086242E">
          <w:pPr>
            <w:pStyle w:val="ListParagraph"/>
            <w:numPr>
              <w:ilvl w:val="0"/>
              <w:numId w:val="16"/>
            </w:numPr>
            <w:rPr>
              <w:sz w:val="20"/>
              <w:szCs w:val="20"/>
            </w:rPr>
          </w:pPr>
          <w:r w:rsidRPr="00E90369">
            <w:rPr>
              <w:sz w:val="20"/>
              <w:szCs w:val="20"/>
            </w:rPr>
            <w:t>For payment towards a Veteran’s attorney fees</w:t>
          </w:r>
        </w:p>
        <w:p w14:paraId="30F99106" w14:textId="77777777" w:rsidR="0086242E" w:rsidRPr="00E90369" w:rsidRDefault="0086242E" w:rsidP="0086242E">
          <w:pPr>
            <w:rPr>
              <w:sz w:val="20"/>
              <w:szCs w:val="20"/>
            </w:rPr>
          </w:pPr>
          <w:r w:rsidRPr="00E90369">
            <w:rPr>
              <w:sz w:val="20"/>
              <w:szCs w:val="20"/>
            </w:rPr>
            <w:t>Most Treasury checks will be voided and returned to the department of Treasury/Financial Management Service. You can return Treasury checks for VA benefit payments to the following address:</w:t>
          </w:r>
        </w:p>
        <w:p w14:paraId="713D5809" w14:textId="77777777" w:rsidR="0086242E" w:rsidRPr="00E90369" w:rsidRDefault="0086242E" w:rsidP="0086242E">
          <w:pPr>
            <w:spacing w:before="0" w:after="0"/>
            <w:rPr>
              <w:sz w:val="20"/>
              <w:szCs w:val="20"/>
            </w:rPr>
          </w:pPr>
          <w:r w:rsidRPr="00E90369">
            <w:rPr>
              <w:sz w:val="20"/>
              <w:szCs w:val="20"/>
            </w:rPr>
            <w:t xml:space="preserve">Dept. of the Treasury </w:t>
          </w:r>
        </w:p>
        <w:p w14:paraId="59674EB3" w14:textId="6D3FEEB7" w:rsidR="0086242E" w:rsidRPr="00E90369" w:rsidRDefault="0086242E" w:rsidP="0086242E">
          <w:pPr>
            <w:spacing w:before="0" w:after="0"/>
            <w:rPr>
              <w:sz w:val="20"/>
              <w:szCs w:val="20"/>
            </w:rPr>
          </w:pPr>
          <w:r w:rsidRPr="00E90369">
            <w:rPr>
              <w:sz w:val="20"/>
              <w:szCs w:val="20"/>
            </w:rPr>
            <w:t>Financial Management Service</w:t>
          </w:r>
        </w:p>
        <w:p w14:paraId="6B430590" w14:textId="77777777" w:rsidR="0086242E" w:rsidRPr="00E90369" w:rsidRDefault="0086242E" w:rsidP="0086242E">
          <w:pPr>
            <w:spacing w:before="0" w:after="0"/>
            <w:rPr>
              <w:sz w:val="20"/>
              <w:szCs w:val="20"/>
            </w:rPr>
          </w:pPr>
          <w:r w:rsidRPr="00E90369">
            <w:rPr>
              <w:sz w:val="20"/>
              <w:szCs w:val="20"/>
            </w:rPr>
            <w:t>P.O. Box 51320</w:t>
          </w:r>
        </w:p>
        <w:p w14:paraId="05394BAB" w14:textId="77777777" w:rsidR="0086242E" w:rsidRPr="00E90369" w:rsidRDefault="0086242E" w:rsidP="0086242E">
          <w:pPr>
            <w:spacing w:before="0" w:after="0"/>
            <w:rPr>
              <w:sz w:val="20"/>
              <w:szCs w:val="20"/>
            </w:rPr>
          </w:pPr>
          <w:r w:rsidRPr="00E90369">
            <w:rPr>
              <w:sz w:val="20"/>
              <w:szCs w:val="20"/>
            </w:rPr>
            <w:t>Philadelphia, PA 19115-6316</w:t>
          </w:r>
        </w:p>
        <w:p w14:paraId="0474C0FB" w14:textId="77777777" w:rsidR="0086242E" w:rsidRPr="00E90369" w:rsidRDefault="0086242E" w:rsidP="00CA0BF1">
          <w:pPr>
            <w:spacing w:before="360"/>
            <w:rPr>
              <w:sz w:val="20"/>
              <w:szCs w:val="20"/>
            </w:rPr>
          </w:pPr>
          <w:r w:rsidRPr="00E90369">
            <w:rPr>
              <w:sz w:val="20"/>
              <w:szCs w:val="20"/>
            </w:rPr>
            <w:t>You can return all other VA payments to the following address:</w:t>
          </w:r>
        </w:p>
        <w:p w14:paraId="0E1C1503" w14:textId="7EBA74ED" w:rsidR="0086242E" w:rsidRPr="00E90369" w:rsidRDefault="0086242E" w:rsidP="0086242E">
          <w:pPr>
            <w:spacing w:before="0" w:after="0"/>
            <w:rPr>
              <w:sz w:val="20"/>
              <w:szCs w:val="20"/>
            </w:rPr>
          </w:pPr>
          <w:r w:rsidRPr="00E90369">
            <w:rPr>
              <w:sz w:val="20"/>
              <w:szCs w:val="20"/>
            </w:rPr>
            <w:t>Dept. of the Treasury</w:t>
          </w:r>
        </w:p>
        <w:p w14:paraId="665EC48F" w14:textId="44B3F92B" w:rsidR="0086242E" w:rsidRPr="00E90369" w:rsidRDefault="0086242E" w:rsidP="0086242E">
          <w:pPr>
            <w:spacing w:before="0" w:after="0"/>
            <w:rPr>
              <w:sz w:val="20"/>
              <w:szCs w:val="20"/>
            </w:rPr>
          </w:pPr>
          <w:r w:rsidRPr="00E90369">
            <w:rPr>
              <w:sz w:val="20"/>
              <w:szCs w:val="20"/>
            </w:rPr>
            <w:t>Financial Management Service</w:t>
          </w:r>
        </w:p>
        <w:p w14:paraId="5CA7808B" w14:textId="77777777" w:rsidR="0086242E" w:rsidRPr="00E90369" w:rsidRDefault="0086242E" w:rsidP="0086242E">
          <w:pPr>
            <w:spacing w:before="0" w:after="0"/>
            <w:rPr>
              <w:sz w:val="20"/>
              <w:szCs w:val="20"/>
            </w:rPr>
          </w:pPr>
          <w:r w:rsidRPr="00E90369">
            <w:rPr>
              <w:sz w:val="20"/>
              <w:szCs w:val="20"/>
            </w:rPr>
            <w:t>P.O. Box 51316</w:t>
          </w:r>
        </w:p>
        <w:p w14:paraId="20FB4DE2" w14:textId="77777777" w:rsidR="0086242E" w:rsidRDefault="0086242E" w:rsidP="0086242E">
          <w:r w:rsidRPr="00E90369">
            <w:rPr>
              <w:sz w:val="20"/>
              <w:szCs w:val="20"/>
            </w:rPr>
            <w:lastRenderedPageBreak/>
            <w:t>Philadelphia, PA 19115-6316</w:t>
          </w:r>
        </w:p>
      </w:sdtContent>
    </w:sdt>
    <w:p w14:paraId="4637905E" w14:textId="31AD67DD" w:rsidR="0086242E" w:rsidRDefault="0086242E" w:rsidP="00CA0BF1">
      <w:pPr>
        <w:spacing w:before="240"/>
        <w:rPr>
          <w:rStyle w:val="Strong"/>
        </w:rPr>
      </w:pPr>
      <w:r>
        <w:rPr>
          <w:rStyle w:val="Strong"/>
        </w:rPr>
        <w:t>Notes</w:t>
      </w:r>
      <w:r w:rsidRPr="00874355">
        <w:rPr>
          <w:rStyle w:val="Strong"/>
        </w:rPr>
        <w:t>:</w:t>
      </w:r>
    </w:p>
    <w:p w14:paraId="7D3A550A" w14:textId="7C5DA1B4" w:rsidR="0001654E" w:rsidRDefault="0001654E" w:rsidP="0001654E">
      <w:pPr>
        <w:pStyle w:val="Heading3un-numbered"/>
        <w:spacing w:after="240"/>
      </w:pPr>
      <w:bookmarkStart w:id="75" w:name="_Toc477788397"/>
      <w:r w:rsidRPr="007953D2">
        <w:t xml:space="preserve">Slide </w:t>
      </w:r>
      <w:r>
        <w:t>47</w:t>
      </w:r>
      <w:bookmarkEnd w:id="75"/>
    </w:p>
    <w:p w14:paraId="6476454D" w14:textId="2097A352" w:rsidR="0001654E" w:rsidRPr="00874355" w:rsidRDefault="00F43AB3" w:rsidP="003770DD">
      <w:pPr>
        <w:rPr>
          <w:rStyle w:val="Strong"/>
        </w:rPr>
      </w:pPr>
      <w:r w:rsidRPr="00F43AB3">
        <w:rPr>
          <w:rStyle w:val="Strong"/>
          <w:noProof/>
        </w:rPr>
        <w:drawing>
          <wp:inline distT="0" distB="0" distL="0" distR="0" wp14:anchorId="7461577A" wp14:editId="7582BDA3">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4457700"/>
                    </a:xfrm>
                    <a:prstGeom prst="rect">
                      <a:avLst/>
                    </a:prstGeom>
                  </pic:spPr>
                </pic:pic>
              </a:graphicData>
            </a:graphic>
          </wp:inline>
        </w:drawing>
      </w:r>
    </w:p>
    <w:p w14:paraId="31C76179" w14:textId="77777777" w:rsidR="0086242E" w:rsidRPr="00874355" w:rsidRDefault="0086242E" w:rsidP="00CA0BF1">
      <w:pPr>
        <w:spacing w:before="480"/>
        <w:rPr>
          <w:rStyle w:val="Strong"/>
        </w:rPr>
      </w:pPr>
      <w:r>
        <w:rPr>
          <w:rStyle w:val="Strong"/>
        </w:rPr>
        <w:t>Key Points</w:t>
      </w:r>
      <w:r w:rsidRPr="00874355">
        <w:rPr>
          <w:rStyle w:val="Strong"/>
        </w:rPr>
        <w:t>:</w:t>
      </w:r>
    </w:p>
    <w:sdt>
      <w:sdtPr>
        <w:id w:val="1768579071"/>
        <w:placeholder>
          <w:docPart w:val="E5E0E770F4F24EC180236AF23962E1E7"/>
        </w:placeholder>
      </w:sdtPr>
      <w:sdtEndPr/>
      <w:sdtContent>
        <w:p w14:paraId="48F328C3" w14:textId="77777777" w:rsidR="0086242E" w:rsidRPr="00A91BD6" w:rsidRDefault="0086242E" w:rsidP="0086242E">
          <w:r w:rsidRPr="00A91BD6">
            <w:t>You will deposit all other checks if they are:</w:t>
          </w:r>
        </w:p>
        <w:p w14:paraId="336F9775" w14:textId="77777777" w:rsidR="0086242E" w:rsidRPr="00A91BD6" w:rsidRDefault="0086242E" w:rsidP="0086242E">
          <w:pPr>
            <w:pStyle w:val="ListParagraph"/>
            <w:numPr>
              <w:ilvl w:val="0"/>
              <w:numId w:val="17"/>
            </w:numPr>
          </w:pPr>
          <w:r w:rsidRPr="00A91BD6">
            <w:t>Personal checks for employee debts or jury duty fees</w:t>
          </w:r>
        </w:p>
        <w:p w14:paraId="5B123C71" w14:textId="77777777" w:rsidR="0086242E" w:rsidRPr="00A91BD6" w:rsidRDefault="0086242E" w:rsidP="0086242E">
          <w:pPr>
            <w:pStyle w:val="ListParagraph"/>
            <w:numPr>
              <w:ilvl w:val="0"/>
              <w:numId w:val="17"/>
            </w:numPr>
          </w:pPr>
          <w:r w:rsidRPr="00A91BD6">
            <w:t>Vendor checks</w:t>
          </w:r>
        </w:p>
        <w:p w14:paraId="65A5AC31" w14:textId="77777777" w:rsidR="0086242E" w:rsidRDefault="0086242E" w:rsidP="0086242E">
          <w:pPr>
            <w:pStyle w:val="ListParagraph"/>
            <w:numPr>
              <w:ilvl w:val="0"/>
              <w:numId w:val="17"/>
            </w:numPr>
          </w:pPr>
          <w:r w:rsidRPr="00A91BD6">
            <w:t>Personal checks from Veterans</w:t>
          </w:r>
        </w:p>
        <w:p w14:paraId="1FCBB848" w14:textId="77777777" w:rsidR="0086242E" w:rsidRDefault="0086242E" w:rsidP="0086242E">
          <w:pPr>
            <w:pStyle w:val="ListParagraph"/>
            <w:numPr>
              <w:ilvl w:val="1"/>
              <w:numId w:val="17"/>
            </w:numPr>
          </w:pPr>
          <w:r w:rsidRPr="00A91BD6">
            <w:t>For Freedom of Information Act request (FOIA)</w:t>
          </w:r>
        </w:p>
        <w:p w14:paraId="65696BE2" w14:textId="77777777" w:rsidR="0086242E" w:rsidRDefault="0086242E" w:rsidP="003770DD">
          <w:pPr>
            <w:pStyle w:val="ListParagraph"/>
            <w:numPr>
              <w:ilvl w:val="1"/>
              <w:numId w:val="17"/>
            </w:numPr>
          </w:pPr>
          <w:r w:rsidRPr="00A91BD6">
            <w:t>For debts if the record is not in CAROLS</w:t>
          </w:r>
        </w:p>
      </w:sdtContent>
    </w:sdt>
    <w:p w14:paraId="37503C99" w14:textId="77777777" w:rsidR="0086242E" w:rsidRDefault="0086242E" w:rsidP="00CA0BF1">
      <w:pPr>
        <w:spacing w:before="480"/>
      </w:pPr>
      <w:r>
        <w:rPr>
          <w:rStyle w:val="Strong"/>
        </w:rPr>
        <w:t>Notes</w:t>
      </w:r>
      <w:r w:rsidRPr="00874355">
        <w:rPr>
          <w:rStyle w:val="Strong"/>
        </w:rPr>
        <w:t>:</w:t>
      </w:r>
      <w:r w:rsidR="00256E5E">
        <w:t xml:space="preserve"> </w:t>
      </w:r>
    </w:p>
    <w:p w14:paraId="1C3183FD" w14:textId="383440D8" w:rsidR="0086242E" w:rsidRDefault="0086242E">
      <w:pPr>
        <w:spacing w:before="0" w:after="160" w:line="259" w:lineRule="auto"/>
      </w:pPr>
      <w:r>
        <w:br w:type="page"/>
      </w:r>
    </w:p>
    <w:p w14:paraId="568FB985" w14:textId="606C1890" w:rsidR="0001654E" w:rsidRDefault="0001654E" w:rsidP="0001654E">
      <w:pPr>
        <w:pStyle w:val="Heading3un-numbered"/>
        <w:spacing w:after="240"/>
      </w:pPr>
      <w:bookmarkStart w:id="76" w:name="_Toc477788398"/>
      <w:r w:rsidRPr="007953D2">
        <w:lastRenderedPageBreak/>
        <w:t xml:space="preserve">Slide </w:t>
      </w:r>
      <w:r>
        <w:t>48</w:t>
      </w:r>
      <w:bookmarkEnd w:id="76"/>
    </w:p>
    <w:p w14:paraId="2DF74240" w14:textId="0AD76998" w:rsidR="00FA4463" w:rsidRPr="00FA4463" w:rsidRDefault="00F43AB3" w:rsidP="00FA4463">
      <w:r w:rsidRPr="00F43AB3">
        <w:rPr>
          <w:noProof/>
        </w:rPr>
        <w:drawing>
          <wp:inline distT="0" distB="0" distL="0" distR="0" wp14:anchorId="04FA9C7A" wp14:editId="696D2026">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4457700"/>
                    </a:xfrm>
                    <a:prstGeom prst="rect">
                      <a:avLst/>
                    </a:prstGeom>
                  </pic:spPr>
                </pic:pic>
              </a:graphicData>
            </a:graphic>
          </wp:inline>
        </w:drawing>
      </w:r>
    </w:p>
    <w:p w14:paraId="2D6861C2" w14:textId="77777777" w:rsidR="0086242E" w:rsidRPr="00874355" w:rsidRDefault="0086242E" w:rsidP="006604EF">
      <w:pPr>
        <w:spacing w:before="480"/>
        <w:rPr>
          <w:rStyle w:val="Strong"/>
        </w:rPr>
      </w:pPr>
      <w:r>
        <w:rPr>
          <w:rStyle w:val="Strong"/>
        </w:rPr>
        <w:t>Key Points</w:t>
      </w:r>
      <w:r w:rsidRPr="00874355">
        <w:rPr>
          <w:rStyle w:val="Strong"/>
        </w:rPr>
        <w:t>:</w:t>
      </w:r>
    </w:p>
    <w:sdt>
      <w:sdtPr>
        <w:id w:val="-423415209"/>
        <w:placeholder>
          <w:docPart w:val="D618FEF2D95A45A8B38C239F57D2114A"/>
        </w:placeholder>
      </w:sdtPr>
      <w:sdtEndPr/>
      <w:sdtContent>
        <w:p w14:paraId="187B1384" w14:textId="77777777" w:rsidR="0086242E" w:rsidRDefault="0086242E" w:rsidP="0086242E">
          <w:r>
            <w:t>To deposit checks, you must follow the following steps:</w:t>
          </w:r>
        </w:p>
        <w:p w14:paraId="44A85FBB" w14:textId="77777777" w:rsidR="0086242E" w:rsidRPr="00FE107C" w:rsidRDefault="0086242E" w:rsidP="0086242E">
          <w:pPr>
            <w:pStyle w:val="ListParagraph"/>
            <w:numPr>
              <w:ilvl w:val="0"/>
              <w:numId w:val="18"/>
            </w:numPr>
          </w:pPr>
          <w:r w:rsidRPr="00FE107C">
            <w:t>Identify which checks need to be deposited into which account(s) by researching the available systems (SHARE, BDN, FAS, CAROLS, etc.).</w:t>
          </w:r>
        </w:p>
        <w:p w14:paraId="0A6D6C4B" w14:textId="77777777" w:rsidR="0086242E" w:rsidRDefault="0086242E" w:rsidP="003770DD">
          <w:pPr>
            <w:pStyle w:val="ListParagraph"/>
            <w:numPr>
              <w:ilvl w:val="0"/>
              <w:numId w:val="18"/>
            </w:numPr>
          </w:pPr>
          <w:r w:rsidRPr="00FE107C">
            <w:t>Determine the total amount of the deposit using the calculator tool in OTCnet.</w:t>
          </w:r>
        </w:p>
      </w:sdtContent>
    </w:sdt>
    <w:p w14:paraId="0C4BD074" w14:textId="77777777" w:rsidR="0086242E" w:rsidRPr="00874355" w:rsidRDefault="0086242E" w:rsidP="006604EF">
      <w:pPr>
        <w:spacing w:before="360"/>
        <w:rPr>
          <w:rStyle w:val="Strong"/>
        </w:rPr>
      </w:pPr>
      <w:r>
        <w:rPr>
          <w:rStyle w:val="Strong"/>
        </w:rPr>
        <w:t>Notes</w:t>
      </w:r>
      <w:r w:rsidRPr="00874355">
        <w:rPr>
          <w:rStyle w:val="Strong"/>
        </w:rPr>
        <w:t>:</w:t>
      </w:r>
    </w:p>
    <w:p w14:paraId="2C78FF6E" w14:textId="1002DC2D" w:rsidR="0086242E" w:rsidRDefault="0086242E">
      <w:pPr>
        <w:spacing w:before="0" w:after="160" w:line="259" w:lineRule="auto"/>
      </w:pPr>
      <w:r>
        <w:br w:type="page"/>
      </w:r>
    </w:p>
    <w:p w14:paraId="7410646F" w14:textId="3A80A66E" w:rsidR="0001654E" w:rsidRDefault="0001654E" w:rsidP="0001654E">
      <w:pPr>
        <w:pStyle w:val="Heading3un-numbered"/>
        <w:spacing w:after="240"/>
      </w:pPr>
      <w:bookmarkStart w:id="77" w:name="_Toc477788399"/>
      <w:r w:rsidRPr="007953D2">
        <w:lastRenderedPageBreak/>
        <w:t xml:space="preserve">Slide </w:t>
      </w:r>
      <w:r>
        <w:t>49</w:t>
      </w:r>
      <w:bookmarkEnd w:id="77"/>
    </w:p>
    <w:p w14:paraId="58C5562E" w14:textId="07ACC8F9" w:rsidR="0001654E" w:rsidRDefault="00F43AB3">
      <w:pPr>
        <w:spacing w:before="0" w:after="160" w:line="259" w:lineRule="auto"/>
      </w:pPr>
      <w:r w:rsidRPr="00F43AB3">
        <w:rPr>
          <w:noProof/>
        </w:rPr>
        <w:drawing>
          <wp:inline distT="0" distB="0" distL="0" distR="0" wp14:anchorId="0AA6A62B" wp14:editId="40930E68">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4457700"/>
                    </a:xfrm>
                    <a:prstGeom prst="rect">
                      <a:avLst/>
                    </a:prstGeom>
                  </pic:spPr>
                </pic:pic>
              </a:graphicData>
            </a:graphic>
          </wp:inline>
        </w:drawing>
      </w:r>
    </w:p>
    <w:p w14:paraId="6D098342" w14:textId="77777777" w:rsidR="0086242E" w:rsidRPr="00874355" w:rsidRDefault="0086242E" w:rsidP="006604EF">
      <w:pPr>
        <w:spacing w:before="480"/>
        <w:rPr>
          <w:rStyle w:val="Strong"/>
        </w:rPr>
      </w:pPr>
      <w:r>
        <w:rPr>
          <w:rStyle w:val="Strong"/>
        </w:rPr>
        <w:t>Key Points</w:t>
      </w:r>
      <w:r w:rsidRPr="00874355">
        <w:rPr>
          <w:rStyle w:val="Strong"/>
        </w:rPr>
        <w:t>:</w:t>
      </w:r>
    </w:p>
    <w:sdt>
      <w:sdtPr>
        <w:id w:val="1858923201"/>
        <w:placeholder>
          <w:docPart w:val="A46659C129B146DF9711A56946901029"/>
        </w:placeholder>
      </w:sdtPr>
      <w:sdtEndPr/>
      <w:sdtContent>
        <w:p w14:paraId="20FD739D" w14:textId="77777777" w:rsidR="0086242E" w:rsidRDefault="0086242E" w:rsidP="0086242E">
          <w:r>
            <w:t>The following step involves the following:</w:t>
          </w:r>
        </w:p>
        <w:p w14:paraId="36491298" w14:textId="342AA352" w:rsidR="0086242E" w:rsidRDefault="0086242E" w:rsidP="00E2068B">
          <w:pPr>
            <w:pStyle w:val="ListParagraph"/>
            <w:numPr>
              <w:ilvl w:val="0"/>
              <w:numId w:val="18"/>
            </w:numPr>
          </w:pPr>
          <w:r w:rsidRPr="00FE107C">
            <w:t>Stamp/frank checks for deposit to the appropriate Agency Location Code (ALC).</w:t>
          </w:r>
        </w:p>
        <w:p w14:paraId="2C5B32C7" w14:textId="77777777" w:rsidR="0086242E" w:rsidRPr="00FE107C" w:rsidRDefault="0086242E" w:rsidP="00E2068B">
          <w:pPr>
            <w:pStyle w:val="ListParagraph"/>
            <w:numPr>
              <w:ilvl w:val="1"/>
              <w:numId w:val="18"/>
            </w:numPr>
          </w:pPr>
          <w:r w:rsidRPr="00FE107C">
            <w:t>1200: FMS Account that is used for everything else, including suspense</w:t>
          </w:r>
        </w:p>
        <w:p w14:paraId="41B7C2CD" w14:textId="77777777" w:rsidR="0086242E" w:rsidRDefault="0086242E" w:rsidP="003770DD">
          <w:r w:rsidRPr="00FE107C">
            <w:t>To prevent out-of-balances access to ALC, 0201 has been revoked and will only be granted on an as-needed basis. 0201 is a Compensation and Pension (C&amp;P) Account that is used for all C&amp;P collections that get applied to current debts.</w:t>
          </w:r>
        </w:p>
      </w:sdtContent>
    </w:sdt>
    <w:p w14:paraId="72AA0FC6" w14:textId="77777777" w:rsidR="0086242E" w:rsidRPr="00874355" w:rsidRDefault="0086242E" w:rsidP="006604EF">
      <w:pPr>
        <w:spacing w:before="480"/>
        <w:rPr>
          <w:rStyle w:val="Strong"/>
        </w:rPr>
      </w:pPr>
      <w:r>
        <w:rPr>
          <w:rStyle w:val="Strong"/>
        </w:rPr>
        <w:t>Notes</w:t>
      </w:r>
      <w:r w:rsidRPr="00874355">
        <w:rPr>
          <w:rStyle w:val="Strong"/>
        </w:rPr>
        <w:t>:</w:t>
      </w:r>
    </w:p>
    <w:p w14:paraId="15B8C168" w14:textId="388D7460" w:rsidR="000E5EAC" w:rsidRDefault="000E5EAC">
      <w:pPr>
        <w:spacing w:before="0" w:after="160" w:line="259" w:lineRule="auto"/>
      </w:pPr>
      <w:r>
        <w:br w:type="page"/>
      </w:r>
    </w:p>
    <w:p w14:paraId="1C41E906" w14:textId="2DC340BA" w:rsidR="0001654E" w:rsidRDefault="0001654E" w:rsidP="0001654E">
      <w:pPr>
        <w:pStyle w:val="Heading3un-numbered"/>
        <w:spacing w:after="240"/>
      </w:pPr>
      <w:bookmarkStart w:id="78" w:name="_Toc477788400"/>
      <w:r w:rsidRPr="007953D2">
        <w:lastRenderedPageBreak/>
        <w:t xml:space="preserve">Slide </w:t>
      </w:r>
      <w:r>
        <w:t>50</w:t>
      </w:r>
      <w:bookmarkEnd w:id="78"/>
    </w:p>
    <w:p w14:paraId="25B65E2B" w14:textId="3FAEDC3E" w:rsidR="0001654E" w:rsidRDefault="00F43AB3">
      <w:pPr>
        <w:spacing w:before="0" w:after="160" w:line="259" w:lineRule="auto"/>
      </w:pPr>
      <w:r w:rsidRPr="00F43AB3">
        <w:rPr>
          <w:noProof/>
        </w:rPr>
        <w:drawing>
          <wp:inline distT="0" distB="0" distL="0" distR="0" wp14:anchorId="3244038D" wp14:editId="1130F945">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4457700"/>
                    </a:xfrm>
                    <a:prstGeom prst="rect">
                      <a:avLst/>
                    </a:prstGeom>
                  </pic:spPr>
                </pic:pic>
              </a:graphicData>
            </a:graphic>
          </wp:inline>
        </w:drawing>
      </w:r>
    </w:p>
    <w:p w14:paraId="7649CCF3" w14:textId="77777777" w:rsidR="000E5EAC" w:rsidRPr="00874355" w:rsidRDefault="000E5EAC" w:rsidP="006604EF">
      <w:pPr>
        <w:spacing w:before="360"/>
        <w:rPr>
          <w:rStyle w:val="Strong"/>
        </w:rPr>
      </w:pPr>
      <w:r>
        <w:rPr>
          <w:rStyle w:val="Strong"/>
        </w:rPr>
        <w:t>Key Points</w:t>
      </w:r>
      <w:r w:rsidRPr="00874355">
        <w:rPr>
          <w:rStyle w:val="Strong"/>
        </w:rPr>
        <w:t>:</w:t>
      </w:r>
    </w:p>
    <w:sdt>
      <w:sdtPr>
        <w:id w:val="-615068523"/>
        <w:placeholder>
          <w:docPart w:val="29431850E3CA4CE38FD10E38902A5B9D"/>
        </w:placeholder>
      </w:sdtPr>
      <w:sdtEndPr/>
      <w:sdtContent>
        <w:p w14:paraId="08487374" w14:textId="77777777" w:rsidR="000E5EAC" w:rsidRDefault="000E5EAC" w:rsidP="000E5EAC">
          <w:r>
            <w:t>This next step goes over:</w:t>
          </w:r>
        </w:p>
        <w:p w14:paraId="5E81CF47" w14:textId="75FEDA8A" w:rsidR="000E5EAC" w:rsidRDefault="000E5EAC" w:rsidP="00E2068B">
          <w:pPr>
            <w:pStyle w:val="ListParagraph"/>
            <w:numPr>
              <w:ilvl w:val="0"/>
              <w:numId w:val="18"/>
            </w:numPr>
          </w:pPr>
          <w:r w:rsidRPr="00F277AA">
            <w:t>Complete Field Service Receipts (FSR)</w:t>
          </w:r>
        </w:p>
        <w:p w14:paraId="34F9C217" w14:textId="77777777" w:rsidR="000E5EAC" w:rsidRDefault="000E5EAC" w:rsidP="00E2068B">
          <w:pPr>
            <w:pStyle w:val="ListParagraph"/>
            <w:numPr>
              <w:ilvl w:val="1"/>
              <w:numId w:val="18"/>
            </w:numPr>
          </w:pPr>
          <w:r w:rsidRPr="00F277AA">
            <w:t>Must date FSR with the date the check is received</w:t>
          </w:r>
        </w:p>
        <w:p w14:paraId="6C97CA63" w14:textId="77777777" w:rsidR="000E5EAC" w:rsidRDefault="000E5EAC" w:rsidP="00E2068B">
          <w:pPr>
            <w:pStyle w:val="ListParagraph"/>
            <w:numPr>
              <w:ilvl w:val="1"/>
              <w:numId w:val="18"/>
            </w:numPr>
          </w:pPr>
          <w:r w:rsidRPr="00F277AA">
            <w:t>Must utilize FSRs in the proper sequence</w:t>
          </w:r>
        </w:p>
        <w:p w14:paraId="163C3699" w14:textId="77777777" w:rsidR="000E5EAC" w:rsidRPr="00F277AA" w:rsidRDefault="000E5EAC" w:rsidP="00E2068B">
          <w:pPr>
            <w:pStyle w:val="ListParagraph"/>
            <w:numPr>
              <w:ilvl w:val="1"/>
              <w:numId w:val="18"/>
            </w:numPr>
          </w:pPr>
          <w:r w:rsidRPr="00F277AA">
            <w:t>Must ensure FSRs are stored in a secured location</w:t>
          </w:r>
        </w:p>
        <w:p w14:paraId="1F073E29" w14:textId="2DDBFFB9" w:rsidR="000E5EAC" w:rsidRDefault="000E5EAC" w:rsidP="000E5EAC">
          <w:r w:rsidRPr="00F277AA">
            <w:t xml:space="preserve">Field Service Receipts can be completed electronically via Microsoft Excel/Microsoft Access templates. However, a copy of the on-hand FSR must be attached to the electronic copy and the document control numbers on both the physical and electronic copies must match. </w:t>
          </w:r>
        </w:p>
      </w:sdtContent>
    </w:sdt>
    <w:p w14:paraId="37F72BF7" w14:textId="77777777" w:rsidR="000E5EAC" w:rsidRPr="00874355" w:rsidRDefault="000E5EAC" w:rsidP="006604EF">
      <w:pPr>
        <w:spacing w:before="360"/>
        <w:rPr>
          <w:rStyle w:val="Strong"/>
        </w:rPr>
      </w:pPr>
      <w:r>
        <w:rPr>
          <w:rStyle w:val="Strong"/>
        </w:rPr>
        <w:t>Notes</w:t>
      </w:r>
      <w:r w:rsidRPr="00874355">
        <w:rPr>
          <w:rStyle w:val="Strong"/>
        </w:rPr>
        <w:t>:</w:t>
      </w:r>
    </w:p>
    <w:p w14:paraId="61769A63" w14:textId="032CA4B0" w:rsidR="000E5EAC" w:rsidRDefault="000E5EAC">
      <w:pPr>
        <w:spacing w:before="0" w:after="160" w:line="259" w:lineRule="auto"/>
      </w:pPr>
      <w:r>
        <w:br w:type="page"/>
      </w:r>
    </w:p>
    <w:p w14:paraId="6E4D6D00" w14:textId="215896A5" w:rsidR="0001654E" w:rsidRDefault="0001654E" w:rsidP="0001654E">
      <w:pPr>
        <w:pStyle w:val="Heading3un-numbered"/>
        <w:spacing w:after="240"/>
      </w:pPr>
      <w:bookmarkStart w:id="79" w:name="_Toc477788401"/>
      <w:r w:rsidRPr="007953D2">
        <w:lastRenderedPageBreak/>
        <w:t xml:space="preserve">Slide </w:t>
      </w:r>
      <w:r>
        <w:t>51</w:t>
      </w:r>
      <w:bookmarkEnd w:id="79"/>
    </w:p>
    <w:p w14:paraId="62B6AC82" w14:textId="5283FCA3" w:rsidR="0001654E" w:rsidRDefault="00F43AB3">
      <w:pPr>
        <w:spacing w:before="0" w:after="160" w:line="259" w:lineRule="auto"/>
      </w:pPr>
      <w:r w:rsidRPr="00F43AB3">
        <w:rPr>
          <w:noProof/>
        </w:rPr>
        <w:drawing>
          <wp:inline distT="0" distB="0" distL="0" distR="0" wp14:anchorId="2C7FC9C4" wp14:editId="6571ED5F">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4457700"/>
                    </a:xfrm>
                    <a:prstGeom prst="rect">
                      <a:avLst/>
                    </a:prstGeom>
                  </pic:spPr>
                </pic:pic>
              </a:graphicData>
            </a:graphic>
          </wp:inline>
        </w:drawing>
      </w:r>
    </w:p>
    <w:p w14:paraId="1606E5EB" w14:textId="77777777" w:rsidR="000E5EAC" w:rsidRPr="00874355" w:rsidRDefault="000E5EAC" w:rsidP="00355DD0">
      <w:pPr>
        <w:spacing w:before="480"/>
        <w:rPr>
          <w:rStyle w:val="Strong"/>
        </w:rPr>
      </w:pPr>
      <w:r>
        <w:rPr>
          <w:rStyle w:val="Strong"/>
        </w:rPr>
        <w:t>Key Points</w:t>
      </w:r>
      <w:r w:rsidRPr="00874355">
        <w:rPr>
          <w:rStyle w:val="Strong"/>
        </w:rPr>
        <w:t>:</w:t>
      </w:r>
    </w:p>
    <w:sdt>
      <w:sdtPr>
        <w:id w:val="1600291694"/>
        <w:placeholder>
          <w:docPart w:val="3329162B7A5A482BA5BECF0AE1AA7E4A"/>
        </w:placeholder>
      </w:sdtPr>
      <w:sdtEndPr/>
      <w:sdtContent>
        <w:p w14:paraId="4AA72113" w14:textId="77777777" w:rsidR="00E2068B" w:rsidRDefault="00E2068B" w:rsidP="003770DD">
          <w:r>
            <w:t>For the next step:</w:t>
          </w:r>
        </w:p>
        <w:p w14:paraId="21AF1362" w14:textId="0839B188" w:rsidR="000E5EAC" w:rsidRDefault="00E2068B" w:rsidP="00E2068B">
          <w:pPr>
            <w:pStyle w:val="ListParagraph"/>
            <w:numPr>
              <w:ilvl w:val="0"/>
              <w:numId w:val="18"/>
            </w:numPr>
          </w:pPr>
          <w:r>
            <w:t>You</w:t>
          </w:r>
          <w:r w:rsidR="000E5EAC">
            <w:t xml:space="preserve"> must c</w:t>
          </w:r>
          <w:r w:rsidR="000E5EAC" w:rsidRPr="00051F42">
            <w:t>omplete SF-215,</w:t>
          </w:r>
          <w:r w:rsidR="000E5EAC">
            <w:t xml:space="preserve"> and</w:t>
          </w:r>
          <w:r w:rsidR="000E5EAC" w:rsidRPr="00051F42">
            <w:t xml:space="preserve"> Deposit Ticket via OTCnet</w:t>
          </w:r>
          <w:r w:rsidR="000E5EAC">
            <w:t xml:space="preserve">. Banks and </w:t>
          </w:r>
          <w:r w:rsidR="000E5EAC" w:rsidRPr="00051F42">
            <w:t>financial institutions will not accept deposits without a SF-215 created electronically through either OTCnet Deposit Processing or Check Capture Processing.</w:t>
          </w:r>
        </w:p>
      </w:sdtContent>
    </w:sdt>
    <w:p w14:paraId="66B2E19B" w14:textId="77777777" w:rsidR="000E5EAC" w:rsidRPr="00874355" w:rsidRDefault="000E5EAC" w:rsidP="00355DD0">
      <w:pPr>
        <w:spacing w:before="480"/>
        <w:rPr>
          <w:rStyle w:val="Strong"/>
        </w:rPr>
      </w:pPr>
      <w:r>
        <w:rPr>
          <w:rStyle w:val="Strong"/>
        </w:rPr>
        <w:t>Notes</w:t>
      </w:r>
      <w:r w:rsidRPr="00874355">
        <w:rPr>
          <w:rStyle w:val="Strong"/>
        </w:rPr>
        <w:t>:</w:t>
      </w:r>
    </w:p>
    <w:p w14:paraId="671F4929" w14:textId="4274E770" w:rsidR="000E5EAC" w:rsidRDefault="000E5EAC">
      <w:pPr>
        <w:spacing w:before="0" w:after="160" w:line="259" w:lineRule="auto"/>
      </w:pPr>
      <w:r>
        <w:br w:type="page"/>
      </w:r>
    </w:p>
    <w:p w14:paraId="4D8E8CD2" w14:textId="77777777" w:rsidR="00F43AB3" w:rsidRDefault="0001654E" w:rsidP="0001654E">
      <w:pPr>
        <w:pStyle w:val="Heading3un-numbered"/>
        <w:spacing w:after="240"/>
      </w:pPr>
      <w:bookmarkStart w:id="80" w:name="_Toc477788402"/>
      <w:r w:rsidRPr="007953D2">
        <w:lastRenderedPageBreak/>
        <w:t>Sli</w:t>
      </w:r>
      <w:r w:rsidR="00F43AB3" w:rsidRPr="007953D2">
        <w:t xml:space="preserve">de </w:t>
      </w:r>
      <w:r w:rsidR="00F43AB3">
        <w:t>52</w:t>
      </w:r>
    </w:p>
    <w:p w14:paraId="21AD2BCE" w14:textId="6109BC6D" w:rsidR="0001654E" w:rsidRDefault="00F43AB3" w:rsidP="0001654E">
      <w:pPr>
        <w:pStyle w:val="Heading3un-numbered"/>
        <w:spacing w:after="240"/>
      </w:pPr>
      <w:r w:rsidRPr="00F43AB3">
        <w:rPr>
          <w:noProof/>
        </w:rPr>
        <w:t xml:space="preserve"> </w:t>
      </w:r>
      <w:r w:rsidRPr="00F43AB3">
        <w:rPr>
          <w:noProof/>
        </w:rPr>
        <w:drawing>
          <wp:inline distT="0" distB="0" distL="0" distR="0" wp14:anchorId="2AA1ADE6" wp14:editId="019AA51B">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4457700"/>
                    </a:xfrm>
                    <a:prstGeom prst="rect">
                      <a:avLst/>
                    </a:prstGeom>
                  </pic:spPr>
                </pic:pic>
              </a:graphicData>
            </a:graphic>
          </wp:inline>
        </w:drawing>
      </w:r>
      <w:bookmarkEnd w:id="80"/>
    </w:p>
    <w:p w14:paraId="4FDEEDF5" w14:textId="77777777" w:rsidR="000E5EAC" w:rsidRPr="00874355" w:rsidRDefault="000E5EAC" w:rsidP="00355DD0">
      <w:pPr>
        <w:spacing w:before="480"/>
        <w:rPr>
          <w:rStyle w:val="Strong"/>
        </w:rPr>
      </w:pPr>
      <w:r>
        <w:rPr>
          <w:rStyle w:val="Strong"/>
        </w:rPr>
        <w:t>Key Points</w:t>
      </w:r>
      <w:r w:rsidRPr="00874355">
        <w:rPr>
          <w:rStyle w:val="Strong"/>
        </w:rPr>
        <w:t>:</w:t>
      </w:r>
    </w:p>
    <w:sdt>
      <w:sdtPr>
        <w:id w:val="703056944"/>
        <w:placeholder>
          <w:docPart w:val="2BC8C0494D264C2598829E7A13D60D35"/>
        </w:placeholder>
      </w:sdtPr>
      <w:sdtEndPr/>
      <w:sdtContent>
        <w:p w14:paraId="43E9D0B4" w14:textId="77777777" w:rsidR="00E2068B" w:rsidRDefault="000E5EAC" w:rsidP="000E5EAC">
          <w:r>
            <w:t>In these next steps</w:t>
          </w:r>
          <w:r w:rsidR="00E2068B">
            <w:t>:</w:t>
          </w:r>
        </w:p>
        <w:p w14:paraId="5FA5FB76" w14:textId="437FAE11" w:rsidR="00E2068B" w:rsidRDefault="00E2068B" w:rsidP="00E2068B">
          <w:pPr>
            <w:pStyle w:val="ListParagraph"/>
            <w:numPr>
              <w:ilvl w:val="0"/>
              <w:numId w:val="18"/>
            </w:numPr>
          </w:pPr>
          <w:r>
            <w:t>Y</w:t>
          </w:r>
          <w:r w:rsidR="000E5EAC">
            <w:t>ou want to make sure that you copy supporting documentation and send it to accounting.</w:t>
          </w:r>
        </w:p>
        <w:p w14:paraId="365BC02C" w14:textId="4CCD883C" w:rsidR="000E5EAC" w:rsidRDefault="000E5EAC" w:rsidP="00E2068B">
          <w:pPr>
            <w:pStyle w:val="ListParagraph"/>
            <w:numPr>
              <w:ilvl w:val="0"/>
              <w:numId w:val="18"/>
            </w:numPr>
          </w:pPr>
          <w:r>
            <w:t xml:space="preserve">Then you make a deposit. This deposit must be made </w:t>
          </w:r>
          <w:r w:rsidR="00446A3C">
            <w:t>via the Check Capture Processing module within OTCnet (with limited exceptions), and/or on a daily basis as checks are received</w:t>
          </w:r>
          <w:r>
            <w:t>.</w:t>
          </w:r>
        </w:p>
        <w:p w14:paraId="7E50A2E2" w14:textId="0279F226" w:rsidR="000E5EAC" w:rsidRPr="001773AE" w:rsidRDefault="0006144D" w:rsidP="000E5EAC">
          <w:r w:rsidRPr="0006144D">
            <w:t xml:space="preserve">Please keep in mind that Check Capture Processing has eliminated the need for VAF-1011, Record of Shipment of Valuables. When you are shipping a copy of the electronic 215 and check to your bank, the </w:t>
          </w:r>
          <w:r>
            <w:t>VAF-</w:t>
          </w:r>
          <w:r w:rsidRPr="0006144D">
            <w:t>1011 form will need to be filled out. Whether you are mailing it or physically delivering it to the bank, you wil</w:t>
          </w:r>
          <w:r>
            <w:t>l be required to fill out VAF-</w:t>
          </w:r>
          <w:r w:rsidRPr="0006144D">
            <w:t xml:space="preserve">1011 because you need to account for the check. It is important to always keep a record of transactions. </w:t>
          </w:r>
          <w:r w:rsidR="000E5EAC">
            <w:t>In order to c</w:t>
          </w:r>
          <w:r w:rsidR="000E5EAC" w:rsidRPr="001773AE">
            <w:t>omplete VAF-1011, Record of Shipment of Valuables</w:t>
          </w:r>
          <w:r w:rsidR="000E5EAC">
            <w:t xml:space="preserve"> you:</w:t>
          </w:r>
        </w:p>
        <w:p w14:paraId="7685A951" w14:textId="77777777" w:rsidR="000E5EAC" w:rsidRPr="001773AE" w:rsidRDefault="000E5EAC" w:rsidP="000E5EAC">
          <w:pPr>
            <w:pStyle w:val="ListParagraph"/>
            <w:numPr>
              <w:ilvl w:val="0"/>
              <w:numId w:val="21"/>
            </w:numPr>
          </w:pPr>
          <w:r w:rsidRPr="001773AE">
            <w:lastRenderedPageBreak/>
            <w:t>Must include the signature of at least one witness</w:t>
          </w:r>
        </w:p>
        <w:p w14:paraId="00BD73F4" w14:textId="77777777" w:rsidR="000E5EAC" w:rsidRPr="001773AE" w:rsidRDefault="000E5EAC" w:rsidP="000E5EAC">
          <w:pPr>
            <w:pStyle w:val="ListParagraph"/>
            <w:numPr>
              <w:ilvl w:val="0"/>
              <w:numId w:val="21"/>
            </w:numPr>
          </w:pPr>
          <w:r w:rsidRPr="001773AE">
            <w:t>Must assign a sequential log number to each VAF-1011</w:t>
          </w:r>
        </w:p>
        <w:p w14:paraId="7F15FDED" w14:textId="77777777" w:rsidR="000E5EAC" w:rsidRDefault="000E5EAC" w:rsidP="003770DD">
          <w:pPr>
            <w:pStyle w:val="ListParagraph"/>
            <w:numPr>
              <w:ilvl w:val="0"/>
              <w:numId w:val="21"/>
            </w:numPr>
          </w:pPr>
          <w:r w:rsidRPr="001773AE">
            <w:t>If these forms are mailed, must have a certified mail control number for tracking purposes</w:t>
          </w:r>
        </w:p>
      </w:sdtContent>
    </w:sdt>
    <w:p w14:paraId="7551AC35" w14:textId="6D54A7D7" w:rsidR="000E5EAC" w:rsidRDefault="000E5EAC" w:rsidP="00117EF8">
      <w:pPr>
        <w:spacing w:before="360"/>
        <w:rPr>
          <w:rStyle w:val="Strong"/>
        </w:rPr>
      </w:pPr>
      <w:r>
        <w:rPr>
          <w:rStyle w:val="Strong"/>
        </w:rPr>
        <w:t>Notes</w:t>
      </w:r>
      <w:r w:rsidRPr="00874355">
        <w:rPr>
          <w:rStyle w:val="Strong"/>
        </w:rPr>
        <w:t>:</w:t>
      </w:r>
    </w:p>
    <w:p w14:paraId="4A052935" w14:textId="2810F3E8" w:rsidR="0001654E" w:rsidRDefault="0001654E" w:rsidP="0001654E">
      <w:pPr>
        <w:pStyle w:val="Heading3un-numbered"/>
        <w:spacing w:after="240"/>
      </w:pPr>
      <w:bookmarkStart w:id="81" w:name="_Toc477788403"/>
      <w:r w:rsidRPr="007953D2">
        <w:t xml:space="preserve">Slide </w:t>
      </w:r>
      <w:r>
        <w:t>53</w:t>
      </w:r>
      <w:bookmarkEnd w:id="81"/>
    </w:p>
    <w:p w14:paraId="63B7DB5D" w14:textId="4AD26E06" w:rsidR="0001654E" w:rsidRPr="00874355" w:rsidRDefault="00C11D56" w:rsidP="003770DD">
      <w:pPr>
        <w:rPr>
          <w:rStyle w:val="Strong"/>
        </w:rPr>
      </w:pPr>
      <w:r w:rsidRPr="00C11D56">
        <w:rPr>
          <w:rStyle w:val="Strong"/>
          <w:noProof/>
        </w:rPr>
        <w:drawing>
          <wp:inline distT="0" distB="0" distL="0" distR="0" wp14:anchorId="05D3B32D" wp14:editId="4FA7F3C2">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4457700"/>
                    </a:xfrm>
                    <a:prstGeom prst="rect">
                      <a:avLst/>
                    </a:prstGeom>
                  </pic:spPr>
                </pic:pic>
              </a:graphicData>
            </a:graphic>
          </wp:inline>
        </w:drawing>
      </w:r>
    </w:p>
    <w:p w14:paraId="0DE4CBEF" w14:textId="77777777" w:rsidR="00C11D56" w:rsidRDefault="000E5EAC" w:rsidP="00C11D56">
      <w:pPr>
        <w:spacing w:before="360"/>
        <w:rPr>
          <w:rStyle w:val="Strong"/>
        </w:rPr>
      </w:pPr>
      <w:r>
        <w:rPr>
          <w:rStyle w:val="Strong"/>
        </w:rPr>
        <w:t>Key Points</w:t>
      </w:r>
      <w:r w:rsidRPr="00874355">
        <w:rPr>
          <w:rStyle w:val="Strong"/>
        </w:rPr>
        <w:t>:</w:t>
      </w:r>
    </w:p>
    <w:sdt>
      <w:sdtPr>
        <w:id w:val="1836180358"/>
        <w:placeholder>
          <w:docPart w:val="F1F1581E1EC44CF4920E6291C53B1238"/>
        </w:placeholder>
      </w:sdtPr>
      <w:sdtEndPr/>
      <w:sdtContent>
        <w:p w14:paraId="7B458A64" w14:textId="79A9F1EC" w:rsidR="0006144D" w:rsidRDefault="00E2068B" w:rsidP="00C11D56">
          <w:r>
            <w:t xml:space="preserve">Step 1. </w:t>
          </w:r>
          <w:r w:rsidR="000E5EAC">
            <w:t>The first step in check capture process is to make sure that necessary firmware and root certificates are installed onto the AC’s computer by an information technology (IT) specialist.</w:t>
          </w:r>
        </w:p>
        <w:p w14:paraId="1EAC3BE9" w14:textId="2EE2166B" w:rsidR="000E5EAC" w:rsidRDefault="0006144D" w:rsidP="003770DD">
          <w:r w:rsidRPr="0006144D">
            <w:rPr>
              <w:b/>
            </w:rPr>
            <w:t>Please note</w:t>
          </w:r>
          <w:r w:rsidRPr="0006144D">
            <w:t>: If you are dealing with Foreign Money, you must select the Deposit Processing tab on OTCnet. After this, you can then select Create Deposit. This will provide two options: Foreign Currency Cash, and Foreign Check Items. You can choose whichever option is necessary. This process must be done specifically for foreign money because you cannot process foreign items drawn from non-U.S. financial institutions</w:t>
          </w:r>
          <w:r>
            <w:t xml:space="preserve"> via the check capture process.</w:t>
          </w:r>
        </w:p>
      </w:sdtContent>
    </w:sdt>
    <w:p w14:paraId="3F8B3936" w14:textId="7D6F8B4C" w:rsidR="0001654E" w:rsidRDefault="0001654E" w:rsidP="0001654E">
      <w:pPr>
        <w:pStyle w:val="Heading3un-numbered"/>
        <w:spacing w:after="240"/>
      </w:pPr>
      <w:bookmarkStart w:id="82" w:name="_Toc477788404"/>
      <w:r w:rsidRPr="007953D2">
        <w:lastRenderedPageBreak/>
        <w:t xml:space="preserve">Slide </w:t>
      </w:r>
      <w:r>
        <w:t>54</w:t>
      </w:r>
      <w:bookmarkEnd w:id="82"/>
    </w:p>
    <w:p w14:paraId="08E56ACF" w14:textId="52338D0D" w:rsidR="0001654E" w:rsidRDefault="00232401">
      <w:pPr>
        <w:spacing w:before="0" w:after="160" w:line="259" w:lineRule="auto"/>
      </w:pPr>
      <w:r w:rsidRPr="00232401">
        <w:rPr>
          <w:noProof/>
        </w:rPr>
        <w:drawing>
          <wp:inline distT="0" distB="0" distL="0" distR="0" wp14:anchorId="1EB70F28" wp14:editId="216B585D">
            <wp:extent cx="5943600" cy="445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4457700"/>
                    </a:xfrm>
                    <a:prstGeom prst="rect">
                      <a:avLst/>
                    </a:prstGeom>
                  </pic:spPr>
                </pic:pic>
              </a:graphicData>
            </a:graphic>
          </wp:inline>
        </w:drawing>
      </w:r>
    </w:p>
    <w:p w14:paraId="38ED7E69" w14:textId="77777777" w:rsidR="000E5EAC" w:rsidRPr="00874355" w:rsidRDefault="000E5EAC" w:rsidP="006F5C66">
      <w:pPr>
        <w:spacing w:before="480"/>
        <w:rPr>
          <w:rStyle w:val="Strong"/>
        </w:rPr>
      </w:pPr>
      <w:r>
        <w:rPr>
          <w:rStyle w:val="Strong"/>
        </w:rPr>
        <w:t>Key Points</w:t>
      </w:r>
      <w:r w:rsidRPr="00874355">
        <w:rPr>
          <w:rStyle w:val="Strong"/>
        </w:rPr>
        <w:t>:</w:t>
      </w:r>
    </w:p>
    <w:sdt>
      <w:sdtPr>
        <w:id w:val="1128822732"/>
        <w:placeholder>
          <w:docPart w:val="35283889AB2C4D398192F03181C2597E"/>
        </w:placeholder>
      </w:sdtPr>
      <w:sdtEndPr/>
      <w:sdtContent>
        <w:p w14:paraId="0A1764E7" w14:textId="1E9FB575" w:rsidR="000E5EAC" w:rsidRDefault="000E5EAC" w:rsidP="003770DD">
          <w:r>
            <w:t xml:space="preserve">Step 2. Once </w:t>
          </w:r>
          <w:r w:rsidRPr="00D70FB8">
            <w:t>the firmware and root certificates are installed, the Check Capture terminal will have to be configured at that particular work</w:t>
          </w:r>
          <w:r w:rsidR="00FA4463">
            <w:t xml:space="preserve"> </w:t>
          </w:r>
          <w:r w:rsidR="00F44EAD">
            <w:t>Station</w:t>
          </w:r>
          <w:r w:rsidRPr="00D70FB8">
            <w:t xml:space="preserve"> by the C</w:t>
          </w:r>
          <w:r>
            <w:t>heck Capture Administrator/AC.</w:t>
          </w:r>
        </w:p>
      </w:sdtContent>
    </w:sdt>
    <w:p w14:paraId="50D40AB9" w14:textId="77777777" w:rsidR="000E5EAC" w:rsidRPr="00874355" w:rsidRDefault="000E5EAC" w:rsidP="006F5C66">
      <w:pPr>
        <w:spacing w:before="480"/>
        <w:rPr>
          <w:rStyle w:val="Strong"/>
        </w:rPr>
      </w:pPr>
      <w:r>
        <w:rPr>
          <w:rStyle w:val="Strong"/>
        </w:rPr>
        <w:t>Notes</w:t>
      </w:r>
      <w:r w:rsidRPr="00874355">
        <w:rPr>
          <w:rStyle w:val="Strong"/>
        </w:rPr>
        <w:t>:</w:t>
      </w:r>
    </w:p>
    <w:p w14:paraId="75ACE857" w14:textId="6F66A46E" w:rsidR="00744EE8" w:rsidRDefault="00744EE8">
      <w:pPr>
        <w:spacing w:before="0" w:after="160" w:line="259" w:lineRule="auto"/>
      </w:pPr>
      <w:r>
        <w:br w:type="page"/>
      </w:r>
    </w:p>
    <w:p w14:paraId="5E91E301" w14:textId="06EA450C" w:rsidR="0001654E" w:rsidRDefault="0001654E" w:rsidP="0001654E">
      <w:pPr>
        <w:pStyle w:val="Heading3un-numbered"/>
        <w:spacing w:after="240"/>
      </w:pPr>
      <w:bookmarkStart w:id="83" w:name="_Toc477788405"/>
      <w:r w:rsidRPr="007953D2">
        <w:lastRenderedPageBreak/>
        <w:t xml:space="preserve">Slide </w:t>
      </w:r>
      <w:r>
        <w:t>55</w:t>
      </w:r>
      <w:bookmarkEnd w:id="83"/>
    </w:p>
    <w:p w14:paraId="4FBF140F" w14:textId="0B7D81AC" w:rsidR="0001654E" w:rsidRDefault="00232401">
      <w:pPr>
        <w:spacing w:before="0" w:after="160" w:line="259" w:lineRule="auto"/>
      </w:pPr>
      <w:r w:rsidRPr="00232401">
        <w:rPr>
          <w:noProof/>
        </w:rPr>
        <w:drawing>
          <wp:inline distT="0" distB="0" distL="0" distR="0" wp14:anchorId="68E451DD" wp14:editId="48C31271">
            <wp:extent cx="5943600" cy="445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4457700"/>
                    </a:xfrm>
                    <a:prstGeom prst="rect">
                      <a:avLst/>
                    </a:prstGeom>
                  </pic:spPr>
                </pic:pic>
              </a:graphicData>
            </a:graphic>
          </wp:inline>
        </w:drawing>
      </w:r>
    </w:p>
    <w:p w14:paraId="1B03A9C3" w14:textId="77777777" w:rsidR="00744EE8" w:rsidRPr="00874355" w:rsidRDefault="00744EE8" w:rsidP="006F5C66">
      <w:pPr>
        <w:spacing w:before="480"/>
        <w:rPr>
          <w:rStyle w:val="Strong"/>
        </w:rPr>
      </w:pPr>
      <w:r>
        <w:rPr>
          <w:rStyle w:val="Strong"/>
        </w:rPr>
        <w:t>Key Points</w:t>
      </w:r>
      <w:r w:rsidRPr="00874355">
        <w:rPr>
          <w:rStyle w:val="Strong"/>
        </w:rPr>
        <w:t>:</w:t>
      </w:r>
    </w:p>
    <w:sdt>
      <w:sdtPr>
        <w:id w:val="-442996557"/>
        <w:placeholder>
          <w:docPart w:val="D5BB62BB318C403BA4B9A68801A1BD46"/>
        </w:placeholder>
      </w:sdtPr>
      <w:sdtEndPr/>
      <w:sdtContent>
        <w:p w14:paraId="76946D09" w14:textId="670DD773" w:rsidR="00744EE8" w:rsidRDefault="00744EE8" w:rsidP="003770DD">
          <w:r>
            <w:t xml:space="preserve">Step 3. The </w:t>
          </w:r>
          <w:r w:rsidRPr="00D70FB8">
            <w:t xml:space="preserve">Check Capture lead operator, who should be the registered Agent Cashier for your </w:t>
          </w:r>
          <w:r w:rsidR="00F44EAD">
            <w:t>Station</w:t>
          </w:r>
          <w:r w:rsidRPr="00D70FB8">
            <w:t>, prepares and submits a Check Capture batch (which includes an electronic deposit ticket) for approval using the RDM</w:t>
          </w:r>
          <w:r w:rsidR="00446A3C">
            <w:t xml:space="preserve"> </w:t>
          </w:r>
          <w:r w:rsidRPr="00D70FB8">
            <w:t>EC-7000i</w:t>
          </w:r>
          <w:r w:rsidR="00446A3C">
            <w:t xml:space="preserve"> or Panini X Vision</w:t>
          </w:r>
          <w:r w:rsidRPr="00D70FB8">
            <w:t xml:space="preserve"> series check scanner</w:t>
          </w:r>
          <w:r w:rsidR="00446A3C">
            <w:t>(s)</w:t>
          </w:r>
          <w:r w:rsidRPr="00D70FB8">
            <w:t xml:space="preserve"> via OTCnet.</w:t>
          </w:r>
        </w:p>
      </w:sdtContent>
    </w:sdt>
    <w:p w14:paraId="12853E05" w14:textId="77777777" w:rsidR="00744EE8" w:rsidRPr="00874355" w:rsidRDefault="00744EE8" w:rsidP="006F5C66">
      <w:pPr>
        <w:spacing w:before="480"/>
        <w:rPr>
          <w:rStyle w:val="Strong"/>
        </w:rPr>
      </w:pPr>
      <w:r>
        <w:rPr>
          <w:rStyle w:val="Strong"/>
        </w:rPr>
        <w:t>Notes</w:t>
      </w:r>
      <w:r w:rsidRPr="00874355">
        <w:rPr>
          <w:rStyle w:val="Strong"/>
        </w:rPr>
        <w:t>:</w:t>
      </w:r>
    </w:p>
    <w:p w14:paraId="1B398F5C" w14:textId="449F747E" w:rsidR="00744EE8" w:rsidRDefault="00744EE8">
      <w:pPr>
        <w:spacing w:before="0" w:after="160" w:line="259" w:lineRule="auto"/>
      </w:pPr>
      <w:r>
        <w:br w:type="page"/>
      </w:r>
    </w:p>
    <w:p w14:paraId="4EDAF806" w14:textId="6AD19CB3" w:rsidR="0001654E" w:rsidRDefault="0001654E" w:rsidP="0001654E">
      <w:pPr>
        <w:pStyle w:val="Heading3un-numbered"/>
        <w:spacing w:after="240"/>
      </w:pPr>
      <w:bookmarkStart w:id="84" w:name="_Toc477788406"/>
      <w:r w:rsidRPr="007953D2">
        <w:lastRenderedPageBreak/>
        <w:t xml:space="preserve">Slide </w:t>
      </w:r>
      <w:r>
        <w:t>56</w:t>
      </w:r>
      <w:bookmarkEnd w:id="84"/>
    </w:p>
    <w:p w14:paraId="3444D63F" w14:textId="2ED54B22" w:rsidR="0001654E" w:rsidRDefault="00232401">
      <w:pPr>
        <w:spacing w:before="0" w:after="160" w:line="259" w:lineRule="auto"/>
      </w:pPr>
      <w:r w:rsidRPr="00232401">
        <w:rPr>
          <w:noProof/>
        </w:rPr>
        <w:drawing>
          <wp:inline distT="0" distB="0" distL="0" distR="0" wp14:anchorId="47B028E0" wp14:editId="01D9CCBF">
            <wp:extent cx="5943600" cy="4457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4457700"/>
                    </a:xfrm>
                    <a:prstGeom prst="rect">
                      <a:avLst/>
                    </a:prstGeom>
                  </pic:spPr>
                </pic:pic>
              </a:graphicData>
            </a:graphic>
          </wp:inline>
        </w:drawing>
      </w:r>
    </w:p>
    <w:p w14:paraId="7C86E00E" w14:textId="77777777" w:rsidR="00744EE8" w:rsidRPr="00874355" w:rsidRDefault="00744EE8" w:rsidP="00DA4E69">
      <w:pPr>
        <w:spacing w:before="480"/>
        <w:rPr>
          <w:rStyle w:val="Strong"/>
        </w:rPr>
      </w:pPr>
      <w:r>
        <w:rPr>
          <w:rStyle w:val="Strong"/>
        </w:rPr>
        <w:t>Key Points</w:t>
      </w:r>
      <w:r w:rsidRPr="00874355">
        <w:rPr>
          <w:rStyle w:val="Strong"/>
        </w:rPr>
        <w:t>:</w:t>
      </w:r>
    </w:p>
    <w:sdt>
      <w:sdtPr>
        <w:id w:val="-650983289"/>
        <w:placeholder>
          <w:docPart w:val="2946373416F74A79A8412538E91AA01F"/>
        </w:placeholder>
      </w:sdtPr>
      <w:sdtEndPr/>
      <w:sdtContent>
        <w:p w14:paraId="5D4E78B0" w14:textId="2F9CF12D" w:rsidR="00744EE8" w:rsidRDefault="00E2068B" w:rsidP="003770DD">
          <w:r>
            <w:t xml:space="preserve">Step 4. </w:t>
          </w:r>
          <w:r w:rsidR="00744EE8">
            <w:t xml:space="preserve">The Check </w:t>
          </w:r>
          <w:r w:rsidR="00744EE8" w:rsidRPr="00A1122D">
            <w:t>Capture Supervisor/Deposit Approver reviews the Check Capture batch for accuracy. If correct, it is approved and the deposit goes into the Submitted status in OTCnet.</w:t>
          </w:r>
        </w:p>
      </w:sdtContent>
    </w:sdt>
    <w:p w14:paraId="0602FABA" w14:textId="77777777" w:rsidR="00744EE8" w:rsidRPr="00874355" w:rsidRDefault="00744EE8" w:rsidP="00DA4E69">
      <w:pPr>
        <w:spacing w:before="480"/>
        <w:rPr>
          <w:rStyle w:val="Strong"/>
        </w:rPr>
      </w:pPr>
      <w:r>
        <w:rPr>
          <w:rStyle w:val="Strong"/>
        </w:rPr>
        <w:t>Notes</w:t>
      </w:r>
      <w:r w:rsidRPr="00874355">
        <w:rPr>
          <w:rStyle w:val="Strong"/>
        </w:rPr>
        <w:t>:</w:t>
      </w:r>
    </w:p>
    <w:p w14:paraId="6CB7AF5C" w14:textId="371308E3" w:rsidR="00744EE8" w:rsidRDefault="00744EE8">
      <w:pPr>
        <w:spacing w:before="0" w:after="160" w:line="259" w:lineRule="auto"/>
      </w:pPr>
      <w:r>
        <w:br w:type="page"/>
      </w:r>
    </w:p>
    <w:p w14:paraId="4F61647E" w14:textId="68768BAC" w:rsidR="0001654E" w:rsidRPr="0001654E" w:rsidRDefault="0001654E" w:rsidP="0001654E">
      <w:pPr>
        <w:pStyle w:val="Heading3un-numbered"/>
        <w:spacing w:after="240"/>
      </w:pPr>
      <w:bookmarkStart w:id="85" w:name="_Toc477788407"/>
      <w:r w:rsidRPr="007953D2">
        <w:lastRenderedPageBreak/>
        <w:t xml:space="preserve">Slide </w:t>
      </w:r>
      <w:r>
        <w:t>57</w:t>
      </w:r>
      <w:bookmarkEnd w:id="85"/>
    </w:p>
    <w:p w14:paraId="7048C7F3" w14:textId="113AABF1" w:rsidR="0001654E" w:rsidRDefault="00996976">
      <w:pPr>
        <w:spacing w:before="0" w:after="160" w:line="259" w:lineRule="auto"/>
      </w:pPr>
      <w:r w:rsidRPr="00996976">
        <w:rPr>
          <w:noProof/>
        </w:rPr>
        <w:drawing>
          <wp:inline distT="0" distB="0" distL="0" distR="0" wp14:anchorId="12E2F4CA" wp14:editId="2B72814F">
            <wp:extent cx="5943600" cy="445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4457700"/>
                    </a:xfrm>
                    <a:prstGeom prst="rect">
                      <a:avLst/>
                    </a:prstGeom>
                  </pic:spPr>
                </pic:pic>
              </a:graphicData>
            </a:graphic>
          </wp:inline>
        </w:drawing>
      </w:r>
    </w:p>
    <w:p w14:paraId="5652F7C3" w14:textId="53593221" w:rsidR="00744EE8" w:rsidRPr="00874355" w:rsidRDefault="00DE6C94" w:rsidP="00DA4E69">
      <w:pPr>
        <w:spacing w:before="480"/>
        <w:rPr>
          <w:rStyle w:val="Strong"/>
        </w:rPr>
      </w:pPr>
      <w:r>
        <w:rPr>
          <w:rStyle w:val="Strong"/>
        </w:rPr>
        <w:t>K</w:t>
      </w:r>
      <w:r w:rsidR="00744EE8">
        <w:rPr>
          <w:rStyle w:val="Strong"/>
        </w:rPr>
        <w:t>ey Points</w:t>
      </w:r>
      <w:r w:rsidR="00744EE8" w:rsidRPr="00874355">
        <w:rPr>
          <w:rStyle w:val="Strong"/>
        </w:rPr>
        <w:t>:</w:t>
      </w:r>
    </w:p>
    <w:sdt>
      <w:sdtPr>
        <w:id w:val="3173191"/>
        <w:placeholder>
          <w:docPart w:val="0917935071104F64AD1112D3929E06D5"/>
        </w:placeholder>
      </w:sdtPr>
      <w:sdtEndPr/>
      <w:sdtContent>
        <w:p w14:paraId="47F7EAE7" w14:textId="58DD0814" w:rsidR="00744EE8" w:rsidRDefault="00E2068B" w:rsidP="003770DD">
          <w:r>
            <w:t xml:space="preserve">Step 5. </w:t>
          </w:r>
          <w:r w:rsidR="00744EE8">
            <w:t xml:space="preserve">Once the </w:t>
          </w:r>
          <w:r w:rsidR="00744EE8" w:rsidRPr="00A1122D">
            <w:t xml:space="preserve">Check Capture batch is confirmed by the bank, a six-digit voucher/deposit number will be automatically generated the next business day. This voucher/deposit number is available via the SF-215 deposit ticket report in OTCnet and should be reported to your </w:t>
          </w:r>
          <w:r w:rsidR="00F44EAD">
            <w:t>Station</w:t>
          </w:r>
          <w:r w:rsidR="00744EE8" w:rsidRPr="00A1122D">
            <w:t>’s accounting section so that the transaction can be recorded in the Centralized Administrative Accounting Transaction System (CAATS).</w:t>
          </w:r>
        </w:p>
      </w:sdtContent>
    </w:sdt>
    <w:p w14:paraId="2455D1DA" w14:textId="77777777" w:rsidR="00744EE8" w:rsidRPr="00874355" w:rsidRDefault="00744EE8" w:rsidP="00DA4E69">
      <w:pPr>
        <w:spacing w:before="480"/>
        <w:rPr>
          <w:rStyle w:val="Strong"/>
        </w:rPr>
      </w:pPr>
      <w:r>
        <w:rPr>
          <w:rStyle w:val="Strong"/>
        </w:rPr>
        <w:t>Notes</w:t>
      </w:r>
      <w:r w:rsidRPr="00874355">
        <w:rPr>
          <w:rStyle w:val="Strong"/>
        </w:rPr>
        <w:t>:</w:t>
      </w:r>
    </w:p>
    <w:p w14:paraId="0B2C55AA" w14:textId="4C9501DD" w:rsidR="00744EE8" w:rsidRDefault="00744EE8">
      <w:pPr>
        <w:spacing w:before="0" w:after="160" w:line="259" w:lineRule="auto"/>
      </w:pPr>
      <w:r>
        <w:br w:type="page"/>
      </w:r>
    </w:p>
    <w:p w14:paraId="672A60C3" w14:textId="4FD0A6B0" w:rsidR="0001654E" w:rsidRDefault="0001654E" w:rsidP="0001654E">
      <w:pPr>
        <w:pStyle w:val="Heading3un-numbered"/>
        <w:spacing w:after="240"/>
      </w:pPr>
      <w:bookmarkStart w:id="86" w:name="_Toc477788408"/>
      <w:r w:rsidRPr="007953D2">
        <w:lastRenderedPageBreak/>
        <w:t xml:space="preserve">Slide </w:t>
      </w:r>
      <w:r>
        <w:t>58</w:t>
      </w:r>
      <w:bookmarkEnd w:id="86"/>
    </w:p>
    <w:p w14:paraId="0B756BAE" w14:textId="7E6AEB13" w:rsidR="0001654E" w:rsidRDefault="00996976">
      <w:pPr>
        <w:spacing w:before="0" w:after="160" w:line="259" w:lineRule="auto"/>
      </w:pPr>
      <w:r w:rsidRPr="00996976">
        <w:rPr>
          <w:noProof/>
        </w:rPr>
        <w:drawing>
          <wp:inline distT="0" distB="0" distL="0" distR="0" wp14:anchorId="66C92A64" wp14:editId="5C140537">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4457700"/>
                    </a:xfrm>
                    <a:prstGeom prst="rect">
                      <a:avLst/>
                    </a:prstGeom>
                  </pic:spPr>
                </pic:pic>
              </a:graphicData>
            </a:graphic>
          </wp:inline>
        </w:drawing>
      </w:r>
    </w:p>
    <w:p w14:paraId="530C6999" w14:textId="77777777" w:rsidR="00744EE8" w:rsidRPr="00874355" w:rsidRDefault="00744EE8" w:rsidP="00644534">
      <w:pPr>
        <w:spacing w:before="480"/>
        <w:rPr>
          <w:rStyle w:val="Strong"/>
        </w:rPr>
      </w:pPr>
      <w:r>
        <w:rPr>
          <w:rStyle w:val="Strong"/>
        </w:rPr>
        <w:t>Key Points</w:t>
      </w:r>
      <w:r w:rsidRPr="00874355">
        <w:rPr>
          <w:rStyle w:val="Strong"/>
        </w:rPr>
        <w:t>:</w:t>
      </w:r>
    </w:p>
    <w:sdt>
      <w:sdtPr>
        <w:id w:val="-1051765166"/>
        <w:placeholder>
          <w:docPart w:val="121D7F75F6D6477E8D59996B144C97BF"/>
        </w:placeholder>
      </w:sdtPr>
      <w:sdtEndPr/>
      <w:sdtContent>
        <w:p w14:paraId="1E3BF950" w14:textId="328BD1D1" w:rsidR="00744EE8" w:rsidRDefault="00E2068B" w:rsidP="003770DD">
          <w:r>
            <w:t xml:space="preserve">Step 6. </w:t>
          </w:r>
          <w:r w:rsidR="00744EE8" w:rsidRPr="003A250C">
            <w:t>Physical copies of the check(s) should be retained for five business days to ensure that there are no problems with the file transmission, image quality, and processing of the checks. After five business days, the checks can be shredded. Once a batch is confirmed, the check image is stored onl</w:t>
          </w:r>
          <w:r w:rsidR="00744EE8">
            <w:t>ine via OTCnet for seven years.</w:t>
          </w:r>
        </w:p>
      </w:sdtContent>
    </w:sdt>
    <w:p w14:paraId="68500EDD" w14:textId="77777777" w:rsidR="00744EE8" w:rsidRPr="00874355" w:rsidRDefault="00744EE8" w:rsidP="00644534">
      <w:pPr>
        <w:spacing w:before="480"/>
        <w:rPr>
          <w:rStyle w:val="Strong"/>
        </w:rPr>
      </w:pPr>
      <w:r>
        <w:rPr>
          <w:rStyle w:val="Strong"/>
        </w:rPr>
        <w:t>Notes</w:t>
      </w:r>
      <w:r w:rsidRPr="00874355">
        <w:rPr>
          <w:rStyle w:val="Strong"/>
        </w:rPr>
        <w:t>:</w:t>
      </w:r>
    </w:p>
    <w:p w14:paraId="42F35A35" w14:textId="1082ED8D" w:rsidR="00AD5813" w:rsidRDefault="00AD5813">
      <w:pPr>
        <w:spacing w:before="0" w:after="160" w:line="259" w:lineRule="auto"/>
      </w:pPr>
      <w:r>
        <w:br w:type="page"/>
      </w:r>
    </w:p>
    <w:p w14:paraId="440C7BDF" w14:textId="0BA03175" w:rsidR="0001654E" w:rsidRDefault="0001654E" w:rsidP="0001654E">
      <w:pPr>
        <w:pStyle w:val="Heading3un-numbered"/>
        <w:spacing w:after="240"/>
      </w:pPr>
      <w:bookmarkStart w:id="87" w:name="_Toc477788409"/>
      <w:r w:rsidRPr="007953D2">
        <w:lastRenderedPageBreak/>
        <w:t xml:space="preserve">Slide </w:t>
      </w:r>
      <w:r>
        <w:t>59</w:t>
      </w:r>
      <w:bookmarkEnd w:id="87"/>
    </w:p>
    <w:p w14:paraId="09DFEB61" w14:textId="5B081D66" w:rsidR="0001654E" w:rsidRDefault="00996976">
      <w:pPr>
        <w:spacing w:before="0" w:after="160" w:line="259" w:lineRule="auto"/>
      </w:pPr>
      <w:r w:rsidRPr="00996976">
        <w:rPr>
          <w:noProof/>
        </w:rPr>
        <w:drawing>
          <wp:inline distT="0" distB="0" distL="0" distR="0" wp14:anchorId="615CCAB0" wp14:editId="717F8C62">
            <wp:extent cx="5943600" cy="4457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4457700"/>
                    </a:xfrm>
                    <a:prstGeom prst="rect">
                      <a:avLst/>
                    </a:prstGeom>
                  </pic:spPr>
                </pic:pic>
              </a:graphicData>
            </a:graphic>
          </wp:inline>
        </w:drawing>
      </w:r>
    </w:p>
    <w:p w14:paraId="5A514130" w14:textId="77777777" w:rsidR="00AD5813" w:rsidRPr="00874355" w:rsidRDefault="00AD5813" w:rsidP="00FF7507">
      <w:pPr>
        <w:spacing w:before="480"/>
        <w:rPr>
          <w:rStyle w:val="Strong"/>
        </w:rPr>
      </w:pPr>
      <w:r>
        <w:rPr>
          <w:rStyle w:val="Strong"/>
        </w:rPr>
        <w:t>Key Points</w:t>
      </w:r>
      <w:r w:rsidRPr="00874355">
        <w:rPr>
          <w:rStyle w:val="Strong"/>
        </w:rPr>
        <w:t>:</w:t>
      </w:r>
    </w:p>
    <w:sdt>
      <w:sdtPr>
        <w:id w:val="-984542672"/>
        <w:placeholder>
          <w:docPart w:val="6B5B2C6B3C0A4BFEA59E47550EE0B7EF"/>
        </w:placeholder>
      </w:sdtPr>
      <w:sdtEndPr/>
      <w:sdtContent>
        <w:p w14:paraId="7A3EAB32" w14:textId="77777777" w:rsidR="00AD5813" w:rsidRDefault="00AD5813" w:rsidP="00AD5813">
          <w:r w:rsidRPr="003A250C">
            <w:t xml:space="preserve">Tracie receives a foreign money order for processing that is not payable in U.S. currency.  What steps </w:t>
          </w:r>
          <w:r>
            <w:t xml:space="preserve">would Tracie follow to deposit </w:t>
          </w:r>
          <w:r w:rsidRPr="003A250C">
            <w:t>the foreign money order using OTCnet?</w:t>
          </w:r>
        </w:p>
      </w:sdtContent>
    </w:sdt>
    <w:p w14:paraId="4FF6396E" w14:textId="77777777" w:rsidR="00AD5813" w:rsidRPr="00874355" w:rsidRDefault="00AD5813" w:rsidP="00FF7507">
      <w:pPr>
        <w:spacing w:before="480"/>
        <w:rPr>
          <w:rStyle w:val="Strong"/>
        </w:rPr>
      </w:pPr>
      <w:r>
        <w:rPr>
          <w:rStyle w:val="Strong"/>
        </w:rPr>
        <w:t>Notes</w:t>
      </w:r>
      <w:r w:rsidRPr="00874355">
        <w:rPr>
          <w:rStyle w:val="Strong"/>
        </w:rPr>
        <w:t>:</w:t>
      </w:r>
    </w:p>
    <w:p w14:paraId="68577AF1" w14:textId="6E0ED9B9" w:rsidR="00AD5813" w:rsidRDefault="00AD5813">
      <w:pPr>
        <w:spacing w:before="0" w:after="160" w:line="259" w:lineRule="auto"/>
      </w:pPr>
      <w:r>
        <w:br w:type="page"/>
      </w:r>
    </w:p>
    <w:p w14:paraId="527CFD07" w14:textId="50A06FC7" w:rsidR="0001654E" w:rsidRDefault="0001654E" w:rsidP="0001654E">
      <w:pPr>
        <w:pStyle w:val="Heading3un-numbered"/>
        <w:spacing w:after="240"/>
      </w:pPr>
      <w:bookmarkStart w:id="88" w:name="_Toc477788410"/>
      <w:r w:rsidRPr="007953D2">
        <w:lastRenderedPageBreak/>
        <w:t xml:space="preserve">Slide </w:t>
      </w:r>
      <w:r>
        <w:t>60</w:t>
      </w:r>
      <w:bookmarkEnd w:id="88"/>
    </w:p>
    <w:p w14:paraId="4AC388F0" w14:textId="77ED3D99" w:rsidR="0001654E" w:rsidRDefault="00996976">
      <w:pPr>
        <w:spacing w:before="0" w:after="160" w:line="259" w:lineRule="auto"/>
      </w:pPr>
      <w:r w:rsidRPr="00996976">
        <w:rPr>
          <w:noProof/>
        </w:rPr>
        <w:drawing>
          <wp:inline distT="0" distB="0" distL="0" distR="0" wp14:anchorId="63611C67" wp14:editId="601A80E0">
            <wp:extent cx="5943600" cy="4457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4457700"/>
                    </a:xfrm>
                    <a:prstGeom prst="rect">
                      <a:avLst/>
                    </a:prstGeom>
                  </pic:spPr>
                </pic:pic>
              </a:graphicData>
            </a:graphic>
          </wp:inline>
        </w:drawing>
      </w:r>
    </w:p>
    <w:p w14:paraId="39B57A46" w14:textId="77777777" w:rsidR="00AD5813" w:rsidRPr="00874355" w:rsidRDefault="00AD5813" w:rsidP="00D2257F">
      <w:pPr>
        <w:spacing w:before="480"/>
        <w:rPr>
          <w:rStyle w:val="Strong"/>
        </w:rPr>
      </w:pPr>
      <w:r>
        <w:rPr>
          <w:rStyle w:val="Strong"/>
        </w:rPr>
        <w:t>Key Points</w:t>
      </w:r>
      <w:r w:rsidRPr="00874355">
        <w:rPr>
          <w:rStyle w:val="Strong"/>
        </w:rPr>
        <w:t>:</w:t>
      </w:r>
    </w:p>
    <w:sdt>
      <w:sdtPr>
        <w:id w:val="-992710001"/>
        <w:placeholder>
          <w:docPart w:val="83C92B3188DD4527B386BFA24B50162E"/>
        </w:placeholder>
      </w:sdtPr>
      <w:sdtEndPr/>
      <w:sdtContent>
        <w:p w14:paraId="0220A1B5" w14:textId="77777777" w:rsidR="00AD5813" w:rsidRDefault="00AD5813" w:rsidP="00AD5813">
          <w:r w:rsidRPr="003A250C">
            <w:t>Desiree receives error message stating (This request requires terminal to be configured.) in OTCnet. What procedures would Desiree follow to get past this technical issue?</w:t>
          </w:r>
        </w:p>
      </w:sdtContent>
    </w:sdt>
    <w:p w14:paraId="43971664" w14:textId="77777777" w:rsidR="00AD5813" w:rsidRPr="00874355" w:rsidRDefault="00AD5813" w:rsidP="00D2257F">
      <w:pPr>
        <w:spacing w:before="480"/>
        <w:rPr>
          <w:rStyle w:val="Strong"/>
        </w:rPr>
      </w:pPr>
      <w:r>
        <w:rPr>
          <w:rStyle w:val="Strong"/>
        </w:rPr>
        <w:t>Notes</w:t>
      </w:r>
      <w:r w:rsidRPr="00874355">
        <w:rPr>
          <w:rStyle w:val="Strong"/>
        </w:rPr>
        <w:t>:</w:t>
      </w:r>
    </w:p>
    <w:p w14:paraId="1EBAF14F" w14:textId="34AB37D4" w:rsidR="00AD5813" w:rsidRDefault="00AD5813">
      <w:pPr>
        <w:spacing w:before="0" w:after="160" w:line="259" w:lineRule="auto"/>
      </w:pPr>
      <w:r>
        <w:br w:type="page"/>
      </w:r>
    </w:p>
    <w:p w14:paraId="649324E2" w14:textId="467E268F" w:rsidR="0001654E" w:rsidRDefault="0001654E" w:rsidP="0001654E">
      <w:pPr>
        <w:pStyle w:val="Heading3un-numbered"/>
        <w:spacing w:after="240"/>
      </w:pPr>
      <w:bookmarkStart w:id="89" w:name="_Toc477788411"/>
      <w:r w:rsidRPr="007953D2">
        <w:lastRenderedPageBreak/>
        <w:t xml:space="preserve">Slide </w:t>
      </w:r>
      <w:r>
        <w:t>61</w:t>
      </w:r>
      <w:bookmarkEnd w:id="89"/>
    </w:p>
    <w:p w14:paraId="27898FF7" w14:textId="385EAEDB" w:rsidR="0001654E" w:rsidRDefault="00996976">
      <w:pPr>
        <w:spacing w:before="0" w:after="160" w:line="259" w:lineRule="auto"/>
      </w:pPr>
      <w:r w:rsidRPr="00996976">
        <w:rPr>
          <w:noProof/>
        </w:rPr>
        <w:drawing>
          <wp:inline distT="0" distB="0" distL="0" distR="0" wp14:anchorId="2366DB7B" wp14:editId="501FE6D2">
            <wp:extent cx="5943600" cy="4457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4457700"/>
                    </a:xfrm>
                    <a:prstGeom prst="rect">
                      <a:avLst/>
                    </a:prstGeom>
                  </pic:spPr>
                </pic:pic>
              </a:graphicData>
            </a:graphic>
          </wp:inline>
        </w:drawing>
      </w:r>
    </w:p>
    <w:p w14:paraId="1DCDAEDD" w14:textId="77777777" w:rsidR="00AD5813" w:rsidRPr="00874355" w:rsidRDefault="00AD5813" w:rsidP="00D2257F">
      <w:pPr>
        <w:spacing w:before="480"/>
        <w:rPr>
          <w:rStyle w:val="Strong"/>
        </w:rPr>
      </w:pPr>
      <w:r>
        <w:rPr>
          <w:rStyle w:val="Strong"/>
        </w:rPr>
        <w:t>Key Points</w:t>
      </w:r>
      <w:r w:rsidRPr="00874355">
        <w:rPr>
          <w:rStyle w:val="Strong"/>
        </w:rPr>
        <w:t>:</w:t>
      </w:r>
    </w:p>
    <w:sdt>
      <w:sdtPr>
        <w:id w:val="-486482509"/>
        <w:placeholder>
          <w:docPart w:val="068EF07BDCC14895B0C2C406A64CDC17"/>
        </w:placeholder>
      </w:sdtPr>
      <w:sdtEndPr/>
      <w:sdtContent>
        <w:p w14:paraId="76BA1518" w14:textId="77777777" w:rsidR="00AD5813" w:rsidRDefault="00AD5813" w:rsidP="00AD5813">
          <w:r w:rsidRPr="009F37BD">
            <w:t>Brandy receives a CH. 31 school refund check in the amount of $10,000. She attempts to access the Check Capture Processing module in OTCnet to submit this check to the bank. However, upon accessing OTCnet, she receives an error message stating that the Java version installed on her computer is not compliant with OTCnet system configuration. How should Brandy proceed?</w:t>
          </w:r>
        </w:p>
        <w:p w14:paraId="5BC83E7E" w14:textId="55E4CBEA" w:rsidR="00AD5813" w:rsidRPr="009F37BD" w:rsidRDefault="00AD5813" w:rsidP="00AD5813">
          <w:r w:rsidRPr="009F37BD">
            <w:t>Option 1: Hold the check until her information technology specialist can come look/work on her computer.</w:t>
          </w:r>
        </w:p>
        <w:p w14:paraId="2C123C85" w14:textId="77777777" w:rsidR="00AD5813" w:rsidRPr="009F37BD" w:rsidRDefault="00AD5813" w:rsidP="00AD5813">
          <w:r w:rsidRPr="009F37BD">
            <w:t>Option 2: Complete the deposit the “old-fashioned” way using a paper SF-215 (deposit ticket).</w:t>
          </w:r>
        </w:p>
        <w:p w14:paraId="2509D995" w14:textId="6A24CF3A" w:rsidR="00AD5813" w:rsidRDefault="00AD5813" w:rsidP="00AD5813">
          <w:r w:rsidRPr="00AD5813">
            <w:rPr>
              <w:bCs/>
            </w:rPr>
            <w:t xml:space="preserve">Option 3: Access the deposit processing module in OTCnet using one of her colleague's computer/work </w:t>
          </w:r>
          <w:r w:rsidR="00F44EAD">
            <w:rPr>
              <w:bCs/>
            </w:rPr>
            <w:t>Station</w:t>
          </w:r>
          <w:r w:rsidRPr="00AD5813">
            <w:rPr>
              <w:bCs/>
            </w:rPr>
            <w:t>.</w:t>
          </w:r>
        </w:p>
      </w:sdtContent>
    </w:sdt>
    <w:p w14:paraId="4FF8F639" w14:textId="1E989F02" w:rsidR="00AD5813" w:rsidRDefault="00AD5813" w:rsidP="00996976">
      <w:pPr>
        <w:spacing w:before="480"/>
      </w:pPr>
      <w:r>
        <w:rPr>
          <w:rStyle w:val="Strong"/>
        </w:rPr>
        <w:t>Notes</w:t>
      </w:r>
      <w:r w:rsidRPr="00874355">
        <w:rPr>
          <w:rStyle w:val="Strong"/>
        </w:rPr>
        <w:t>:</w:t>
      </w:r>
    </w:p>
    <w:p w14:paraId="27D7909D" w14:textId="755C6BE3" w:rsidR="006A46B7" w:rsidRDefault="006A46B7" w:rsidP="006A46B7">
      <w:pPr>
        <w:pStyle w:val="Heading3un-numbered"/>
        <w:spacing w:after="240"/>
      </w:pPr>
      <w:bookmarkStart w:id="90" w:name="_Toc477788412"/>
      <w:r w:rsidRPr="007953D2">
        <w:lastRenderedPageBreak/>
        <w:t xml:space="preserve">Slide </w:t>
      </w:r>
      <w:r>
        <w:t>62</w:t>
      </w:r>
      <w:bookmarkEnd w:id="90"/>
    </w:p>
    <w:p w14:paraId="5C004CA4" w14:textId="785F7076" w:rsidR="006A46B7" w:rsidRDefault="00996976">
      <w:pPr>
        <w:spacing w:before="0" w:after="160" w:line="259" w:lineRule="auto"/>
      </w:pPr>
      <w:r w:rsidRPr="00996976">
        <w:rPr>
          <w:noProof/>
        </w:rPr>
        <w:drawing>
          <wp:inline distT="0" distB="0" distL="0" distR="0" wp14:anchorId="006A5A5A" wp14:editId="3ED06655">
            <wp:extent cx="5943600" cy="4457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4457700"/>
                    </a:xfrm>
                    <a:prstGeom prst="rect">
                      <a:avLst/>
                    </a:prstGeom>
                  </pic:spPr>
                </pic:pic>
              </a:graphicData>
            </a:graphic>
          </wp:inline>
        </w:drawing>
      </w:r>
    </w:p>
    <w:p w14:paraId="7F6D28BF" w14:textId="77777777" w:rsidR="00AD5813" w:rsidRPr="00874355" w:rsidRDefault="00AD5813" w:rsidP="00D2257F">
      <w:pPr>
        <w:spacing w:before="480"/>
        <w:rPr>
          <w:rStyle w:val="Strong"/>
        </w:rPr>
      </w:pPr>
      <w:r>
        <w:rPr>
          <w:rStyle w:val="Strong"/>
        </w:rPr>
        <w:t>Key Points</w:t>
      </w:r>
      <w:r w:rsidRPr="00874355">
        <w:rPr>
          <w:rStyle w:val="Strong"/>
        </w:rPr>
        <w:t>:</w:t>
      </w:r>
    </w:p>
    <w:sdt>
      <w:sdtPr>
        <w:id w:val="832728850"/>
        <w:placeholder>
          <w:docPart w:val="2F8BB23DF8F64AE9B58AE0905A972ED5"/>
        </w:placeholder>
      </w:sdtPr>
      <w:sdtEndPr/>
      <w:sdtContent>
        <w:p w14:paraId="19C12A5D" w14:textId="288EAA76" w:rsidR="00AD5813" w:rsidRDefault="00A7686A" w:rsidP="00AD5813">
          <w:r>
            <w:t>Lesley</w:t>
          </w:r>
          <w:r w:rsidR="00AD5813" w:rsidRPr="00075229">
            <w:t xml:space="preserve">, the primary AC, is swamped with work due to the fact that he is certifying time cards on a Thursday. He also has $345.00 in checks that he has received during the week. The alternate AC is out of the office and time cards take precedence over all of Tony’s other job responsibilities so he decides that the checks can wait to be deposited next week. Are </w:t>
          </w:r>
          <w:r>
            <w:t>Lesley</w:t>
          </w:r>
          <w:r w:rsidR="00AD5813" w:rsidRPr="00075229">
            <w:t>’s actions in line with VBA’s Agent Cashier Policy? Why or why not?</w:t>
          </w:r>
        </w:p>
      </w:sdtContent>
    </w:sdt>
    <w:p w14:paraId="158D6B64" w14:textId="77777777" w:rsidR="00AD5813" w:rsidRPr="00874355" w:rsidRDefault="00AD5813" w:rsidP="00D2257F">
      <w:pPr>
        <w:spacing w:before="480"/>
        <w:rPr>
          <w:rStyle w:val="Strong"/>
        </w:rPr>
      </w:pPr>
      <w:r>
        <w:rPr>
          <w:rStyle w:val="Strong"/>
        </w:rPr>
        <w:t>Notes</w:t>
      </w:r>
      <w:r w:rsidRPr="00874355">
        <w:rPr>
          <w:rStyle w:val="Strong"/>
        </w:rPr>
        <w:t>:</w:t>
      </w:r>
    </w:p>
    <w:p w14:paraId="399282A1" w14:textId="797BF5E4" w:rsidR="00AD5813" w:rsidRDefault="00AD5813">
      <w:pPr>
        <w:spacing w:before="0" w:after="160" w:line="259" w:lineRule="auto"/>
      </w:pPr>
      <w:r>
        <w:br w:type="page"/>
      </w:r>
    </w:p>
    <w:p w14:paraId="30085C18" w14:textId="5044C897" w:rsidR="006A46B7" w:rsidRDefault="006A46B7" w:rsidP="006A46B7">
      <w:pPr>
        <w:pStyle w:val="Heading3un-numbered"/>
        <w:spacing w:after="240"/>
      </w:pPr>
      <w:bookmarkStart w:id="91" w:name="_Toc477788413"/>
      <w:r w:rsidRPr="007953D2">
        <w:lastRenderedPageBreak/>
        <w:t xml:space="preserve">Slide </w:t>
      </w:r>
      <w:r>
        <w:t>63</w:t>
      </w:r>
      <w:bookmarkEnd w:id="91"/>
    </w:p>
    <w:p w14:paraId="79D026F6" w14:textId="134BFDC6" w:rsidR="00DE6C94" w:rsidRPr="00DE6C94" w:rsidRDefault="00996976" w:rsidP="00DE6C94">
      <w:r w:rsidRPr="00996976">
        <w:rPr>
          <w:noProof/>
        </w:rPr>
        <w:drawing>
          <wp:inline distT="0" distB="0" distL="0" distR="0" wp14:anchorId="65533E37" wp14:editId="5701D96B">
            <wp:extent cx="5943600" cy="4457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4457700"/>
                    </a:xfrm>
                    <a:prstGeom prst="rect">
                      <a:avLst/>
                    </a:prstGeom>
                  </pic:spPr>
                </pic:pic>
              </a:graphicData>
            </a:graphic>
          </wp:inline>
        </w:drawing>
      </w:r>
    </w:p>
    <w:p w14:paraId="6284B9FF" w14:textId="77777777" w:rsidR="00AD5813" w:rsidRPr="00874355" w:rsidRDefault="00AD5813" w:rsidP="00DF746D">
      <w:pPr>
        <w:spacing w:before="480"/>
        <w:rPr>
          <w:rStyle w:val="Strong"/>
        </w:rPr>
      </w:pPr>
      <w:r>
        <w:rPr>
          <w:rStyle w:val="Strong"/>
        </w:rPr>
        <w:t>Notes</w:t>
      </w:r>
      <w:r w:rsidRPr="00874355">
        <w:rPr>
          <w:rStyle w:val="Strong"/>
        </w:rPr>
        <w:t>:</w:t>
      </w:r>
    </w:p>
    <w:p w14:paraId="70B35585" w14:textId="6CCC5435" w:rsidR="00AD5813" w:rsidRDefault="00AD5813">
      <w:pPr>
        <w:spacing w:before="0" w:after="160" w:line="259" w:lineRule="auto"/>
      </w:pPr>
      <w:r>
        <w:br w:type="page"/>
      </w:r>
    </w:p>
    <w:p w14:paraId="5B283EE5" w14:textId="06C53AF7" w:rsidR="006A46B7" w:rsidRDefault="006A46B7" w:rsidP="006A46B7">
      <w:pPr>
        <w:pStyle w:val="Heading3un-numbered"/>
        <w:spacing w:after="240"/>
      </w:pPr>
      <w:bookmarkStart w:id="92" w:name="_Toc477788414"/>
      <w:r w:rsidRPr="007953D2">
        <w:lastRenderedPageBreak/>
        <w:t xml:space="preserve">Slide </w:t>
      </w:r>
      <w:r>
        <w:t>64</w:t>
      </w:r>
      <w:bookmarkEnd w:id="92"/>
    </w:p>
    <w:p w14:paraId="75C75B61" w14:textId="403B357F" w:rsidR="006A46B7" w:rsidRDefault="00996976">
      <w:pPr>
        <w:spacing w:before="0" w:after="160" w:line="259" w:lineRule="auto"/>
      </w:pPr>
      <w:r w:rsidRPr="00996976">
        <w:rPr>
          <w:noProof/>
        </w:rPr>
        <w:drawing>
          <wp:inline distT="0" distB="0" distL="0" distR="0" wp14:anchorId="3A80205B" wp14:editId="554600E2">
            <wp:extent cx="5943600" cy="4457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4457700"/>
                    </a:xfrm>
                    <a:prstGeom prst="rect">
                      <a:avLst/>
                    </a:prstGeom>
                  </pic:spPr>
                </pic:pic>
              </a:graphicData>
            </a:graphic>
          </wp:inline>
        </w:drawing>
      </w:r>
    </w:p>
    <w:p w14:paraId="13917F05" w14:textId="77777777" w:rsidR="00AD5813" w:rsidRPr="00874355" w:rsidRDefault="00AD5813" w:rsidP="00DF746D">
      <w:pPr>
        <w:spacing w:before="480"/>
        <w:rPr>
          <w:rStyle w:val="Strong"/>
        </w:rPr>
      </w:pPr>
      <w:r>
        <w:rPr>
          <w:rStyle w:val="Strong"/>
        </w:rPr>
        <w:t>Key Points</w:t>
      </w:r>
      <w:r w:rsidRPr="00874355">
        <w:rPr>
          <w:rStyle w:val="Strong"/>
        </w:rPr>
        <w:t>:</w:t>
      </w:r>
    </w:p>
    <w:sdt>
      <w:sdtPr>
        <w:rPr>
          <w:rFonts w:ascii="Arial" w:eastAsiaTheme="minorHAnsi" w:hAnsi="Arial" w:cstheme="minorBidi"/>
          <w:sz w:val="22"/>
          <w:szCs w:val="22"/>
        </w:rPr>
        <w:id w:val="1974245284"/>
        <w:placeholder>
          <w:docPart w:val="F91F73BAE4EE4052A798A166037AFC87"/>
        </w:placeholder>
      </w:sdtPr>
      <w:sdtEndPr/>
      <w:sdtContent>
        <w:p w14:paraId="76DEBCB9" w14:textId="0EE5F924" w:rsidR="00AD5813" w:rsidRPr="00996976" w:rsidRDefault="00996976" w:rsidP="00996976">
          <w:pPr>
            <w:pStyle w:val="NormalWeb"/>
            <w:spacing w:before="0" w:beforeAutospacing="0" w:after="0" w:afterAutospacing="0"/>
            <w:rPr>
              <w:rFonts w:ascii="Arial" w:eastAsiaTheme="minorHAnsi" w:hAnsi="Arial" w:cstheme="minorBidi"/>
              <w:sz w:val="22"/>
              <w:szCs w:val="22"/>
            </w:rPr>
          </w:pPr>
          <w:r w:rsidRPr="00996976">
            <w:rPr>
              <w:rFonts w:ascii="Arial" w:eastAsiaTheme="minorHAnsi" w:hAnsi="Arial" w:cstheme="minorBidi"/>
              <w:sz w:val="22"/>
              <w:szCs w:val="22"/>
            </w:rPr>
            <w:t xml:space="preserve"> “What questions do you have about what we have discussed today?”</w:t>
          </w:r>
        </w:p>
      </w:sdtContent>
    </w:sdt>
    <w:p w14:paraId="773921A3" w14:textId="65BEC9CD" w:rsidR="00FA0E72" w:rsidRDefault="00AD5813" w:rsidP="00996976">
      <w:r>
        <w:rPr>
          <w:rStyle w:val="Strong"/>
        </w:rPr>
        <w:t>Notes</w:t>
      </w:r>
      <w:r w:rsidRPr="00874355">
        <w:rPr>
          <w:rStyle w:val="Strong"/>
        </w:rPr>
        <w:t>:</w:t>
      </w:r>
    </w:p>
    <w:sectPr w:rsidR="00FA0E72" w:rsidSect="003208B0">
      <w:footerReference w:type="default" r:id="rId89"/>
      <w:headerReference w:type="first" r:id="rId90"/>
      <w:pgSz w:w="12240" w:h="15840"/>
      <w:pgMar w:top="450" w:right="1440" w:bottom="1440" w:left="1440" w:header="720" w:footer="10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D9A3E" w14:textId="77777777" w:rsidR="00922692" w:rsidRDefault="00922692" w:rsidP="00884524">
      <w:pPr>
        <w:spacing w:before="0" w:after="0" w:line="240" w:lineRule="auto"/>
      </w:pPr>
      <w:r>
        <w:separator/>
      </w:r>
    </w:p>
  </w:endnote>
  <w:endnote w:type="continuationSeparator" w:id="0">
    <w:p w14:paraId="498C03DB" w14:textId="77777777" w:rsidR="00922692" w:rsidRDefault="00922692" w:rsidP="0088452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96AD1" w14:textId="06CA0AAC" w:rsidR="00CE0464" w:rsidRPr="008263F9" w:rsidRDefault="00CE0464" w:rsidP="008263F9">
    <w:pPr>
      <w:pStyle w:val="Footer"/>
      <w:pBdr>
        <w:top w:val="single" w:sz="4" w:space="1" w:color="auto"/>
      </w:pBdr>
      <w:jc w:val="center"/>
      <w:rPr>
        <w:sz w:val="20"/>
        <w:szCs w:val="20"/>
      </w:rPr>
    </w:pPr>
    <w:r w:rsidRPr="008263F9">
      <w:rPr>
        <w:sz w:val="20"/>
        <w:szCs w:val="20"/>
      </w:rPr>
      <w:fldChar w:fldCharType="begin"/>
    </w:r>
    <w:r w:rsidRPr="008263F9">
      <w:rPr>
        <w:sz w:val="20"/>
        <w:szCs w:val="20"/>
      </w:rPr>
      <w:instrText xml:space="preserve"> PAGE   \* MERGEFORMAT </w:instrText>
    </w:r>
    <w:r w:rsidRPr="008263F9">
      <w:rPr>
        <w:sz w:val="20"/>
        <w:szCs w:val="20"/>
      </w:rPr>
      <w:fldChar w:fldCharType="separate"/>
    </w:r>
    <w:r w:rsidR="009861AB">
      <w:rPr>
        <w:noProof/>
        <w:sz w:val="20"/>
        <w:szCs w:val="20"/>
      </w:rPr>
      <w:t>vi</w:t>
    </w:r>
    <w:r w:rsidRPr="008263F9">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6DCF" w14:textId="3355E6FF" w:rsidR="00CE0464" w:rsidRPr="004674D7" w:rsidRDefault="00CE0464" w:rsidP="004674D7">
    <w:pPr>
      <w:pStyle w:val="Footer"/>
      <w:pBdr>
        <w:top w:val="single" w:sz="4" w:space="1" w:color="auto"/>
      </w:pBdr>
      <w:jc w:val="center"/>
      <w:rPr>
        <w:sz w:val="20"/>
        <w:szCs w:val="20"/>
      </w:rPr>
    </w:pPr>
    <w:r w:rsidRPr="004674D7">
      <w:rPr>
        <w:sz w:val="20"/>
        <w:szCs w:val="20"/>
      </w:rPr>
      <w:fldChar w:fldCharType="begin"/>
    </w:r>
    <w:r w:rsidRPr="004674D7">
      <w:rPr>
        <w:sz w:val="20"/>
        <w:szCs w:val="20"/>
      </w:rPr>
      <w:instrText xml:space="preserve"> PAGE   \* MERGEFORMAT </w:instrText>
    </w:r>
    <w:r w:rsidRPr="004674D7">
      <w:rPr>
        <w:sz w:val="20"/>
        <w:szCs w:val="20"/>
      </w:rPr>
      <w:fldChar w:fldCharType="separate"/>
    </w:r>
    <w:r w:rsidR="009861AB">
      <w:rPr>
        <w:noProof/>
        <w:sz w:val="20"/>
        <w:szCs w:val="20"/>
      </w:rPr>
      <w:t>i</w:t>
    </w:r>
    <w:r w:rsidRPr="004674D7">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C7063" w14:textId="7F3810C2" w:rsidR="00CE0464" w:rsidRPr="008263F9" w:rsidRDefault="00CE0464" w:rsidP="008263F9">
    <w:pPr>
      <w:pStyle w:val="Footer"/>
      <w:pBdr>
        <w:top w:val="single" w:sz="4" w:space="1" w:color="auto"/>
      </w:pBdr>
      <w:jc w:val="center"/>
      <w:rPr>
        <w:sz w:val="20"/>
        <w:szCs w:val="20"/>
      </w:rPr>
    </w:pPr>
    <w:r w:rsidRPr="008263F9">
      <w:rPr>
        <w:sz w:val="20"/>
        <w:szCs w:val="20"/>
      </w:rPr>
      <w:fldChar w:fldCharType="begin"/>
    </w:r>
    <w:r w:rsidRPr="008263F9">
      <w:rPr>
        <w:sz w:val="20"/>
        <w:szCs w:val="20"/>
      </w:rPr>
      <w:instrText xml:space="preserve"> PAGE   \* MERGEFORMAT </w:instrText>
    </w:r>
    <w:r w:rsidRPr="008263F9">
      <w:rPr>
        <w:sz w:val="20"/>
        <w:szCs w:val="20"/>
      </w:rPr>
      <w:fldChar w:fldCharType="separate"/>
    </w:r>
    <w:r w:rsidR="009861AB" w:rsidRPr="009861AB">
      <w:rPr>
        <w:noProof/>
      </w:rPr>
      <w:t>3</w:t>
    </w:r>
    <w:r w:rsidRPr="008263F9">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78785" w14:textId="77777777" w:rsidR="00922692" w:rsidRDefault="00922692" w:rsidP="00884524">
      <w:pPr>
        <w:spacing w:before="0" w:after="0" w:line="240" w:lineRule="auto"/>
      </w:pPr>
      <w:r>
        <w:separator/>
      </w:r>
    </w:p>
  </w:footnote>
  <w:footnote w:type="continuationSeparator" w:id="0">
    <w:p w14:paraId="1F9048DB" w14:textId="77777777" w:rsidR="00922692" w:rsidRDefault="00922692" w:rsidP="0088452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96288977"/>
      <w:showingPlcHdr/>
    </w:sdtPr>
    <w:sdtEndPr/>
    <w:sdtContent>
      <w:p w14:paraId="2E8C08E3" w14:textId="77777777" w:rsidR="00CE0464" w:rsidRDefault="00CE0464" w:rsidP="004674D7">
        <w:pPr>
          <w:pStyle w:val="Header"/>
          <w:jc w:val="right"/>
          <w:rPr>
            <w:sz w:val="20"/>
            <w:szCs w:val="20"/>
          </w:rPr>
        </w:pPr>
        <w:r w:rsidRPr="00F91CC5">
          <w:rPr>
            <w:rStyle w:val="PlaceholderText"/>
          </w:rPr>
          <w:t xml:space="preserve">Click here to enter </w:t>
        </w:r>
        <w:r>
          <w:rPr>
            <w:rStyle w:val="PlaceholderText"/>
          </w:rPr>
          <w:t>VALU course title</w:t>
        </w:r>
        <w:r w:rsidRPr="00F91CC5">
          <w:rPr>
            <w:rStyle w:val="PlaceholderText"/>
          </w:rPr>
          <w:t>.</w:t>
        </w:r>
      </w:p>
    </w:sdtContent>
  </w:sdt>
  <w:p w14:paraId="4D3DBD03" w14:textId="77777777" w:rsidR="00CE0464" w:rsidRDefault="00CE0464" w:rsidP="004674D7">
    <w:pPr>
      <w:pStyle w:val="Header"/>
      <w:pBdr>
        <w:bottom w:val="single" w:sz="4" w:space="1" w:color="auto"/>
      </w:pBdr>
      <w:tabs>
        <w:tab w:val="clear" w:pos="4680"/>
      </w:tabs>
      <w:rPr>
        <w:sz w:val="20"/>
        <w:szCs w:val="20"/>
      </w:rPr>
    </w:pPr>
    <w:r>
      <w:rPr>
        <w:sz w:val="20"/>
        <w:szCs w:val="20"/>
      </w:rPr>
      <w:t xml:space="preserve">Session </w:t>
    </w:r>
    <w:sdt>
      <w:sdtPr>
        <w:rPr>
          <w:sz w:val="20"/>
          <w:szCs w:val="20"/>
        </w:rPr>
        <w:id w:val="-1759210613"/>
        <w:showingPlcHdr/>
      </w:sdtPr>
      <w:sdtEndPr/>
      <w:sdtContent>
        <w:r w:rsidRPr="00F91CC5">
          <w:rPr>
            <w:rStyle w:val="PlaceholderText"/>
          </w:rPr>
          <w:t xml:space="preserve">Click here to enter </w:t>
        </w:r>
        <w:r>
          <w:rPr>
            <w:rStyle w:val="PlaceholderText"/>
          </w:rPr>
          <w:t>session number</w:t>
        </w:r>
        <w:r w:rsidRPr="00F91CC5">
          <w:rPr>
            <w:rStyle w:val="PlaceholderText"/>
          </w:rPr>
          <w:t>.</w:t>
        </w:r>
      </w:sdtContent>
    </w:sdt>
    <w:r>
      <w:rPr>
        <w:sz w:val="20"/>
        <w:szCs w:val="20"/>
      </w:rPr>
      <w:tab/>
      <w:t>VALU VILT Facilitator Guide</w:t>
    </w:r>
  </w:p>
  <w:p w14:paraId="5489000B" w14:textId="77777777" w:rsidR="00CE0464" w:rsidRPr="00884524" w:rsidRDefault="00CE0464" w:rsidP="004674D7">
    <w:pPr>
      <w:pStyle w:val="Header"/>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519247335"/>
    </w:sdtPr>
    <w:sdtEndPr/>
    <w:sdtContent>
      <w:p w14:paraId="111606D8" w14:textId="77777777" w:rsidR="00CE0464" w:rsidRDefault="00CE0464" w:rsidP="003208B0">
        <w:pPr>
          <w:pStyle w:val="Header"/>
          <w:jc w:val="right"/>
          <w:rPr>
            <w:sz w:val="20"/>
            <w:szCs w:val="20"/>
          </w:rPr>
        </w:pPr>
        <w:r>
          <w:rPr>
            <w:sz w:val="20"/>
            <w:szCs w:val="20"/>
          </w:rPr>
          <w:t>VBA Agent Cashier</w:t>
        </w:r>
      </w:p>
    </w:sdtContent>
  </w:sdt>
  <w:p w14:paraId="15114724" w14:textId="77777777" w:rsidR="00CE0464" w:rsidRDefault="00CE0464" w:rsidP="003208B0">
    <w:pPr>
      <w:pStyle w:val="Header"/>
      <w:pBdr>
        <w:bottom w:val="single" w:sz="4" w:space="1" w:color="auto"/>
      </w:pBdr>
      <w:tabs>
        <w:tab w:val="clear" w:pos="4680"/>
      </w:tabs>
      <w:rPr>
        <w:sz w:val="20"/>
        <w:szCs w:val="20"/>
      </w:rPr>
    </w:pPr>
    <w:r>
      <w:rPr>
        <w:sz w:val="20"/>
        <w:szCs w:val="20"/>
      </w:rPr>
      <w:tab/>
      <w:t>VALU VILT Participant Guide</w:t>
    </w:r>
  </w:p>
  <w:p w14:paraId="1CA231FC" w14:textId="52EAB32D" w:rsidR="00CE0464" w:rsidRPr="008263F9" w:rsidRDefault="00CE0464" w:rsidP="003208B0">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BC158" w14:textId="77777777" w:rsidR="00CE0464" w:rsidRPr="003208B0" w:rsidRDefault="00CE0464" w:rsidP="004674D7">
    <w:pPr>
      <w:pStyle w:val="Header"/>
      <w:jc w:val="right"/>
      <w:rPr>
        <w:sz w:val="4"/>
        <w:szCs w:val="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3714F" w14:textId="77777777" w:rsidR="00CE0464" w:rsidRPr="003208B0" w:rsidRDefault="00CE0464" w:rsidP="004674D7">
    <w:pPr>
      <w:pStyle w:val="Header"/>
      <w:jc w:val="righ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10ADE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B4CB4"/>
    <w:multiLevelType w:val="hybridMultilevel"/>
    <w:tmpl w:val="ECE4ACBC"/>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37D0B"/>
    <w:multiLevelType w:val="hybridMultilevel"/>
    <w:tmpl w:val="AEE63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E0691"/>
    <w:multiLevelType w:val="hybridMultilevel"/>
    <w:tmpl w:val="0F860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D50D52"/>
    <w:multiLevelType w:val="hybridMultilevel"/>
    <w:tmpl w:val="81029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5943F4B"/>
    <w:multiLevelType w:val="hybridMultilevel"/>
    <w:tmpl w:val="9E84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17484"/>
    <w:multiLevelType w:val="hybridMultilevel"/>
    <w:tmpl w:val="32E24DA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B0529"/>
    <w:multiLevelType w:val="hybridMultilevel"/>
    <w:tmpl w:val="46161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23E002B"/>
    <w:multiLevelType w:val="hybridMultilevel"/>
    <w:tmpl w:val="39C0F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127DA5"/>
    <w:multiLevelType w:val="multilevel"/>
    <w:tmpl w:val="8CAC0498"/>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194B78E9"/>
    <w:multiLevelType w:val="hybridMultilevel"/>
    <w:tmpl w:val="ECE4ACBC"/>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B714DE"/>
    <w:multiLevelType w:val="hybridMultilevel"/>
    <w:tmpl w:val="7A6C0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0659B0"/>
    <w:multiLevelType w:val="hybridMultilevel"/>
    <w:tmpl w:val="20CCB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B24DB"/>
    <w:multiLevelType w:val="hybridMultilevel"/>
    <w:tmpl w:val="4512311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A760E6"/>
    <w:multiLevelType w:val="hybridMultilevel"/>
    <w:tmpl w:val="ECE4ACBC"/>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101DCD"/>
    <w:multiLevelType w:val="hybridMultilevel"/>
    <w:tmpl w:val="7D0A6B6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370708"/>
    <w:multiLevelType w:val="hybridMultilevel"/>
    <w:tmpl w:val="BD6A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98554A"/>
    <w:multiLevelType w:val="hybridMultilevel"/>
    <w:tmpl w:val="7CF8AD32"/>
    <w:lvl w:ilvl="0" w:tplc="19B45902">
      <w:start w:val="1"/>
      <w:numFmt w:val="bullet"/>
      <w:pStyle w:val="Bullet1"/>
      <w:lvlText w:val=""/>
      <w:lvlJc w:val="left"/>
      <w:pPr>
        <w:ind w:left="720" w:hanging="360"/>
      </w:pPr>
      <w:rPr>
        <w:rFonts w:ascii="Symbol" w:hAnsi="Symbol" w:hint="default"/>
      </w:rPr>
    </w:lvl>
    <w:lvl w:ilvl="1" w:tplc="04090005">
      <w:start w:val="1"/>
      <w:numFmt w:val="bullet"/>
      <w:pStyle w:val="Bullet1"/>
      <w:lvlText w:val=""/>
      <w:lvlJc w:val="left"/>
      <w:pPr>
        <w:ind w:left="1440" w:hanging="360"/>
      </w:pPr>
      <w:rPr>
        <w:rFonts w:ascii="Wingdings" w:hAnsi="Wingdings" w:hint="default"/>
      </w:rPr>
    </w:lvl>
    <w:lvl w:ilvl="2" w:tplc="0AA6F6DC">
      <w:start w:val="1"/>
      <w:numFmt w:val="bullet"/>
      <w:lvlText w:val=""/>
      <w:lvlJc w:val="left"/>
      <w:pPr>
        <w:ind w:left="2160" w:hanging="360"/>
      </w:pPr>
      <w:rPr>
        <w:rFonts w:ascii="Symbol" w:hAnsi="Symbol" w:hint="default"/>
        <w:sz w:val="20"/>
        <w:szCs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B7446A"/>
    <w:multiLevelType w:val="hybridMultilevel"/>
    <w:tmpl w:val="CA90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58434C"/>
    <w:multiLevelType w:val="hybridMultilevel"/>
    <w:tmpl w:val="D5D6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E72D1E"/>
    <w:multiLevelType w:val="hybridMultilevel"/>
    <w:tmpl w:val="13865E9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44734160"/>
    <w:multiLevelType w:val="hybridMultilevel"/>
    <w:tmpl w:val="A1B08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6D1F93"/>
    <w:multiLevelType w:val="hybridMultilevel"/>
    <w:tmpl w:val="0308A660"/>
    <w:lvl w:ilvl="0" w:tplc="19B4590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AA6F6DC">
      <w:start w:val="1"/>
      <w:numFmt w:val="bullet"/>
      <w:lvlText w:val=""/>
      <w:lvlJc w:val="left"/>
      <w:pPr>
        <w:ind w:left="2160" w:hanging="360"/>
      </w:pPr>
      <w:rPr>
        <w:rFonts w:ascii="Symbol" w:hAnsi="Symbol" w:hint="default"/>
        <w:sz w:val="20"/>
        <w:szCs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9E1367"/>
    <w:multiLevelType w:val="hybridMultilevel"/>
    <w:tmpl w:val="0966F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B576D2"/>
    <w:multiLevelType w:val="hybridMultilevel"/>
    <w:tmpl w:val="36CE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C301EA"/>
    <w:multiLevelType w:val="hybridMultilevel"/>
    <w:tmpl w:val="4838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4B359F"/>
    <w:multiLevelType w:val="hybridMultilevel"/>
    <w:tmpl w:val="A8E60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8730D7"/>
    <w:multiLevelType w:val="hybridMultilevel"/>
    <w:tmpl w:val="28A0F31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D52EFB"/>
    <w:multiLevelType w:val="hybridMultilevel"/>
    <w:tmpl w:val="12A831A8"/>
    <w:lvl w:ilvl="0" w:tplc="04090005">
      <w:start w:val="1"/>
      <w:numFmt w:val="bullet"/>
      <w:lvlText w:val=""/>
      <w:lvlJc w:val="left"/>
      <w:pPr>
        <w:ind w:left="1440" w:hanging="360"/>
      </w:pPr>
      <w:rPr>
        <w:rFonts w:ascii="Wingdings" w:hAnsi="Wingdings"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447623"/>
    <w:multiLevelType w:val="hybridMultilevel"/>
    <w:tmpl w:val="F2B0E76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C2735B"/>
    <w:multiLevelType w:val="hybridMultilevel"/>
    <w:tmpl w:val="8C8AF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F35AC7"/>
    <w:multiLevelType w:val="hybridMultilevel"/>
    <w:tmpl w:val="916C7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A7E2102"/>
    <w:multiLevelType w:val="hybridMultilevel"/>
    <w:tmpl w:val="17A8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952226"/>
    <w:multiLevelType w:val="hybridMultilevel"/>
    <w:tmpl w:val="6BECD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AF0EE7"/>
    <w:multiLevelType w:val="hybridMultilevel"/>
    <w:tmpl w:val="BB14A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9C5615"/>
    <w:multiLevelType w:val="hybridMultilevel"/>
    <w:tmpl w:val="671AD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A0223B"/>
    <w:multiLevelType w:val="hybridMultilevel"/>
    <w:tmpl w:val="A91C040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60529A"/>
    <w:multiLevelType w:val="hybridMultilevel"/>
    <w:tmpl w:val="58065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BD140D"/>
    <w:multiLevelType w:val="hybridMultilevel"/>
    <w:tmpl w:val="F5207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BA3821"/>
    <w:multiLevelType w:val="hybridMultilevel"/>
    <w:tmpl w:val="2FB8F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1B1D90"/>
    <w:multiLevelType w:val="hybridMultilevel"/>
    <w:tmpl w:val="22B49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8C7A59"/>
    <w:multiLevelType w:val="hybridMultilevel"/>
    <w:tmpl w:val="F0A82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C03E86"/>
    <w:multiLevelType w:val="hybridMultilevel"/>
    <w:tmpl w:val="D41E3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203151"/>
    <w:multiLevelType w:val="hybridMultilevel"/>
    <w:tmpl w:val="4C00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196958"/>
    <w:multiLevelType w:val="hybridMultilevel"/>
    <w:tmpl w:val="46D83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2C2431"/>
    <w:multiLevelType w:val="hybridMultilevel"/>
    <w:tmpl w:val="68447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B04DED"/>
    <w:multiLevelType w:val="hybridMultilevel"/>
    <w:tmpl w:val="A45A9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35"/>
  </w:num>
  <w:num w:numId="4">
    <w:abstractNumId w:val="30"/>
  </w:num>
  <w:num w:numId="5">
    <w:abstractNumId w:val="17"/>
  </w:num>
  <w:num w:numId="6">
    <w:abstractNumId w:val="28"/>
  </w:num>
  <w:num w:numId="7">
    <w:abstractNumId w:val="36"/>
  </w:num>
  <w:num w:numId="8">
    <w:abstractNumId w:val="34"/>
  </w:num>
  <w:num w:numId="9">
    <w:abstractNumId w:val="37"/>
  </w:num>
  <w:num w:numId="10">
    <w:abstractNumId w:val="46"/>
  </w:num>
  <w:num w:numId="11">
    <w:abstractNumId w:val="41"/>
  </w:num>
  <w:num w:numId="12">
    <w:abstractNumId w:val="2"/>
  </w:num>
  <w:num w:numId="13">
    <w:abstractNumId w:val="26"/>
  </w:num>
  <w:num w:numId="14">
    <w:abstractNumId w:val="11"/>
  </w:num>
  <w:num w:numId="15">
    <w:abstractNumId w:val="12"/>
  </w:num>
  <w:num w:numId="16">
    <w:abstractNumId w:val="25"/>
  </w:num>
  <w:num w:numId="17">
    <w:abstractNumId w:val="27"/>
  </w:num>
  <w:num w:numId="18">
    <w:abstractNumId w:val="1"/>
  </w:num>
  <w:num w:numId="19">
    <w:abstractNumId w:val="10"/>
  </w:num>
  <w:num w:numId="20">
    <w:abstractNumId w:val="14"/>
  </w:num>
  <w:num w:numId="21">
    <w:abstractNumId w:val="32"/>
  </w:num>
  <w:num w:numId="22">
    <w:abstractNumId w:val="13"/>
  </w:num>
  <w:num w:numId="23">
    <w:abstractNumId w:val="40"/>
  </w:num>
  <w:num w:numId="24">
    <w:abstractNumId w:val="5"/>
  </w:num>
  <w:num w:numId="25">
    <w:abstractNumId w:val="29"/>
  </w:num>
  <w:num w:numId="26">
    <w:abstractNumId w:val="38"/>
  </w:num>
  <w:num w:numId="27">
    <w:abstractNumId w:val="15"/>
  </w:num>
  <w:num w:numId="28">
    <w:abstractNumId w:val="20"/>
  </w:num>
  <w:num w:numId="29">
    <w:abstractNumId w:val="4"/>
  </w:num>
  <w:num w:numId="30">
    <w:abstractNumId w:val="7"/>
  </w:num>
  <w:num w:numId="31">
    <w:abstractNumId w:val="31"/>
  </w:num>
  <w:num w:numId="32">
    <w:abstractNumId w:val="39"/>
  </w:num>
  <w:num w:numId="33">
    <w:abstractNumId w:val="24"/>
  </w:num>
  <w:num w:numId="34">
    <w:abstractNumId w:val="45"/>
  </w:num>
  <w:num w:numId="35">
    <w:abstractNumId w:val="42"/>
  </w:num>
  <w:num w:numId="36">
    <w:abstractNumId w:val="0"/>
  </w:num>
  <w:num w:numId="37">
    <w:abstractNumId w:val="22"/>
  </w:num>
  <w:num w:numId="38">
    <w:abstractNumId w:val="16"/>
  </w:num>
  <w:num w:numId="39">
    <w:abstractNumId w:val="11"/>
  </w:num>
  <w:num w:numId="40">
    <w:abstractNumId w:val="18"/>
  </w:num>
  <w:num w:numId="41">
    <w:abstractNumId w:val="19"/>
  </w:num>
  <w:num w:numId="42">
    <w:abstractNumId w:val="33"/>
  </w:num>
  <w:num w:numId="43">
    <w:abstractNumId w:val="44"/>
  </w:num>
  <w:num w:numId="44">
    <w:abstractNumId w:val="8"/>
  </w:num>
  <w:num w:numId="45">
    <w:abstractNumId w:val="21"/>
  </w:num>
  <w:num w:numId="46">
    <w:abstractNumId w:val="23"/>
  </w:num>
  <w:num w:numId="47">
    <w:abstractNumId w:val="3"/>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F03"/>
    <w:rsid w:val="0000272E"/>
    <w:rsid w:val="0001163C"/>
    <w:rsid w:val="00014279"/>
    <w:rsid w:val="0001654E"/>
    <w:rsid w:val="000169B9"/>
    <w:rsid w:val="00025B89"/>
    <w:rsid w:val="00025FE7"/>
    <w:rsid w:val="00027583"/>
    <w:rsid w:val="0004198B"/>
    <w:rsid w:val="0005274E"/>
    <w:rsid w:val="0005678F"/>
    <w:rsid w:val="00060754"/>
    <w:rsid w:val="0006144D"/>
    <w:rsid w:val="000702E3"/>
    <w:rsid w:val="00073D42"/>
    <w:rsid w:val="00081DA4"/>
    <w:rsid w:val="0008672C"/>
    <w:rsid w:val="00096924"/>
    <w:rsid w:val="000A2ADE"/>
    <w:rsid w:val="000A7861"/>
    <w:rsid w:val="000B1D8D"/>
    <w:rsid w:val="000C06B1"/>
    <w:rsid w:val="000C0C15"/>
    <w:rsid w:val="000C3027"/>
    <w:rsid w:val="000C4665"/>
    <w:rsid w:val="000D0AD9"/>
    <w:rsid w:val="000D2927"/>
    <w:rsid w:val="000D71C6"/>
    <w:rsid w:val="000D79CB"/>
    <w:rsid w:val="000E3772"/>
    <w:rsid w:val="000E5EAC"/>
    <w:rsid w:val="000F58CC"/>
    <w:rsid w:val="0011001B"/>
    <w:rsid w:val="0011555E"/>
    <w:rsid w:val="00117EF8"/>
    <w:rsid w:val="0013108D"/>
    <w:rsid w:val="00137B83"/>
    <w:rsid w:val="00161BBF"/>
    <w:rsid w:val="001622D6"/>
    <w:rsid w:val="00163800"/>
    <w:rsid w:val="0016501B"/>
    <w:rsid w:val="00172534"/>
    <w:rsid w:val="0017331C"/>
    <w:rsid w:val="00177268"/>
    <w:rsid w:val="00186DA5"/>
    <w:rsid w:val="00187910"/>
    <w:rsid w:val="001978DD"/>
    <w:rsid w:val="001A5489"/>
    <w:rsid w:val="001A7BF1"/>
    <w:rsid w:val="001B095E"/>
    <w:rsid w:val="001B236C"/>
    <w:rsid w:val="001B48BD"/>
    <w:rsid w:val="001C24B5"/>
    <w:rsid w:val="001D1FC7"/>
    <w:rsid w:val="001E2C3B"/>
    <w:rsid w:val="001E7E82"/>
    <w:rsid w:val="001F7D95"/>
    <w:rsid w:val="002018CC"/>
    <w:rsid w:val="002024B5"/>
    <w:rsid w:val="00202B5D"/>
    <w:rsid w:val="00204FC0"/>
    <w:rsid w:val="002172B0"/>
    <w:rsid w:val="00225E7D"/>
    <w:rsid w:val="002314B3"/>
    <w:rsid w:val="00232401"/>
    <w:rsid w:val="002379F3"/>
    <w:rsid w:val="002439CD"/>
    <w:rsid w:val="00256E5E"/>
    <w:rsid w:val="002574AC"/>
    <w:rsid w:val="00257DBE"/>
    <w:rsid w:val="002631E4"/>
    <w:rsid w:val="00274315"/>
    <w:rsid w:val="002756B3"/>
    <w:rsid w:val="00275C89"/>
    <w:rsid w:val="0029340D"/>
    <w:rsid w:val="00295EB7"/>
    <w:rsid w:val="002A2848"/>
    <w:rsid w:val="002A72AD"/>
    <w:rsid w:val="002B05C8"/>
    <w:rsid w:val="002B09B6"/>
    <w:rsid w:val="002C2A42"/>
    <w:rsid w:val="002D0EEE"/>
    <w:rsid w:val="002D47E0"/>
    <w:rsid w:val="002D4EC1"/>
    <w:rsid w:val="002D59E5"/>
    <w:rsid w:val="002E4EBF"/>
    <w:rsid w:val="002E653A"/>
    <w:rsid w:val="002E764C"/>
    <w:rsid w:val="002E7B92"/>
    <w:rsid w:val="002F754C"/>
    <w:rsid w:val="00300612"/>
    <w:rsid w:val="00307C64"/>
    <w:rsid w:val="0031227C"/>
    <w:rsid w:val="00312BA9"/>
    <w:rsid w:val="003137BA"/>
    <w:rsid w:val="00314B2C"/>
    <w:rsid w:val="003156C7"/>
    <w:rsid w:val="003208B0"/>
    <w:rsid w:val="0032480A"/>
    <w:rsid w:val="003356F2"/>
    <w:rsid w:val="00343F4D"/>
    <w:rsid w:val="00350EA4"/>
    <w:rsid w:val="00355467"/>
    <w:rsid w:val="00355DD0"/>
    <w:rsid w:val="00357A3E"/>
    <w:rsid w:val="00362A5D"/>
    <w:rsid w:val="00362BC0"/>
    <w:rsid w:val="003643E5"/>
    <w:rsid w:val="00373A6D"/>
    <w:rsid w:val="003770DD"/>
    <w:rsid w:val="00382CF2"/>
    <w:rsid w:val="00395862"/>
    <w:rsid w:val="0039645B"/>
    <w:rsid w:val="00397685"/>
    <w:rsid w:val="003A01E4"/>
    <w:rsid w:val="003A3554"/>
    <w:rsid w:val="003A5DCF"/>
    <w:rsid w:val="003B1914"/>
    <w:rsid w:val="003B1C6F"/>
    <w:rsid w:val="003B31EF"/>
    <w:rsid w:val="003B5575"/>
    <w:rsid w:val="003B6523"/>
    <w:rsid w:val="003D4611"/>
    <w:rsid w:val="003D6629"/>
    <w:rsid w:val="003D67C0"/>
    <w:rsid w:val="003E1FF6"/>
    <w:rsid w:val="003F242E"/>
    <w:rsid w:val="003F36DF"/>
    <w:rsid w:val="003F44E6"/>
    <w:rsid w:val="004106E0"/>
    <w:rsid w:val="00415612"/>
    <w:rsid w:val="00417925"/>
    <w:rsid w:val="00417FF0"/>
    <w:rsid w:val="00421BEA"/>
    <w:rsid w:val="0042356A"/>
    <w:rsid w:val="00432AA1"/>
    <w:rsid w:val="004352D3"/>
    <w:rsid w:val="00440958"/>
    <w:rsid w:val="004435F8"/>
    <w:rsid w:val="00446A3C"/>
    <w:rsid w:val="00447706"/>
    <w:rsid w:val="00456814"/>
    <w:rsid w:val="00456E66"/>
    <w:rsid w:val="00463F00"/>
    <w:rsid w:val="00464C17"/>
    <w:rsid w:val="004666E9"/>
    <w:rsid w:val="004674D7"/>
    <w:rsid w:val="00477527"/>
    <w:rsid w:val="0048138E"/>
    <w:rsid w:val="00486D7E"/>
    <w:rsid w:val="004A6EC6"/>
    <w:rsid w:val="004B640C"/>
    <w:rsid w:val="004D1BC9"/>
    <w:rsid w:val="004D280C"/>
    <w:rsid w:val="004D3ACE"/>
    <w:rsid w:val="004E0E45"/>
    <w:rsid w:val="004E46CD"/>
    <w:rsid w:val="004F4C4B"/>
    <w:rsid w:val="005055E2"/>
    <w:rsid w:val="00510561"/>
    <w:rsid w:val="0051170E"/>
    <w:rsid w:val="00521D2F"/>
    <w:rsid w:val="00525C35"/>
    <w:rsid w:val="005275A0"/>
    <w:rsid w:val="0055057D"/>
    <w:rsid w:val="00551632"/>
    <w:rsid w:val="0055575A"/>
    <w:rsid w:val="00564E0F"/>
    <w:rsid w:val="00566473"/>
    <w:rsid w:val="00577A04"/>
    <w:rsid w:val="00586947"/>
    <w:rsid w:val="00587E0C"/>
    <w:rsid w:val="0059647E"/>
    <w:rsid w:val="005964DD"/>
    <w:rsid w:val="005A06C0"/>
    <w:rsid w:val="005A3301"/>
    <w:rsid w:val="005A4B7E"/>
    <w:rsid w:val="005B3235"/>
    <w:rsid w:val="005B3DBA"/>
    <w:rsid w:val="005B4CA7"/>
    <w:rsid w:val="005B518C"/>
    <w:rsid w:val="005C0160"/>
    <w:rsid w:val="005C3AA3"/>
    <w:rsid w:val="005D3578"/>
    <w:rsid w:val="005E15F3"/>
    <w:rsid w:val="006264C2"/>
    <w:rsid w:val="006304FC"/>
    <w:rsid w:val="00632672"/>
    <w:rsid w:val="00634881"/>
    <w:rsid w:val="00636E56"/>
    <w:rsid w:val="00644534"/>
    <w:rsid w:val="006452FB"/>
    <w:rsid w:val="00645F53"/>
    <w:rsid w:val="0065321A"/>
    <w:rsid w:val="006604EF"/>
    <w:rsid w:val="006617B8"/>
    <w:rsid w:val="00661F5B"/>
    <w:rsid w:val="00666061"/>
    <w:rsid w:val="00683C15"/>
    <w:rsid w:val="00691658"/>
    <w:rsid w:val="0069682B"/>
    <w:rsid w:val="006A0791"/>
    <w:rsid w:val="006A1EC1"/>
    <w:rsid w:val="006A2439"/>
    <w:rsid w:val="006A46B7"/>
    <w:rsid w:val="006A4D21"/>
    <w:rsid w:val="006B043F"/>
    <w:rsid w:val="006B2596"/>
    <w:rsid w:val="006C01E6"/>
    <w:rsid w:val="006C4844"/>
    <w:rsid w:val="006C63DF"/>
    <w:rsid w:val="006D5427"/>
    <w:rsid w:val="006E431D"/>
    <w:rsid w:val="006E5552"/>
    <w:rsid w:val="006E6D6D"/>
    <w:rsid w:val="006F5C66"/>
    <w:rsid w:val="006F7A67"/>
    <w:rsid w:val="00702559"/>
    <w:rsid w:val="0070467F"/>
    <w:rsid w:val="00704F03"/>
    <w:rsid w:val="007050E8"/>
    <w:rsid w:val="00710999"/>
    <w:rsid w:val="00714ABF"/>
    <w:rsid w:val="00731722"/>
    <w:rsid w:val="00732D90"/>
    <w:rsid w:val="00740CC0"/>
    <w:rsid w:val="007413BA"/>
    <w:rsid w:val="00744EE8"/>
    <w:rsid w:val="0075067A"/>
    <w:rsid w:val="00750CA6"/>
    <w:rsid w:val="00751C27"/>
    <w:rsid w:val="00755A18"/>
    <w:rsid w:val="0076320B"/>
    <w:rsid w:val="007819AC"/>
    <w:rsid w:val="00782AB4"/>
    <w:rsid w:val="00784A28"/>
    <w:rsid w:val="0079135E"/>
    <w:rsid w:val="00791E50"/>
    <w:rsid w:val="00793E1C"/>
    <w:rsid w:val="007B19C3"/>
    <w:rsid w:val="007B31E0"/>
    <w:rsid w:val="007B3420"/>
    <w:rsid w:val="007C157D"/>
    <w:rsid w:val="007C2B68"/>
    <w:rsid w:val="007C47BF"/>
    <w:rsid w:val="007E4581"/>
    <w:rsid w:val="007E702E"/>
    <w:rsid w:val="007F6405"/>
    <w:rsid w:val="00802B66"/>
    <w:rsid w:val="00807609"/>
    <w:rsid w:val="00811C5B"/>
    <w:rsid w:val="0081635D"/>
    <w:rsid w:val="00824A6F"/>
    <w:rsid w:val="008263F9"/>
    <w:rsid w:val="008338B6"/>
    <w:rsid w:val="00847794"/>
    <w:rsid w:val="0085184F"/>
    <w:rsid w:val="008606C9"/>
    <w:rsid w:val="0086242E"/>
    <w:rsid w:val="00872598"/>
    <w:rsid w:val="00874355"/>
    <w:rsid w:val="00877C32"/>
    <w:rsid w:val="00884524"/>
    <w:rsid w:val="008849E3"/>
    <w:rsid w:val="00893DA7"/>
    <w:rsid w:val="008A4A6E"/>
    <w:rsid w:val="008A6671"/>
    <w:rsid w:val="008C0F00"/>
    <w:rsid w:val="008C3A30"/>
    <w:rsid w:val="008C5DEF"/>
    <w:rsid w:val="008C74CA"/>
    <w:rsid w:val="008D1F4F"/>
    <w:rsid w:val="008D6433"/>
    <w:rsid w:val="008E0EAA"/>
    <w:rsid w:val="008E2138"/>
    <w:rsid w:val="008E319E"/>
    <w:rsid w:val="008F2112"/>
    <w:rsid w:val="008F6DF2"/>
    <w:rsid w:val="00902662"/>
    <w:rsid w:val="009027D6"/>
    <w:rsid w:val="00907A46"/>
    <w:rsid w:val="00907D6B"/>
    <w:rsid w:val="009155E3"/>
    <w:rsid w:val="00915B78"/>
    <w:rsid w:val="00922692"/>
    <w:rsid w:val="009408DA"/>
    <w:rsid w:val="00942D2C"/>
    <w:rsid w:val="009519A6"/>
    <w:rsid w:val="00955182"/>
    <w:rsid w:val="009579AE"/>
    <w:rsid w:val="00984BBC"/>
    <w:rsid w:val="009861AB"/>
    <w:rsid w:val="00993546"/>
    <w:rsid w:val="0099436C"/>
    <w:rsid w:val="00996976"/>
    <w:rsid w:val="009A0AF0"/>
    <w:rsid w:val="009A2FE9"/>
    <w:rsid w:val="009A47EA"/>
    <w:rsid w:val="009A5F68"/>
    <w:rsid w:val="009C3EB9"/>
    <w:rsid w:val="009C7431"/>
    <w:rsid w:val="009D6B90"/>
    <w:rsid w:val="009E2418"/>
    <w:rsid w:val="009E5E11"/>
    <w:rsid w:val="009F78F7"/>
    <w:rsid w:val="00A03E0A"/>
    <w:rsid w:val="00A230BE"/>
    <w:rsid w:val="00A23B39"/>
    <w:rsid w:val="00A3627A"/>
    <w:rsid w:val="00A4672C"/>
    <w:rsid w:val="00A60E23"/>
    <w:rsid w:val="00A638DB"/>
    <w:rsid w:val="00A66DBA"/>
    <w:rsid w:val="00A678A4"/>
    <w:rsid w:val="00A73D57"/>
    <w:rsid w:val="00A7686A"/>
    <w:rsid w:val="00A851F9"/>
    <w:rsid w:val="00AA59D8"/>
    <w:rsid w:val="00AC1E0E"/>
    <w:rsid w:val="00AC4A93"/>
    <w:rsid w:val="00AD5813"/>
    <w:rsid w:val="00AD698D"/>
    <w:rsid w:val="00AE26CF"/>
    <w:rsid w:val="00AE5338"/>
    <w:rsid w:val="00AF405D"/>
    <w:rsid w:val="00B0432E"/>
    <w:rsid w:val="00B21BE1"/>
    <w:rsid w:val="00B255D6"/>
    <w:rsid w:val="00B3738F"/>
    <w:rsid w:val="00B4250A"/>
    <w:rsid w:val="00B42BFA"/>
    <w:rsid w:val="00B4696F"/>
    <w:rsid w:val="00B46CAC"/>
    <w:rsid w:val="00B5014B"/>
    <w:rsid w:val="00B53550"/>
    <w:rsid w:val="00B55F52"/>
    <w:rsid w:val="00B64BEA"/>
    <w:rsid w:val="00B71610"/>
    <w:rsid w:val="00B74E5F"/>
    <w:rsid w:val="00B7537C"/>
    <w:rsid w:val="00B76916"/>
    <w:rsid w:val="00B83FEB"/>
    <w:rsid w:val="00B85772"/>
    <w:rsid w:val="00B90501"/>
    <w:rsid w:val="00B95FE5"/>
    <w:rsid w:val="00B9779E"/>
    <w:rsid w:val="00BA53F2"/>
    <w:rsid w:val="00BA7509"/>
    <w:rsid w:val="00BB1A57"/>
    <w:rsid w:val="00BB25AE"/>
    <w:rsid w:val="00BB2D11"/>
    <w:rsid w:val="00BB79DA"/>
    <w:rsid w:val="00BB7E76"/>
    <w:rsid w:val="00BC2A4C"/>
    <w:rsid w:val="00BD27B6"/>
    <w:rsid w:val="00BD3118"/>
    <w:rsid w:val="00BE5129"/>
    <w:rsid w:val="00BF07F3"/>
    <w:rsid w:val="00BF3F49"/>
    <w:rsid w:val="00BF456C"/>
    <w:rsid w:val="00C11D56"/>
    <w:rsid w:val="00C15D95"/>
    <w:rsid w:val="00C16CC0"/>
    <w:rsid w:val="00C21D33"/>
    <w:rsid w:val="00C22261"/>
    <w:rsid w:val="00C363A0"/>
    <w:rsid w:val="00C365A8"/>
    <w:rsid w:val="00C36926"/>
    <w:rsid w:val="00C52F33"/>
    <w:rsid w:val="00C5548E"/>
    <w:rsid w:val="00C563D8"/>
    <w:rsid w:val="00C63550"/>
    <w:rsid w:val="00C65011"/>
    <w:rsid w:val="00C7096D"/>
    <w:rsid w:val="00C71C1B"/>
    <w:rsid w:val="00C7341C"/>
    <w:rsid w:val="00C80CBD"/>
    <w:rsid w:val="00CA0BF1"/>
    <w:rsid w:val="00CA4D64"/>
    <w:rsid w:val="00CA6411"/>
    <w:rsid w:val="00CB13ED"/>
    <w:rsid w:val="00CB30FC"/>
    <w:rsid w:val="00CC6000"/>
    <w:rsid w:val="00CD2D96"/>
    <w:rsid w:val="00CE0464"/>
    <w:rsid w:val="00CE26A2"/>
    <w:rsid w:val="00CE2CA9"/>
    <w:rsid w:val="00CE37D6"/>
    <w:rsid w:val="00CE5B7D"/>
    <w:rsid w:val="00CE66D8"/>
    <w:rsid w:val="00CF15D7"/>
    <w:rsid w:val="00CF6148"/>
    <w:rsid w:val="00D05F6C"/>
    <w:rsid w:val="00D1282A"/>
    <w:rsid w:val="00D13440"/>
    <w:rsid w:val="00D2257F"/>
    <w:rsid w:val="00D22D54"/>
    <w:rsid w:val="00D36145"/>
    <w:rsid w:val="00D471DE"/>
    <w:rsid w:val="00D55754"/>
    <w:rsid w:val="00D57E6F"/>
    <w:rsid w:val="00D64C35"/>
    <w:rsid w:val="00D67843"/>
    <w:rsid w:val="00D726C8"/>
    <w:rsid w:val="00D75BEB"/>
    <w:rsid w:val="00D90456"/>
    <w:rsid w:val="00D9250C"/>
    <w:rsid w:val="00D97938"/>
    <w:rsid w:val="00DA04A7"/>
    <w:rsid w:val="00DA05D1"/>
    <w:rsid w:val="00DA3AB3"/>
    <w:rsid w:val="00DA3DDD"/>
    <w:rsid w:val="00DA4169"/>
    <w:rsid w:val="00DA4611"/>
    <w:rsid w:val="00DA4E69"/>
    <w:rsid w:val="00DA5967"/>
    <w:rsid w:val="00DA7187"/>
    <w:rsid w:val="00DB1112"/>
    <w:rsid w:val="00DB19BE"/>
    <w:rsid w:val="00DB5BF0"/>
    <w:rsid w:val="00DC6BBC"/>
    <w:rsid w:val="00DD482C"/>
    <w:rsid w:val="00DE04D0"/>
    <w:rsid w:val="00DE22A8"/>
    <w:rsid w:val="00DE2F45"/>
    <w:rsid w:val="00DE5787"/>
    <w:rsid w:val="00DE6C94"/>
    <w:rsid w:val="00DF3B35"/>
    <w:rsid w:val="00DF6007"/>
    <w:rsid w:val="00DF746D"/>
    <w:rsid w:val="00DF76A7"/>
    <w:rsid w:val="00E05E57"/>
    <w:rsid w:val="00E12450"/>
    <w:rsid w:val="00E1516C"/>
    <w:rsid w:val="00E168B5"/>
    <w:rsid w:val="00E2068B"/>
    <w:rsid w:val="00E21D03"/>
    <w:rsid w:val="00E32AB8"/>
    <w:rsid w:val="00E41EF9"/>
    <w:rsid w:val="00E73315"/>
    <w:rsid w:val="00E74085"/>
    <w:rsid w:val="00E778DF"/>
    <w:rsid w:val="00E90369"/>
    <w:rsid w:val="00E908B0"/>
    <w:rsid w:val="00EB11D8"/>
    <w:rsid w:val="00EB3048"/>
    <w:rsid w:val="00EB4E0E"/>
    <w:rsid w:val="00EB6DD0"/>
    <w:rsid w:val="00EC76FE"/>
    <w:rsid w:val="00EE1978"/>
    <w:rsid w:val="00EE4CC8"/>
    <w:rsid w:val="00F012F2"/>
    <w:rsid w:val="00F05761"/>
    <w:rsid w:val="00F150E1"/>
    <w:rsid w:val="00F15F1D"/>
    <w:rsid w:val="00F21526"/>
    <w:rsid w:val="00F33D99"/>
    <w:rsid w:val="00F4004D"/>
    <w:rsid w:val="00F405C3"/>
    <w:rsid w:val="00F43AB3"/>
    <w:rsid w:val="00F44EAD"/>
    <w:rsid w:val="00F5375E"/>
    <w:rsid w:val="00F5648C"/>
    <w:rsid w:val="00F5680C"/>
    <w:rsid w:val="00F62483"/>
    <w:rsid w:val="00F70353"/>
    <w:rsid w:val="00F71D65"/>
    <w:rsid w:val="00F73D2B"/>
    <w:rsid w:val="00F75F99"/>
    <w:rsid w:val="00F77944"/>
    <w:rsid w:val="00F83D8C"/>
    <w:rsid w:val="00F91AFC"/>
    <w:rsid w:val="00FA0837"/>
    <w:rsid w:val="00FA0E72"/>
    <w:rsid w:val="00FA333E"/>
    <w:rsid w:val="00FA3526"/>
    <w:rsid w:val="00FA4463"/>
    <w:rsid w:val="00FA6ACC"/>
    <w:rsid w:val="00FC7113"/>
    <w:rsid w:val="00FD2C47"/>
    <w:rsid w:val="00FE0CC5"/>
    <w:rsid w:val="00FE4D9F"/>
    <w:rsid w:val="00FF6A3D"/>
    <w:rsid w:val="00FF71F8"/>
    <w:rsid w:val="00FF7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77F6A"/>
  <w14:defaultImageDpi w14:val="150"/>
  <w15:docId w15:val="{4E62755F-51FA-48C5-9859-AADFBF627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8BD"/>
    <w:pPr>
      <w:spacing w:before="120" w:after="200" w:line="276" w:lineRule="auto"/>
    </w:pPr>
    <w:rPr>
      <w:rFonts w:ascii="Arial" w:hAnsi="Arial"/>
    </w:rPr>
  </w:style>
  <w:style w:type="paragraph" w:styleId="Heading1">
    <w:name w:val="heading 1"/>
    <w:aliases w:val="Heading 1 (VALU)"/>
    <w:basedOn w:val="Normal"/>
    <w:next w:val="Normal"/>
    <w:link w:val="Heading1Char"/>
    <w:uiPriority w:val="9"/>
    <w:qFormat/>
    <w:rsid w:val="00C365A8"/>
    <w:pPr>
      <w:keepNext/>
      <w:keepLines/>
      <w:numPr>
        <w:numId w:val="1"/>
      </w:numPr>
      <w:spacing w:before="240" w:after="240"/>
      <w:outlineLvl w:val="0"/>
    </w:pPr>
    <w:rPr>
      <w:rFonts w:eastAsiaTheme="majorEastAsia" w:cstheme="majorBidi"/>
      <w:b/>
      <w:sz w:val="24"/>
      <w:szCs w:val="32"/>
    </w:rPr>
  </w:style>
  <w:style w:type="paragraph" w:styleId="Heading2">
    <w:name w:val="heading 2"/>
    <w:aliases w:val="Heading 2 (VALU)"/>
    <w:basedOn w:val="Normal"/>
    <w:next w:val="Normal"/>
    <w:link w:val="Heading2Char"/>
    <w:uiPriority w:val="9"/>
    <w:unhideWhenUsed/>
    <w:qFormat/>
    <w:rsid w:val="00C365A8"/>
    <w:pPr>
      <w:keepNext/>
      <w:keepLines/>
      <w:numPr>
        <w:ilvl w:val="1"/>
        <w:numId w:val="1"/>
      </w:numPr>
      <w:spacing w:before="240" w:after="240"/>
      <w:outlineLvl w:val="1"/>
    </w:pPr>
    <w:rPr>
      <w:rFonts w:eastAsiaTheme="majorEastAsia" w:cstheme="majorBidi"/>
      <w:b/>
      <w:szCs w:val="26"/>
    </w:rPr>
  </w:style>
  <w:style w:type="paragraph" w:styleId="Heading3">
    <w:name w:val="heading 3"/>
    <w:aliases w:val="Heading 3 (VALU)"/>
    <w:basedOn w:val="Normal"/>
    <w:next w:val="Normal"/>
    <w:link w:val="Heading3Char"/>
    <w:uiPriority w:val="9"/>
    <w:unhideWhenUsed/>
    <w:qFormat/>
    <w:rsid w:val="00DA7187"/>
    <w:pPr>
      <w:keepNext/>
      <w:keepLines/>
      <w:numPr>
        <w:ilvl w:val="2"/>
        <w:numId w:val="1"/>
      </w:numPr>
      <w:spacing w:before="240" w:after="240"/>
      <w:outlineLvl w:val="2"/>
    </w:pPr>
    <w:rPr>
      <w:rFonts w:eastAsiaTheme="majorEastAsia" w:cstheme="majorBidi"/>
      <w:b/>
      <w:i/>
      <w:szCs w:val="24"/>
    </w:rPr>
  </w:style>
  <w:style w:type="paragraph" w:styleId="Heading4">
    <w:name w:val="heading 4"/>
    <w:aliases w:val="Heading 4 (VALU)"/>
    <w:basedOn w:val="Normal"/>
    <w:next w:val="Normal"/>
    <w:link w:val="Heading4Char"/>
    <w:uiPriority w:val="9"/>
    <w:unhideWhenUsed/>
    <w:qFormat/>
    <w:rsid w:val="00DA7187"/>
    <w:pPr>
      <w:keepNext/>
      <w:keepLines/>
      <w:numPr>
        <w:ilvl w:val="3"/>
        <w:numId w:val="1"/>
      </w:numPr>
      <w:spacing w:before="240" w:after="240"/>
      <w:outlineLvl w:val="3"/>
    </w:pPr>
    <w:rPr>
      <w:rFonts w:eastAsiaTheme="majorEastAsia" w:cstheme="majorBidi"/>
      <w:i/>
      <w:iCs/>
    </w:rPr>
  </w:style>
  <w:style w:type="paragraph" w:styleId="Heading5">
    <w:name w:val="heading 5"/>
    <w:basedOn w:val="Normal"/>
    <w:next w:val="Normal"/>
    <w:link w:val="Heading5Char"/>
    <w:uiPriority w:val="9"/>
    <w:unhideWhenUsed/>
    <w:qFormat/>
    <w:rsid w:val="00BF3F49"/>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F3F49"/>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F3F49"/>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F3F4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F3F4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VALU) Char"/>
    <w:basedOn w:val="DefaultParagraphFont"/>
    <w:link w:val="Heading1"/>
    <w:uiPriority w:val="9"/>
    <w:rsid w:val="00C365A8"/>
    <w:rPr>
      <w:rFonts w:ascii="Arial" w:eastAsiaTheme="majorEastAsia" w:hAnsi="Arial" w:cstheme="majorBidi"/>
      <w:b/>
      <w:sz w:val="24"/>
      <w:szCs w:val="32"/>
    </w:rPr>
  </w:style>
  <w:style w:type="character" w:customStyle="1" w:styleId="Heading2Char">
    <w:name w:val="Heading 2 Char"/>
    <w:aliases w:val="Heading 2 (VALU) Char"/>
    <w:basedOn w:val="DefaultParagraphFont"/>
    <w:link w:val="Heading2"/>
    <w:uiPriority w:val="9"/>
    <w:rsid w:val="00C365A8"/>
    <w:rPr>
      <w:rFonts w:ascii="Arial" w:eastAsiaTheme="majorEastAsia" w:hAnsi="Arial" w:cstheme="majorBidi"/>
      <w:b/>
      <w:szCs w:val="26"/>
    </w:rPr>
  </w:style>
  <w:style w:type="paragraph" w:styleId="Title">
    <w:name w:val="Title"/>
    <w:basedOn w:val="Normal"/>
    <w:next w:val="Normal"/>
    <w:link w:val="TitleChar"/>
    <w:uiPriority w:val="10"/>
    <w:qFormat/>
    <w:rsid w:val="00C365A8"/>
    <w:pPr>
      <w:spacing w:after="120" w:line="240" w:lineRule="auto"/>
      <w:contextualSpacing/>
    </w:pPr>
    <w:rPr>
      <w:rFonts w:eastAsiaTheme="majorEastAsia" w:cstheme="majorBidi"/>
      <w:spacing w:val="-10"/>
      <w:kern w:val="28"/>
      <w:sz w:val="96"/>
      <w:szCs w:val="56"/>
    </w:rPr>
  </w:style>
  <w:style w:type="character" w:customStyle="1" w:styleId="TitleChar">
    <w:name w:val="Title Char"/>
    <w:basedOn w:val="DefaultParagraphFont"/>
    <w:link w:val="Title"/>
    <w:uiPriority w:val="10"/>
    <w:rsid w:val="00C365A8"/>
    <w:rPr>
      <w:rFonts w:ascii="Arial" w:eastAsiaTheme="majorEastAsia" w:hAnsi="Arial" w:cstheme="majorBidi"/>
      <w:spacing w:val="-10"/>
      <w:kern w:val="28"/>
      <w:sz w:val="96"/>
      <w:szCs w:val="56"/>
    </w:rPr>
  </w:style>
  <w:style w:type="paragraph" w:styleId="Subtitle">
    <w:name w:val="Subtitle"/>
    <w:basedOn w:val="Normal"/>
    <w:next w:val="Normal"/>
    <w:link w:val="SubtitleChar"/>
    <w:uiPriority w:val="11"/>
    <w:qFormat/>
    <w:rsid w:val="00893DA7"/>
    <w:pPr>
      <w:numPr>
        <w:ilvl w:val="1"/>
      </w:numPr>
      <w:spacing w:after="120" w:line="240" w:lineRule="auto"/>
      <w:contextualSpacing/>
    </w:pPr>
    <w:rPr>
      <w:rFonts w:eastAsiaTheme="minorEastAsia"/>
      <w:spacing w:val="15"/>
      <w:sz w:val="56"/>
    </w:rPr>
  </w:style>
  <w:style w:type="character" w:customStyle="1" w:styleId="SubtitleChar">
    <w:name w:val="Subtitle Char"/>
    <w:basedOn w:val="DefaultParagraphFont"/>
    <w:link w:val="Subtitle"/>
    <w:uiPriority w:val="11"/>
    <w:rsid w:val="00893DA7"/>
    <w:rPr>
      <w:rFonts w:ascii="Arial" w:eastAsiaTheme="minorEastAsia" w:hAnsi="Arial"/>
      <w:spacing w:val="15"/>
      <w:sz w:val="56"/>
    </w:rPr>
  </w:style>
  <w:style w:type="character" w:customStyle="1" w:styleId="Heading3Char">
    <w:name w:val="Heading 3 Char"/>
    <w:aliases w:val="Heading 3 (VALU) Char"/>
    <w:basedOn w:val="DefaultParagraphFont"/>
    <w:link w:val="Heading3"/>
    <w:uiPriority w:val="9"/>
    <w:rsid w:val="00DA7187"/>
    <w:rPr>
      <w:rFonts w:ascii="Arial" w:eastAsiaTheme="majorEastAsia" w:hAnsi="Arial" w:cstheme="majorBidi"/>
      <w:b/>
      <w:i/>
      <w:szCs w:val="24"/>
    </w:rPr>
  </w:style>
  <w:style w:type="paragraph" w:styleId="TOC1">
    <w:name w:val="toc 1"/>
    <w:basedOn w:val="Normal"/>
    <w:next w:val="Normal"/>
    <w:autoRedefine/>
    <w:uiPriority w:val="39"/>
    <w:unhideWhenUsed/>
    <w:rsid w:val="00BF3F49"/>
    <w:pPr>
      <w:spacing w:after="120"/>
    </w:pPr>
  </w:style>
  <w:style w:type="character" w:customStyle="1" w:styleId="Heading4Char">
    <w:name w:val="Heading 4 Char"/>
    <w:aliases w:val="Heading 4 (VALU) Char"/>
    <w:basedOn w:val="DefaultParagraphFont"/>
    <w:link w:val="Heading4"/>
    <w:uiPriority w:val="9"/>
    <w:rsid w:val="00DA7187"/>
    <w:rPr>
      <w:rFonts w:ascii="Arial" w:eastAsiaTheme="majorEastAsia" w:hAnsi="Arial" w:cstheme="majorBidi"/>
      <w:i/>
      <w:iCs/>
    </w:rPr>
  </w:style>
  <w:style w:type="character" w:customStyle="1" w:styleId="Heading5Char">
    <w:name w:val="Heading 5 Char"/>
    <w:basedOn w:val="DefaultParagraphFont"/>
    <w:link w:val="Heading5"/>
    <w:uiPriority w:val="9"/>
    <w:semiHidden/>
    <w:rsid w:val="00BF3F4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BF3F4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BF3F4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F3F4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F3F49"/>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DA7187"/>
    <w:rPr>
      <w:color w:val="808080"/>
    </w:rPr>
  </w:style>
  <w:style w:type="paragraph" w:styleId="ListParagraph">
    <w:name w:val="List Paragraph"/>
    <w:basedOn w:val="Normal"/>
    <w:uiPriority w:val="34"/>
    <w:qFormat/>
    <w:rsid w:val="003770DD"/>
    <w:pPr>
      <w:ind w:left="720"/>
      <w:contextualSpacing/>
    </w:pPr>
  </w:style>
  <w:style w:type="character" w:styleId="Strong">
    <w:name w:val="Strong"/>
    <w:basedOn w:val="DefaultParagraphFont"/>
    <w:uiPriority w:val="22"/>
    <w:qFormat/>
    <w:rsid w:val="00D90456"/>
    <w:rPr>
      <w:rFonts w:ascii="Arial" w:hAnsi="Arial"/>
      <w:b/>
      <w:bCs/>
      <w:sz w:val="22"/>
    </w:rPr>
  </w:style>
  <w:style w:type="paragraph" w:styleId="Caption">
    <w:name w:val="caption"/>
    <w:basedOn w:val="Normal"/>
    <w:next w:val="Normal"/>
    <w:uiPriority w:val="35"/>
    <w:unhideWhenUsed/>
    <w:qFormat/>
    <w:rsid w:val="001B48BD"/>
    <w:pPr>
      <w:spacing w:after="60" w:line="240" w:lineRule="auto"/>
      <w:jc w:val="center"/>
    </w:pPr>
    <w:rPr>
      <w:b/>
      <w:i/>
      <w:iCs/>
      <w:szCs w:val="18"/>
    </w:rPr>
  </w:style>
  <w:style w:type="table" w:styleId="TableGrid">
    <w:name w:val="Table Grid"/>
    <w:basedOn w:val="TableNormal"/>
    <w:uiPriority w:val="39"/>
    <w:rsid w:val="001B48BD"/>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paragraph" w:styleId="TOC2">
    <w:name w:val="toc 2"/>
    <w:basedOn w:val="Normal"/>
    <w:next w:val="Normal"/>
    <w:autoRedefine/>
    <w:uiPriority w:val="39"/>
    <w:unhideWhenUsed/>
    <w:rsid w:val="000C06B1"/>
    <w:pPr>
      <w:spacing w:after="100"/>
      <w:ind w:left="220"/>
    </w:pPr>
  </w:style>
  <w:style w:type="paragraph" w:styleId="TOC3">
    <w:name w:val="toc 3"/>
    <w:basedOn w:val="Normal"/>
    <w:next w:val="Normal"/>
    <w:autoRedefine/>
    <w:uiPriority w:val="39"/>
    <w:unhideWhenUsed/>
    <w:rsid w:val="000C06B1"/>
    <w:pPr>
      <w:spacing w:after="100"/>
      <w:ind w:left="440"/>
    </w:pPr>
  </w:style>
  <w:style w:type="paragraph" w:styleId="TOC4">
    <w:name w:val="toc 4"/>
    <w:basedOn w:val="Normal"/>
    <w:next w:val="Normal"/>
    <w:autoRedefine/>
    <w:uiPriority w:val="39"/>
    <w:unhideWhenUsed/>
    <w:rsid w:val="000C06B1"/>
    <w:pPr>
      <w:spacing w:after="100"/>
      <w:ind w:left="660"/>
    </w:pPr>
  </w:style>
  <w:style w:type="character" w:styleId="Hyperlink">
    <w:name w:val="Hyperlink"/>
    <w:basedOn w:val="DefaultParagraphFont"/>
    <w:uiPriority w:val="99"/>
    <w:unhideWhenUsed/>
    <w:rsid w:val="000C06B1"/>
    <w:rPr>
      <w:color w:val="0563C1" w:themeColor="hyperlink"/>
      <w:u w:val="single"/>
    </w:rPr>
  </w:style>
  <w:style w:type="paragraph" w:styleId="TOCHeading">
    <w:name w:val="TOC Heading"/>
    <w:basedOn w:val="Heading1"/>
    <w:next w:val="Normal"/>
    <w:uiPriority w:val="39"/>
    <w:unhideWhenUsed/>
    <w:qFormat/>
    <w:rsid w:val="000C06B1"/>
    <w:pPr>
      <w:numPr>
        <w:numId w:val="0"/>
      </w:numPr>
      <w:spacing w:before="120" w:line="240" w:lineRule="auto"/>
      <w:jc w:val="center"/>
      <w:outlineLvl w:val="9"/>
    </w:pPr>
    <w:rPr>
      <w:b w:val="0"/>
      <w:sz w:val="28"/>
    </w:rPr>
  </w:style>
  <w:style w:type="paragraph" w:styleId="Header">
    <w:name w:val="header"/>
    <w:basedOn w:val="Normal"/>
    <w:link w:val="HeaderChar"/>
    <w:uiPriority w:val="99"/>
    <w:unhideWhenUsed/>
    <w:rsid w:val="0088452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84524"/>
    <w:rPr>
      <w:rFonts w:ascii="Arial" w:hAnsi="Arial"/>
    </w:rPr>
  </w:style>
  <w:style w:type="paragraph" w:styleId="Footer">
    <w:name w:val="footer"/>
    <w:basedOn w:val="Normal"/>
    <w:link w:val="FooterChar"/>
    <w:uiPriority w:val="99"/>
    <w:unhideWhenUsed/>
    <w:rsid w:val="0088452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84524"/>
    <w:rPr>
      <w:rFonts w:ascii="Arial" w:hAnsi="Arial"/>
    </w:rPr>
  </w:style>
  <w:style w:type="paragraph" w:customStyle="1" w:styleId="TitlePage-SessionDate">
    <w:name w:val="Title Page - Session/Date"/>
    <w:basedOn w:val="Normal"/>
    <w:link w:val="TitlePage-SessionDateChar"/>
    <w:qFormat/>
    <w:rsid w:val="00295EB7"/>
    <w:pPr>
      <w:spacing w:after="120" w:line="240" w:lineRule="auto"/>
      <w:contextualSpacing/>
    </w:pPr>
    <w:rPr>
      <w:i/>
      <w:sz w:val="32"/>
      <w:szCs w:val="32"/>
    </w:rPr>
  </w:style>
  <w:style w:type="character" w:customStyle="1" w:styleId="TitlePage-SessionDateChar">
    <w:name w:val="Title Page - Session/Date Char"/>
    <w:basedOn w:val="DefaultParagraphFont"/>
    <w:link w:val="TitlePage-SessionDate"/>
    <w:rsid w:val="00295EB7"/>
    <w:rPr>
      <w:rFonts w:ascii="Arial" w:hAnsi="Arial"/>
      <w:i/>
      <w:sz w:val="32"/>
      <w:szCs w:val="32"/>
    </w:rPr>
  </w:style>
  <w:style w:type="paragraph" w:customStyle="1" w:styleId="TableText">
    <w:name w:val="Table Text"/>
    <w:basedOn w:val="BodyText"/>
    <w:link w:val="TableTextChar"/>
    <w:qFormat/>
    <w:rsid w:val="00B9779E"/>
    <w:pPr>
      <w:spacing w:before="0" w:after="0" w:line="240" w:lineRule="auto"/>
      <w:jc w:val="center"/>
    </w:pPr>
  </w:style>
  <w:style w:type="paragraph" w:styleId="BodyText">
    <w:name w:val="Body Text"/>
    <w:basedOn w:val="Normal"/>
    <w:link w:val="BodyTextChar"/>
    <w:uiPriority w:val="99"/>
    <w:unhideWhenUsed/>
    <w:rsid w:val="00B9779E"/>
    <w:pPr>
      <w:spacing w:after="120"/>
    </w:pPr>
  </w:style>
  <w:style w:type="character" w:customStyle="1" w:styleId="BodyTextChar">
    <w:name w:val="Body Text Char"/>
    <w:basedOn w:val="DefaultParagraphFont"/>
    <w:link w:val="BodyText"/>
    <w:uiPriority w:val="99"/>
    <w:rsid w:val="00B9779E"/>
    <w:rPr>
      <w:rFonts w:ascii="Arial" w:hAnsi="Arial"/>
    </w:rPr>
  </w:style>
  <w:style w:type="character" w:customStyle="1" w:styleId="TableTextChar">
    <w:name w:val="Table Text Char"/>
    <w:basedOn w:val="BodyTextChar"/>
    <w:link w:val="TableText"/>
    <w:rsid w:val="00B9779E"/>
    <w:rPr>
      <w:rFonts w:ascii="Arial" w:hAnsi="Arial"/>
    </w:rPr>
  </w:style>
  <w:style w:type="paragraph" w:styleId="BalloonText">
    <w:name w:val="Balloon Text"/>
    <w:basedOn w:val="Normal"/>
    <w:link w:val="BalloonTextChar"/>
    <w:uiPriority w:val="99"/>
    <w:semiHidden/>
    <w:unhideWhenUsed/>
    <w:rsid w:val="000D79C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9CB"/>
    <w:rPr>
      <w:rFonts w:ascii="Tahoma" w:hAnsi="Tahoma" w:cs="Tahoma"/>
      <w:sz w:val="16"/>
      <w:szCs w:val="16"/>
    </w:rPr>
  </w:style>
  <w:style w:type="paragraph" w:customStyle="1" w:styleId="Bullet1">
    <w:name w:val="Bullet 1"/>
    <w:basedOn w:val="ListParagraph"/>
    <w:link w:val="Bullet1Char"/>
    <w:qFormat/>
    <w:rsid w:val="002B05C8"/>
    <w:pPr>
      <w:numPr>
        <w:ilvl w:val="1"/>
        <w:numId w:val="5"/>
      </w:numPr>
      <w:spacing w:before="0" w:after="240"/>
    </w:pPr>
    <w:rPr>
      <w:rFonts w:cs="Arial"/>
    </w:rPr>
  </w:style>
  <w:style w:type="character" w:customStyle="1" w:styleId="Bullet1Char">
    <w:name w:val="Bullet 1 Char"/>
    <w:basedOn w:val="DefaultParagraphFont"/>
    <w:link w:val="Bullet1"/>
    <w:rsid w:val="002B05C8"/>
    <w:rPr>
      <w:rFonts w:ascii="Arial" w:hAnsi="Arial" w:cs="Arial"/>
    </w:rPr>
  </w:style>
  <w:style w:type="paragraph" w:customStyle="1" w:styleId="NotewhangingPara">
    <w:name w:val="Note w/hanging Para"/>
    <w:basedOn w:val="Normal"/>
    <w:link w:val="NotewhangingParaChar"/>
    <w:qFormat/>
    <w:rsid w:val="002B05C8"/>
    <w:pPr>
      <w:autoSpaceDE w:val="0"/>
      <w:autoSpaceDN w:val="0"/>
      <w:adjustRightInd w:val="0"/>
      <w:spacing w:after="120" w:line="240" w:lineRule="auto"/>
      <w:ind w:left="709" w:hanging="709"/>
    </w:pPr>
    <w:rPr>
      <w:rFonts w:cs="Calibri"/>
      <w:szCs w:val="24"/>
    </w:rPr>
  </w:style>
  <w:style w:type="character" w:customStyle="1" w:styleId="NotewhangingParaChar">
    <w:name w:val="Note w/hanging Para Char"/>
    <w:basedOn w:val="DefaultParagraphFont"/>
    <w:link w:val="NotewhangingPara"/>
    <w:rsid w:val="002B05C8"/>
    <w:rPr>
      <w:rFonts w:ascii="Arial" w:hAnsi="Arial" w:cs="Calibri"/>
      <w:szCs w:val="24"/>
    </w:rPr>
  </w:style>
  <w:style w:type="paragraph" w:styleId="ListBullet">
    <w:name w:val="List Bullet"/>
    <w:basedOn w:val="Normal"/>
    <w:uiPriority w:val="99"/>
    <w:unhideWhenUsed/>
    <w:rsid w:val="00C363A0"/>
    <w:pPr>
      <w:numPr>
        <w:numId w:val="36"/>
      </w:numPr>
      <w:contextualSpacing/>
    </w:pPr>
    <w:rPr>
      <w:color w:val="000000" w:themeColor="text1"/>
    </w:rPr>
  </w:style>
  <w:style w:type="table" w:customStyle="1" w:styleId="TableGrid1">
    <w:name w:val="Table Grid1"/>
    <w:basedOn w:val="TableNormal"/>
    <w:next w:val="TableGrid"/>
    <w:uiPriority w:val="39"/>
    <w:rsid w:val="00DE22A8"/>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
    <w:name w:val="Table Grid2"/>
    <w:basedOn w:val="TableNormal"/>
    <w:next w:val="TableGrid"/>
    <w:uiPriority w:val="39"/>
    <w:rsid w:val="00CA6411"/>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
    <w:name w:val="Table Grid3"/>
    <w:basedOn w:val="TableNormal"/>
    <w:next w:val="TableGrid"/>
    <w:uiPriority w:val="39"/>
    <w:rsid w:val="00CA6411"/>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4">
    <w:name w:val="Table Grid4"/>
    <w:basedOn w:val="TableNormal"/>
    <w:next w:val="TableGrid"/>
    <w:uiPriority w:val="39"/>
    <w:rsid w:val="007050E8"/>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5">
    <w:name w:val="Table Grid5"/>
    <w:basedOn w:val="TableNormal"/>
    <w:next w:val="TableGrid"/>
    <w:uiPriority w:val="39"/>
    <w:rsid w:val="007050E8"/>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6">
    <w:name w:val="Table Grid6"/>
    <w:basedOn w:val="TableNormal"/>
    <w:next w:val="TableGrid"/>
    <w:uiPriority w:val="39"/>
    <w:rsid w:val="007050E8"/>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7">
    <w:name w:val="Table Grid7"/>
    <w:basedOn w:val="TableNormal"/>
    <w:next w:val="TableGrid"/>
    <w:uiPriority w:val="39"/>
    <w:rsid w:val="007050E8"/>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8">
    <w:name w:val="Table Grid8"/>
    <w:basedOn w:val="TableNormal"/>
    <w:next w:val="TableGrid"/>
    <w:uiPriority w:val="39"/>
    <w:rsid w:val="007050E8"/>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9">
    <w:name w:val="Table Grid9"/>
    <w:basedOn w:val="TableNormal"/>
    <w:next w:val="TableGrid"/>
    <w:uiPriority w:val="39"/>
    <w:rsid w:val="007050E8"/>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10">
    <w:name w:val="Table Grid10"/>
    <w:basedOn w:val="TableNormal"/>
    <w:next w:val="TableGrid"/>
    <w:uiPriority w:val="39"/>
    <w:rsid w:val="007050E8"/>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11">
    <w:name w:val="Table Grid11"/>
    <w:basedOn w:val="TableNormal"/>
    <w:next w:val="TableGrid"/>
    <w:uiPriority w:val="39"/>
    <w:rsid w:val="007050E8"/>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12">
    <w:name w:val="Table Grid12"/>
    <w:basedOn w:val="TableNormal"/>
    <w:next w:val="TableGrid"/>
    <w:uiPriority w:val="39"/>
    <w:rsid w:val="007050E8"/>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13">
    <w:name w:val="Table Grid13"/>
    <w:basedOn w:val="TableNormal"/>
    <w:next w:val="TableGrid"/>
    <w:uiPriority w:val="39"/>
    <w:rsid w:val="000B1D8D"/>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14">
    <w:name w:val="Table Grid14"/>
    <w:basedOn w:val="TableNormal"/>
    <w:next w:val="TableGrid"/>
    <w:uiPriority w:val="39"/>
    <w:rsid w:val="000B1D8D"/>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15">
    <w:name w:val="Table Grid15"/>
    <w:basedOn w:val="TableNormal"/>
    <w:next w:val="TableGrid"/>
    <w:uiPriority w:val="39"/>
    <w:rsid w:val="000B1D8D"/>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16">
    <w:name w:val="Table Grid16"/>
    <w:basedOn w:val="TableNormal"/>
    <w:next w:val="TableGrid"/>
    <w:uiPriority w:val="39"/>
    <w:rsid w:val="000B1D8D"/>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17">
    <w:name w:val="Table Grid17"/>
    <w:basedOn w:val="TableNormal"/>
    <w:next w:val="TableGrid"/>
    <w:uiPriority w:val="39"/>
    <w:rsid w:val="000B1D8D"/>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18">
    <w:name w:val="Table Grid18"/>
    <w:basedOn w:val="TableNormal"/>
    <w:next w:val="TableGrid"/>
    <w:uiPriority w:val="39"/>
    <w:rsid w:val="000B1D8D"/>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19">
    <w:name w:val="Table Grid19"/>
    <w:basedOn w:val="TableNormal"/>
    <w:next w:val="TableGrid"/>
    <w:uiPriority w:val="39"/>
    <w:rsid w:val="000B1D8D"/>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0">
    <w:name w:val="Table Grid20"/>
    <w:basedOn w:val="TableNormal"/>
    <w:next w:val="TableGrid"/>
    <w:uiPriority w:val="39"/>
    <w:rsid w:val="000B1D8D"/>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1">
    <w:name w:val="Table Grid21"/>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2">
    <w:name w:val="Table Grid22"/>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3">
    <w:name w:val="Table Grid23"/>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4">
    <w:name w:val="Table Grid24"/>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5">
    <w:name w:val="Table Grid25"/>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6">
    <w:name w:val="Table Grid26"/>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7">
    <w:name w:val="Table Grid27"/>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8">
    <w:name w:val="Table Grid28"/>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29">
    <w:name w:val="Table Grid29"/>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0">
    <w:name w:val="Table Grid30"/>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1">
    <w:name w:val="Table Grid31"/>
    <w:basedOn w:val="TableNormal"/>
    <w:next w:val="TableGrid"/>
    <w:uiPriority w:val="39"/>
    <w:rsid w:val="0065321A"/>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2">
    <w:name w:val="Table Grid32"/>
    <w:basedOn w:val="TableNormal"/>
    <w:next w:val="TableGrid"/>
    <w:uiPriority w:val="39"/>
    <w:rsid w:val="003643E5"/>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3">
    <w:name w:val="Table Grid33"/>
    <w:basedOn w:val="TableNormal"/>
    <w:next w:val="TableGrid"/>
    <w:uiPriority w:val="39"/>
    <w:rsid w:val="003643E5"/>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4">
    <w:name w:val="Table Grid34"/>
    <w:basedOn w:val="TableNormal"/>
    <w:next w:val="TableGrid"/>
    <w:uiPriority w:val="39"/>
    <w:rsid w:val="003643E5"/>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5">
    <w:name w:val="Table Grid35"/>
    <w:basedOn w:val="TableNormal"/>
    <w:next w:val="TableGrid"/>
    <w:uiPriority w:val="39"/>
    <w:rsid w:val="003643E5"/>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6">
    <w:name w:val="Table Grid36"/>
    <w:basedOn w:val="TableNormal"/>
    <w:next w:val="TableGrid"/>
    <w:uiPriority w:val="39"/>
    <w:rsid w:val="003643E5"/>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7">
    <w:name w:val="Table Grid37"/>
    <w:basedOn w:val="TableNormal"/>
    <w:next w:val="TableGrid"/>
    <w:uiPriority w:val="39"/>
    <w:rsid w:val="003643E5"/>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8">
    <w:name w:val="Table Grid38"/>
    <w:basedOn w:val="TableNormal"/>
    <w:next w:val="TableGrid"/>
    <w:uiPriority w:val="39"/>
    <w:rsid w:val="002B09B6"/>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39">
    <w:name w:val="Table Grid39"/>
    <w:basedOn w:val="TableNormal"/>
    <w:next w:val="TableGrid"/>
    <w:uiPriority w:val="39"/>
    <w:rsid w:val="002B09B6"/>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40">
    <w:name w:val="Table Grid40"/>
    <w:basedOn w:val="TableNormal"/>
    <w:next w:val="TableGrid"/>
    <w:uiPriority w:val="39"/>
    <w:rsid w:val="002B09B6"/>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41">
    <w:name w:val="Table Grid41"/>
    <w:basedOn w:val="TableNormal"/>
    <w:next w:val="TableGrid"/>
    <w:uiPriority w:val="39"/>
    <w:rsid w:val="000C3027"/>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42">
    <w:name w:val="Table Grid42"/>
    <w:basedOn w:val="TableNormal"/>
    <w:next w:val="TableGrid"/>
    <w:uiPriority w:val="39"/>
    <w:rsid w:val="000C3027"/>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table" w:customStyle="1" w:styleId="TableGrid43">
    <w:name w:val="Table Grid43"/>
    <w:basedOn w:val="TableNormal"/>
    <w:next w:val="TableGrid"/>
    <w:uiPriority w:val="39"/>
    <w:rsid w:val="000C3027"/>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character" w:styleId="CommentReference">
    <w:name w:val="annotation reference"/>
    <w:basedOn w:val="DefaultParagraphFont"/>
    <w:uiPriority w:val="99"/>
    <w:semiHidden/>
    <w:unhideWhenUsed/>
    <w:rsid w:val="009A47EA"/>
    <w:rPr>
      <w:sz w:val="16"/>
      <w:szCs w:val="16"/>
    </w:rPr>
  </w:style>
  <w:style w:type="paragraph" w:styleId="CommentText">
    <w:name w:val="annotation text"/>
    <w:basedOn w:val="Normal"/>
    <w:link w:val="CommentTextChar"/>
    <w:uiPriority w:val="99"/>
    <w:semiHidden/>
    <w:unhideWhenUsed/>
    <w:rsid w:val="009A47EA"/>
    <w:pPr>
      <w:spacing w:line="240" w:lineRule="auto"/>
    </w:pPr>
    <w:rPr>
      <w:sz w:val="20"/>
      <w:szCs w:val="20"/>
    </w:rPr>
  </w:style>
  <w:style w:type="character" w:customStyle="1" w:styleId="CommentTextChar">
    <w:name w:val="Comment Text Char"/>
    <w:basedOn w:val="DefaultParagraphFont"/>
    <w:link w:val="CommentText"/>
    <w:uiPriority w:val="99"/>
    <w:semiHidden/>
    <w:rsid w:val="009A47E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A47EA"/>
    <w:rPr>
      <w:b/>
      <w:bCs/>
    </w:rPr>
  </w:style>
  <w:style w:type="character" w:customStyle="1" w:styleId="CommentSubjectChar">
    <w:name w:val="Comment Subject Char"/>
    <w:basedOn w:val="CommentTextChar"/>
    <w:link w:val="CommentSubject"/>
    <w:uiPriority w:val="99"/>
    <w:semiHidden/>
    <w:rsid w:val="009A47EA"/>
    <w:rPr>
      <w:rFonts w:ascii="Arial" w:hAnsi="Arial"/>
      <w:b/>
      <w:bCs/>
      <w:sz w:val="20"/>
      <w:szCs w:val="20"/>
    </w:rPr>
  </w:style>
  <w:style w:type="paragraph" w:styleId="TableofFigures">
    <w:name w:val="table of figures"/>
    <w:basedOn w:val="Normal"/>
    <w:next w:val="Normal"/>
    <w:uiPriority w:val="99"/>
    <w:unhideWhenUsed/>
    <w:rsid w:val="006264C2"/>
    <w:pPr>
      <w:spacing w:after="0"/>
    </w:pPr>
    <w:rPr>
      <w:color w:val="000000" w:themeColor="text1"/>
    </w:rPr>
  </w:style>
  <w:style w:type="paragraph" w:customStyle="1" w:styleId="Heading3un-numbered">
    <w:name w:val="Heading3 un-numbered"/>
    <w:basedOn w:val="Heading3"/>
    <w:next w:val="Normal"/>
    <w:qFormat/>
    <w:rsid w:val="00362BC0"/>
    <w:pPr>
      <w:numPr>
        <w:ilvl w:val="0"/>
        <w:numId w:val="0"/>
      </w:numPr>
      <w:spacing w:before="0" w:after="0" w:line="240" w:lineRule="auto"/>
      <w:ind w:left="720" w:hanging="720"/>
    </w:pPr>
  </w:style>
  <w:style w:type="paragraph" w:styleId="TOC5">
    <w:name w:val="toc 5"/>
    <w:basedOn w:val="Normal"/>
    <w:next w:val="Normal"/>
    <w:autoRedefine/>
    <w:uiPriority w:val="39"/>
    <w:unhideWhenUsed/>
    <w:rsid w:val="006A2439"/>
    <w:pPr>
      <w:spacing w:before="0"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6A2439"/>
    <w:pPr>
      <w:spacing w:before="0"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6A2439"/>
    <w:pPr>
      <w:spacing w:before="0"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6A2439"/>
    <w:pPr>
      <w:spacing w:before="0"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6A2439"/>
    <w:pPr>
      <w:spacing w:before="0" w:after="100" w:line="259" w:lineRule="auto"/>
      <w:ind w:left="1760"/>
    </w:pPr>
    <w:rPr>
      <w:rFonts w:asciiTheme="minorHAnsi" w:eastAsiaTheme="minorEastAsia" w:hAnsiTheme="minorHAnsi"/>
    </w:rPr>
  </w:style>
  <w:style w:type="paragraph" w:styleId="NormalWeb">
    <w:name w:val="Normal (Web)"/>
    <w:basedOn w:val="Normal"/>
    <w:uiPriority w:val="99"/>
    <w:unhideWhenUsed/>
    <w:rsid w:val="00996976"/>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CE0464"/>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901513">
      <w:bodyDiv w:val="1"/>
      <w:marLeft w:val="0"/>
      <w:marRight w:val="0"/>
      <w:marTop w:val="0"/>
      <w:marBottom w:val="0"/>
      <w:divBdr>
        <w:top w:val="none" w:sz="0" w:space="0" w:color="auto"/>
        <w:left w:val="none" w:sz="0" w:space="0" w:color="auto"/>
        <w:bottom w:val="none" w:sz="0" w:space="0" w:color="auto"/>
        <w:right w:val="none" w:sz="0" w:space="0" w:color="auto"/>
      </w:divBdr>
    </w:div>
    <w:div w:id="560798148">
      <w:bodyDiv w:val="1"/>
      <w:marLeft w:val="0"/>
      <w:marRight w:val="0"/>
      <w:marTop w:val="0"/>
      <w:marBottom w:val="0"/>
      <w:divBdr>
        <w:top w:val="none" w:sz="0" w:space="0" w:color="auto"/>
        <w:left w:val="none" w:sz="0" w:space="0" w:color="auto"/>
        <w:bottom w:val="none" w:sz="0" w:space="0" w:color="auto"/>
        <w:right w:val="none" w:sz="0" w:space="0" w:color="auto"/>
      </w:divBdr>
    </w:div>
    <w:div w:id="986980777">
      <w:bodyDiv w:val="1"/>
      <w:marLeft w:val="0"/>
      <w:marRight w:val="0"/>
      <w:marTop w:val="0"/>
      <w:marBottom w:val="0"/>
      <w:divBdr>
        <w:top w:val="none" w:sz="0" w:space="0" w:color="auto"/>
        <w:left w:val="none" w:sz="0" w:space="0" w:color="auto"/>
        <w:bottom w:val="none" w:sz="0" w:space="0" w:color="auto"/>
        <w:right w:val="none" w:sz="0" w:space="0" w:color="auto"/>
      </w:divBdr>
    </w:div>
    <w:div w:id="1085760150">
      <w:bodyDiv w:val="1"/>
      <w:marLeft w:val="0"/>
      <w:marRight w:val="0"/>
      <w:marTop w:val="0"/>
      <w:marBottom w:val="0"/>
      <w:divBdr>
        <w:top w:val="none" w:sz="0" w:space="0" w:color="auto"/>
        <w:left w:val="none" w:sz="0" w:space="0" w:color="auto"/>
        <w:bottom w:val="none" w:sz="0" w:space="0" w:color="auto"/>
        <w:right w:val="none" w:sz="0" w:space="0" w:color="auto"/>
      </w:divBdr>
    </w:div>
    <w:div w:id="1318655203">
      <w:bodyDiv w:val="1"/>
      <w:marLeft w:val="0"/>
      <w:marRight w:val="0"/>
      <w:marTop w:val="0"/>
      <w:marBottom w:val="0"/>
      <w:divBdr>
        <w:top w:val="none" w:sz="0" w:space="0" w:color="auto"/>
        <w:left w:val="none" w:sz="0" w:space="0" w:color="auto"/>
        <w:bottom w:val="none" w:sz="0" w:space="0" w:color="auto"/>
        <w:right w:val="none" w:sz="0" w:space="0" w:color="auto"/>
      </w:divBdr>
    </w:div>
    <w:div w:id="1696685564">
      <w:bodyDiv w:val="1"/>
      <w:marLeft w:val="0"/>
      <w:marRight w:val="0"/>
      <w:marTop w:val="0"/>
      <w:marBottom w:val="0"/>
      <w:divBdr>
        <w:top w:val="none" w:sz="0" w:space="0" w:color="auto"/>
        <w:left w:val="none" w:sz="0" w:space="0" w:color="auto"/>
        <w:bottom w:val="none" w:sz="0" w:space="0" w:color="auto"/>
        <w:right w:val="none" w:sz="0" w:space="0" w:color="auto"/>
      </w:divBdr>
    </w:div>
    <w:div w:id="1861435913">
      <w:bodyDiv w:val="1"/>
      <w:marLeft w:val="0"/>
      <w:marRight w:val="0"/>
      <w:marTop w:val="0"/>
      <w:marBottom w:val="0"/>
      <w:divBdr>
        <w:top w:val="none" w:sz="0" w:space="0" w:color="auto"/>
        <w:left w:val="none" w:sz="0" w:space="0" w:color="auto"/>
        <w:bottom w:val="none" w:sz="0" w:space="0" w:color="auto"/>
        <w:right w:val="none" w:sz="0" w:space="0" w:color="auto"/>
      </w:divBdr>
    </w:div>
    <w:div w:id="1900364395">
      <w:bodyDiv w:val="1"/>
      <w:marLeft w:val="0"/>
      <w:marRight w:val="0"/>
      <w:marTop w:val="0"/>
      <w:marBottom w:val="0"/>
      <w:divBdr>
        <w:top w:val="none" w:sz="0" w:space="0" w:color="auto"/>
        <w:left w:val="none" w:sz="0" w:space="0" w:color="auto"/>
        <w:bottom w:val="none" w:sz="0" w:space="0" w:color="auto"/>
        <w:right w:val="none" w:sz="0" w:space="0" w:color="auto"/>
      </w:divBdr>
    </w:div>
    <w:div w:id="1990666333">
      <w:bodyDiv w:val="1"/>
      <w:marLeft w:val="0"/>
      <w:marRight w:val="0"/>
      <w:marTop w:val="0"/>
      <w:marBottom w:val="0"/>
      <w:divBdr>
        <w:top w:val="none" w:sz="0" w:space="0" w:color="auto"/>
        <w:left w:val="none" w:sz="0" w:space="0" w:color="auto"/>
        <w:bottom w:val="none" w:sz="0" w:space="0" w:color="auto"/>
        <w:right w:val="none" w:sz="0" w:space="0" w:color="auto"/>
      </w:divBdr>
    </w:div>
    <w:div w:id="203307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5" Type="http://schemas.openxmlformats.org/officeDocument/2006/relationships/numbering" Target="numbering.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header" Target="header4.xm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R:\Instructional%20Design\Templates\Guide%20Templates\VALU_Course_PG_Template_2015093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5E3D01FFF284A38A52BBBB50151864C"/>
        <w:category>
          <w:name w:val="General"/>
          <w:gallery w:val="placeholder"/>
        </w:category>
        <w:types>
          <w:type w:val="bbPlcHdr"/>
        </w:types>
        <w:behaviors>
          <w:behavior w:val="content"/>
        </w:behaviors>
        <w:guid w:val="{85112C9C-C98D-4677-8235-0784D73C7EE1}"/>
      </w:docPartPr>
      <w:docPartBody>
        <w:p w:rsidR="007E1AF1" w:rsidRDefault="007E1AF1">
          <w:pPr>
            <w:pStyle w:val="95E3D01FFF284A38A52BBBB50151864C"/>
          </w:pPr>
          <w:r w:rsidRPr="00F91CC5">
            <w:rPr>
              <w:rStyle w:val="PlaceholderText"/>
            </w:rPr>
            <w:t xml:space="preserve">Click here to enter </w:t>
          </w:r>
          <w:r>
            <w:rPr>
              <w:rStyle w:val="PlaceholderText"/>
            </w:rPr>
            <w:t>VALU course title</w:t>
          </w:r>
          <w:r w:rsidRPr="00F91CC5">
            <w:rPr>
              <w:rStyle w:val="PlaceholderText"/>
            </w:rPr>
            <w:t>.</w:t>
          </w:r>
        </w:p>
      </w:docPartBody>
    </w:docPart>
    <w:docPart>
      <w:docPartPr>
        <w:name w:val="17E8EEA8B63A4E18BFC4485D41130122"/>
        <w:category>
          <w:name w:val="General"/>
          <w:gallery w:val="placeholder"/>
        </w:category>
        <w:types>
          <w:type w:val="bbPlcHdr"/>
        </w:types>
        <w:behaviors>
          <w:behavior w:val="content"/>
        </w:behaviors>
        <w:guid w:val="{355BA862-678C-4408-8F10-7AF89ACACFCA}"/>
      </w:docPartPr>
      <w:docPartBody>
        <w:p w:rsidR="007E1AF1" w:rsidRDefault="007E1AF1">
          <w:pPr>
            <w:pStyle w:val="17E8EEA8B63A4E18BFC4485D41130122"/>
          </w:pPr>
          <w:r w:rsidRPr="00F91CC5">
            <w:rPr>
              <w:rStyle w:val="PlaceholderText"/>
            </w:rPr>
            <w:t>Click here to enter text.</w:t>
          </w:r>
        </w:p>
      </w:docPartBody>
    </w:docPart>
    <w:docPart>
      <w:docPartPr>
        <w:name w:val="93097FDD51CB4B14BEB470D0880B0AAD"/>
        <w:category>
          <w:name w:val="General"/>
          <w:gallery w:val="placeholder"/>
        </w:category>
        <w:types>
          <w:type w:val="bbPlcHdr"/>
        </w:types>
        <w:behaviors>
          <w:behavior w:val="content"/>
        </w:behaviors>
        <w:guid w:val="{25C2DF68-2BB3-43C7-98FC-DE139B57C712}"/>
      </w:docPartPr>
      <w:docPartBody>
        <w:p w:rsidR="007E1AF1" w:rsidRDefault="007E1AF1">
          <w:pPr>
            <w:pStyle w:val="93097FDD51CB4B14BEB470D0880B0AAD"/>
          </w:pPr>
          <w:r w:rsidRPr="00F91CC5">
            <w:rPr>
              <w:rStyle w:val="PlaceholderText"/>
            </w:rPr>
            <w:t>Click here to enter text.</w:t>
          </w:r>
        </w:p>
      </w:docPartBody>
    </w:docPart>
    <w:docPart>
      <w:docPartPr>
        <w:name w:val="3F7AF488515A4F16B96FA6A35A35990F"/>
        <w:category>
          <w:name w:val="General"/>
          <w:gallery w:val="placeholder"/>
        </w:category>
        <w:types>
          <w:type w:val="bbPlcHdr"/>
        </w:types>
        <w:behaviors>
          <w:behavior w:val="content"/>
        </w:behaviors>
        <w:guid w:val="{4642D328-E2F5-4039-A20B-9C3C19A5A1B8}"/>
      </w:docPartPr>
      <w:docPartBody>
        <w:p w:rsidR="007E1AF1" w:rsidRDefault="007E1AF1">
          <w:pPr>
            <w:pStyle w:val="3F7AF488515A4F16B96FA6A35A35990F"/>
          </w:pPr>
          <w:r w:rsidRPr="00F91CC5">
            <w:rPr>
              <w:rStyle w:val="PlaceholderText"/>
            </w:rPr>
            <w:t>Click here to enter text.</w:t>
          </w:r>
        </w:p>
      </w:docPartBody>
    </w:docPart>
    <w:docPart>
      <w:docPartPr>
        <w:name w:val="56FDF2214D004BDD8ACFF69C0583C6DF"/>
        <w:category>
          <w:name w:val="General"/>
          <w:gallery w:val="placeholder"/>
        </w:category>
        <w:types>
          <w:type w:val="bbPlcHdr"/>
        </w:types>
        <w:behaviors>
          <w:behavior w:val="content"/>
        </w:behaviors>
        <w:guid w:val="{FD5EFCBA-3717-4FF5-8FDF-D7C33202BEA2}"/>
      </w:docPartPr>
      <w:docPartBody>
        <w:p w:rsidR="007E1AF1" w:rsidRDefault="007E1AF1">
          <w:pPr>
            <w:pStyle w:val="56FDF2214D004BDD8ACFF69C0583C6DF"/>
          </w:pPr>
          <w:r w:rsidRPr="00F91CC5">
            <w:rPr>
              <w:rStyle w:val="PlaceholderText"/>
            </w:rPr>
            <w:t>Click here to enter text.</w:t>
          </w:r>
        </w:p>
      </w:docPartBody>
    </w:docPart>
    <w:docPart>
      <w:docPartPr>
        <w:name w:val="5AD499DC3C024CA89F538CC49DF8C9C7"/>
        <w:category>
          <w:name w:val="General"/>
          <w:gallery w:val="placeholder"/>
        </w:category>
        <w:types>
          <w:type w:val="bbPlcHdr"/>
        </w:types>
        <w:behaviors>
          <w:behavior w:val="content"/>
        </w:behaviors>
        <w:guid w:val="{1445EE59-36C5-4192-B0F8-3025CE0EEC88}"/>
      </w:docPartPr>
      <w:docPartBody>
        <w:p w:rsidR="007E1AF1" w:rsidRDefault="007E1AF1">
          <w:pPr>
            <w:pStyle w:val="5AD499DC3C024CA89F538CC49DF8C9C7"/>
          </w:pPr>
          <w:r w:rsidRPr="00F91CC5">
            <w:rPr>
              <w:rStyle w:val="PlaceholderText"/>
            </w:rPr>
            <w:t>Click here to enter text.</w:t>
          </w:r>
        </w:p>
      </w:docPartBody>
    </w:docPart>
    <w:docPart>
      <w:docPartPr>
        <w:name w:val="365D5341DEBE418EB10230D0514A1B7A"/>
        <w:category>
          <w:name w:val="General"/>
          <w:gallery w:val="placeholder"/>
        </w:category>
        <w:types>
          <w:type w:val="bbPlcHdr"/>
        </w:types>
        <w:behaviors>
          <w:behavior w:val="content"/>
        </w:behaviors>
        <w:guid w:val="{68AA53DB-8095-4A94-821B-F97153D7062E}"/>
      </w:docPartPr>
      <w:docPartBody>
        <w:p w:rsidR="007E1AF1" w:rsidRDefault="007E1AF1">
          <w:pPr>
            <w:pStyle w:val="365D5341DEBE418EB10230D0514A1B7A"/>
          </w:pPr>
          <w:r w:rsidRPr="00F91CC5">
            <w:rPr>
              <w:rStyle w:val="PlaceholderText"/>
            </w:rPr>
            <w:t>Click here to enter text.</w:t>
          </w:r>
        </w:p>
      </w:docPartBody>
    </w:docPart>
    <w:docPart>
      <w:docPartPr>
        <w:name w:val="7DABE23491504491896D873BA18C5C1A"/>
        <w:category>
          <w:name w:val="General"/>
          <w:gallery w:val="placeholder"/>
        </w:category>
        <w:types>
          <w:type w:val="bbPlcHdr"/>
        </w:types>
        <w:behaviors>
          <w:behavior w:val="content"/>
        </w:behaviors>
        <w:guid w:val="{21559918-9566-4F29-B8EE-2DBDAC71EBAC}"/>
      </w:docPartPr>
      <w:docPartBody>
        <w:p w:rsidR="007E1AF1" w:rsidRDefault="007E1AF1">
          <w:pPr>
            <w:pStyle w:val="7DABE23491504491896D873BA18C5C1A"/>
          </w:pPr>
          <w:r w:rsidRPr="00F91CC5">
            <w:rPr>
              <w:rStyle w:val="PlaceholderText"/>
            </w:rPr>
            <w:t>Click here to enter text.</w:t>
          </w:r>
        </w:p>
      </w:docPartBody>
    </w:docPart>
    <w:docPart>
      <w:docPartPr>
        <w:name w:val="901C6E3D33D04F7986B4914EEF53898F"/>
        <w:category>
          <w:name w:val="General"/>
          <w:gallery w:val="placeholder"/>
        </w:category>
        <w:types>
          <w:type w:val="bbPlcHdr"/>
        </w:types>
        <w:behaviors>
          <w:behavior w:val="content"/>
        </w:behaviors>
        <w:guid w:val="{F5119EF5-757E-495F-9915-453B2B7A85A6}"/>
      </w:docPartPr>
      <w:docPartBody>
        <w:p w:rsidR="007E1AF1" w:rsidRDefault="007E1AF1">
          <w:pPr>
            <w:pStyle w:val="901C6E3D33D04F7986B4914EEF53898F"/>
          </w:pPr>
          <w:r w:rsidRPr="00F91CC5">
            <w:rPr>
              <w:rStyle w:val="PlaceholderText"/>
            </w:rPr>
            <w:t>Click here to enter text.</w:t>
          </w:r>
        </w:p>
      </w:docPartBody>
    </w:docPart>
    <w:docPart>
      <w:docPartPr>
        <w:name w:val="D82A43D5CF6C45E6876E099A21199869"/>
        <w:category>
          <w:name w:val="General"/>
          <w:gallery w:val="placeholder"/>
        </w:category>
        <w:types>
          <w:type w:val="bbPlcHdr"/>
        </w:types>
        <w:behaviors>
          <w:behavior w:val="content"/>
        </w:behaviors>
        <w:guid w:val="{EF5467BB-B21A-4BB9-92FD-0D53AFCE8CD7}"/>
      </w:docPartPr>
      <w:docPartBody>
        <w:p w:rsidR="007E1AF1" w:rsidRDefault="007E1AF1">
          <w:pPr>
            <w:pStyle w:val="D82A43D5CF6C45E6876E099A21199869"/>
          </w:pPr>
          <w:r w:rsidRPr="00F91CC5">
            <w:rPr>
              <w:rStyle w:val="PlaceholderText"/>
            </w:rPr>
            <w:t>Click here to enter text.</w:t>
          </w:r>
        </w:p>
      </w:docPartBody>
    </w:docPart>
    <w:docPart>
      <w:docPartPr>
        <w:name w:val="6B20FB49796C47E5A613BB3B66CCEEF9"/>
        <w:category>
          <w:name w:val="General"/>
          <w:gallery w:val="placeholder"/>
        </w:category>
        <w:types>
          <w:type w:val="bbPlcHdr"/>
        </w:types>
        <w:behaviors>
          <w:behavior w:val="content"/>
        </w:behaviors>
        <w:guid w:val="{A367A2CC-39C5-4C07-94E7-F0CAE3678945}"/>
      </w:docPartPr>
      <w:docPartBody>
        <w:p w:rsidR="007E1AF1" w:rsidRDefault="007E1AF1">
          <w:pPr>
            <w:pStyle w:val="6B20FB49796C47E5A613BB3B66CCEEF9"/>
          </w:pPr>
          <w:r w:rsidRPr="00F91CC5">
            <w:rPr>
              <w:rStyle w:val="PlaceholderText"/>
            </w:rPr>
            <w:t>Click here to enter text.</w:t>
          </w:r>
        </w:p>
      </w:docPartBody>
    </w:docPart>
    <w:docPart>
      <w:docPartPr>
        <w:name w:val="A76C901F60AC48CAB2E1EA8944EDF427"/>
        <w:category>
          <w:name w:val="General"/>
          <w:gallery w:val="placeholder"/>
        </w:category>
        <w:types>
          <w:type w:val="bbPlcHdr"/>
        </w:types>
        <w:behaviors>
          <w:behavior w:val="content"/>
        </w:behaviors>
        <w:guid w:val="{D7EE309D-339F-4D37-A77D-14C028AB28A6}"/>
      </w:docPartPr>
      <w:docPartBody>
        <w:p w:rsidR="007E1AF1" w:rsidRDefault="007E1AF1" w:rsidP="007E1AF1">
          <w:pPr>
            <w:pStyle w:val="A76C901F60AC48CAB2E1EA8944EDF427"/>
          </w:pPr>
          <w:r w:rsidRPr="00F91CC5">
            <w:rPr>
              <w:rStyle w:val="PlaceholderText"/>
            </w:rPr>
            <w:t>Click here to enter text.</w:t>
          </w:r>
        </w:p>
      </w:docPartBody>
    </w:docPart>
    <w:docPart>
      <w:docPartPr>
        <w:name w:val="5AEA1E0B64D34EC0B10D2F2ACA840AAE"/>
        <w:category>
          <w:name w:val="General"/>
          <w:gallery w:val="placeholder"/>
        </w:category>
        <w:types>
          <w:type w:val="bbPlcHdr"/>
        </w:types>
        <w:behaviors>
          <w:behavior w:val="content"/>
        </w:behaviors>
        <w:guid w:val="{B6AAB8C9-0377-436F-B801-DFE167062085}"/>
      </w:docPartPr>
      <w:docPartBody>
        <w:p w:rsidR="007E1AF1" w:rsidRDefault="007E1AF1" w:rsidP="007E1AF1">
          <w:pPr>
            <w:pStyle w:val="5AEA1E0B64D34EC0B10D2F2ACA840AAE"/>
          </w:pPr>
          <w:r w:rsidRPr="00F91CC5">
            <w:rPr>
              <w:rStyle w:val="PlaceholderText"/>
            </w:rPr>
            <w:t>Click here to enter text.</w:t>
          </w:r>
        </w:p>
      </w:docPartBody>
    </w:docPart>
    <w:docPart>
      <w:docPartPr>
        <w:name w:val="3CE958738E1F44C0BC1634137A474791"/>
        <w:category>
          <w:name w:val="General"/>
          <w:gallery w:val="placeholder"/>
        </w:category>
        <w:types>
          <w:type w:val="bbPlcHdr"/>
        </w:types>
        <w:behaviors>
          <w:behavior w:val="content"/>
        </w:behaviors>
        <w:guid w:val="{97E6DE3B-6A8D-4B7C-98DB-079699D2E9D6}"/>
      </w:docPartPr>
      <w:docPartBody>
        <w:p w:rsidR="007E1AF1" w:rsidRDefault="007E1AF1" w:rsidP="007E1AF1">
          <w:pPr>
            <w:pStyle w:val="3CE958738E1F44C0BC1634137A474791"/>
          </w:pPr>
          <w:r w:rsidRPr="00F91CC5">
            <w:rPr>
              <w:rStyle w:val="PlaceholderText"/>
            </w:rPr>
            <w:t>Click here to enter text.</w:t>
          </w:r>
        </w:p>
      </w:docPartBody>
    </w:docPart>
    <w:docPart>
      <w:docPartPr>
        <w:name w:val="3AD50B07D2094CBFA36111A86B8220C3"/>
        <w:category>
          <w:name w:val="General"/>
          <w:gallery w:val="placeholder"/>
        </w:category>
        <w:types>
          <w:type w:val="bbPlcHdr"/>
        </w:types>
        <w:behaviors>
          <w:behavior w:val="content"/>
        </w:behaviors>
        <w:guid w:val="{51BD217F-A0FA-4102-A96E-CC1EEF1C1643}"/>
      </w:docPartPr>
      <w:docPartBody>
        <w:p w:rsidR="007E1AF1" w:rsidRDefault="007E1AF1" w:rsidP="007E1AF1">
          <w:pPr>
            <w:pStyle w:val="3AD50B07D2094CBFA36111A86B8220C3"/>
          </w:pPr>
          <w:r w:rsidRPr="00F91CC5">
            <w:rPr>
              <w:rStyle w:val="PlaceholderText"/>
            </w:rPr>
            <w:t>Click here to enter text.</w:t>
          </w:r>
        </w:p>
      </w:docPartBody>
    </w:docPart>
    <w:docPart>
      <w:docPartPr>
        <w:name w:val="137FA492D5AC43BBB13A7190062CB6EB"/>
        <w:category>
          <w:name w:val="General"/>
          <w:gallery w:val="placeholder"/>
        </w:category>
        <w:types>
          <w:type w:val="bbPlcHdr"/>
        </w:types>
        <w:behaviors>
          <w:behavior w:val="content"/>
        </w:behaviors>
        <w:guid w:val="{94C2B0FB-75BE-4987-B4DD-A0967F589D2D}"/>
      </w:docPartPr>
      <w:docPartBody>
        <w:p w:rsidR="007E1AF1" w:rsidRDefault="007E1AF1" w:rsidP="007E1AF1">
          <w:pPr>
            <w:pStyle w:val="137FA492D5AC43BBB13A7190062CB6EB"/>
          </w:pPr>
          <w:r w:rsidRPr="00F91CC5">
            <w:rPr>
              <w:rStyle w:val="PlaceholderText"/>
            </w:rPr>
            <w:t>Click here to enter text.</w:t>
          </w:r>
        </w:p>
      </w:docPartBody>
    </w:docPart>
    <w:docPart>
      <w:docPartPr>
        <w:name w:val="F3721C5B97FD4A18B3F7E7A4473DE0E9"/>
        <w:category>
          <w:name w:val="General"/>
          <w:gallery w:val="placeholder"/>
        </w:category>
        <w:types>
          <w:type w:val="bbPlcHdr"/>
        </w:types>
        <w:behaviors>
          <w:behavior w:val="content"/>
        </w:behaviors>
        <w:guid w:val="{375FA572-25A4-43BC-ABE1-36CCDAFF4A4C}"/>
      </w:docPartPr>
      <w:docPartBody>
        <w:p w:rsidR="007E1AF1" w:rsidRDefault="007E1AF1" w:rsidP="007E1AF1">
          <w:pPr>
            <w:pStyle w:val="F3721C5B97FD4A18B3F7E7A4473DE0E9"/>
          </w:pPr>
          <w:r w:rsidRPr="00F543C1">
            <w:rPr>
              <w:rStyle w:val="PlaceholderText"/>
            </w:rPr>
            <w:t>Click here to enter text.</w:t>
          </w:r>
        </w:p>
      </w:docPartBody>
    </w:docPart>
    <w:docPart>
      <w:docPartPr>
        <w:name w:val="73620C812DCB4DE7BD96E8060E3094EB"/>
        <w:category>
          <w:name w:val="General"/>
          <w:gallery w:val="placeholder"/>
        </w:category>
        <w:types>
          <w:type w:val="bbPlcHdr"/>
        </w:types>
        <w:behaviors>
          <w:behavior w:val="content"/>
        </w:behaviors>
        <w:guid w:val="{993121EC-5599-4A1C-93BC-254016B1221A}"/>
      </w:docPartPr>
      <w:docPartBody>
        <w:p w:rsidR="007E1AF1" w:rsidRDefault="007E1AF1" w:rsidP="007E1AF1">
          <w:pPr>
            <w:pStyle w:val="73620C812DCB4DE7BD96E8060E3094EB"/>
          </w:pPr>
          <w:r w:rsidRPr="00F543C1">
            <w:rPr>
              <w:rStyle w:val="PlaceholderText"/>
            </w:rPr>
            <w:t>Click here to enter text.</w:t>
          </w:r>
        </w:p>
      </w:docPartBody>
    </w:docPart>
    <w:docPart>
      <w:docPartPr>
        <w:name w:val="AFF354DE28A14F3FB6233BD74725ABF5"/>
        <w:category>
          <w:name w:val="General"/>
          <w:gallery w:val="placeholder"/>
        </w:category>
        <w:types>
          <w:type w:val="bbPlcHdr"/>
        </w:types>
        <w:behaviors>
          <w:behavior w:val="content"/>
        </w:behaviors>
        <w:guid w:val="{9C2AE846-F6B5-4748-9DEF-72F562F7AB71}"/>
      </w:docPartPr>
      <w:docPartBody>
        <w:p w:rsidR="007E1AF1" w:rsidRDefault="007E1AF1" w:rsidP="007E1AF1">
          <w:pPr>
            <w:pStyle w:val="AFF354DE28A14F3FB6233BD74725ABF5"/>
          </w:pPr>
          <w:r w:rsidRPr="00F91CC5">
            <w:rPr>
              <w:rStyle w:val="PlaceholderText"/>
            </w:rPr>
            <w:t>Click here to enter text.</w:t>
          </w:r>
        </w:p>
      </w:docPartBody>
    </w:docPart>
    <w:docPart>
      <w:docPartPr>
        <w:name w:val="B388BC35ADB947AEB7EF68E683A344FB"/>
        <w:category>
          <w:name w:val="General"/>
          <w:gallery w:val="placeholder"/>
        </w:category>
        <w:types>
          <w:type w:val="bbPlcHdr"/>
        </w:types>
        <w:behaviors>
          <w:behavior w:val="content"/>
        </w:behaviors>
        <w:guid w:val="{9E99FCB4-0F25-47B6-83E8-801D645F977E}"/>
      </w:docPartPr>
      <w:docPartBody>
        <w:p w:rsidR="007E1AF1" w:rsidRDefault="007E1AF1" w:rsidP="007E1AF1">
          <w:pPr>
            <w:pStyle w:val="B388BC35ADB947AEB7EF68E683A344FB"/>
          </w:pPr>
          <w:r w:rsidRPr="00F91CC5">
            <w:rPr>
              <w:rStyle w:val="PlaceholderText"/>
            </w:rPr>
            <w:t>Click here to enter text.</w:t>
          </w:r>
        </w:p>
      </w:docPartBody>
    </w:docPart>
    <w:docPart>
      <w:docPartPr>
        <w:name w:val="193B6CECEB4A4FFEAF0BEA41A5E65B9B"/>
        <w:category>
          <w:name w:val="General"/>
          <w:gallery w:val="placeholder"/>
        </w:category>
        <w:types>
          <w:type w:val="bbPlcHdr"/>
        </w:types>
        <w:behaviors>
          <w:behavior w:val="content"/>
        </w:behaviors>
        <w:guid w:val="{62C1A7E5-FE0D-4056-A0E0-90339CD9C7F2}"/>
      </w:docPartPr>
      <w:docPartBody>
        <w:p w:rsidR="007E1AF1" w:rsidRDefault="007E1AF1" w:rsidP="007E1AF1">
          <w:pPr>
            <w:pStyle w:val="193B6CECEB4A4FFEAF0BEA41A5E65B9B"/>
          </w:pPr>
          <w:r w:rsidRPr="00F91CC5">
            <w:rPr>
              <w:rStyle w:val="PlaceholderText"/>
            </w:rPr>
            <w:t>Click here to enter text.</w:t>
          </w:r>
        </w:p>
      </w:docPartBody>
    </w:docPart>
    <w:docPart>
      <w:docPartPr>
        <w:name w:val="0598AB9B6224406497EE24B9AD0E48D9"/>
        <w:category>
          <w:name w:val="General"/>
          <w:gallery w:val="placeholder"/>
        </w:category>
        <w:types>
          <w:type w:val="bbPlcHdr"/>
        </w:types>
        <w:behaviors>
          <w:behavior w:val="content"/>
        </w:behaviors>
        <w:guid w:val="{B29D0879-A736-47BF-95D6-DA970B025AEB}"/>
      </w:docPartPr>
      <w:docPartBody>
        <w:p w:rsidR="007E1AF1" w:rsidRDefault="007E1AF1" w:rsidP="007E1AF1">
          <w:pPr>
            <w:pStyle w:val="0598AB9B6224406497EE24B9AD0E48D9"/>
          </w:pPr>
          <w:r w:rsidRPr="00F91CC5">
            <w:rPr>
              <w:rStyle w:val="PlaceholderText"/>
            </w:rPr>
            <w:t>Click here to enter text.</w:t>
          </w:r>
        </w:p>
      </w:docPartBody>
    </w:docPart>
    <w:docPart>
      <w:docPartPr>
        <w:name w:val="8E8AB00BDF6C4C5BBE2E45C06EF92F95"/>
        <w:category>
          <w:name w:val="General"/>
          <w:gallery w:val="placeholder"/>
        </w:category>
        <w:types>
          <w:type w:val="bbPlcHdr"/>
        </w:types>
        <w:behaviors>
          <w:behavior w:val="content"/>
        </w:behaviors>
        <w:guid w:val="{E01DBB52-AE92-42B5-8919-365BDA4388D0}"/>
      </w:docPartPr>
      <w:docPartBody>
        <w:p w:rsidR="007E1AF1" w:rsidRDefault="007E1AF1" w:rsidP="007E1AF1">
          <w:pPr>
            <w:pStyle w:val="8E8AB00BDF6C4C5BBE2E45C06EF92F95"/>
          </w:pPr>
          <w:r w:rsidRPr="00F91CC5">
            <w:rPr>
              <w:rStyle w:val="PlaceholderText"/>
            </w:rPr>
            <w:t>Click here to enter text.</w:t>
          </w:r>
        </w:p>
      </w:docPartBody>
    </w:docPart>
    <w:docPart>
      <w:docPartPr>
        <w:name w:val="E8AA2C79CE154000A5A17D32F6BFBD97"/>
        <w:category>
          <w:name w:val="General"/>
          <w:gallery w:val="placeholder"/>
        </w:category>
        <w:types>
          <w:type w:val="bbPlcHdr"/>
        </w:types>
        <w:behaviors>
          <w:behavior w:val="content"/>
        </w:behaviors>
        <w:guid w:val="{B19EA9E5-E499-4631-AA8A-487396D59C25}"/>
      </w:docPartPr>
      <w:docPartBody>
        <w:p w:rsidR="007E1AF1" w:rsidRDefault="007E1AF1" w:rsidP="007E1AF1">
          <w:pPr>
            <w:pStyle w:val="E8AA2C79CE154000A5A17D32F6BFBD97"/>
          </w:pPr>
          <w:r w:rsidRPr="00F91CC5">
            <w:rPr>
              <w:rStyle w:val="PlaceholderText"/>
            </w:rPr>
            <w:t>Click here to enter text.</w:t>
          </w:r>
        </w:p>
      </w:docPartBody>
    </w:docPart>
    <w:docPart>
      <w:docPartPr>
        <w:name w:val="15D2C40B76C145BA859E77E65932E447"/>
        <w:category>
          <w:name w:val="General"/>
          <w:gallery w:val="placeholder"/>
        </w:category>
        <w:types>
          <w:type w:val="bbPlcHdr"/>
        </w:types>
        <w:behaviors>
          <w:behavior w:val="content"/>
        </w:behaviors>
        <w:guid w:val="{5952435B-1F13-4D65-96F5-52CE3551F18E}"/>
      </w:docPartPr>
      <w:docPartBody>
        <w:p w:rsidR="007E1AF1" w:rsidRDefault="007E1AF1" w:rsidP="007E1AF1">
          <w:pPr>
            <w:pStyle w:val="15D2C40B76C145BA859E77E65932E447"/>
          </w:pPr>
          <w:r w:rsidRPr="00F91CC5">
            <w:rPr>
              <w:rStyle w:val="PlaceholderText"/>
            </w:rPr>
            <w:t>Click here to enter text.</w:t>
          </w:r>
        </w:p>
      </w:docPartBody>
    </w:docPart>
    <w:docPart>
      <w:docPartPr>
        <w:name w:val="1B620B188EA6462798F2FFB94D1C794B"/>
        <w:category>
          <w:name w:val="General"/>
          <w:gallery w:val="placeholder"/>
        </w:category>
        <w:types>
          <w:type w:val="bbPlcHdr"/>
        </w:types>
        <w:behaviors>
          <w:behavior w:val="content"/>
        </w:behaviors>
        <w:guid w:val="{B2EC2FDC-AD02-4722-B3C4-582F23175C6B}"/>
      </w:docPartPr>
      <w:docPartBody>
        <w:p w:rsidR="007E1AF1" w:rsidRDefault="007E1AF1" w:rsidP="007E1AF1">
          <w:pPr>
            <w:pStyle w:val="1B620B188EA6462798F2FFB94D1C794B"/>
          </w:pPr>
          <w:r w:rsidRPr="00F91CC5">
            <w:rPr>
              <w:rStyle w:val="PlaceholderText"/>
            </w:rPr>
            <w:t>Click here to enter text.</w:t>
          </w:r>
        </w:p>
      </w:docPartBody>
    </w:docPart>
    <w:docPart>
      <w:docPartPr>
        <w:name w:val="1A763CD7B5DE4954A72E4D9C2AD1FFFA"/>
        <w:category>
          <w:name w:val="General"/>
          <w:gallery w:val="placeholder"/>
        </w:category>
        <w:types>
          <w:type w:val="bbPlcHdr"/>
        </w:types>
        <w:behaviors>
          <w:behavior w:val="content"/>
        </w:behaviors>
        <w:guid w:val="{5781A62C-A0CD-4595-9F65-0463EE9691C0}"/>
      </w:docPartPr>
      <w:docPartBody>
        <w:p w:rsidR="007E1AF1" w:rsidRDefault="007E1AF1" w:rsidP="007E1AF1">
          <w:pPr>
            <w:pStyle w:val="1A763CD7B5DE4954A72E4D9C2AD1FFFA"/>
          </w:pPr>
          <w:r w:rsidRPr="00F91CC5">
            <w:rPr>
              <w:rStyle w:val="PlaceholderText"/>
            </w:rPr>
            <w:t>Click here to enter text.</w:t>
          </w:r>
        </w:p>
      </w:docPartBody>
    </w:docPart>
    <w:docPart>
      <w:docPartPr>
        <w:name w:val="DD84454C6ACC4C2E9F4E6A0F7BDFAEEC"/>
        <w:category>
          <w:name w:val="General"/>
          <w:gallery w:val="placeholder"/>
        </w:category>
        <w:types>
          <w:type w:val="bbPlcHdr"/>
        </w:types>
        <w:behaviors>
          <w:behavior w:val="content"/>
        </w:behaviors>
        <w:guid w:val="{A2B8BEA3-855E-4F4F-AFDA-400DB70720B7}"/>
      </w:docPartPr>
      <w:docPartBody>
        <w:p w:rsidR="007E1AF1" w:rsidRDefault="007E1AF1" w:rsidP="007E1AF1">
          <w:pPr>
            <w:pStyle w:val="DD84454C6ACC4C2E9F4E6A0F7BDFAEEC"/>
          </w:pPr>
          <w:r w:rsidRPr="00F91CC5">
            <w:rPr>
              <w:rStyle w:val="PlaceholderText"/>
            </w:rPr>
            <w:t>Click here to enter text.</w:t>
          </w:r>
        </w:p>
      </w:docPartBody>
    </w:docPart>
    <w:docPart>
      <w:docPartPr>
        <w:name w:val="9F4FD63B931B4810AD32577314151D62"/>
        <w:category>
          <w:name w:val="General"/>
          <w:gallery w:val="placeholder"/>
        </w:category>
        <w:types>
          <w:type w:val="bbPlcHdr"/>
        </w:types>
        <w:behaviors>
          <w:behavior w:val="content"/>
        </w:behaviors>
        <w:guid w:val="{43A79509-FD77-479A-B6F4-38D5987AD59C}"/>
      </w:docPartPr>
      <w:docPartBody>
        <w:p w:rsidR="007E1AF1" w:rsidRDefault="007E1AF1" w:rsidP="007E1AF1">
          <w:pPr>
            <w:pStyle w:val="9F4FD63B931B4810AD32577314151D62"/>
          </w:pPr>
          <w:r w:rsidRPr="00F91CC5">
            <w:rPr>
              <w:rStyle w:val="PlaceholderText"/>
            </w:rPr>
            <w:t>Click here to enter text.</w:t>
          </w:r>
        </w:p>
      </w:docPartBody>
    </w:docPart>
    <w:docPart>
      <w:docPartPr>
        <w:name w:val="4288A74FDA494E3D97BAC2492D571574"/>
        <w:category>
          <w:name w:val="General"/>
          <w:gallery w:val="placeholder"/>
        </w:category>
        <w:types>
          <w:type w:val="bbPlcHdr"/>
        </w:types>
        <w:behaviors>
          <w:behavior w:val="content"/>
        </w:behaviors>
        <w:guid w:val="{CCA2BD11-D56D-4E5D-A718-CBF63089A340}"/>
      </w:docPartPr>
      <w:docPartBody>
        <w:p w:rsidR="007E1AF1" w:rsidRDefault="007E1AF1" w:rsidP="007E1AF1">
          <w:pPr>
            <w:pStyle w:val="4288A74FDA494E3D97BAC2492D571574"/>
          </w:pPr>
          <w:r w:rsidRPr="00F91CC5">
            <w:rPr>
              <w:rStyle w:val="PlaceholderText"/>
            </w:rPr>
            <w:t>Click here to enter text.</w:t>
          </w:r>
        </w:p>
      </w:docPartBody>
    </w:docPart>
    <w:docPart>
      <w:docPartPr>
        <w:name w:val="FA894CEDF7C4403591D7A1AAAB3A3461"/>
        <w:category>
          <w:name w:val="General"/>
          <w:gallery w:val="placeholder"/>
        </w:category>
        <w:types>
          <w:type w:val="bbPlcHdr"/>
        </w:types>
        <w:behaviors>
          <w:behavior w:val="content"/>
        </w:behaviors>
        <w:guid w:val="{45495CE3-1794-47AA-B377-5C846F042A37}"/>
      </w:docPartPr>
      <w:docPartBody>
        <w:p w:rsidR="007E1AF1" w:rsidRDefault="007E1AF1" w:rsidP="007E1AF1">
          <w:pPr>
            <w:pStyle w:val="FA894CEDF7C4403591D7A1AAAB3A3461"/>
          </w:pPr>
          <w:r w:rsidRPr="00F91CC5">
            <w:rPr>
              <w:rStyle w:val="PlaceholderText"/>
            </w:rPr>
            <w:t>Click here to enter text.</w:t>
          </w:r>
        </w:p>
      </w:docPartBody>
    </w:docPart>
    <w:docPart>
      <w:docPartPr>
        <w:name w:val="E898B5C86AA447A4854B14A8D140804A"/>
        <w:category>
          <w:name w:val="General"/>
          <w:gallery w:val="placeholder"/>
        </w:category>
        <w:types>
          <w:type w:val="bbPlcHdr"/>
        </w:types>
        <w:behaviors>
          <w:behavior w:val="content"/>
        </w:behaviors>
        <w:guid w:val="{EACD7F7B-BEB9-4C61-9164-B03C13ECFEC5}"/>
      </w:docPartPr>
      <w:docPartBody>
        <w:p w:rsidR="007E1AF1" w:rsidRDefault="007E1AF1" w:rsidP="007E1AF1">
          <w:pPr>
            <w:pStyle w:val="E898B5C86AA447A4854B14A8D140804A"/>
          </w:pPr>
          <w:r w:rsidRPr="00F91CC5">
            <w:rPr>
              <w:rStyle w:val="PlaceholderText"/>
            </w:rPr>
            <w:t>Click here to enter text.</w:t>
          </w:r>
        </w:p>
      </w:docPartBody>
    </w:docPart>
    <w:docPart>
      <w:docPartPr>
        <w:name w:val="203525D668AE4553B5DC819651300D1A"/>
        <w:category>
          <w:name w:val="General"/>
          <w:gallery w:val="placeholder"/>
        </w:category>
        <w:types>
          <w:type w:val="bbPlcHdr"/>
        </w:types>
        <w:behaviors>
          <w:behavior w:val="content"/>
        </w:behaviors>
        <w:guid w:val="{AE4C7340-749E-406B-88C9-C685170E4E2C}"/>
      </w:docPartPr>
      <w:docPartBody>
        <w:p w:rsidR="007E1AF1" w:rsidRDefault="007E1AF1" w:rsidP="007E1AF1">
          <w:pPr>
            <w:pStyle w:val="203525D668AE4553B5DC819651300D1A"/>
          </w:pPr>
          <w:r w:rsidRPr="00F91CC5">
            <w:rPr>
              <w:rStyle w:val="PlaceholderText"/>
            </w:rPr>
            <w:t>Click here to enter text.</w:t>
          </w:r>
        </w:p>
      </w:docPartBody>
    </w:docPart>
    <w:docPart>
      <w:docPartPr>
        <w:name w:val="11952E761AF040CC86953F65114D8D5D"/>
        <w:category>
          <w:name w:val="General"/>
          <w:gallery w:val="placeholder"/>
        </w:category>
        <w:types>
          <w:type w:val="bbPlcHdr"/>
        </w:types>
        <w:behaviors>
          <w:behavior w:val="content"/>
        </w:behaviors>
        <w:guid w:val="{D952D4AC-2961-4EFE-95A1-3C681A303AE4}"/>
      </w:docPartPr>
      <w:docPartBody>
        <w:p w:rsidR="007E1AF1" w:rsidRDefault="007E1AF1" w:rsidP="007E1AF1">
          <w:pPr>
            <w:pStyle w:val="11952E761AF040CC86953F65114D8D5D"/>
          </w:pPr>
          <w:r w:rsidRPr="00F91CC5">
            <w:rPr>
              <w:rStyle w:val="PlaceholderText"/>
            </w:rPr>
            <w:t>Click here to enter text.</w:t>
          </w:r>
        </w:p>
      </w:docPartBody>
    </w:docPart>
    <w:docPart>
      <w:docPartPr>
        <w:name w:val="5CD2E2AA7BB74E7885FA059A847A5DD2"/>
        <w:category>
          <w:name w:val="General"/>
          <w:gallery w:val="placeholder"/>
        </w:category>
        <w:types>
          <w:type w:val="bbPlcHdr"/>
        </w:types>
        <w:behaviors>
          <w:behavior w:val="content"/>
        </w:behaviors>
        <w:guid w:val="{12E28015-A2F7-43D8-84AC-5DB20CE69823}"/>
      </w:docPartPr>
      <w:docPartBody>
        <w:p w:rsidR="007E1AF1" w:rsidRDefault="007E1AF1" w:rsidP="007E1AF1">
          <w:pPr>
            <w:pStyle w:val="5CD2E2AA7BB74E7885FA059A847A5DD2"/>
          </w:pPr>
          <w:r w:rsidRPr="00F91CC5">
            <w:rPr>
              <w:rStyle w:val="PlaceholderText"/>
            </w:rPr>
            <w:t>Click here to enter text.</w:t>
          </w:r>
        </w:p>
      </w:docPartBody>
    </w:docPart>
    <w:docPart>
      <w:docPartPr>
        <w:name w:val="FFE0FEE3AE744920BEBD35B455F2027E"/>
        <w:category>
          <w:name w:val="General"/>
          <w:gallery w:val="placeholder"/>
        </w:category>
        <w:types>
          <w:type w:val="bbPlcHdr"/>
        </w:types>
        <w:behaviors>
          <w:behavior w:val="content"/>
        </w:behaviors>
        <w:guid w:val="{8A69C460-0911-4B4F-BABB-8D399FB24C15}"/>
      </w:docPartPr>
      <w:docPartBody>
        <w:p w:rsidR="007E1AF1" w:rsidRDefault="007E1AF1" w:rsidP="007E1AF1">
          <w:pPr>
            <w:pStyle w:val="FFE0FEE3AE744920BEBD35B455F2027E"/>
          </w:pPr>
          <w:r w:rsidRPr="00F91CC5">
            <w:rPr>
              <w:rStyle w:val="PlaceholderText"/>
            </w:rPr>
            <w:t>Click here to enter text.</w:t>
          </w:r>
        </w:p>
      </w:docPartBody>
    </w:docPart>
    <w:docPart>
      <w:docPartPr>
        <w:name w:val="26CC89DB2B934EF79B250FFF27B2870B"/>
        <w:category>
          <w:name w:val="General"/>
          <w:gallery w:val="placeholder"/>
        </w:category>
        <w:types>
          <w:type w:val="bbPlcHdr"/>
        </w:types>
        <w:behaviors>
          <w:behavior w:val="content"/>
        </w:behaviors>
        <w:guid w:val="{CD883149-C7FF-421E-A642-8932E4098F32}"/>
      </w:docPartPr>
      <w:docPartBody>
        <w:p w:rsidR="007E1AF1" w:rsidRDefault="007E1AF1" w:rsidP="007E1AF1">
          <w:pPr>
            <w:pStyle w:val="26CC89DB2B934EF79B250FFF27B2870B"/>
          </w:pPr>
          <w:r w:rsidRPr="00F91CC5">
            <w:rPr>
              <w:rStyle w:val="PlaceholderText"/>
            </w:rPr>
            <w:t>Click here to enter text.</w:t>
          </w:r>
        </w:p>
      </w:docPartBody>
    </w:docPart>
    <w:docPart>
      <w:docPartPr>
        <w:name w:val="ED784CC2531E4ACA948E5E4087E3D232"/>
        <w:category>
          <w:name w:val="General"/>
          <w:gallery w:val="placeholder"/>
        </w:category>
        <w:types>
          <w:type w:val="bbPlcHdr"/>
        </w:types>
        <w:behaviors>
          <w:behavior w:val="content"/>
        </w:behaviors>
        <w:guid w:val="{4FB18280-C786-48B0-9646-9D956D7F84BC}"/>
      </w:docPartPr>
      <w:docPartBody>
        <w:p w:rsidR="007E1AF1" w:rsidRDefault="007E1AF1" w:rsidP="007E1AF1">
          <w:pPr>
            <w:pStyle w:val="ED784CC2531E4ACA948E5E4087E3D232"/>
          </w:pPr>
          <w:r w:rsidRPr="00F91CC5">
            <w:rPr>
              <w:rStyle w:val="PlaceholderText"/>
            </w:rPr>
            <w:t>Click here to enter text.</w:t>
          </w:r>
        </w:p>
      </w:docPartBody>
    </w:docPart>
    <w:docPart>
      <w:docPartPr>
        <w:name w:val="280109D1074B4589AA6B1C4969F20B37"/>
        <w:category>
          <w:name w:val="General"/>
          <w:gallery w:val="placeholder"/>
        </w:category>
        <w:types>
          <w:type w:val="bbPlcHdr"/>
        </w:types>
        <w:behaviors>
          <w:behavior w:val="content"/>
        </w:behaviors>
        <w:guid w:val="{5279A593-4E48-44F6-829C-C9EBD29E69B0}"/>
      </w:docPartPr>
      <w:docPartBody>
        <w:p w:rsidR="007E1AF1" w:rsidRDefault="007E1AF1" w:rsidP="007E1AF1">
          <w:pPr>
            <w:pStyle w:val="280109D1074B4589AA6B1C4969F20B37"/>
          </w:pPr>
          <w:r w:rsidRPr="00F91CC5">
            <w:rPr>
              <w:rStyle w:val="PlaceholderText"/>
            </w:rPr>
            <w:t>Click here to enter text.</w:t>
          </w:r>
        </w:p>
      </w:docPartBody>
    </w:docPart>
    <w:docPart>
      <w:docPartPr>
        <w:name w:val="CE448500BA87433FBB8FECD36C5ECA11"/>
        <w:category>
          <w:name w:val="General"/>
          <w:gallery w:val="placeholder"/>
        </w:category>
        <w:types>
          <w:type w:val="bbPlcHdr"/>
        </w:types>
        <w:behaviors>
          <w:behavior w:val="content"/>
        </w:behaviors>
        <w:guid w:val="{610AEAC1-447E-491E-A7E8-F1AC7E12AA83}"/>
      </w:docPartPr>
      <w:docPartBody>
        <w:p w:rsidR="007E1AF1" w:rsidRDefault="007E1AF1" w:rsidP="007E1AF1">
          <w:pPr>
            <w:pStyle w:val="CE448500BA87433FBB8FECD36C5ECA11"/>
          </w:pPr>
          <w:r w:rsidRPr="00F91CC5">
            <w:rPr>
              <w:rStyle w:val="PlaceholderText"/>
            </w:rPr>
            <w:t>Click here to enter text.</w:t>
          </w:r>
        </w:p>
      </w:docPartBody>
    </w:docPart>
    <w:docPart>
      <w:docPartPr>
        <w:name w:val="79899BA5B81C4EAFA890A2777F9639A5"/>
        <w:category>
          <w:name w:val="General"/>
          <w:gallery w:val="placeholder"/>
        </w:category>
        <w:types>
          <w:type w:val="bbPlcHdr"/>
        </w:types>
        <w:behaviors>
          <w:behavior w:val="content"/>
        </w:behaviors>
        <w:guid w:val="{6494FF6C-0ED5-41AB-BCFC-9DD17F12F422}"/>
      </w:docPartPr>
      <w:docPartBody>
        <w:p w:rsidR="007E1AF1" w:rsidRDefault="007E1AF1" w:rsidP="007E1AF1">
          <w:pPr>
            <w:pStyle w:val="79899BA5B81C4EAFA890A2777F9639A5"/>
          </w:pPr>
          <w:r w:rsidRPr="00F91CC5">
            <w:rPr>
              <w:rStyle w:val="PlaceholderText"/>
            </w:rPr>
            <w:t>Click here to enter text.</w:t>
          </w:r>
        </w:p>
      </w:docPartBody>
    </w:docPart>
    <w:docPart>
      <w:docPartPr>
        <w:name w:val="B893F4FBEBF4447B8C1999FFC06416DC"/>
        <w:category>
          <w:name w:val="General"/>
          <w:gallery w:val="placeholder"/>
        </w:category>
        <w:types>
          <w:type w:val="bbPlcHdr"/>
        </w:types>
        <w:behaviors>
          <w:behavior w:val="content"/>
        </w:behaviors>
        <w:guid w:val="{88CE02EB-E6C1-4CDF-8BAF-9BCDBED58A5B}"/>
      </w:docPartPr>
      <w:docPartBody>
        <w:p w:rsidR="007E1AF1" w:rsidRDefault="007E1AF1" w:rsidP="007E1AF1">
          <w:pPr>
            <w:pStyle w:val="B893F4FBEBF4447B8C1999FFC06416DC"/>
          </w:pPr>
          <w:r w:rsidRPr="00F91CC5">
            <w:rPr>
              <w:rStyle w:val="PlaceholderText"/>
            </w:rPr>
            <w:t>Click here to enter text.</w:t>
          </w:r>
        </w:p>
      </w:docPartBody>
    </w:docPart>
    <w:docPart>
      <w:docPartPr>
        <w:name w:val="CF239D7A594C45348431F80772A7C2F4"/>
        <w:category>
          <w:name w:val="General"/>
          <w:gallery w:val="placeholder"/>
        </w:category>
        <w:types>
          <w:type w:val="bbPlcHdr"/>
        </w:types>
        <w:behaviors>
          <w:behavior w:val="content"/>
        </w:behaviors>
        <w:guid w:val="{4888861E-6DB3-43C8-9DAD-59842F1ECDD6}"/>
      </w:docPartPr>
      <w:docPartBody>
        <w:p w:rsidR="007E1AF1" w:rsidRDefault="007E1AF1" w:rsidP="007E1AF1">
          <w:pPr>
            <w:pStyle w:val="CF239D7A594C45348431F80772A7C2F4"/>
          </w:pPr>
          <w:r w:rsidRPr="00F91CC5">
            <w:rPr>
              <w:rStyle w:val="PlaceholderText"/>
            </w:rPr>
            <w:t>Click here to enter text.</w:t>
          </w:r>
        </w:p>
      </w:docPartBody>
    </w:docPart>
    <w:docPart>
      <w:docPartPr>
        <w:name w:val="CF4B38EEAA034065A8A6460C2B6995B5"/>
        <w:category>
          <w:name w:val="General"/>
          <w:gallery w:val="placeholder"/>
        </w:category>
        <w:types>
          <w:type w:val="bbPlcHdr"/>
        </w:types>
        <w:behaviors>
          <w:behavior w:val="content"/>
        </w:behaviors>
        <w:guid w:val="{FDE31145-83C2-45DC-96EE-C19CCE3755B9}"/>
      </w:docPartPr>
      <w:docPartBody>
        <w:p w:rsidR="007E1AF1" w:rsidRDefault="007E1AF1" w:rsidP="007E1AF1">
          <w:pPr>
            <w:pStyle w:val="CF4B38EEAA034065A8A6460C2B6995B5"/>
          </w:pPr>
          <w:r w:rsidRPr="00F91CC5">
            <w:rPr>
              <w:rStyle w:val="PlaceholderText"/>
            </w:rPr>
            <w:t>Click here to enter text.</w:t>
          </w:r>
        </w:p>
      </w:docPartBody>
    </w:docPart>
    <w:docPart>
      <w:docPartPr>
        <w:name w:val="981AB10FD1BD4DDC8C577C7EE0D6932F"/>
        <w:category>
          <w:name w:val="General"/>
          <w:gallery w:val="placeholder"/>
        </w:category>
        <w:types>
          <w:type w:val="bbPlcHdr"/>
        </w:types>
        <w:behaviors>
          <w:behavior w:val="content"/>
        </w:behaviors>
        <w:guid w:val="{646961CC-6079-418A-A077-0A3F88977180}"/>
      </w:docPartPr>
      <w:docPartBody>
        <w:p w:rsidR="007E1AF1" w:rsidRDefault="007E1AF1" w:rsidP="007E1AF1">
          <w:pPr>
            <w:pStyle w:val="981AB10FD1BD4DDC8C577C7EE0D6932F"/>
          </w:pPr>
          <w:r w:rsidRPr="00F91CC5">
            <w:rPr>
              <w:rStyle w:val="PlaceholderText"/>
            </w:rPr>
            <w:t>Click here to enter text.</w:t>
          </w:r>
        </w:p>
      </w:docPartBody>
    </w:docPart>
    <w:docPart>
      <w:docPartPr>
        <w:name w:val="6F5BD116352E48869C96B83E67D8F4E6"/>
        <w:category>
          <w:name w:val="General"/>
          <w:gallery w:val="placeholder"/>
        </w:category>
        <w:types>
          <w:type w:val="bbPlcHdr"/>
        </w:types>
        <w:behaviors>
          <w:behavior w:val="content"/>
        </w:behaviors>
        <w:guid w:val="{A9AABB83-4F1F-43D7-90F4-6122D2AF33AA}"/>
      </w:docPartPr>
      <w:docPartBody>
        <w:p w:rsidR="007E1AF1" w:rsidRDefault="007E1AF1" w:rsidP="007E1AF1">
          <w:pPr>
            <w:pStyle w:val="6F5BD116352E48869C96B83E67D8F4E6"/>
          </w:pPr>
          <w:r w:rsidRPr="00F91CC5">
            <w:rPr>
              <w:rStyle w:val="PlaceholderText"/>
            </w:rPr>
            <w:t>Click here to enter text.</w:t>
          </w:r>
        </w:p>
      </w:docPartBody>
    </w:docPart>
    <w:docPart>
      <w:docPartPr>
        <w:name w:val="E5E0E770F4F24EC180236AF23962E1E7"/>
        <w:category>
          <w:name w:val="General"/>
          <w:gallery w:val="placeholder"/>
        </w:category>
        <w:types>
          <w:type w:val="bbPlcHdr"/>
        </w:types>
        <w:behaviors>
          <w:behavior w:val="content"/>
        </w:behaviors>
        <w:guid w:val="{F42C6E4B-7AFC-4CBD-B697-3F7FAB2CB003}"/>
      </w:docPartPr>
      <w:docPartBody>
        <w:p w:rsidR="007E1AF1" w:rsidRDefault="007E1AF1" w:rsidP="007E1AF1">
          <w:pPr>
            <w:pStyle w:val="E5E0E770F4F24EC180236AF23962E1E7"/>
          </w:pPr>
          <w:r w:rsidRPr="00F91CC5">
            <w:rPr>
              <w:rStyle w:val="PlaceholderText"/>
            </w:rPr>
            <w:t>Click here to enter text.</w:t>
          </w:r>
        </w:p>
      </w:docPartBody>
    </w:docPart>
    <w:docPart>
      <w:docPartPr>
        <w:name w:val="D618FEF2D95A45A8B38C239F57D2114A"/>
        <w:category>
          <w:name w:val="General"/>
          <w:gallery w:val="placeholder"/>
        </w:category>
        <w:types>
          <w:type w:val="bbPlcHdr"/>
        </w:types>
        <w:behaviors>
          <w:behavior w:val="content"/>
        </w:behaviors>
        <w:guid w:val="{55CB0BA1-8170-4035-AE6D-E675F7BC57E8}"/>
      </w:docPartPr>
      <w:docPartBody>
        <w:p w:rsidR="007E1AF1" w:rsidRDefault="007E1AF1" w:rsidP="007E1AF1">
          <w:pPr>
            <w:pStyle w:val="D618FEF2D95A45A8B38C239F57D2114A"/>
          </w:pPr>
          <w:r w:rsidRPr="00F91CC5">
            <w:rPr>
              <w:rStyle w:val="PlaceholderText"/>
            </w:rPr>
            <w:t>Click here to enter text.</w:t>
          </w:r>
        </w:p>
      </w:docPartBody>
    </w:docPart>
    <w:docPart>
      <w:docPartPr>
        <w:name w:val="A46659C129B146DF9711A56946901029"/>
        <w:category>
          <w:name w:val="General"/>
          <w:gallery w:val="placeholder"/>
        </w:category>
        <w:types>
          <w:type w:val="bbPlcHdr"/>
        </w:types>
        <w:behaviors>
          <w:behavior w:val="content"/>
        </w:behaviors>
        <w:guid w:val="{CD9CA054-6B9D-49D9-8654-06C40F159659}"/>
      </w:docPartPr>
      <w:docPartBody>
        <w:p w:rsidR="007E1AF1" w:rsidRDefault="007E1AF1" w:rsidP="007E1AF1">
          <w:pPr>
            <w:pStyle w:val="A46659C129B146DF9711A56946901029"/>
          </w:pPr>
          <w:r w:rsidRPr="00F91CC5">
            <w:rPr>
              <w:rStyle w:val="PlaceholderText"/>
            </w:rPr>
            <w:t>Click here to enter text.</w:t>
          </w:r>
        </w:p>
      </w:docPartBody>
    </w:docPart>
    <w:docPart>
      <w:docPartPr>
        <w:name w:val="29431850E3CA4CE38FD10E38902A5B9D"/>
        <w:category>
          <w:name w:val="General"/>
          <w:gallery w:val="placeholder"/>
        </w:category>
        <w:types>
          <w:type w:val="bbPlcHdr"/>
        </w:types>
        <w:behaviors>
          <w:behavior w:val="content"/>
        </w:behaviors>
        <w:guid w:val="{281F6BD3-9483-4995-BACD-A666E8A35C77}"/>
      </w:docPartPr>
      <w:docPartBody>
        <w:p w:rsidR="007E1AF1" w:rsidRDefault="007E1AF1" w:rsidP="007E1AF1">
          <w:pPr>
            <w:pStyle w:val="29431850E3CA4CE38FD10E38902A5B9D"/>
          </w:pPr>
          <w:r w:rsidRPr="00F91CC5">
            <w:rPr>
              <w:rStyle w:val="PlaceholderText"/>
            </w:rPr>
            <w:t>Click here to enter text.</w:t>
          </w:r>
        </w:p>
      </w:docPartBody>
    </w:docPart>
    <w:docPart>
      <w:docPartPr>
        <w:name w:val="3329162B7A5A482BA5BECF0AE1AA7E4A"/>
        <w:category>
          <w:name w:val="General"/>
          <w:gallery w:val="placeholder"/>
        </w:category>
        <w:types>
          <w:type w:val="bbPlcHdr"/>
        </w:types>
        <w:behaviors>
          <w:behavior w:val="content"/>
        </w:behaviors>
        <w:guid w:val="{8EBBD49B-A152-4E60-AD94-A96CAF591834}"/>
      </w:docPartPr>
      <w:docPartBody>
        <w:p w:rsidR="007E1AF1" w:rsidRDefault="007E1AF1" w:rsidP="007E1AF1">
          <w:pPr>
            <w:pStyle w:val="3329162B7A5A482BA5BECF0AE1AA7E4A"/>
          </w:pPr>
          <w:r w:rsidRPr="00F91CC5">
            <w:rPr>
              <w:rStyle w:val="PlaceholderText"/>
            </w:rPr>
            <w:t>Click here to enter text.</w:t>
          </w:r>
        </w:p>
      </w:docPartBody>
    </w:docPart>
    <w:docPart>
      <w:docPartPr>
        <w:name w:val="2BC8C0494D264C2598829E7A13D60D35"/>
        <w:category>
          <w:name w:val="General"/>
          <w:gallery w:val="placeholder"/>
        </w:category>
        <w:types>
          <w:type w:val="bbPlcHdr"/>
        </w:types>
        <w:behaviors>
          <w:behavior w:val="content"/>
        </w:behaviors>
        <w:guid w:val="{08E4FF70-9DED-446F-A68D-A87C9BBDDF69}"/>
      </w:docPartPr>
      <w:docPartBody>
        <w:p w:rsidR="007E1AF1" w:rsidRDefault="007E1AF1" w:rsidP="007E1AF1">
          <w:pPr>
            <w:pStyle w:val="2BC8C0494D264C2598829E7A13D60D35"/>
          </w:pPr>
          <w:r w:rsidRPr="00F91CC5">
            <w:rPr>
              <w:rStyle w:val="PlaceholderText"/>
            </w:rPr>
            <w:t>Click here to enter text.</w:t>
          </w:r>
        </w:p>
      </w:docPartBody>
    </w:docPart>
    <w:docPart>
      <w:docPartPr>
        <w:name w:val="F1F1581E1EC44CF4920E6291C53B1238"/>
        <w:category>
          <w:name w:val="General"/>
          <w:gallery w:val="placeholder"/>
        </w:category>
        <w:types>
          <w:type w:val="bbPlcHdr"/>
        </w:types>
        <w:behaviors>
          <w:behavior w:val="content"/>
        </w:behaviors>
        <w:guid w:val="{0B800633-C07A-4C07-8746-A2B8BD97628A}"/>
      </w:docPartPr>
      <w:docPartBody>
        <w:p w:rsidR="007E1AF1" w:rsidRDefault="007E1AF1" w:rsidP="007E1AF1">
          <w:pPr>
            <w:pStyle w:val="F1F1581E1EC44CF4920E6291C53B1238"/>
          </w:pPr>
          <w:r w:rsidRPr="00F91CC5">
            <w:rPr>
              <w:rStyle w:val="PlaceholderText"/>
            </w:rPr>
            <w:t>Click here to enter text.</w:t>
          </w:r>
        </w:p>
      </w:docPartBody>
    </w:docPart>
    <w:docPart>
      <w:docPartPr>
        <w:name w:val="35283889AB2C4D398192F03181C2597E"/>
        <w:category>
          <w:name w:val="General"/>
          <w:gallery w:val="placeholder"/>
        </w:category>
        <w:types>
          <w:type w:val="bbPlcHdr"/>
        </w:types>
        <w:behaviors>
          <w:behavior w:val="content"/>
        </w:behaviors>
        <w:guid w:val="{16AED71C-738C-40E6-96F8-5F7129225F55}"/>
      </w:docPartPr>
      <w:docPartBody>
        <w:p w:rsidR="007E1AF1" w:rsidRDefault="007E1AF1" w:rsidP="007E1AF1">
          <w:pPr>
            <w:pStyle w:val="35283889AB2C4D398192F03181C2597E"/>
          </w:pPr>
          <w:r w:rsidRPr="00F91CC5">
            <w:rPr>
              <w:rStyle w:val="PlaceholderText"/>
            </w:rPr>
            <w:t>Click here to enter text.</w:t>
          </w:r>
        </w:p>
      </w:docPartBody>
    </w:docPart>
    <w:docPart>
      <w:docPartPr>
        <w:name w:val="D5BB62BB318C403BA4B9A68801A1BD46"/>
        <w:category>
          <w:name w:val="General"/>
          <w:gallery w:val="placeholder"/>
        </w:category>
        <w:types>
          <w:type w:val="bbPlcHdr"/>
        </w:types>
        <w:behaviors>
          <w:behavior w:val="content"/>
        </w:behaviors>
        <w:guid w:val="{FF9EF0E4-DDAE-429B-A104-18ECBF1662AD}"/>
      </w:docPartPr>
      <w:docPartBody>
        <w:p w:rsidR="007E1AF1" w:rsidRDefault="007E1AF1" w:rsidP="007E1AF1">
          <w:pPr>
            <w:pStyle w:val="D5BB62BB318C403BA4B9A68801A1BD46"/>
          </w:pPr>
          <w:r w:rsidRPr="00F91CC5">
            <w:rPr>
              <w:rStyle w:val="PlaceholderText"/>
            </w:rPr>
            <w:t>Click here to enter text.</w:t>
          </w:r>
        </w:p>
      </w:docPartBody>
    </w:docPart>
    <w:docPart>
      <w:docPartPr>
        <w:name w:val="2946373416F74A79A8412538E91AA01F"/>
        <w:category>
          <w:name w:val="General"/>
          <w:gallery w:val="placeholder"/>
        </w:category>
        <w:types>
          <w:type w:val="bbPlcHdr"/>
        </w:types>
        <w:behaviors>
          <w:behavior w:val="content"/>
        </w:behaviors>
        <w:guid w:val="{F3D3D0B6-A075-4A89-AADC-E4781AC56D6C}"/>
      </w:docPartPr>
      <w:docPartBody>
        <w:p w:rsidR="007E1AF1" w:rsidRDefault="007E1AF1" w:rsidP="007E1AF1">
          <w:pPr>
            <w:pStyle w:val="2946373416F74A79A8412538E91AA01F"/>
          </w:pPr>
          <w:r w:rsidRPr="00F91CC5">
            <w:rPr>
              <w:rStyle w:val="PlaceholderText"/>
            </w:rPr>
            <w:t>Click here to enter text.</w:t>
          </w:r>
        </w:p>
      </w:docPartBody>
    </w:docPart>
    <w:docPart>
      <w:docPartPr>
        <w:name w:val="0917935071104F64AD1112D3929E06D5"/>
        <w:category>
          <w:name w:val="General"/>
          <w:gallery w:val="placeholder"/>
        </w:category>
        <w:types>
          <w:type w:val="bbPlcHdr"/>
        </w:types>
        <w:behaviors>
          <w:behavior w:val="content"/>
        </w:behaviors>
        <w:guid w:val="{93482513-4927-4808-BA33-8CEE9ADFB789}"/>
      </w:docPartPr>
      <w:docPartBody>
        <w:p w:rsidR="007E1AF1" w:rsidRDefault="007E1AF1" w:rsidP="007E1AF1">
          <w:pPr>
            <w:pStyle w:val="0917935071104F64AD1112D3929E06D5"/>
          </w:pPr>
          <w:r w:rsidRPr="00F91CC5">
            <w:rPr>
              <w:rStyle w:val="PlaceholderText"/>
            </w:rPr>
            <w:t>Click here to enter text.</w:t>
          </w:r>
        </w:p>
      </w:docPartBody>
    </w:docPart>
    <w:docPart>
      <w:docPartPr>
        <w:name w:val="121D7F75F6D6477E8D59996B144C97BF"/>
        <w:category>
          <w:name w:val="General"/>
          <w:gallery w:val="placeholder"/>
        </w:category>
        <w:types>
          <w:type w:val="bbPlcHdr"/>
        </w:types>
        <w:behaviors>
          <w:behavior w:val="content"/>
        </w:behaviors>
        <w:guid w:val="{2661B50D-B8B9-44D2-8A5C-5A4C035E2831}"/>
      </w:docPartPr>
      <w:docPartBody>
        <w:p w:rsidR="007E1AF1" w:rsidRDefault="007E1AF1" w:rsidP="007E1AF1">
          <w:pPr>
            <w:pStyle w:val="121D7F75F6D6477E8D59996B144C97BF"/>
          </w:pPr>
          <w:r w:rsidRPr="00F91CC5">
            <w:rPr>
              <w:rStyle w:val="PlaceholderText"/>
            </w:rPr>
            <w:t>Click here to enter text.</w:t>
          </w:r>
        </w:p>
      </w:docPartBody>
    </w:docPart>
    <w:docPart>
      <w:docPartPr>
        <w:name w:val="6B5B2C6B3C0A4BFEA59E47550EE0B7EF"/>
        <w:category>
          <w:name w:val="General"/>
          <w:gallery w:val="placeholder"/>
        </w:category>
        <w:types>
          <w:type w:val="bbPlcHdr"/>
        </w:types>
        <w:behaviors>
          <w:behavior w:val="content"/>
        </w:behaviors>
        <w:guid w:val="{1E29C2A0-FA8C-4660-A5ED-8CB9C9F97ACC}"/>
      </w:docPartPr>
      <w:docPartBody>
        <w:p w:rsidR="007E1AF1" w:rsidRDefault="007E1AF1" w:rsidP="007E1AF1">
          <w:pPr>
            <w:pStyle w:val="6B5B2C6B3C0A4BFEA59E47550EE0B7EF"/>
          </w:pPr>
          <w:r w:rsidRPr="00F91CC5">
            <w:rPr>
              <w:rStyle w:val="PlaceholderText"/>
            </w:rPr>
            <w:t>Click here to enter text.</w:t>
          </w:r>
        </w:p>
      </w:docPartBody>
    </w:docPart>
    <w:docPart>
      <w:docPartPr>
        <w:name w:val="83C92B3188DD4527B386BFA24B50162E"/>
        <w:category>
          <w:name w:val="General"/>
          <w:gallery w:val="placeholder"/>
        </w:category>
        <w:types>
          <w:type w:val="bbPlcHdr"/>
        </w:types>
        <w:behaviors>
          <w:behavior w:val="content"/>
        </w:behaviors>
        <w:guid w:val="{9975D511-43A8-4785-B3A6-F1D6C1BB7B0E}"/>
      </w:docPartPr>
      <w:docPartBody>
        <w:p w:rsidR="007E1AF1" w:rsidRDefault="007E1AF1" w:rsidP="007E1AF1">
          <w:pPr>
            <w:pStyle w:val="83C92B3188DD4527B386BFA24B50162E"/>
          </w:pPr>
          <w:r w:rsidRPr="00F91CC5">
            <w:rPr>
              <w:rStyle w:val="PlaceholderText"/>
            </w:rPr>
            <w:t>Click here to enter text.</w:t>
          </w:r>
        </w:p>
      </w:docPartBody>
    </w:docPart>
    <w:docPart>
      <w:docPartPr>
        <w:name w:val="068EF07BDCC14895B0C2C406A64CDC17"/>
        <w:category>
          <w:name w:val="General"/>
          <w:gallery w:val="placeholder"/>
        </w:category>
        <w:types>
          <w:type w:val="bbPlcHdr"/>
        </w:types>
        <w:behaviors>
          <w:behavior w:val="content"/>
        </w:behaviors>
        <w:guid w:val="{9363ABDB-113E-47FC-83D4-A343B08E1F7B}"/>
      </w:docPartPr>
      <w:docPartBody>
        <w:p w:rsidR="007E1AF1" w:rsidRDefault="007E1AF1" w:rsidP="007E1AF1">
          <w:pPr>
            <w:pStyle w:val="068EF07BDCC14895B0C2C406A64CDC17"/>
          </w:pPr>
          <w:r w:rsidRPr="00F91CC5">
            <w:rPr>
              <w:rStyle w:val="PlaceholderText"/>
            </w:rPr>
            <w:t>Click here to enter text.</w:t>
          </w:r>
        </w:p>
      </w:docPartBody>
    </w:docPart>
    <w:docPart>
      <w:docPartPr>
        <w:name w:val="2F8BB23DF8F64AE9B58AE0905A972ED5"/>
        <w:category>
          <w:name w:val="General"/>
          <w:gallery w:val="placeholder"/>
        </w:category>
        <w:types>
          <w:type w:val="bbPlcHdr"/>
        </w:types>
        <w:behaviors>
          <w:behavior w:val="content"/>
        </w:behaviors>
        <w:guid w:val="{D8CF389C-CFDD-4635-A79D-E6F41AE246CB}"/>
      </w:docPartPr>
      <w:docPartBody>
        <w:p w:rsidR="007E1AF1" w:rsidRDefault="007E1AF1" w:rsidP="007E1AF1">
          <w:pPr>
            <w:pStyle w:val="2F8BB23DF8F64AE9B58AE0905A972ED5"/>
          </w:pPr>
          <w:r w:rsidRPr="00F91CC5">
            <w:rPr>
              <w:rStyle w:val="PlaceholderText"/>
            </w:rPr>
            <w:t>Click here to enter text.</w:t>
          </w:r>
        </w:p>
      </w:docPartBody>
    </w:docPart>
    <w:docPart>
      <w:docPartPr>
        <w:name w:val="F91F73BAE4EE4052A798A166037AFC87"/>
        <w:category>
          <w:name w:val="General"/>
          <w:gallery w:val="placeholder"/>
        </w:category>
        <w:types>
          <w:type w:val="bbPlcHdr"/>
        </w:types>
        <w:behaviors>
          <w:behavior w:val="content"/>
        </w:behaviors>
        <w:guid w:val="{AE8D4A4D-1987-412A-8EA5-7E5C0A829BBA}"/>
      </w:docPartPr>
      <w:docPartBody>
        <w:p w:rsidR="007E1AF1" w:rsidRDefault="007E1AF1" w:rsidP="007E1AF1">
          <w:pPr>
            <w:pStyle w:val="F91F73BAE4EE4052A798A166037AFC87"/>
          </w:pPr>
          <w:r w:rsidRPr="00F91CC5">
            <w:rPr>
              <w:rStyle w:val="PlaceholderText"/>
            </w:rPr>
            <w:t>Click here to enter text.</w:t>
          </w:r>
        </w:p>
      </w:docPartBody>
    </w:docPart>
    <w:docPart>
      <w:docPartPr>
        <w:name w:val="4D3002ED45A2441BBB47D2E4B9073C68"/>
        <w:category>
          <w:name w:val="General"/>
          <w:gallery w:val="placeholder"/>
        </w:category>
        <w:types>
          <w:type w:val="bbPlcHdr"/>
        </w:types>
        <w:behaviors>
          <w:behavior w:val="content"/>
        </w:behaviors>
        <w:guid w:val="{84AAEDAD-F263-4633-8912-FC50AC7986D3}"/>
      </w:docPartPr>
      <w:docPartBody>
        <w:p w:rsidR="008354FD" w:rsidRDefault="007E1AF1" w:rsidP="007E1AF1">
          <w:pPr>
            <w:pStyle w:val="4D3002ED45A2441BBB47D2E4B9073C68"/>
          </w:pPr>
          <w:r w:rsidRPr="00F91CC5">
            <w:rPr>
              <w:rStyle w:val="PlaceholderText"/>
            </w:rPr>
            <w:t>Click here to enter text.</w:t>
          </w:r>
        </w:p>
      </w:docPartBody>
    </w:docPart>
    <w:docPart>
      <w:docPartPr>
        <w:name w:val="EE1B85925BB9440D9ED70B107746917C"/>
        <w:category>
          <w:name w:val="General"/>
          <w:gallery w:val="placeholder"/>
        </w:category>
        <w:types>
          <w:type w:val="bbPlcHdr"/>
        </w:types>
        <w:behaviors>
          <w:behavior w:val="content"/>
        </w:behaviors>
        <w:guid w:val="{12F3677C-10F1-4A45-A631-309F05693A3F}"/>
      </w:docPartPr>
      <w:docPartBody>
        <w:p w:rsidR="008354FD" w:rsidRDefault="007E1AF1" w:rsidP="007E1AF1">
          <w:pPr>
            <w:pStyle w:val="EE1B85925BB9440D9ED70B107746917C"/>
          </w:pPr>
          <w:r w:rsidRPr="00F91CC5">
            <w:rPr>
              <w:rStyle w:val="PlaceholderText"/>
            </w:rPr>
            <w:t>Click here to enter text.</w:t>
          </w:r>
        </w:p>
      </w:docPartBody>
    </w:docPart>
    <w:docPart>
      <w:docPartPr>
        <w:name w:val="815D4905AA674187AA1111023FF08DC9"/>
        <w:category>
          <w:name w:val="General"/>
          <w:gallery w:val="placeholder"/>
        </w:category>
        <w:types>
          <w:type w:val="bbPlcHdr"/>
        </w:types>
        <w:behaviors>
          <w:behavior w:val="content"/>
        </w:behaviors>
        <w:guid w:val="{4F48C366-7F2E-4395-B29E-80CE71841178}"/>
      </w:docPartPr>
      <w:docPartBody>
        <w:p w:rsidR="008354FD" w:rsidRDefault="007E1AF1" w:rsidP="007E1AF1">
          <w:pPr>
            <w:pStyle w:val="815D4905AA674187AA1111023FF08DC9"/>
          </w:pPr>
          <w:r w:rsidRPr="00F91CC5">
            <w:rPr>
              <w:rStyle w:val="PlaceholderText"/>
            </w:rPr>
            <w:t>Click here to enter text.</w:t>
          </w:r>
        </w:p>
      </w:docPartBody>
    </w:docPart>
    <w:docPart>
      <w:docPartPr>
        <w:name w:val="6F095966E233474796D2C76810C98754"/>
        <w:category>
          <w:name w:val="General"/>
          <w:gallery w:val="placeholder"/>
        </w:category>
        <w:types>
          <w:type w:val="bbPlcHdr"/>
        </w:types>
        <w:behaviors>
          <w:behavior w:val="content"/>
        </w:behaviors>
        <w:guid w:val="{813B7805-7DFB-4529-97DB-082E1DA1EF27}"/>
      </w:docPartPr>
      <w:docPartBody>
        <w:p w:rsidR="00CE4AF3" w:rsidRDefault="008354FD" w:rsidP="008354FD">
          <w:pPr>
            <w:pStyle w:val="6F095966E233474796D2C76810C98754"/>
          </w:pPr>
          <w:r>
            <w:rPr>
              <w:rStyle w:val="PlaceholderText"/>
            </w:rPr>
            <w:t>Click here to enter text.</w:t>
          </w:r>
        </w:p>
      </w:docPartBody>
    </w:docPart>
    <w:docPart>
      <w:docPartPr>
        <w:name w:val="B9C21BF30B584ACC88D5DC2FB22F2D46"/>
        <w:category>
          <w:name w:val="General"/>
          <w:gallery w:val="placeholder"/>
        </w:category>
        <w:types>
          <w:type w:val="bbPlcHdr"/>
        </w:types>
        <w:behaviors>
          <w:behavior w:val="content"/>
        </w:behaviors>
        <w:guid w:val="{44970505-CFB7-4900-AD60-004AF2F29040}"/>
      </w:docPartPr>
      <w:docPartBody>
        <w:p w:rsidR="00CE4AF3" w:rsidRDefault="008354FD" w:rsidP="008354FD">
          <w:pPr>
            <w:pStyle w:val="B9C21BF30B584ACC88D5DC2FB22F2D46"/>
          </w:pPr>
          <w:r>
            <w:rPr>
              <w:rStyle w:val="PlaceholderText"/>
            </w:rPr>
            <w:t>Click here to enter text.</w:t>
          </w:r>
        </w:p>
      </w:docPartBody>
    </w:docPart>
    <w:docPart>
      <w:docPartPr>
        <w:name w:val="9B10869B191F4D98B37636ED89AD9C13"/>
        <w:category>
          <w:name w:val="General"/>
          <w:gallery w:val="placeholder"/>
        </w:category>
        <w:types>
          <w:type w:val="bbPlcHdr"/>
        </w:types>
        <w:behaviors>
          <w:behavior w:val="content"/>
        </w:behaviors>
        <w:guid w:val="{45682771-A1B5-4F31-B80B-C5B1D9158A65}"/>
      </w:docPartPr>
      <w:docPartBody>
        <w:p w:rsidR="006911B9" w:rsidRDefault="006911B9" w:rsidP="006911B9">
          <w:pPr>
            <w:pStyle w:val="9B10869B191F4D98B37636ED89AD9C13"/>
          </w:pPr>
          <w:r w:rsidRPr="00F91CC5">
            <w:rPr>
              <w:rStyle w:val="PlaceholderText"/>
            </w:rPr>
            <w:t>Click here to enter text.</w:t>
          </w:r>
        </w:p>
      </w:docPartBody>
    </w:docPart>
    <w:docPart>
      <w:docPartPr>
        <w:name w:val="DA85280B25EF4C9692EBBCB01CA84027"/>
        <w:category>
          <w:name w:val="General"/>
          <w:gallery w:val="placeholder"/>
        </w:category>
        <w:types>
          <w:type w:val="bbPlcHdr"/>
        </w:types>
        <w:behaviors>
          <w:behavior w:val="content"/>
        </w:behaviors>
        <w:guid w:val="{99AC09F7-9CAB-45CA-87A7-35B38DC96CF7}"/>
      </w:docPartPr>
      <w:docPartBody>
        <w:p w:rsidR="0050718D" w:rsidRDefault="0050718D" w:rsidP="0050718D">
          <w:pPr>
            <w:pStyle w:val="DA85280B25EF4C9692EBBCB01CA84027"/>
          </w:pPr>
          <w:r w:rsidRPr="00F91CC5">
            <w:rPr>
              <w:rStyle w:val="PlaceholderText"/>
            </w:rPr>
            <w:t>Click here to enter text.</w:t>
          </w:r>
        </w:p>
      </w:docPartBody>
    </w:docPart>
    <w:docPart>
      <w:docPartPr>
        <w:name w:val="3F4951F4BCF9497296CD18CAB9DC6FCE"/>
        <w:category>
          <w:name w:val="General"/>
          <w:gallery w:val="placeholder"/>
        </w:category>
        <w:types>
          <w:type w:val="bbPlcHdr"/>
        </w:types>
        <w:behaviors>
          <w:behavior w:val="content"/>
        </w:behaviors>
        <w:guid w:val="{ABBCF47A-141B-4F42-AD69-02462F339493}"/>
      </w:docPartPr>
      <w:docPartBody>
        <w:p w:rsidR="0050718D" w:rsidRDefault="0050718D" w:rsidP="0050718D">
          <w:pPr>
            <w:pStyle w:val="3F4951F4BCF9497296CD18CAB9DC6FCE"/>
          </w:pPr>
          <w:r w:rsidRPr="00F91CC5">
            <w:rPr>
              <w:rStyle w:val="PlaceholderText"/>
            </w:rPr>
            <w:t>Click here to enter text.</w:t>
          </w:r>
        </w:p>
      </w:docPartBody>
    </w:docPart>
    <w:docPart>
      <w:docPartPr>
        <w:name w:val="1CC724B5106B4354A2DCCF2570C7AFA9"/>
        <w:category>
          <w:name w:val="General"/>
          <w:gallery w:val="placeholder"/>
        </w:category>
        <w:types>
          <w:type w:val="bbPlcHdr"/>
        </w:types>
        <w:behaviors>
          <w:behavior w:val="content"/>
        </w:behaviors>
        <w:guid w:val="{27162D42-3543-4279-80DB-BFC21AD2889C}"/>
      </w:docPartPr>
      <w:docPartBody>
        <w:p w:rsidR="0063087F" w:rsidRDefault="00035CB7" w:rsidP="00035CB7">
          <w:pPr>
            <w:pStyle w:val="1CC724B5106B4354A2DCCF2570C7AFA9"/>
          </w:pPr>
          <w:r w:rsidRPr="00172534">
            <w:rPr>
              <w:rStyle w:val="PlaceholderText"/>
              <w:b/>
            </w:rPr>
            <w:t xml:space="preserve">ACMO </w:t>
          </w:r>
          <w:r>
            <w:rPr>
              <w:rStyle w:val="PlaceholderText"/>
              <w:b/>
            </w:rPr>
            <w:t>(Example – Click to Edit)</w:t>
          </w:r>
        </w:p>
      </w:docPartBody>
    </w:docPart>
    <w:docPart>
      <w:docPartPr>
        <w:name w:val="6F04A1A6427F42AE9C05293D78070AF5"/>
        <w:category>
          <w:name w:val="General"/>
          <w:gallery w:val="placeholder"/>
        </w:category>
        <w:types>
          <w:type w:val="bbPlcHdr"/>
        </w:types>
        <w:behaviors>
          <w:behavior w:val="content"/>
        </w:behaviors>
        <w:guid w:val="{AB862627-9048-4860-A54A-CBD59436B897}"/>
      </w:docPartPr>
      <w:docPartBody>
        <w:p w:rsidR="0063087F" w:rsidRDefault="00035CB7" w:rsidP="00035CB7">
          <w:pPr>
            <w:pStyle w:val="6F04A1A6427F42AE9C05293D78070AF5"/>
          </w:pPr>
          <w:r>
            <w:rPr>
              <w:rStyle w:val="PlaceholderText"/>
            </w:rPr>
            <w:t>Advisory Committee Management Office</w:t>
          </w:r>
        </w:p>
      </w:docPartBody>
    </w:docPart>
    <w:docPart>
      <w:docPartPr>
        <w:name w:val="32E4434A74F942BD86BEB03B63C43284"/>
        <w:category>
          <w:name w:val="General"/>
          <w:gallery w:val="placeholder"/>
        </w:category>
        <w:types>
          <w:type w:val="bbPlcHdr"/>
        </w:types>
        <w:behaviors>
          <w:behavior w:val="content"/>
        </w:behaviors>
        <w:guid w:val="{8F617BDB-4A04-434E-84E9-AE22954229F3}"/>
      </w:docPartPr>
      <w:docPartBody>
        <w:p w:rsidR="0063087F" w:rsidRDefault="00035CB7" w:rsidP="00035CB7">
          <w:pPr>
            <w:pStyle w:val="32E4434A74F942BD86BEB03B63C43284"/>
          </w:pPr>
          <w:r w:rsidRPr="00172534">
            <w:rPr>
              <w:rStyle w:val="PlaceholderText"/>
              <w:b/>
            </w:rPr>
            <w:t>Balance Plan</w:t>
          </w:r>
          <w:r>
            <w:rPr>
              <w:rStyle w:val="PlaceholderText"/>
              <w:b/>
            </w:rPr>
            <w:t xml:space="preserve"> (Example – Click to Edit)</w:t>
          </w:r>
        </w:p>
      </w:docPartBody>
    </w:docPart>
    <w:docPart>
      <w:docPartPr>
        <w:name w:val="D79368B560134E84B6771541132C0B44"/>
        <w:category>
          <w:name w:val="General"/>
          <w:gallery w:val="placeholder"/>
        </w:category>
        <w:types>
          <w:type w:val="bbPlcHdr"/>
        </w:types>
        <w:behaviors>
          <w:behavior w:val="content"/>
        </w:behaviors>
        <w:guid w:val="{F86720BD-9804-4736-8AA7-4B4D72633F71}"/>
      </w:docPartPr>
      <w:docPartBody>
        <w:p w:rsidR="0063087F" w:rsidRDefault="00035CB7" w:rsidP="00035CB7">
          <w:pPr>
            <w:pStyle w:val="D79368B560134E84B6771541132C0B44"/>
          </w:pPr>
          <w:r>
            <w:rPr>
              <w:rStyle w:val="PlaceholderText"/>
            </w:rPr>
            <w:t>A required component of a committee charter; outlines the plan to ensure the committee members represent the diversity of the community</w:t>
          </w:r>
        </w:p>
      </w:docPartBody>
    </w:docPart>
    <w:docPart>
      <w:docPartPr>
        <w:name w:val="202C6E5C815F4A56B21AF03FFF22BE5C"/>
        <w:category>
          <w:name w:val="General"/>
          <w:gallery w:val="placeholder"/>
        </w:category>
        <w:types>
          <w:type w:val="bbPlcHdr"/>
        </w:types>
        <w:behaviors>
          <w:behavior w:val="content"/>
        </w:behaviors>
        <w:guid w:val="{BBBE5C75-549F-44B6-B23B-757A53B20358}"/>
      </w:docPartPr>
      <w:docPartBody>
        <w:p w:rsidR="0063087F" w:rsidRDefault="00035CB7" w:rsidP="00035CB7">
          <w:pPr>
            <w:pStyle w:val="202C6E5C815F4A56B21AF03FFF22BE5C"/>
          </w:pPr>
          <w:r w:rsidRPr="00172534">
            <w:rPr>
              <w:rStyle w:val="PlaceholderText"/>
              <w:b/>
            </w:rPr>
            <w:t xml:space="preserve">FACA </w:t>
          </w:r>
          <w:r>
            <w:rPr>
              <w:rStyle w:val="PlaceholderText"/>
              <w:b/>
            </w:rPr>
            <w:t>(Example – Click to Edit)</w:t>
          </w:r>
        </w:p>
      </w:docPartBody>
    </w:docPart>
    <w:docPart>
      <w:docPartPr>
        <w:name w:val="BE148E47DE144FD4816B2E740C715C5A"/>
        <w:category>
          <w:name w:val="General"/>
          <w:gallery w:val="placeholder"/>
        </w:category>
        <w:types>
          <w:type w:val="bbPlcHdr"/>
        </w:types>
        <w:behaviors>
          <w:behavior w:val="content"/>
        </w:behaviors>
        <w:guid w:val="{1502926D-FE03-436E-A4FF-0B7B8F50CCA1}"/>
      </w:docPartPr>
      <w:docPartBody>
        <w:p w:rsidR="0063087F" w:rsidRDefault="00035CB7" w:rsidP="00035CB7">
          <w:pPr>
            <w:pStyle w:val="BE148E47DE144FD4816B2E740C715C5A"/>
          </w:pPr>
          <w:r>
            <w:rPr>
              <w:rStyle w:val="PlaceholderText"/>
            </w:rPr>
            <w:t>Federal Advisory Committee Act</w:t>
          </w:r>
        </w:p>
      </w:docPartBody>
    </w:docPart>
    <w:docPart>
      <w:docPartPr>
        <w:name w:val="5D193B9CD4C2490FA93D155FEDB3BBD5"/>
        <w:category>
          <w:name w:val="General"/>
          <w:gallery w:val="placeholder"/>
        </w:category>
        <w:types>
          <w:type w:val="bbPlcHdr"/>
        </w:types>
        <w:behaviors>
          <w:behavior w:val="content"/>
        </w:behaviors>
        <w:guid w:val="{2E466D6E-79B9-46DD-880D-4D0FBEDF3808}"/>
      </w:docPartPr>
      <w:docPartBody>
        <w:p w:rsidR="00B260E0" w:rsidRDefault="00876FC0" w:rsidP="00876FC0">
          <w:pPr>
            <w:pStyle w:val="5D193B9CD4C2490FA93D155FEDB3BBD5"/>
          </w:pPr>
          <w:r w:rsidRPr="00F91CC5">
            <w:rPr>
              <w:rStyle w:val="PlaceholderText"/>
            </w:rPr>
            <w:t>Click here to enter text.</w:t>
          </w:r>
        </w:p>
      </w:docPartBody>
    </w:docPart>
    <w:docPart>
      <w:docPartPr>
        <w:name w:val="8AEE5C74822B49108489040ED608E444"/>
        <w:category>
          <w:name w:val="General"/>
          <w:gallery w:val="placeholder"/>
        </w:category>
        <w:types>
          <w:type w:val="bbPlcHdr"/>
        </w:types>
        <w:behaviors>
          <w:behavior w:val="content"/>
        </w:behaviors>
        <w:guid w:val="{8E8EF97F-2256-4D7A-B6A2-D62A66691AE9}"/>
      </w:docPartPr>
      <w:docPartBody>
        <w:p w:rsidR="00686783" w:rsidRDefault="003F31DD" w:rsidP="003F31DD">
          <w:pPr>
            <w:pStyle w:val="8AEE5C74822B49108489040ED608E444"/>
          </w:pPr>
          <w:r w:rsidRPr="00F91CC5">
            <w:rPr>
              <w:rStyle w:val="PlaceholderText"/>
            </w:rPr>
            <w:t>Click here to enter text.</w:t>
          </w:r>
        </w:p>
      </w:docPartBody>
    </w:docPart>
    <w:docPart>
      <w:docPartPr>
        <w:name w:val="55971E661B3D47FC920DDD72E272A4C7"/>
        <w:category>
          <w:name w:val="General"/>
          <w:gallery w:val="placeholder"/>
        </w:category>
        <w:types>
          <w:type w:val="bbPlcHdr"/>
        </w:types>
        <w:behaviors>
          <w:behavior w:val="content"/>
        </w:behaviors>
        <w:guid w:val="{D89514D8-EFE5-4B32-A4FD-46BEAF84CFF5}"/>
      </w:docPartPr>
      <w:docPartBody>
        <w:p w:rsidR="00686783" w:rsidRDefault="003F31DD" w:rsidP="003F31DD">
          <w:pPr>
            <w:pStyle w:val="55971E661B3D47FC920DDD72E272A4C7"/>
          </w:pPr>
          <w:r w:rsidRPr="00F91CC5">
            <w:rPr>
              <w:rStyle w:val="PlaceholderText"/>
            </w:rPr>
            <w:t>Click here to enter text.</w:t>
          </w:r>
        </w:p>
      </w:docPartBody>
    </w:docPart>
    <w:docPart>
      <w:docPartPr>
        <w:name w:val="13CB0214E68043F29670A78E3DC9058E"/>
        <w:category>
          <w:name w:val="General"/>
          <w:gallery w:val="placeholder"/>
        </w:category>
        <w:types>
          <w:type w:val="bbPlcHdr"/>
        </w:types>
        <w:behaviors>
          <w:behavior w:val="content"/>
        </w:behaviors>
        <w:guid w:val="{85F523DB-A7DA-4DEB-87B8-5219771F2461}"/>
      </w:docPartPr>
      <w:docPartBody>
        <w:p w:rsidR="006D3E10" w:rsidRDefault="006D3E10" w:rsidP="006D3E10">
          <w:pPr>
            <w:pStyle w:val="13CB0214E68043F29670A78E3DC9058E"/>
          </w:pPr>
          <w:r w:rsidRPr="00F91CC5">
            <w:rPr>
              <w:rStyle w:val="PlaceholderText"/>
            </w:rPr>
            <w:t xml:space="preserve">Click here to enter </w:t>
          </w:r>
          <w:r>
            <w:rPr>
              <w:rStyle w:val="PlaceholderText"/>
            </w:rPr>
            <w:t>VALU course title</w:t>
          </w:r>
          <w:r w:rsidRPr="00F91CC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1AF1"/>
    <w:rsid w:val="00035CB7"/>
    <w:rsid w:val="0008210C"/>
    <w:rsid w:val="00120DF4"/>
    <w:rsid w:val="001A62AD"/>
    <w:rsid w:val="0023131C"/>
    <w:rsid w:val="002C6412"/>
    <w:rsid w:val="003064F8"/>
    <w:rsid w:val="00375429"/>
    <w:rsid w:val="003F31DD"/>
    <w:rsid w:val="0050718D"/>
    <w:rsid w:val="0063087F"/>
    <w:rsid w:val="0065387A"/>
    <w:rsid w:val="00686783"/>
    <w:rsid w:val="006911B9"/>
    <w:rsid w:val="006B5461"/>
    <w:rsid w:val="006D3E10"/>
    <w:rsid w:val="00797E7E"/>
    <w:rsid w:val="007C1A29"/>
    <w:rsid w:val="007E1AF1"/>
    <w:rsid w:val="00806FEA"/>
    <w:rsid w:val="008354FD"/>
    <w:rsid w:val="00876FC0"/>
    <w:rsid w:val="008A59B6"/>
    <w:rsid w:val="0091103A"/>
    <w:rsid w:val="00956A4D"/>
    <w:rsid w:val="00A62A6D"/>
    <w:rsid w:val="00B260E0"/>
    <w:rsid w:val="00B47BAF"/>
    <w:rsid w:val="00B52652"/>
    <w:rsid w:val="00BC05B2"/>
    <w:rsid w:val="00CE4AF3"/>
    <w:rsid w:val="00D2732C"/>
    <w:rsid w:val="00DE2F89"/>
    <w:rsid w:val="00E47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3E10"/>
    <w:rPr>
      <w:color w:val="808080"/>
    </w:rPr>
  </w:style>
  <w:style w:type="paragraph" w:customStyle="1" w:styleId="95E3D01FFF284A38A52BBBB50151864C">
    <w:name w:val="95E3D01FFF284A38A52BBBB50151864C"/>
  </w:style>
  <w:style w:type="paragraph" w:customStyle="1" w:styleId="7CBA4AFAE93B40F889AD9DA0081C35D2">
    <w:name w:val="7CBA4AFAE93B40F889AD9DA0081C35D2"/>
  </w:style>
  <w:style w:type="paragraph" w:customStyle="1" w:styleId="33A8891D7D6744AB917C383EA530E467">
    <w:name w:val="33A8891D7D6744AB917C383EA530E467"/>
  </w:style>
  <w:style w:type="paragraph" w:customStyle="1" w:styleId="479993023D4D44F39982E27875E869FD">
    <w:name w:val="479993023D4D44F39982E27875E869FD"/>
  </w:style>
  <w:style w:type="paragraph" w:customStyle="1" w:styleId="17E8EEA8B63A4E18BFC4485D41130122">
    <w:name w:val="17E8EEA8B63A4E18BFC4485D41130122"/>
  </w:style>
  <w:style w:type="paragraph" w:customStyle="1" w:styleId="93097FDD51CB4B14BEB470D0880B0AAD">
    <w:name w:val="93097FDD51CB4B14BEB470D0880B0AAD"/>
  </w:style>
  <w:style w:type="paragraph" w:customStyle="1" w:styleId="8B3DD2979CB44BF5B22D81223437A184">
    <w:name w:val="8B3DD2979CB44BF5B22D81223437A184"/>
  </w:style>
  <w:style w:type="paragraph" w:customStyle="1" w:styleId="3F7AF488515A4F16B96FA6A35A35990F">
    <w:name w:val="3F7AF488515A4F16B96FA6A35A35990F"/>
  </w:style>
  <w:style w:type="paragraph" w:customStyle="1" w:styleId="56FDF2214D004BDD8ACFF69C0583C6DF">
    <w:name w:val="56FDF2214D004BDD8ACFF69C0583C6DF"/>
  </w:style>
  <w:style w:type="paragraph" w:customStyle="1" w:styleId="5AD499DC3C024CA89F538CC49DF8C9C7">
    <w:name w:val="5AD499DC3C024CA89F538CC49DF8C9C7"/>
  </w:style>
  <w:style w:type="paragraph" w:customStyle="1" w:styleId="365D5341DEBE418EB10230D0514A1B7A">
    <w:name w:val="365D5341DEBE418EB10230D0514A1B7A"/>
  </w:style>
  <w:style w:type="paragraph" w:customStyle="1" w:styleId="3B43E06FA73D45A3B2A18B115BCB1F8E">
    <w:name w:val="3B43E06FA73D45A3B2A18B115BCB1F8E"/>
  </w:style>
  <w:style w:type="paragraph" w:customStyle="1" w:styleId="7DABE23491504491896D873BA18C5C1A">
    <w:name w:val="7DABE23491504491896D873BA18C5C1A"/>
  </w:style>
  <w:style w:type="paragraph" w:customStyle="1" w:styleId="103BC33DD753488B939AADC8E5D0DF32">
    <w:name w:val="103BC33DD753488B939AADC8E5D0DF32"/>
  </w:style>
  <w:style w:type="paragraph" w:customStyle="1" w:styleId="070899ABB47147C4AD5915A61C2F0D6F">
    <w:name w:val="070899ABB47147C4AD5915A61C2F0D6F"/>
  </w:style>
  <w:style w:type="paragraph" w:customStyle="1" w:styleId="3110CE3DE2BD4B30B28ED4D3C54FE910">
    <w:name w:val="3110CE3DE2BD4B30B28ED4D3C54FE910"/>
  </w:style>
  <w:style w:type="paragraph" w:customStyle="1" w:styleId="D2A18B040F8E46C08279E5F8D70F808C">
    <w:name w:val="D2A18B040F8E46C08279E5F8D70F808C"/>
  </w:style>
  <w:style w:type="paragraph" w:customStyle="1" w:styleId="31951AC07C4043C7AC0CA057FAF9B1A7">
    <w:name w:val="31951AC07C4043C7AC0CA057FAF9B1A7"/>
  </w:style>
  <w:style w:type="paragraph" w:customStyle="1" w:styleId="901C6E3D33D04F7986B4914EEF53898F">
    <w:name w:val="901C6E3D33D04F7986B4914EEF53898F"/>
  </w:style>
  <w:style w:type="paragraph" w:customStyle="1" w:styleId="D82A43D5CF6C45E6876E099A21199869">
    <w:name w:val="D82A43D5CF6C45E6876E099A21199869"/>
  </w:style>
  <w:style w:type="paragraph" w:customStyle="1" w:styleId="6B20FB49796C47E5A613BB3B66CCEEF9">
    <w:name w:val="6B20FB49796C47E5A613BB3B66CCEEF9"/>
  </w:style>
  <w:style w:type="paragraph" w:customStyle="1" w:styleId="417BB9807D454164BC3C26DD1B39CB1B">
    <w:name w:val="417BB9807D454164BC3C26DD1B39CB1B"/>
  </w:style>
  <w:style w:type="paragraph" w:customStyle="1" w:styleId="82B42D74A38049B4A4739FC2260EFB0B">
    <w:name w:val="82B42D74A38049B4A4739FC2260EFB0B"/>
  </w:style>
  <w:style w:type="paragraph" w:customStyle="1" w:styleId="7F9B17D8B3234022A7238504D0290347">
    <w:name w:val="7F9B17D8B3234022A7238504D0290347"/>
  </w:style>
  <w:style w:type="paragraph" w:customStyle="1" w:styleId="3D2D9AE98771418F978977B684FB7201">
    <w:name w:val="3D2D9AE98771418F978977B684FB7201"/>
  </w:style>
  <w:style w:type="paragraph" w:customStyle="1" w:styleId="A49B639FCBE64583876915CE917673DA">
    <w:name w:val="A49B639FCBE64583876915CE917673DA"/>
  </w:style>
  <w:style w:type="paragraph" w:customStyle="1" w:styleId="F134858568304B42BBD8B3443817AEBF">
    <w:name w:val="F134858568304B42BBD8B3443817AEBF"/>
  </w:style>
  <w:style w:type="paragraph" w:customStyle="1" w:styleId="A752F5AE740E433CA3BB66F586AF2652">
    <w:name w:val="A752F5AE740E433CA3BB66F586AF2652"/>
  </w:style>
  <w:style w:type="paragraph" w:customStyle="1" w:styleId="4F941C324E334FD8899196B3E0C27EC5">
    <w:name w:val="4F941C324E334FD8899196B3E0C27EC5"/>
  </w:style>
  <w:style w:type="paragraph" w:customStyle="1" w:styleId="356AAB0A6DED49BF8FFBB443E176F0FD">
    <w:name w:val="356AAB0A6DED49BF8FFBB443E176F0FD"/>
  </w:style>
  <w:style w:type="paragraph" w:customStyle="1" w:styleId="2D265E97A44647F8909008BD70899FC2">
    <w:name w:val="2D265E97A44647F8909008BD70899FC2"/>
  </w:style>
  <w:style w:type="paragraph" w:customStyle="1" w:styleId="059B9D72C36649D58E62FE947DACA88F">
    <w:name w:val="059B9D72C36649D58E62FE947DACA88F"/>
  </w:style>
  <w:style w:type="paragraph" w:customStyle="1" w:styleId="40D03BB3B1A645B0A32DCE950C12202A">
    <w:name w:val="40D03BB3B1A645B0A32DCE950C12202A"/>
  </w:style>
  <w:style w:type="paragraph" w:customStyle="1" w:styleId="A76C901F60AC48CAB2E1EA8944EDF427">
    <w:name w:val="A76C901F60AC48CAB2E1EA8944EDF427"/>
    <w:rsid w:val="007E1AF1"/>
  </w:style>
  <w:style w:type="paragraph" w:customStyle="1" w:styleId="5AEA1E0B64D34EC0B10D2F2ACA840AAE">
    <w:name w:val="5AEA1E0B64D34EC0B10D2F2ACA840AAE"/>
    <w:rsid w:val="007E1AF1"/>
  </w:style>
  <w:style w:type="paragraph" w:customStyle="1" w:styleId="3CE958738E1F44C0BC1634137A474791">
    <w:name w:val="3CE958738E1F44C0BC1634137A474791"/>
    <w:rsid w:val="007E1AF1"/>
  </w:style>
  <w:style w:type="paragraph" w:customStyle="1" w:styleId="C75477EFDC32479D84F3F357AEF4DAC3">
    <w:name w:val="C75477EFDC32479D84F3F357AEF4DAC3"/>
    <w:rsid w:val="007E1AF1"/>
  </w:style>
  <w:style w:type="paragraph" w:customStyle="1" w:styleId="3AD50B07D2094CBFA36111A86B8220C3">
    <w:name w:val="3AD50B07D2094CBFA36111A86B8220C3"/>
    <w:rsid w:val="007E1AF1"/>
  </w:style>
  <w:style w:type="paragraph" w:customStyle="1" w:styleId="137FA492D5AC43BBB13A7190062CB6EB">
    <w:name w:val="137FA492D5AC43BBB13A7190062CB6EB"/>
    <w:rsid w:val="007E1AF1"/>
  </w:style>
  <w:style w:type="paragraph" w:customStyle="1" w:styleId="F3721C5B97FD4A18B3F7E7A4473DE0E9">
    <w:name w:val="F3721C5B97FD4A18B3F7E7A4473DE0E9"/>
    <w:rsid w:val="007E1AF1"/>
  </w:style>
  <w:style w:type="paragraph" w:customStyle="1" w:styleId="73620C812DCB4DE7BD96E8060E3094EB">
    <w:name w:val="73620C812DCB4DE7BD96E8060E3094EB"/>
    <w:rsid w:val="007E1AF1"/>
  </w:style>
  <w:style w:type="paragraph" w:customStyle="1" w:styleId="AFF354DE28A14F3FB6233BD74725ABF5">
    <w:name w:val="AFF354DE28A14F3FB6233BD74725ABF5"/>
    <w:rsid w:val="007E1AF1"/>
  </w:style>
  <w:style w:type="paragraph" w:customStyle="1" w:styleId="B388BC35ADB947AEB7EF68E683A344FB">
    <w:name w:val="B388BC35ADB947AEB7EF68E683A344FB"/>
    <w:rsid w:val="007E1AF1"/>
  </w:style>
  <w:style w:type="paragraph" w:customStyle="1" w:styleId="193B6CECEB4A4FFEAF0BEA41A5E65B9B">
    <w:name w:val="193B6CECEB4A4FFEAF0BEA41A5E65B9B"/>
    <w:rsid w:val="007E1AF1"/>
  </w:style>
  <w:style w:type="paragraph" w:customStyle="1" w:styleId="8539B96144694425A148BC11438F0F9D">
    <w:name w:val="8539B96144694425A148BC11438F0F9D"/>
    <w:rsid w:val="007E1AF1"/>
  </w:style>
  <w:style w:type="paragraph" w:customStyle="1" w:styleId="0598AB9B6224406497EE24B9AD0E48D9">
    <w:name w:val="0598AB9B6224406497EE24B9AD0E48D9"/>
    <w:rsid w:val="007E1AF1"/>
  </w:style>
  <w:style w:type="paragraph" w:customStyle="1" w:styleId="8E8AB00BDF6C4C5BBE2E45C06EF92F95">
    <w:name w:val="8E8AB00BDF6C4C5BBE2E45C06EF92F95"/>
    <w:rsid w:val="007E1AF1"/>
  </w:style>
  <w:style w:type="paragraph" w:customStyle="1" w:styleId="E8AA2C79CE154000A5A17D32F6BFBD97">
    <w:name w:val="E8AA2C79CE154000A5A17D32F6BFBD97"/>
    <w:rsid w:val="007E1AF1"/>
  </w:style>
  <w:style w:type="paragraph" w:customStyle="1" w:styleId="15D2C40B76C145BA859E77E65932E447">
    <w:name w:val="15D2C40B76C145BA859E77E65932E447"/>
    <w:rsid w:val="007E1AF1"/>
  </w:style>
  <w:style w:type="paragraph" w:customStyle="1" w:styleId="252EB4369C2B4772B3605D1DCAD01945">
    <w:name w:val="252EB4369C2B4772B3605D1DCAD01945"/>
    <w:rsid w:val="007E1AF1"/>
  </w:style>
  <w:style w:type="paragraph" w:customStyle="1" w:styleId="1B620B188EA6462798F2FFB94D1C794B">
    <w:name w:val="1B620B188EA6462798F2FFB94D1C794B"/>
    <w:rsid w:val="007E1AF1"/>
  </w:style>
  <w:style w:type="paragraph" w:customStyle="1" w:styleId="1A763CD7B5DE4954A72E4D9C2AD1FFFA">
    <w:name w:val="1A763CD7B5DE4954A72E4D9C2AD1FFFA"/>
    <w:rsid w:val="007E1AF1"/>
  </w:style>
  <w:style w:type="paragraph" w:customStyle="1" w:styleId="419529365C39415E905F4E0B593E4AD9">
    <w:name w:val="419529365C39415E905F4E0B593E4AD9"/>
    <w:rsid w:val="007E1AF1"/>
  </w:style>
  <w:style w:type="paragraph" w:customStyle="1" w:styleId="DD84454C6ACC4C2E9F4E6A0F7BDFAEEC">
    <w:name w:val="DD84454C6ACC4C2E9F4E6A0F7BDFAEEC"/>
    <w:rsid w:val="007E1AF1"/>
  </w:style>
  <w:style w:type="paragraph" w:customStyle="1" w:styleId="9F4FD63B931B4810AD32577314151D62">
    <w:name w:val="9F4FD63B931B4810AD32577314151D62"/>
    <w:rsid w:val="007E1AF1"/>
  </w:style>
  <w:style w:type="paragraph" w:customStyle="1" w:styleId="4288A74FDA494E3D97BAC2492D571574">
    <w:name w:val="4288A74FDA494E3D97BAC2492D571574"/>
    <w:rsid w:val="007E1AF1"/>
  </w:style>
  <w:style w:type="paragraph" w:customStyle="1" w:styleId="BFE912263DA243159A0B5D55696D069C">
    <w:name w:val="BFE912263DA243159A0B5D55696D069C"/>
    <w:rsid w:val="007E1AF1"/>
  </w:style>
  <w:style w:type="paragraph" w:customStyle="1" w:styleId="EAF238AC99FB4027AAC9FAA116EF7F8A">
    <w:name w:val="EAF238AC99FB4027AAC9FAA116EF7F8A"/>
    <w:rsid w:val="007E1AF1"/>
  </w:style>
  <w:style w:type="paragraph" w:customStyle="1" w:styleId="FA894CEDF7C4403591D7A1AAAB3A3461">
    <w:name w:val="FA894CEDF7C4403591D7A1AAAB3A3461"/>
    <w:rsid w:val="007E1AF1"/>
  </w:style>
  <w:style w:type="paragraph" w:customStyle="1" w:styleId="E898B5C86AA447A4854B14A8D140804A">
    <w:name w:val="E898B5C86AA447A4854B14A8D140804A"/>
    <w:rsid w:val="007E1AF1"/>
  </w:style>
  <w:style w:type="paragraph" w:customStyle="1" w:styleId="203525D668AE4553B5DC819651300D1A">
    <w:name w:val="203525D668AE4553B5DC819651300D1A"/>
    <w:rsid w:val="007E1AF1"/>
  </w:style>
  <w:style w:type="paragraph" w:customStyle="1" w:styleId="7E16C2B0E5684FB79839E06A2775DD58">
    <w:name w:val="7E16C2B0E5684FB79839E06A2775DD58"/>
    <w:rsid w:val="007E1AF1"/>
  </w:style>
  <w:style w:type="paragraph" w:customStyle="1" w:styleId="11952E761AF040CC86953F65114D8D5D">
    <w:name w:val="11952E761AF040CC86953F65114D8D5D"/>
    <w:rsid w:val="007E1AF1"/>
  </w:style>
  <w:style w:type="paragraph" w:customStyle="1" w:styleId="5CD2E2AA7BB74E7885FA059A847A5DD2">
    <w:name w:val="5CD2E2AA7BB74E7885FA059A847A5DD2"/>
    <w:rsid w:val="007E1AF1"/>
  </w:style>
  <w:style w:type="paragraph" w:customStyle="1" w:styleId="FFE0FEE3AE744920BEBD35B455F2027E">
    <w:name w:val="FFE0FEE3AE744920BEBD35B455F2027E"/>
    <w:rsid w:val="007E1AF1"/>
  </w:style>
  <w:style w:type="paragraph" w:customStyle="1" w:styleId="26CC89DB2B934EF79B250FFF27B2870B">
    <w:name w:val="26CC89DB2B934EF79B250FFF27B2870B"/>
    <w:rsid w:val="007E1AF1"/>
  </w:style>
  <w:style w:type="paragraph" w:customStyle="1" w:styleId="B19A535ED288438093ABCAEE8E2EABBE">
    <w:name w:val="B19A535ED288438093ABCAEE8E2EABBE"/>
    <w:rsid w:val="007E1AF1"/>
  </w:style>
  <w:style w:type="paragraph" w:customStyle="1" w:styleId="ED784CC2531E4ACA948E5E4087E3D232">
    <w:name w:val="ED784CC2531E4ACA948E5E4087E3D232"/>
    <w:rsid w:val="007E1AF1"/>
  </w:style>
  <w:style w:type="paragraph" w:customStyle="1" w:styleId="280109D1074B4589AA6B1C4969F20B37">
    <w:name w:val="280109D1074B4589AA6B1C4969F20B37"/>
    <w:rsid w:val="007E1AF1"/>
  </w:style>
  <w:style w:type="paragraph" w:customStyle="1" w:styleId="CE448500BA87433FBB8FECD36C5ECA11">
    <w:name w:val="CE448500BA87433FBB8FECD36C5ECA11"/>
    <w:rsid w:val="007E1AF1"/>
  </w:style>
  <w:style w:type="paragraph" w:customStyle="1" w:styleId="79899BA5B81C4EAFA890A2777F9639A5">
    <w:name w:val="79899BA5B81C4EAFA890A2777F9639A5"/>
    <w:rsid w:val="007E1AF1"/>
  </w:style>
  <w:style w:type="paragraph" w:customStyle="1" w:styleId="B893F4FBEBF4447B8C1999FFC06416DC">
    <w:name w:val="B893F4FBEBF4447B8C1999FFC06416DC"/>
    <w:rsid w:val="007E1AF1"/>
  </w:style>
  <w:style w:type="paragraph" w:customStyle="1" w:styleId="40F53FC7F0304A3E9AFB815E7CE45E0E">
    <w:name w:val="40F53FC7F0304A3E9AFB815E7CE45E0E"/>
    <w:rsid w:val="007E1AF1"/>
  </w:style>
  <w:style w:type="paragraph" w:customStyle="1" w:styleId="CF239D7A594C45348431F80772A7C2F4">
    <w:name w:val="CF239D7A594C45348431F80772A7C2F4"/>
    <w:rsid w:val="007E1AF1"/>
  </w:style>
  <w:style w:type="paragraph" w:customStyle="1" w:styleId="CF4B38EEAA034065A8A6460C2B6995B5">
    <w:name w:val="CF4B38EEAA034065A8A6460C2B6995B5"/>
    <w:rsid w:val="007E1AF1"/>
  </w:style>
  <w:style w:type="paragraph" w:customStyle="1" w:styleId="981AB10FD1BD4DDC8C577C7EE0D6932F">
    <w:name w:val="981AB10FD1BD4DDC8C577C7EE0D6932F"/>
    <w:rsid w:val="007E1AF1"/>
  </w:style>
  <w:style w:type="paragraph" w:customStyle="1" w:styleId="EF16FE6F1EB242A88D76335565FA5C2D">
    <w:name w:val="EF16FE6F1EB242A88D76335565FA5C2D"/>
    <w:rsid w:val="007E1AF1"/>
  </w:style>
  <w:style w:type="paragraph" w:customStyle="1" w:styleId="67864C7CF736413E977F6617F0991548">
    <w:name w:val="67864C7CF736413E977F6617F0991548"/>
    <w:rsid w:val="007E1AF1"/>
  </w:style>
  <w:style w:type="paragraph" w:customStyle="1" w:styleId="6F5BD116352E48869C96B83E67D8F4E6">
    <w:name w:val="6F5BD116352E48869C96B83E67D8F4E6"/>
    <w:rsid w:val="007E1AF1"/>
  </w:style>
  <w:style w:type="paragraph" w:customStyle="1" w:styleId="E5E0E770F4F24EC180236AF23962E1E7">
    <w:name w:val="E5E0E770F4F24EC180236AF23962E1E7"/>
    <w:rsid w:val="007E1AF1"/>
  </w:style>
  <w:style w:type="paragraph" w:customStyle="1" w:styleId="D618FEF2D95A45A8B38C239F57D2114A">
    <w:name w:val="D618FEF2D95A45A8B38C239F57D2114A"/>
    <w:rsid w:val="007E1AF1"/>
  </w:style>
  <w:style w:type="paragraph" w:customStyle="1" w:styleId="A46659C129B146DF9711A56946901029">
    <w:name w:val="A46659C129B146DF9711A56946901029"/>
    <w:rsid w:val="007E1AF1"/>
  </w:style>
  <w:style w:type="paragraph" w:customStyle="1" w:styleId="29431850E3CA4CE38FD10E38902A5B9D">
    <w:name w:val="29431850E3CA4CE38FD10E38902A5B9D"/>
    <w:rsid w:val="007E1AF1"/>
  </w:style>
  <w:style w:type="paragraph" w:customStyle="1" w:styleId="3329162B7A5A482BA5BECF0AE1AA7E4A">
    <w:name w:val="3329162B7A5A482BA5BECF0AE1AA7E4A"/>
    <w:rsid w:val="007E1AF1"/>
  </w:style>
  <w:style w:type="paragraph" w:customStyle="1" w:styleId="2BC8C0494D264C2598829E7A13D60D35">
    <w:name w:val="2BC8C0494D264C2598829E7A13D60D35"/>
    <w:rsid w:val="007E1AF1"/>
  </w:style>
  <w:style w:type="paragraph" w:customStyle="1" w:styleId="F1F1581E1EC44CF4920E6291C53B1238">
    <w:name w:val="F1F1581E1EC44CF4920E6291C53B1238"/>
    <w:rsid w:val="007E1AF1"/>
  </w:style>
  <w:style w:type="paragraph" w:customStyle="1" w:styleId="35283889AB2C4D398192F03181C2597E">
    <w:name w:val="35283889AB2C4D398192F03181C2597E"/>
    <w:rsid w:val="007E1AF1"/>
  </w:style>
  <w:style w:type="paragraph" w:customStyle="1" w:styleId="D5BB62BB318C403BA4B9A68801A1BD46">
    <w:name w:val="D5BB62BB318C403BA4B9A68801A1BD46"/>
    <w:rsid w:val="007E1AF1"/>
  </w:style>
  <w:style w:type="paragraph" w:customStyle="1" w:styleId="2946373416F74A79A8412538E91AA01F">
    <w:name w:val="2946373416F74A79A8412538E91AA01F"/>
    <w:rsid w:val="007E1AF1"/>
  </w:style>
  <w:style w:type="paragraph" w:customStyle="1" w:styleId="0917935071104F64AD1112D3929E06D5">
    <w:name w:val="0917935071104F64AD1112D3929E06D5"/>
    <w:rsid w:val="007E1AF1"/>
  </w:style>
  <w:style w:type="paragraph" w:customStyle="1" w:styleId="121D7F75F6D6477E8D59996B144C97BF">
    <w:name w:val="121D7F75F6D6477E8D59996B144C97BF"/>
    <w:rsid w:val="007E1AF1"/>
  </w:style>
  <w:style w:type="paragraph" w:customStyle="1" w:styleId="6B5B2C6B3C0A4BFEA59E47550EE0B7EF">
    <w:name w:val="6B5B2C6B3C0A4BFEA59E47550EE0B7EF"/>
    <w:rsid w:val="007E1AF1"/>
  </w:style>
  <w:style w:type="paragraph" w:customStyle="1" w:styleId="83C92B3188DD4527B386BFA24B50162E">
    <w:name w:val="83C92B3188DD4527B386BFA24B50162E"/>
    <w:rsid w:val="007E1AF1"/>
  </w:style>
  <w:style w:type="paragraph" w:customStyle="1" w:styleId="068EF07BDCC14895B0C2C406A64CDC17">
    <w:name w:val="068EF07BDCC14895B0C2C406A64CDC17"/>
    <w:rsid w:val="007E1AF1"/>
  </w:style>
  <w:style w:type="paragraph" w:customStyle="1" w:styleId="2F8BB23DF8F64AE9B58AE0905A972ED5">
    <w:name w:val="2F8BB23DF8F64AE9B58AE0905A972ED5"/>
    <w:rsid w:val="007E1AF1"/>
  </w:style>
  <w:style w:type="paragraph" w:customStyle="1" w:styleId="E5DCA87225214856AA149FBF41EF1BA0">
    <w:name w:val="E5DCA87225214856AA149FBF41EF1BA0"/>
    <w:rsid w:val="007E1AF1"/>
  </w:style>
  <w:style w:type="paragraph" w:customStyle="1" w:styleId="F91F73BAE4EE4052A798A166037AFC87">
    <w:name w:val="F91F73BAE4EE4052A798A166037AFC87"/>
    <w:rsid w:val="007E1AF1"/>
  </w:style>
  <w:style w:type="paragraph" w:customStyle="1" w:styleId="A0B5BE32730A4C399A41E18CF66B9234">
    <w:name w:val="A0B5BE32730A4C399A41E18CF66B9234"/>
    <w:rsid w:val="007E1AF1"/>
  </w:style>
  <w:style w:type="paragraph" w:customStyle="1" w:styleId="057A0918AF514E7CB693507DFC7563EC">
    <w:name w:val="057A0918AF514E7CB693507DFC7563EC"/>
    <w:rsid w:val="007E1AF1"/>
  </w:style>
  <w:style w:type="paragraph" w:customStyle="1" w:styleId="AA887F06EA784E549406B3E650ABE223">
    <w:name w:val="AA887F06EA784E549406B3E650ABE223"/>
    <w:rsid w:val="007E1AF1"/>
  </w:style>
  <w:style w:type="paragraph" w:customStyle="1" w:styleId="EE8A934BD25147C38CE285AEAEC4A8D3">
    <w:name w:val="EE8A934BD25147C38CE285AEAEC4A8D3"/>
    <w:rsid w:val="007E1AF1"/>
  </w:style>
  <w:style w:type="paragraph" w:customStyle="1" w:styleId="0160B41FE4ED4BE5B0AE8A7E51A2D279">
    <w:name w:val="0160B41FE4ED4BE5B0AE8A7E51A2D279"/>
    <w:rsid w:val="007E1AF1"/>
  </w:style>
  <w:style w:type="paragraph" w:customStyle="1" w:styleId="4DF5C24BD1344BC0ACE1984E3DABC9D2">
    <w:name w:val="4DF5C24BD1344BC0ACE1984E3DABC9D2"/>
    <w:rsid w:val="007E1AF1"/>
  </w:style>
  <w:style w:type="paragraph" w:customStyle="1" w:styleId="6A4669D24D2447DDAFC15AA3BC7A671C">
    <w:name w:val="6A4669D24D2447DDAFC15AA3BC7A671C"/>
    <w:rsid w:val="007E1AF1"/>
  </w:style>
  <w:style w:type="paragraph" w:customStyle="1" w:styleId="1757485C4A9A4B29938352145C2BF74C">
    <w:name w:val="1757485C4A9A4B29938352145C2BF74C"/>
    <w:rsid w:val="007E1AF1"/>
  </w:style>
  <w:style w:type="paragraph" w:customStyle="1" w:styleId="A8FCB20849674D7185C731619060FFDB">
    <w:name w:val="A8FCB20849674D7185C731619060FFDB"/>
    <w:rsid w:val="007E1AF1"/>
  </w:style>
  <w:style w:type="paragraph" w:customStyle="1" w:styleId="4D3002ED45A2441BBB47D2E4B9073C68">
    <w:name w:val="4D3002ED45A2441BBB47D2E4B9073C68"/>
    <w:rsid w:val="007E1AF1"/>
  </w:style>
  <w:style w:type="paragraph" w:customStyle="1" w:styleId="EE1B85925BB9440D9ED70B107746917C">
    <w:name w:val="EE1B85925BB9440D9ED70B107746917C"/>
    <w:rsid w:val="007E1AF1"/>
  </w:style>
  <w:style w:type="paragraph" w:customStyle="1" w:styleId="815D4905AA674187AA1111023FF08DC9">
    <w:name w:val="815D4905AA674187AA1111023FF08DC9"/>
    <w:rsid w:val="007E1AF1"/>
  </w:style>
  <w:style w:type="paragraph" w:customStyle="1" w:styleId="6F095966E233474796D2C76810C98754">
    <w:name w:val="6F095966E233474796D2C76810C98754"/>
    <w:rsid w:val="008354FD"/>
  </w:style>
  <w:style w:type="paragraph" w:customStyle="1" w:styleId="B9C21BF30B584ACC88D5DC2FB22F2D46">
    <w:name w:val="B9C21BF30B584ACC88D5DC2FB22F2D46"/>
    <w:rsid w:val="008354FD"/>
  </w:style>
  <w:style w:type="paragraph" w:customStyle="1" w:styleId="3CF4CFC3FDDB4C489EF6DDB544B120D7">
    <w:name w:val="3CF4CFC3FDDB4C489EF6DDB544B120D7"/>
    <w:rsid w:val="008354FD"/>
  </w:style>
  <w:style w:type="paragraph" w:customStyle="1" w:styleId="D915FF4D6CC648D287836744997F125F">
    <w:name w:val="D915FF4D6CC648D287836744997F125F"/>
    <w:rsid w:val="008354FD"/>
  </w:style>
  <w:style w:type="paragraph" w:customStyle="1" w:styleId="4F770A35DCCD464C9A26734D1C8574DD">
    <w:name w:val="4F770A35DCCD464C9A26734D1C8574DD"/>
    <w:rsid w:val="008354FD"/>
  </w:style>
  <w:style w:type="paragraph" w:customStyle="1" w:styleId="CF3BDEE9BA6E45DE91436887AB3F57D1">
    <w:name w:val="CF3BDEE9BA6E45DE91436887AB3F57D1"/>
    <w:rsid w:val="002C6412"/>
  </w:style>
  <w:style w:type="paragraph" w:customStyle="1" w:styleId="AF52F98678CA438AB8EC58EE255A4193">
    <w:name w:val="AF52F98678CA438AB8EC58EE255A4193"/>
    <w:rsid w:val="00797E7E"/>
  </w:style>
  <w:style w:type="paragraph" w:customStyle="1" w:styleId="FFD54FA6A62F458084383A2891D214EC">
    <w:name w:val="FFD54FA6A62F458084383A2891D214EC"/>
    <w:rsid w:val="00797E7E"/>
  </w:style>
  <w:style w:type="paragraph" w:customStyle="1" w:styleId="9B10869B191F4D98B37636ED89AD9C13">
    <w:name w:val="9B10869B191F4D98B37636ED89AD9C13"/>
    <w:rsid w:val="006911B9"/>
  </w:style>
  <w:style w:type="paragraph" w:customStyle="1" w:styleId="DA85280B25EF4C9692EBBCB01CA84027">
    <w:name w:val="DA85280B25EF4C9692EBBCB01CA84027"/>
    <w:rsid w:val="0050718D"/>
  </w:style>
  <w:style w:type="paragraph" w:customStyle="1" w:styleId="0164177A570E4B3E81589F7BBE3B2231">
    <w:name w:val="0164177A570E4B3E81589F7BBE3B2231"/>
    <w:rsid w:val="0050718D"/>
  </w:style>
  <w:style w:type="paragraph" w:customStyle="1" w:styleId="3F4951F4BCF9497296CD18CAB9DC6FCE">
    <w:name w:val="3F4951F4BCF9497296CD18CAB9DC6FCE"/>
    <w:rsid w:val="0050718D"/>
  </w:style>
  <w:style w:type="paragraph" w:customStyle="1" w:styleId="1CC724B5106B4354A2DCCF2570C7AFA9">
    <w:name w:val="1CC724B5106B4354A2DCCF2570C7AFA9"/>
    <w:rsid w:val="00035CB7"/>
  </w:style>
  <w:style w:type="paragraph" w:customStyle="1" w:styleId="6F04A1A6427F42AE9C05293D78070AF5">
    <w:name w:val="6F04A1A6427F42AE9C05293D78070AF5"/>
    <w:rsid w:val="00035CB7"/>
  </w:style>
  <w:style w:type="paragraph" w:customStyle="1" w:styleId="32E4434A74F942BD86BEB03B63C43284">
    <w:name w:val="32E4434A74F942BD86BEB03B63C43284"/>
    <w:rsid w:val="00035CB7"/>
  </w:style>
  <w:style w:type="paragraph" w:customStyle="1" w:styleId="D79368B560134E84B6771541132C0B44">
    <w:name w:val="D79368B560134E84B6771541132C0B44"/>
    <w:rsid w:val="00035CB7"/>
  </w:style>
  <w:style w:type="paragraph" w:customStyle="1" w:styleId="202C6E5C815F4A56B21AF03FFF22BE5C">
    <w:name w:val="202C6E5C815F4A56B21AF03FFF22BE5C"/>
    <w:rsid w:val="00035CB7"/>
  </w:style>
  <w:style w:type="paragraph" w:customStyle="1" w:styleId="BE148E47DE144FD4816B2E740C715C5A">
    <w:name w:val="BE148E47DE144FD4816B2E740C715C5A"/>
    <w:rsid w:val="00035CB7"/>
  </w:style>
  <w:style w:type="paragraph" w:customStyle="1" w:styleId="5D193B9CD4C2490FA93D155FEDB3BBD5">
    <w:name w:val="5D193B9CD4C2490FA93D155FEDB3BBD5"/>
    <w:rsid w:val="00876FC0"/>
  </w:style>
  <w:style w:type="paragraph" w:customStyle="1" w:styleId="8AEE5C74822B49108489040ED608E444">
    <w:name w:val="8AEE5C74822B49108489040ED608E444"/>
    <w:rsid w:val="003F31DD"/>
  </w:style>
  <w:style w:type="paragraph" w:customStyle="1" w:styleId="55971E661B3D47FC920DDD72E272A4C7">
    <w:name w:val="55971E661B3D47FC920DDD72E272A4C7"/>
    <w:rsid w:val="003F31DD"/>
  </w:style>
  <w:style w:type="paragraph" w:customStyle="1" w:styleId="13CB0214E68043F29670A78E3DC9058E">
    <w:name w:val="13CB0214E68043F29670A78E3DC9058E"/>
    <w:rsid w:val="006D3E10"/>
  </w:style>
  <w:style w:type="paragraph" w:customStyle="1" w:styleId="E2A01D7373F541F5B2D758ABD2B5C41E">
    <w:name w:val="E2A01D7373F541F5B2D758ABD2B5C41E"/>
    <w:rsid w:val="006D3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290AAD4E584A45BF4C23D68712EF69" ma:contentTypeVersion="2" ma:contentTypeDescription="Create a new document." ma:contentTypeScope="" ma:versionID="839397ad92d07ab6b06204392ee02461">
  <xsd:schema xmlns:xsd="http://www.w3.org/2001/XMLSchema" xmlns:xs="http://www.w3.org/2001/XMLSchema" xmlns:p="http://schemas.microsoft.com/office/2006/metadata/properties" xmlns:ns2="c72797ce-2f5e-424e-9c0f-22c192a111af" targetNamespace="http://schemas.microsoft.com/office/2006/metadata/properties" ma:root="true" ma:fieldsID="6f1ee299dce1c6f74eef688f49635a31" ns2:_="">
    <xsd:import namespace="c72797ce-2f5e-424e-9c0f-22c192a111a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797ce-2f5e-424e-9c0f-22c192a111a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19FD9-8052-4E48-86AF-D73FFB5EE8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7F8BCA-A86D-42BF-AD54-C0799785D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2797ce-2f5e-424e-9c0f-22c192a11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D1D9A-C8D0-453F-B388-A31B53B13AFB}">
  <ds:schemaRefs>
    <ds:schemaRef ds:uri="http://schemas.microsoft.com/sharepoint/v3/contenttype/forms"/>
  </ds:schemaRefs>
</ds:datastoreItem>
</file>

<file path=customXml/itemProps4.xml><?xml version="1.0" encoding="utf-8"?>
<ds:datastoreItem xmlns:ds="http://schemas.openxmlformats.org/officeDocument/2006/customXml" ds:itemID="{06DBFEB9-159B-4D05-BF5B-53E10D3E2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VALU_Course_PG_Template_20150930</Template>
  <TotalTime>28</TotalTime>
  <Pages>75</Pages>
  <Words>5091</Words>
  <Characters>29019</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Agent Cashier VILT Participant Guide</vt:lpstr>
    </vt:vector>
  </TitlesOfParts>
  <Company>Veterans Benefits Administration</Company>
  <LinksUpToDate>false</LinksUpToDate>
  <CharactersWithSpaces>34042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Agent Cashier VILT Participant Guide</dc:title>
  <dc:subject/>
  <dc:creator>Department of Veterans Affairs, Veterans Benefits Administration, STAFF</dc:creator>
  <cp:lastModifiedBy>Kathy Poole</cp:lastModifiedBy>
  <cp:revision>3</cp:revision>
  <dcterms:created xsi:type="dcterms:W3CDTF">2019-04-04T18:34:00Z</dcterms:created>
  <dcterms:modified xsi:type="dcterms:W3CDTF">2019-11-04T13:38:00Z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 (U.S.)</vt:lpwstr>
  </property>
  <property fmtid="{D5CDD505-2E9C-101B-9397-08002B2CF9AE}" pid="3" name="ContentTypeId">
    <vt:lpwstr>0x0101005E290AAD4E584A45BF4C23D68712EF69</vt:lpwstr>
  </property>
  <property fmtid="{D5CDD505-2E9C-101B-9397-08002B2CF9AE}" pid="4" name="Type">
    <vt:lpwstr>Guide</vt:lpwstr>
  </property>
</Properties>
</file>