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86B20" w14:textId="77777777" w:rsidR="00C91FFE" w:rsidRPr="00C91FFE" w:rsidRDefault="00C91FFE" w:rsidP="00C91FFE">
      <w:pPr>
        <w:keepLines/>
        <w:rPr>
          <w:b/>
          <w:sz w:val="20"/>
        </w:rPr>
      </w:pPr>
      <w:r w:rsidRPr="00C91FFE">
        <w:rPr>
          <w:b/>
          <w:sz w:val="20"/>
        </w:rPr>
        <w:t xml:space="preserve">Slide 1 - FCC FAQs </w:t>
      </w:r>
      <w:proofErr w:type="gramStart"/>
      <w:r w:rsidRPr="00C91FFE">
        <w:rPr>
          <w:b/>
          <w:sz w:val="20"/>
        </w:rPr>
        <w:t>Scenarios  Part</w:t>
      </w:r>
      <w:proofErr w:type="gramEnd"/>
      <w:r w:rsidRPr="00C91FFE">
        <w:rPr>
          <w:b/>
          <w:sz w:val="20"/>
        </w:rPr>
        <w:t xml:space="preserve"> 2 </w:t>
      </w:r>
    </w:p>
    <w:p w14:paraId="7E025E2C" w14:textId="77777777" w:rsidR="00251D15" w:rsidRDefault="00C91FFE" w:rsidP="00C91FFE">
      <w:pPr>
        <w:keepLines/>
      </w:pPr>
      <w:r>
        <w:pict w14:anchorId="2E24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12" o:title="slide1"/>
            <w10:bordertop type="single" width="4" shadow="t"/>
            <w10:borderleft type="single" width="4" shadow="t"/>
            <w10:borderbottom type="single" width="4" shadow="t"/>
            <w10:borderright type="single" width="4" shadow="t"/>
          </v:shape>
        </w:pict>
      </w:r>
    </w:p>
    <w:p w14:paraId="3BE3BCFD" w14:textId="77777777" w:rsidR="00C91FFE" w:rsidRPr="00C91FFE" w:rsidRDefault="00C91FFE" w:rsidP="00C91FFE">
      <w:pPr>
        <w:keepLines/>
        <w:rPr>
          <w:b/>
          <w:sz w:val="20"/>
        </w:rPr>
      </w:pPr>
      <w:r w:rsidRPr="00C91FFE">
        <w:rPr>
          <w:b/>
          <w:sz w:val="20"/>
        </w:rPr>
        <w:t xml:space="preserve">Slide </w:t>
      </w:r>
      <w:proofErr w:type="gramStart"/>
      <w:r w:rsidRPr="00C91FFE">
        <w:rPr>
          <w:b/>
          <w:sz w:val="20"/>
        </w:rPr>
        <w:t>notes</w:t>
      </w:r>
      <w:proofErr w:type="gramEnd"/>
    </w:p>
    <w:p w14:paraId="2AD60B41" w14:textId="77777777" w:rsidR="00C91FFE" w:rsidRDefault="00C91FFE" w:rsidP="00C91FFE">
      <w:pPr>
        <w:keepLines/>
        <w:spacing w:before="0"/>
        <w:rPr>
          <w:rFonts w:cs="Arial"/>
          <w:color w:val="000000"/>
          <w:sz w:val="16"/>
          <w:shd w:val="clear" w:color="auto" w:fill="FFFFFF"/>
        </w:rPr>
      </w:pPr>
    </w:p>
    <w:p w14:paraId="707A922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Welcome to the Fiduciary Contact Center Frequently Asked Questions Scenarios Part 2 training.</w:t>
      </w:r>
    </w:p>
    <w:p w14:paraId="2946D930" w14:textId="77777777" w:rsidR="00C91FFE" w:rsidRDefault="00C91FFE" w:rsidP="00C91FFE">
      <w:pPr>
        <w:keepLines/>
        <w:spacing w:before="0"/>
        <w:rPr>
          <w:rFonts w:cs="Arial"/>
          <w:color w:val="000000"/>
          <w:sz w:val="16"/>
          <w:shd w:val="clear" w:color="auto" w:fill="FFFFFF"/>
        </w:rPr>
      </w:pPr>
    </w:p>
    <w:p w14:paraId="1E06BE4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purpose of this course is to help Legal Administration Specialists prepare for their duties by providing real-life examples of frequently asked questions and scenarios that may arise while fielding calls.</w:t>
      </w:r>
    </w:p>
    <w:p w14:paraId="03BDD02F" w14:textId="77777777" w:rsidR="00C91FFE" w:rsidRDefault="00C91FFE" w:rsidP="00C91FFE">
      <w:pPr>
        <w:keepLines/>
        <w:spacing w:before="0"/>
        <w:rPr>
          <w:rFonts w:cs="Arial"/>
          <w:color w:val="000000"/>
          <w:sz w:val="16"/>
          <w:shd w:val="clear" w:color="auto" w:fill="FFFFFF"/>
        </w:rPr>
      </w:pPr>
    </w:p>
    <w:p w14:paraId="23E8454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By going through these scenarios, you will learn how to handle different situations, communicate effectively with callers, and provide accurate and helpful information.</w:t>
      </w:r>
    </w:p>
    <w:p w14:paraId="20B5D8EF" w14:textId="77777777" w:rsidR="00C91FFE" w:rsidRDefault="00C91FFE" w:rsidP="00C91FFE">
      <w:pPr>
        <w:keepLines/>
        <w:spacing w:before="0"/>
        <w:rPr>
          <w:rFonts w:cs="Arial"/>
          <w:color w:val="000000"/>
          <w:sz w:val="16"/>
          <w:shd w:val="clear" w:color="auto" w:fill="FFFFFF"/>
        </w:rPr>
      </w:pPr>
    </w:p>
    <w:p w14:paraId="7B50082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This training aims to equip you with the necessary skills to better serve the customers and fulfill your role as a Legal Administration Specialist.</w:t>
      </w:r>
    </w:p>
    <w:p w14:paraId="48551336" w14:textId="77777777" w:rsidR="00C91FFE" w:rsidRDefault="00C91FFE" w:rsidP="00C91FFE">
      <w:pPr>
        <w:keepLines/>
        <w:spacing w:before="0"/>
        <w:rPr>
          <w:rFonts w:ascii="Times New Roman" w:hAnsi="Times New Roman"/>
          <w:color w:val="000000"/>
          <w:sz w:val="18"/>
          <w:shd w:val="clear" w:color="auto" w:fill="FFFFFF"/>
        </w:rPr>
      </w:pPr>
    </w:p>
    <w:p w14:paraId="02CED90F" w14:textId="77777777" w:rsidR="00C91FFE" w:rsidRDefault="00C91FFE" w:rsidP="00C91FFE">
      <w:pPr>
        <w:keepLines/>
        <w:spacing w:before="0"/>
        <w:rPr>
          <w:rFonts w:ascii="Times New Roman" w:hAnsi="Times New Roman"/>
          <w:color w:val="000000"/>
          <w:sz w:val="18"/>
          <w:shd w:val="clear" w:color="auto" w:fill="FFFFFF"/>
        </w:rPr>
      </w:pPr>
    </w:p>
    <w:p w14:paraId="5469D124" w14:textId="77777777" w:rsidR="00C91FFE" w:rsidRDefault="00C91FFE" w:rsidP="00C91FFE">
      <w:pPr>
        <w:keepLines/>
        <w:rPr>
          <w:rFonts w:cs="Arial"/>
          <w:color w:val="000000"/>
          <w:sz w:val="16"/>
          <w:shd w:val="clear" w:color="auto" w:fill="FFFFFF"/>
        </w:rPr>
      </w:pPr>
    </w:p>
    <w:p w14:paraId="7A8930DD"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3 - FCC FAQs Scenarios Part 2 </w:t>
      </w:r>
    </w:p>
    <w:p w14:paraId="7C247682"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550B8005">
          <v:shape id="_x0000_i1026" type="#_x0000_t75" style="width:480pt;height:5in" o:bordertopcolor="this" o:borderleftcolor="this" o:borderbottomcolor="this" o:borderrightcolor="this">
            <v:imagedata r:id="rId13" o:title="slide3"/>
            <w10:bordertop type="single" width="4" shadow="t"/>
            <w10:borderleft type="single" width="4" shadow="t"/>
            <w10:borderbottom type="single" width="4" shadow="t"/>
            <w10:borderright type="single" width="4" shadow="t"/>
          </v:shape>
        </w:pict>
      </w:r>
    </w:p>
    <w:p w14:paraId="1DE34C8B"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33FC38F4" w14:textId="77777777" w:rsidR="00C91FFE" w:rsidRDefault="00C91FFE" w:rsidP="00C91FFE">
      <w:pPr>
        <w:keepLines/>
        <w:spacing w:before="0"/>
        <w:rPr>
          <w:rFonts w:cs="Arial"/>
          <w:color w:val="000000"/>
          <w:sz w:val="16"/>
          <w:shd w:val="clear" w:color="auto" w:fill="FFFFFF"/>
        </w:rPr>
      </w:pPr>
    </w:p>
    <w:p w14:paraId="6E21B4E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These are the objectives for this course:</w:t>
      </w:r>
    </w:p>
    <w:p w14:paraId="1E2671C4" w14:textId="77777777" w:rsidR="00C91FFE" w:rsidRDefault="00C91FFE" w:rsidP="00C91FFE">
      <w:pPr>
        <w:keepLines/>
        <w:spacing w:before="0"/>
        <w:rPr>
          <w:rFonts w:cs="Arial"/>
          <w:color w:val="000000"/>
          <w:sz w:val="16"/>
          <w:shd w:val="clear" w:color="auto" w:fill="FFFFFF"/>
        </w:rPr>
      </w:pPr>
    </w:p>
    <w:p w14:paraId="43E7305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Identify how to answer questions regarding Computer Related System Outages</w:t>
      </w:r>
    </w:p>
    <w:p w14:paraId="17354B2D" w14:textId="77777777" w:rsidR="00C91FFE" w:rsidRDefault="00C91FFE" w:rsidP="00C91FFE">
      <w:pPr>
        <w:keepLines/>
        <w:spacing w:before="0"/>
        <w:rPr>
          <w:rFonts w:cs="Arial"/>
          <w:color w:val="000000"/>
          <w:sz w:val="16"/>
          <w:shd w:val="clear" w:color="auto" w:fill="FFFFFF"/>
        </w:rPr>
      </w:pPr>
    </w:p>
    <w:p w14:paraId="7291B63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Recall how to respond to Third Party Callers</w:t>
      </w:r>
    </w:p>
    <w:p w14:paraId="5B085703" w14:textId="77777777" w:rsidR="00C91FFE" w:rsidRDefault="00C91FFE" w:rsidP="00C91FFE">
      <w:pPr>
        <w:keepLines/>
        <w:spacing w:before="0"/>
        <w:rPr>
          <w:rFonts w:cs="Arial"/>
          <w:color w:val="000000"/>
          <w:sz w:val="16"/>
          <w:shd w:val="clear" w:color="auto" w:fill="FFFFFF"/>
        </w:rPr>
      </w:pPr>
    </w:p>
    <w:p w14:paraId="69FEF1D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Explain how to address a call about P.I.I Violations</w:t>
      </w:r>
    </w:p>
    <w:p w14:paraId="748FD60F" w14:textId="77777777" w:rsidR="00C91FFE" w:rsidRDefault="00C91FFE" w:rsidP="00C91FFE">
      <w:pPr>
        <w:keepLines/>
        <w:spacing w:before="0"/>
        <w:rPr>
          <w:rFonts w:cs="Arial"/>
          <w:color w:val="000000"/>
          <w:sz w:val="16"/>
          <w:shd w:val="clear" w:color="auto" w:fill="FFFFFF"/>
        </w:rPr>
      </w:pPr>
    </w:p>
    <w:p w14:paraId="4D13F64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Identify what actions to take for a Beneficiary Incarceration </w:t>
      </w:r>
      <w:proofErr w:type="gramStart"/>
      <w:r w:rsidRPr="00C91FFE">
        <w:rPr>
          <w:rFonts w:ascii="Times New Roman" w:hAnsi="Times New Roman"/>
          <w:color w:val="000000"/>
          <w:sz w:val="18"/>
          <w:shd w:val="clear" w:color="auto" w:fill="FFFFFF"/>
        </w:rPr>
        <w:t>question</w:t>
      </w:r>
      <w:proofErr w:type="gramEnd"/>
    </w:p>
    <w:p w14:paraId="11DD0E18" w14:textId="77777777" w:rsidR="00C91FFE" w:rsidRDefault="00C91FFE" w:rsidP="00C91FFE">
      <w:pPr>
        <w:keepLines/>
        <w:spacing w:before="0"/>
        <w:rPr>
          <w:rFonts w:cs="Arial"/>
          <w:color w:val="000000"/>
          <w:sz w:val="16"/>
          <w:shd w:val="clear" w:color="auto" w:fill="FFFFFF"/>
        </w:rPr>
      </w:pPr>
    </w:p>
    <w:p w14:paraId="6872569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Explain how to address questions about Beneficiaries Requesting New Fiduciary</w:t>
      </w:r>
    </w:p>
    <w:p w14:paraId="05705DE3" w14:textId="77777777" w:rsidR="00C91FFE" w:rsidRDefault="00C91FFE" w:rsidP="00C91FFE">
      <w:pPr>
        <w:keepLines/>
        <w:spacing w:before="0"/>
        <w:rPr>
          <w:rFonts w:cs="Arial"/>
          <w:color w:val="000000"/>
          <w:sz w:val="16"/>
          <w:shd w:val="clear" w:color="auto" w:fill="FFFFFF"/>
        </w:rPr>
      </w:pPr>
    </w:p>
    <w:p w14:paraId="42CE731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Recall </w:t>
      </w:r>
      <w:proofErr w:type="gramStart"/>
      <w:r w:rsidRPr="00C91FFE">
        <w:rPr>
          <w:rFonts w:ascii="Times New Roman" w:hAnsi="Times New Roman"/>
          <w:color w:val="000000"/>
          <w:sz w:val="18"/>
          <w:shd w:val="clear" w:color="auto" w:fill="FFFFFF"/>
        </w:rPr>
        <w:t>how  to</w:t>
      </w:r>
      <w:proofErr w:type="gramEnd"/>
      <w:r w:rsidRPr="00C91FFE">
        <w:rPr>
          <w:rFonts w:ascii="Times New Roman" w:hAnsi="Times New Roman"/>
          <w:color w:val="000000"/>
          <w:sz w:val="18"/>
          <w:shd w:val="clear" w:color="auto" w:fill="FFFFFF"/>
        </w:rPr>
        <w:t xml:space="preserve"> address all callers when they have questions regarding Check Tracers</w:t>
      </w:r>
    </w:p>
    <w:p w14:paraId="0521A727" w14:textId="77777777" w:rsidR="00C91FFE" w:rsidRDefault="00C91FFE" w:rsidP="00C91FFE">
      <w:pPr>
        <w:keepLines/>
        <w:spacing w:before="0"/>
        <w:rPr>
          <w:rFonts w:ascii="Times New Roman" w:hAnsi="Times New Roman"/>
          <w:color w:val="000000"/>
          <w:sz w:val="18"/>
          <w:shd w:val="clear" w:color="auto" w:fill="FFFFFF"/>
        </w:rPr>
      </w:pPr>
    </w:p>
    <w:p w14:paraId="77163152" w14:textId="77777777" w:rsidR="00C91FFE" w:rsidRDefault="00C91FFE" w:rsidP="00C91FFE">
      <w:pPr>
        <w:keepLines/>
        <w:spacing w:before="0"/>
        <w:rPr>
          <w:rFonts w:ascii="Times New Roman" w:hAnsi="Times New Roman"/>
          <w:color w:val="000000"/>
          <w:sz w:val="18"/>
          <w:shd w:val="clear" w:color="auto" w:fill="FFFFFF"/>
        </w:rPr>
      </w:pPr>
    </w:p>
    <w:p w14:paraId="296F12CC" w14:textId="77777777" w:rsidR="00C91FFE" w:rsidRDefault="00C91FFE" w:rsidP="00C91FFE">
      <w:pPr>
        <w:keepLines/>
        <w:rPr>
          <w:rFonts w:cs="Arial"/>
          <w:color w:val="000000"/>
          <w:sz w:val="16"/>
          <w:shd w:val="clear" w:color="auto" w:fill="FFFFFF"/>
        </w:rPr>
      </w:pPr>
    </w:p>
    <w:p w14:paraId="2530E744"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4 - FCC FAQs Scenarios Part 2 </w:t>
      </w:r>
    </w:p>
    <w:p w14:paraId="6024D64C"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53B190F">
          <v:shape id="_x0000_i1027" type="#_x0000_t75" style="width:480pt;height:5in" o:bordertopcolor="this" o:borderleftcolor="this" o:borderbottomcolor="this" o:borderrightcolor="this">
            <v:imagedata r:id="rId14" o:title="slide4"/>
            <w10:bordertop type="single" width="4" shadow="t"/>
            <w10:borderleft type="single" width="4" shadow="t"/>
            <w10:borderbottom type="single" width="4" shadow="t"/>
            <w10:borderright type="single" width="4" shadow="t"/>
          </v:shape>
        </w:pict>
      </w:r>
    </w:p>
    <w:p w14:paraId="003DFD1A"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523799A" w14:textId="77777777" w:rsidR="00C91FFE" w:rsidRDefault="00C91FFE" w:rsidP="00C91FFE">
      <w:pPr>
        <w:keepLines/>
        <w:spacing w:before="0"/>
        <w:rPr>
          <w:rFonts w:cs="Arial"/>
          <w:color w:val="000000"/>
          <w:sz w:val="16"/>
          <w:shd w:val="clear" w:color="auto" w:fill="FFFFFF"/>
        </w:rPr>
      </w:pPr>
    </w:p>
    <w:p w14:paraId="1CFCFAC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Objectives continued: </w:t>
      </w:r>
    </w:p>
    <w:p w14:paraId="302CEFB2" w14:textId="77777777" w:rsidR="00C91FFE" w:rsidRDefault="00C91FFE" w:rsidP="00C91FFE">
      <w:pPr>
        <w:keepLines/>
        <w:spacing w:before="0"/>
        <w:rPr>
          <w:rFonts w:cs="Arial"/>
          <w:color w:val="000000"/>
          <w:sz w:val="16"/>
          <w:shd w:val="clear" w:color="auto" w:fill="FFFFFF"/>
        </w:rPr>
      </w:pPr>
    </w:p>
    <w:p w14:paraId="46F445D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Identify how to address Returning a Call </w:t>
      </w:r>
      <w:proofErr w:type="gramStart"/>
      <w:r w:rsidRPr="00C91FFE">
        <w:rPr>
          <w:rFonts w:ascii="Times New Roman" w:hAnsi="Times New Roman"/>
          <w:color w:val="000000"/>
          <w:sz w:val="18"/>
          <w:shd w:val="clear" w:color="auto" w:fill="FFFFFF"/>
        </w:rPr>
        <w:t>From</w:t>
      </w:r>
      <w:proofErr w:type="gramEnd"/>
      <w:r w:rsidRPr="00C91FFE">
        <w:rPr>
          <w:rFonts w:ascii="Times New Roman" w:hAnsi="Times New Roman"/>
          <w:color w:val="000000"/>
          <w:sz w:val="18"/>
          <w:shd w:val="clear" w:color="auto" w:fill="FFFFFF"/>
        </w:rPr>
        <w:t xml:space="preserve"> the Fiduciary Hub</w:t>
      </w:r>
    </w:p>
    <w:p w14:paraId="24295D6C" w14:textId="77777777" w:rsidR="00C91FFE" w:rsidRDefault="00C91FFE" w:rsidP="00C91FFE">
      <w:pPr>
        <w:keepLines/>
        <w:spacing w:before="0"/>
        <w:rPr>
          <w:rFonts w:cs="Arial"/>
          <w:color w:val="000000"/>
          <w:sz w:val="16"/>
          <w:shd w:val="clear" w:color="auto" w:fill="FFFFFF"/>
        </w:rPr>
      </w:pPr>
    </w:p>
    <w:p w14:paraId="61F1B0C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Recall how to respond to inquiries about Requesting to Become a Paid Fiduciary</w:t>
      </w:r>
    </w:p>
    <w:p w14:paraId="1018AE00" w14:textId="77777777" w:rsidR="00C91FFE" w:rsidRDefault="00C91FFE" w:rsidP="00C91FFE">
      <w:pPr>
        <w:keepLines/>
        <w:spacing w:before="0"/>
        <w:rPr>
          <w:rFonts w:cs="Arial"/>
          <w:color w:val="000000"/>
          <w:sz w:val="16"/>
          <w:shd w:val="clear" w:color="auto" w:fill="FFFFFF"/>
        </w:rPr>
      </w:pPr>
    </w:p>
    <w:p w14:paraId="1DD7DD5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Explain how to address a call about VA Life Insurance</w:t>
      </w:r>
    </w:p>
    <w:p w14:paraId="7D5313F1" w14:textId="77777777" w:rsidR="00C91FFE" w:rsidRDefault="00C91FFE" w:rsidP="00C91FFE">
      <w:pPr>
        <w:keepLines/>
        <w:spacing w:before="0"/>
        <w:rPr>
          <w:rFonts w:cs="Arial"/>
          <w:color w:val="000000"/>
          <w:sz w:val="16"/>
          <w:shd w:val="clear" w:color="auto" w:fill="FFFFFF"/>
        </w:rPr>
      </w:pPr>
    </w:p>
    <w:p w14:paraId="7730ED5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Identify what actions to take for Erroneous Reports of Death </w:t>
      </w:r>
    </w:p>
    <w:p w14:paraId="2B0F5A36" w14:textId="77777777" w:rsidR="00C91FFE" w:rsidRDefault="00C91FFE" w:rsidP="00C91FFE">
      <w:pPr>
        <w:keepLines/>
        <w:spacing w:before="0"/>
        <w:rPr>
          <w:rFonts w:cs="Arial"/>
          <w:color w:val="000000"/>
          <w:sz w:val="16"/>
          <w:shd w:val="clear" w:color="auto" w:fill="FFFFFF"/>
        </w:rPr>
      </w:pPr>
    </w:p>
    <w:p w14:paraId="0704977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Explain how to address questions about VA Home Loans</w:t>
      </w:r>
    </w:p>
    <w:p w14:paraId="5633A5DE" w14:textId="77777777" w:rsidR="00C91FFE" w:rsidRDefault="00C91FFE" w:rsidP="00C91FFE">
      <w:pPr>
        <w:keepLines/>
        <w:spacing w:before="0"/>
        <w:rPr>
          <w:rFonts w:cs="Arial"/>
          <w:color w:val="000000"/>
          <w:sz w:val="16"/>
          <w:shd w:val="clear" w:color="auto" w:fill="FFFFFF"/>
        </w:rPr>
      </w:pPr>
    </w:p>
    <w:p w14:paraId="166F163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Recall </w:t>
      </w:r>
      <w:proofErr w:type="gramStart"/>
      <w:r w:rsidRPr="00C91FFE">
        <w:rPr>
          <w:rFonts w:ascii="Times New Roman" w:hAnsi="Times New Roman"/>
          <w:color w:val="000000"/>
          <w:sz w:val="18"/>
          <w:shd w:val="clear" w:color="auto" w:fill="FFFFFF"/>
        </w:rPr>
        <w:t>how  to</w:t>
      </w:r>
      <w:proofErr w:type="gramEnd"/>
      <w:r w:rsidRPr="00C91FFE">
        <w:rPr>
          <w:rFonts w:ascii="Times New Roman" w:hAnsi="Times New Roman"/>
          <w:color w:val="000000"/>
          <w:sz w:val="18"/>
          <w:shd w:val="clear" w:color="auto" w:fill="FFFFFF"/>
        </w:rPr>
        <w:t xml:space="preserve"> address VA callers who request Employment Verifications</w:t>
      </w:r>
    </w:p>
    <w:p w14:paraId="3EB4B471" w14:textId="77777777" w:rsidR="00C91FFE" w:rsidRDefault="00C91FFE" w:rsidP="00C91FFE">
      <w:pPr>
        <w:keepLines/>
        <w:spacing w:before="0"/>
        <w:rPr>
          <w:rFonts w:ascii="Times New Roman" w:hAnsi="Times New Roman"/>
          <w:color w:val="000000"/>
          <w:sz w:val="18"/>
          <w:shd w:val="clear" w:color="auto" w:fill="FFFFFF"/>
        </w:rPr>
      </w:pPr>
    </w:p>
    <w:p w14:paraId="357B392E" w14:textId="77777777" w:rsidR="00C91FFE" w:rsidRDefault="00C91FFE" w:rsidP="00C91FFE">
      <w:pPr>
        <w:keepLines/>
        <w:spacing w:before="0"/>
        <w:rPr>
          <w:rFonts w:ascii="Times New Roman" w:hAnsi="Times New Roman"/>
          <w:color w:val="000000"/>
          <w:sz w:val="18"/>
          <w:shd w:val="clear" w:color="auto" w:fill="FFFFFF"/>
        </w:rPr>
      </w:pPr>
    </w:p>
    <w:p w14:paraId="534D634A" w14:textId="77777777" w:rsidR="00C91FFE" w:rsidRDefault="00C91FFE" w:rsidP="00C91FFE">
      <w:pPr>
        <w:keepLines/>
        <w:rPr>
          <w:rFonts w:cs="Arial"/>
          <w:color w:val="000000"/>
          <w:sz w:val="16"/>
          <w:shd w:val="clear" w:color="auto" w:fill="FFFFFF"/>
        </w:rPr>
      </w:pPr>
    </w:p>
    <w:p w14:paraId="5AE6F5F5"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5 - Fiduciary Contact Center (FCC) Prompts </w:t>
      </w:r>
    </w:p>
    <w:p w14:paraId="69769D4E"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73D14BD">
          <v:shape id="_x0000_i1028" type="#_x0000_t75" style="width:480pt;height:5in" o:bordertopcolor="this" o:borderleftcolor="this" o:borderbottomcolor="this" o:borderrightcolor="this">
            <v:imagedata r:id="rId15" o:title="slide5"/>
            <w10:bordertop type="single" width="4" shadow="t"/>
            <w10:borderleft type="single" width="4" shadow="t"/>
            <w10:borderbottom type="single" width="4" shadow="t"/>
            <w10:borderright type="single" width="4" shadow="t"/>
          </v:shape>
        </w:pict>
      </w:r>
    </w:p>
    <w:p w14:paraId="067DA95C"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1DD6D0BE" w14:textId="77777777" w:rsidR="00C91FFE" w:rsidRDefault="00C91FFE" w:rsidP="00C91FFE">
      <w:pPr>
        <w:keepLines/>
        <w:spacing w:before="0"/>
        <w:rPr>
          <w:rFonts w:cs="Arial"/>
          <w:color w:val="000000"/>
          <w:sz w:val="16"/>
          <w:shd w:val="clear" w:color="auto" w:fill="FFFFFF"/>
        </w:rPr>
      </w:pPr>
    </w:p>
    <w:p w14:paraId="5512C3D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On this screen is the reference for this course. </w:t>
      </w:r>
    </w:p>
    <w:p w14:paraId="4BEFFF7F" w14:textId="77777777" w:rsidR="00C91FFE" w:rsidRDefault="00C91FFE" w:rsidP="00C91FFE">
      <w:pPr>
        <w:keepLines/>
        <w:spacing w:before="0"/>
        <w:rPr>
          <w:rFonts w:ascii="Times New Roman" w:hAnsi="Times New Roman"/>
          <w:color w:val="000000"/>
          <w:sz w:val="18"/>
          <w:shd w:val="clear" w:color="auto" w:fill="FFFFFF"/>
        </w:rPr>
      </w:pPr>
    </w:p>
    <w:p w14:paraId="512996A8" w14:textId="77777777" w:rsidR="00C91FFE" w:rsidRDefault="00C91FFE" w:rsidP="00C91FFE">
      <w:pPr>
        <w:keepLines/>
        <w:spacing w:before="0"/>
        <w:rPr>
          <w:rFonts w:ascii="Times New Roman" w:hAnsi="Times New Roman"/>
          <w:color w:val="000000"/>
          <w:sz w:val="18"/>
          <w:shd w:val="clear" w:color="auto" w:fill="FFFFFF"/>
        </w:rPr>
      </w:pPr>
    </w:p>
    <w:p w14:paraId="43859DF9" w14:textId="77777777" w:rsidR="00C91FFE" w:rsidRDefault="00C91FFE" w:rsidP="00C91FFE">
      <w:pPr>
        <w:keepLines/>
        <w:rPr>
          <w:rFonts w:cs="Arial"/>
          <w:color w:val="000000"/>
          <w:sz w:val="16"/>
          <w:shd w:val="clear" w:color="auto" w:fill="FFFFFF"/>
        </w:rPr>
      </w:pPr>
    </w:p>
    <w:p w14:paraId="780A255B"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6 - Scenario   </w:t>
      </w:r>
    </w:p>
    <w:p w14:paraId="38481456"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D516AA8">
          <v:shape id="_x0000_i1029" type="#_x0000_t75" style="width:480pt;height:5in" o:bordertopcolor="this" o:borderleftcolor="this" o:borderbottomcolor="this" o:borderrightcolor="this">
            <v:imagedata r:id="rId16" o:title="slide6"/>
            <w10:bordertop type="single" width="4" shadow="t"/>
            <w10:borderleft type="single" width="4" shadow="t"/>
            <w10:borderbottom type="single" width="4" shadow="t"/>
            <w10:borderright type="single" width="4" shadow="t"/>
          </v:shape>
        </w:pict>
      </w:r>
    </w:p>
    <w:p w14:paraId="4040FFE2"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18A5565F" w14:textId="77777777" w:rsidR="00C91FFE" w:rsidRDefault="00C91FFE" w:rsidP="00C91FFE">
      <w:pPr>
        <w:keepLines/>
        <w:spacing w:before="0"/>
        <w:rPr>
          <w:rFonts w:cs="Arial"/>
          <w:color w:val="000000"/>
          <w:sz w:val="16"/>
          <w:shd w:val="clear" w:color="auto" w:fill="FFFFFF"/>
        </w:rPr>
      </w:pPr>
    </w:p>
    <w:p w14:paraId="19EF491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0BD4A5C5" w14:textId="77777777" w:rsidR="00C91FFE" w:rsidRDefault="00C91FFE" w:rsidP="00C91FFE">
      <w:pPr>
        <w:keepLines/>
        <w:spacing w:before="0"/>
        <w:rPr>
          <w:rFonts w:cs="Arial"/>
          <w:color w:val="000000"/>
          <w:sz w:val="16"/>
          <w:shd w:val="clear" w:color="auto" w:fill="FFFFFF"/>
        </w:rPr>
      </w:pPr>
    </w:p>
    <w:p w14:paraId="77E82DE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Susie Williams.</w:t>
      </w:r>
    </w:p>
    <w:p w14:paraId="213732F2" w14:textId="77777777" w:rsidR="00C91FFE" w:rsidRDefault="00C91FFE" w:rsidP="00C91FFE">
      <w:pPr>
        <w:keepLines/>
        <w:spacing w:before="0"/>
        <w:rPr>
          <w:rFonts w:cs="Arial"/>
          <w:color w:val="000000"/>
          <w:sz w:val="16"/>
          <w:shd w:val="clear" w:color="auto" w:fill="FFFFFF"/>
        </w:rPr>
      </w:pPr>
    </w:p>
    <w:p w14:paraId="5DAA30F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Williams, I apologize for any inconvenience; unfortunately, our computer systems are currently unavailable. I can answer any general questions you may have.</w:t>
      </w:r>
    </w:p>
    <w:p w14:paraId="6525B019" w14:textId="77777777" w:rsidR="00C91FFE" w:rsidRDefault="00C91FFE" w:rsidP="00C91FFE">
      <w:pPr>
        <w:keepLines/>
        <w:spacing w:before="0"/>
        <w:rPr>
          <w:rFonts w:cs="Arial"/>
          <w:color w:val="000000"/>
          <w:sz w:val="16"/>
          <w:shd w:val="clear" w:color="auto" w:fill="FFFFFF"/>
        </w:rPr>
      </w:pPr>
    </w:p>
    <w:p w14:paraId="71E1A1A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need to ask a claim question. </w:t>
      </w:r>
    </w:p>
    <w:p w14:paraId="78032CBA" w14:textId="77777777" w:rsidR="00C91FFE" w:rsidRDefault="00C91FFE" w:rsidP="00C91FFE">
      <w:pPr>
        <w:keepLines/>
        <w:spacing w:before="0"/>
        <w:rPr>
          <w:rFonts w:cs="Arial"/>
          <w:color w:val="000000"/>
          <w:sz w:val="16"/>
          <w:shd w:val="clear" w:color="auto" w:fill="FFFFFF"/>
        </w:rPr>
      </w:pPr>
    </w:p>
    <w:p w14:paraId="2CD7CA1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 may call back in two </w:t>
      </w:r>
      <w:proofErr w:type="gramStart"/>
      <w:r w:rsidRPr="00C91FFE">
        <w:rPr>
          <w:rFonts w:ascii="Times New Roman" w:hAnsi="Times New Roman"/>
          <w:color w:val="000000"/>
          <w:sz w:val="18"/>
          <w:shd w:val="clear" w:color="auto" w:fill="FFFFFF"/>
        </w:rPr>
        <w:t>hours,</w:t>
      </w:r>
      <w:proofErr w:type="gramEnd"/>
      <w:r w:rsidRPr="00C91FFE">
        <w:rPr>
          <w:rFonts w:ascii="Times New Roman" w:hAnsi="Times New Roman"/>
          <w:color w:val="000000"/>
          <w:sz w:val="18"/>
          <w:shd w:val="clear" w:color="auto" w:fill="FFFFFF"/>
        </w:rPr>
        <w:t xml:space="preserve"> the systems are scheduled to be online then. We will be happy to assist you. </w:t>
      </w:r>
    </w:p>
    <w:p w14:paraId="6D70AB32" w14:textId="77777777" w:rsidR="00C91FFE" w:rsidRDefault="00C91FFE" w:rsidP="00C91FFE">
      <w:pPr>
        <w:keepLines/>
        <w:spacing w:before="0"/>
        <w:rPr>
          <w:rFonts w:cs="Arial"/>
          <w:color w:val="000000"/>
          <w:sz w:val="16"/>
          <w:shd w:val="clear" w:color="auto" w:fill="FFFFFF"/>
        </w:rPr>
      </w:pPr>
    </w:p>
    <w:p w14:paraId="16648B0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 I will try to call back then. </w:t>
      </w:r>
    </w:p>
    <w:p w14:paraId="2A35B0A8" w14:textId="77777777" w:rsidR="00C91FFE" w:rsidRDefault="00C91FFE" w:rsidP="00C91FFE">
      <w:pPr>
        <w:keepLines/>
        <w:spacing w:before="0"/>
        <w:rPr>
          <w:rFonts w:cs="Arial"/>
          <w:color w:val="000000"/>
          <w:sz w:val="16"/>
          <w:shd w:val="clear" w:color="auto" w:fill="FFFFFF"/>
        </w:rPr>
      </w:pPr>
    </w:p>
    <w:p w14:paraId="68C6EA3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Again, I apologize for any inconvenience.</w:t>
      </w:r>
    </w:p>
    <w:p w14:paraId="3213D08A" w14:textId="77777777" w:rsidR="00C91FFE" w:rsidRDefault="00C91FFE" w:rsidP="00C91FFE">
      <w:pPr>
        <w:keepLines/>
        <w:spacing w:before="0"/>
        <w:rPr>
          <w:rFonts w:cs="Arial"/>
          <w:color w:val="000000"/>
          <w:sz w:val="16"/>
          <w:shd w:val="clear" w:color="auto" w:fill="FFFFFF"/>
        </w:rPr>
      </w:pPr>
    </w:p>
    <w:p w14:paraId="3D341D7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is ok I will call back later.</w:t>
      </w:r>
    </w:p>
    <w:p w14:paraId="135A53B1" w14:textId="77777777" w:rsidR="00C91FFE" w:rsidRDefault="00C91FFE" w:rsidP="00C91FFE">
      <w:pPr>
        <w:keepLines/>
        <w:spacing w:before="0"/>
        <w:rPr>
          <w:rFonts w:cs="Arial"/>
          <w:color w:val="000000"/>
          <w:sz w:val="16"/>
          <w:shd w:val="clear" w:color="auto" w:fill="FFFFFF"/>
        </w:rPr>
      </w:pPr>
    </w:p>
    <w:p w14:paraId="0B49666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w:t>
      </w: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have a great day.</w:t>
      </w:r>
    </w:p>
    <w:p w14:paraId="19EA1A45" w14:textId="77777777" w:rsidR="00C91FFE" w:rsidRDefault="00C91FFE" w:rsidP="00C91FFE">
      <w:pPr>
        <w:keepLines/>
        <w:spacing w:before="0"/>
        <w:rPr>
          <w:rFonts w:cs="Arial"/>
          <w:color w:val="000000"/>
          <w:sz w:val="16"/>
          <w:shd w:val="clear" w:color="auto" w:fill="FFFFFF"/>
        </w:rPr>
      </w:pPr>
    </w:p>
    <w:p w14:paraId="44FE79E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lastRenderedPageBreak/>
        <w:t xml:space="preserve">Course of action: In this scenario, the ID protocol was incomplete, so only general information could be provided. </w:t>
      </w:r>
    </w:p>
    <w:p w14:paraId="719816B1" w14:textId="77777777" w:rsidR="00C91FFE" w:rsidRDefault="00C91FFE" w:rsidP="00C91FFE">
      <w:pPr>
        <w:keepLines/>
        <w:spacing w:before="0"/>
        <w:rPr>
          <w:rFonts w:cs="Arial"/>
          <w:color w:val="000000"/>
          <w:sz w:val="16"/>
          <w:shd w:val="clear" w:color="auto" w:fill="FFFFFF"/>
        </w:rPr>
      </w:pPr>
    </w:p>
    <w:p w14:paraId="72AB7AD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VA Form 27-0820 Report of General Information is not required as no record was accessed.</w:t>
      </w:r>
    </w:p>
    <w:p w14:paraId="37944B5E" w14:textId="77777777" w:rsidR="00C91FFE" w:rsidRDefault="00C91FFE" w:rsidP="00C91FFE">
      <w:pPr>
        <w:keepLines/>
        <w:spacing w:before="0"/>
        <w:rPr>
          <w:rFonts w:cs="Arial"/>
          <w:color w:val="000000"/>
          <w:sz w:val="16"/>
          <w:shd w:val="clear" w:color="auto" w:fill="FFFFFF"/>
        </w:rPr>
      </w:pPr>
    </w:p>
    <w:p w14:paraId="4F1C371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17. a. </w:t>
      </w:r>
    </w:p>
    <w:p w14:paraId="0879E39E" w14:textId="77777777" w:rsidR="00C91FFE" w:rsidRDefault="00C91FFE" w:rsidP="00C91FFE">
      <w:pPr>
        <w:keepLines/>
        <w:spacing w:before="0"/>
        <w:rPr>
          <w:rFonts w:ascii="Times New Roman" w:hAnsi="Times New Roman"/>
          <w:color w:val="000000"/>
          <w:sz w:val="18"/>
          <w:shd w:val="clear" w:color="auto" w:fill="FFFFFF"/>
        </w:rPr>
      </w:pPr>
    </w:p>
    <w:p w14:paraId="471DE6B6" w14:textId="77777777" w:rsidR="00C91FFE" w:rsidRDefault="00C91FFE" w:rsidP="00C91FFE">
      <w:pPr>
        <w:keepLines/>
        <w:spacing w:before="0"/>
        <w:rPr>
          <w:rFonts w:ascii="Times New Roman" w:hAnsi="Times New Roman"/>
          <w:color w:val="000000"/>
          <w:sz w:val="18"/>
          <w:shd w:val="clear" w:color="auto" w:fill="FFFFFF"/>
        </w:rPr>
      </w:pPr>
    </w:p>
    <w:p w14:paraId="6128A470" w14:textId="77777777" w:rsidR="00C91FFE" w:rsidRDefault="00C91FFE" w:rsidP="00C91FFE">
      <w:pPr>
        <w:keepLines/>
        <w:rPr>
          <w:rFonts w:cs="Arial"/>
          <w:color w:val="000000"/>
          <w:sz w:val="16"/>
          <w:shd w:val="clear" w:color="auto" w:fill="FFFFFF"/>
        </w:rPr>
      </w:pPr>
    </w:p>
    <w:p w14:paraId="6F395219"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7 - Scenario   </w:t>
      </w:r>
    </w:p>
    <w:p w14:paraId="050F7B20"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77757A42">
          <v:shape id="_x0000_i1030" type="#_x0000_t75" style="width:480pt;height:5in" o:bordertopcolor="this" o:borderleftcolor="this" o:borderbottomcolor="this" o:borderrightcolor="this">
            <v:imagedata r:id="rId17" o:title="slide7"/>
            <w10:bordertop type="single" width="4" shadow="t"/>
            <w10:borderleft type="single" width="4" shadow="t"/>
            <w10:borderbottom type="single" width="4" shadow="t"/>
            <w10:borderright type="single" width="4" shadow="t"/>
          </v:shape>
        </w:pict>
      </w:r>
    </w:p>
    <w:p w14:paraId="3DF33FC9"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37E2CE99" w14:textId="77777777" w:rsidR="00C91FFE" w:rsidRDefault="00C91FFE" w:rsidP="00C91FFE">
      <w:pPr>
        <w:keepLines/>
        <w:spacing w:before="0"/>
        <w:rPr>
          <w:rFonts w:cs="Arial"/>
          <w:color w:val="000000"/>
          <w:sz w:val="16"/>
          <w:shd w:val="clear" w:color="auto" w:fill="FFFFFF"/>
        </w:rPr>
      </w:pPr>
    </w:p>
    <w:p w14:paraId="131C8F7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49B961F6" w14:textId="77777777" w:rsidR="00C91FFE" w:rsidRDefault="00C91FFE" w:rsidP="00C91FFE">
      <w:pPr>
        <w:keepLines/>
        <w:spacing w:before="0"/>
        <w:rPr>
          <w:rFonts w:cs="Arial"/>
          <w:color w:val="000000"/>
          <w:sz w:val="16"/>
          <w:shd w:val="clear" w:color="auto" w:fill="FFFFFF"/>
        </w:rPr>
      </w:pPr>
    </w:p>
    <w:p w14:paraId="67EFF30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John Coleman. </w:t>
      </w:r>
    </w:p>
    <w:p w14:paraId="7B4A68FE" w14:textId="77777777" w:rsidR="00C91FFE" w:rsidRDefault="00C91FFE" w:rsidP="00C91FFE">
      <w:pPr>
        <w:keepLines/>
        <w:spacing w:before="0"/>
        <w:rPr>
          <w:rFonts w:cs="Arial"/>
          <w:color w:val="000000"/>
          <w:sz w:val="16"/>
          <w:shd w:val="clear" w:color="auto" w:fill="FFFFFF"/>
        </w:rPr>
      </w:pPr>
    </w:p>
    <w:p w14:paraId="70AACD3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Coleman. How are you doing today?</w:t>
      </w:r>
    </w:p>
    <w:p w14:paraId="63906577" w14:textId="77777777" w:rsidR="00C91FFE" w:rsidRDefault="00C91FFE" w:rsidP="00C91FFE">
      <w:pPr>
        <w:keepLines/>
        <w:spacing w:before="0"/>
        <w:rPr>
          <w:rFonts w:cs="Arial"/>
          <w:color w:val="000000"/>
          <w:sz w:val="16"/>
          <w:shd w:val="clear" w:color="auto" w:fill="FFFFFF"/>
        </w:rPr>
      </w:pPr>
    </w:p>
    <w:p w14:paraId="35916B0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well. I can’t complain. </w:t>
      </w:r>
    </w:p>
    <w:p w14:paraId="26C31155" w14:textId="77777777" w:rsidR="00C91FFE" w:rsidRDefault="00C91FFE" w:rsidP="00C91FFE">
      <w:pPr>
        <w:keepLines/>
        <w:spacing w:before="0"/>
        <w:rPr>
          <w:rFonts w:cs="Arial"/>
          <w:color w:val="000000"/>
          <w:sz w:val="16"/>
          <w:shd w:val="clear" w:color="auto" w:fill="FFFFFF"/>
        </w:rPr>
      </w:pPr>
    </w:p>
    <w:p w14:paraId="247CA90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start with a file number? </w:t>
      </w:r>
    </w:p>
    <w:p w14:paraId="5D6DE98E" w14:textId="77777777" w:rsidR="00C91FFE" w:rsidRDefault="00C91FFE" w:rsidP="00C91FFE">
      <w:pPr>
        <w:keepLines/>
        <w:spacing w:before="0"/>
        <w:rPr>
          <w:rFonts w:cs="Arial"/>
          <w:color w:val="000000"/>
          <w:sz w:val="16"/>
          <w:shd w:val="clear" w:color="auto" w:fill="FFFFFF"/>
        </w:rPr>
      </w:pPr>
    </w:p>
    <w:p w14:paraId="5CA5CF4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Sure, it’s 555-55-555.</w:t>
      </w:r>
    </w:p>
    <w:p w14:paraId="600D4602" w14:textId="77777777" w:rsidR="00C91FFE" w:rsidRDefault="00C91FFE" w:rsidP="00C91FFE">
      <w:pPr>
        <w:keepLines/>
        <w:spacing w:before="0"/>
        <w:rPr>
          <w:rFonts w:cs="Arial"/>
          <w:color w:val="000000"/>
          <w:sz w:val="16"/>
          <w:shd w:val="clear" w:color="auto" w:fill="FFFFFF"/>
        </w:rPr>
      </w:pPr>
    </w:p>
    <w:p w14:paraId="7843A08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Can you provide the Veteran’s name, date of birth, and branch of service?   </w:t>
      </w:r>
    </w:p>
    <w:p w14:paraId="55733BA8" w14:textId="77777777" w:rsidR="00C91FFE" w:rsidRDefault="00C91FFE" w:rsidP="00C91FFE">
      <w:pPr>
        <w:keepLines/>
        <w:spacing w:before="0"/>
        <w:rPr>
          <w:rFonts w:cs="Arial"/>
          <w:color w:val="000000"/>
          <w:sz w:val="16"/>
          <w:shd w:val="clear" w:color="auto" w:fill="FFFFFF"/>
        </w:rPr>
      </w:pPr>
    </w:p>
    <w:p w14:paraId="40C46E6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His name is Larry Coleman, his date of birth is January 30, 1958, and the branch of service is Navy. </w:t>
      </w:r>
    </w:p>
    <w:p w14:paraId="4ACB4A9E" w14:textId="77777777" w:rsidR="00C91FFE" w:rsidRDefault="00C91FFE" w:rsidP="00C91FFE">
      <w:pPr>
        <w:keepLines/>
        <w:spacing w:before="0"/>
        <w:rPr>
          <w:rFonts w:cs="Arial"/>
          <w:color w:val="000000"/>
          <w:sz w:val="16"/>
          <w:shd w:val="clear" w:color="auto" w:fill="FFFFFF"/>
        </w:rPr>
      </w:pPr>
    </w:p>
    <w:p w14:paraId="73FA5EE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Thanks for that information. How may I assist you? </w:t>
      </w:r>
    </w:p>
    <w:p w14:paraId="67176CAD" w14:textId="77777777" w:rsidR="00C91FFE" w:rsidRDefault="00C91FFE" w:rsidP="00C91FFE">
      <w:pPr>
        <w:keepLines/>
        <w:spacing w:before="0"/>
        <w:rPr>
          <w:rFonts w:cs="Arial"/>
          <w:color w:val="000000"/>
          <w:sz w:val="16"/>
          <w:shd w:val="clear" w:color="auto" w:fill="FFFFFF"/>
        </w:rPr>
      </w:pPr>
    </w:p>
    <w:p w14:paraId="08B121D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 the fiduciary for my brother and I am requesting a budget letter.</w:t>
      </w:r>
    </w:p>
    <w:p w14:paraId="0E6CB5D0" w14:textId="77777777" w:rsidR="00C91FFE" w:rsidRDefault="00C91FFE" w:rsidP="00C91FFE">
      <w:pPr>
        <w:keepLines/>
        <w:spacing w:before="0"/>
        <w:rPr>
          <w:rFonts w:cs="Arial"/>
          <w:color w:val="000000"/>
          <w:sz w:val="16"/>
          <w:shd w:val="clear" w:color="auto" w:fill="FFFFFF"/>
        </w:rPr>
      </w:pPr>
    </w:p>
    <w:p w14:paraId="7B87AB9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Let me check.  Can you give me a moment to review the Veteran’s e-folder? </w:t>
      </w:r>
    </w:p>
    <w:p w14:paraId="1ECE1D64" w14:textId="77777777" w:rsidR="00C91FFE" w:rsidRDefault="00C91FFE" w:rsidP="00C91FFE">
      <w:pPr>
        <w:keepLines/>
        <w:spacing w:before="0"/>
        <w:rPr>
          <w:rFonts w:cs="Arial"/>
          <w:color w:val="000000"/>
          <w:sz w:val="16"/>
          <w:shd w:val="clear" w:color="auto" w:fill="FFFFFF"/>
        </w:rPr>
      </w:pPr>
    </w:p>
    <w:p w14:paraId="644A49E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11016B06" w14:textId="77777777" w:rsidR="00C91FFE" w:rsidRDefault="00C91FFE" w:rsidP="00C91FFE">
      <w:pPr>
        <w:keepLines/>
        <w:spacing w:before="0"/>
        <w:rPr>
          <w:rFonts w:cs="Arial"/>
          <w:color w:val="000000"/>
          <w:sz w:val="16"/>
          <w:shd w:val="clear" w:color="auto" w:fill="FFFFFF"/>
        </w:rPr>
      </w:pPr>
    </w:p>
    <w:p w14:paraId="7E738BA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apologize for any inconvenience; unfortunately, the system I need to access to best assist you is currently unavailable. You may call back in an </w:t>
      </w:r>
      <w:proofErr w:type="gramStart"/>
      <w:r w:rsidRPr="00C91FFE">
        <w:rPr>
          <w:rFonts w:ascii="Times New Roman" w:hAnsi="Times New Roman"/>
          <w:color w:val="000000"/>
          <w:sz w:val="18"/>
          <w:shd w:val="clear" w:color="auto" w:fill="FFFFFF"/>
        </w:rPr>
        <w:t>hour,</w:t>
      </w:r>
      <w:proofErr w:type="gramEnd"/>
      <w:r w:rsidRPr="00C91FFE">
        <w:rPr>
          <w:rFonts w:ascii="Times New Roman" w:hAnsi="Times New Roman"/>
          <w:color w:val="000000"/>
          <w:sz w:val="18"/>
          <w:shd w:val="clear" w:color="auto" w:fill="FFFFFF"/>
        </w:rPr>
        <w:t xml:space="preserve"> we will be happy to assist you.</w:t>
      </w:r>
    </w:p>
    <w:p w14:paraId="31C2B5DB" w14:textId="77777777" w:rsidR="00C91FFE" w:rsidRDefault="00C91FFE" w:rsidP="00C91FFE">
      <w:pPr>
        <w:keepLines/>
        <w:spacing w:before="0"/>
        <w:rPr>
          <w:rFonts w:cs="Arial"/>
          <w:color w:val="000000"/>
          <w:sz w:val="16"/>
          <w:shd w:val="clear" w:color="auto" w:fill="FFFFFF"/>
        </w:rPr>
      </w:pPr>
    </w:p>
    <w:p w14:paraId="15C7610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 I will call back then.</w:t>
      </w:r>
    </w:p>
    <w:p w14:paraId="1CE16A63" w14:textId="77777777" w:rsidR="00C91FFE" w:rsidRDefault="00C91FFE" w:rsidP="00C91FFE">
      <w:pPr>
        <w:keepLines/>
        <w:spacing w:before="0"/>
        <w:rPr>
          <w:rFonts w:cs="Arial"/>
          <w:color w:val="000000"/>
          <w:sz w:val="16"/>
          <w:shd w:val="clear" w:color="auto" w:fill="FFFFFF"/>
        </w:rPr>
      </w:pPr>
    </w:p>
    <w:p w14:paraId="0EBB179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Again, I apologize for any inconvenience. Have a great day.</w:t>
      </w:r>
    </w:p>
    <w:p w14:paraId="3A846AC6" w14:textId="77777777" w:rsidR="00C91FFE" w:rsidRDefault="00C91FFE" w:rsidP="00C91FFE">
      <w:pPr>
        <w:keepLines/>
        <w:spacing w:before="0"/>
        <w:rPr>
          <w:rFonts w:cs="Arial"/>
          <w:color w:val="000000"/>
          <w:sz w:val="16"/>
          <w:shd w:val="clear" w:color="auto" w:fill="FFFFFF"/>
        </w:rPr>
      </w:pPr>
    </w:p>
    <w:p w14:paraId="0500F7E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you should document the Fiduciary’s request for the VA to send the Budget letter on a VA Form 27-0820 Report of General Information since this request is to a specific Veteran or beneficiary file.</w:t>
      </w:r>
    </w:p>
    <w:p w14:paraId="11327DA9" w14:textId="77777777" w:rsidR="00C91FFE" w:rsidRDefault="00C91FFE" w:rsidP="00C91FFE">
      <w:pPr>
        <w:keepLines/>
        <w:spacing w:before="0"/>
        <w:rPr>
          <w:rFonts w:cs="Arial"/>
          <w:color w:val="000000"/>
          <w:sz w:val="16"/>
          <w:shd w:val="clear" w:color="auto" w:fill="FFFFFF"/>
        </w:rPr>
      </w:pPr>
    </w:p>
    <w:p w14:paraId="590B66B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17.b.</w:t>
      </w:r>
    </w:p>
    <w:p w14:paraId="2570DF77" w14:textId="77777777" w:rsidR="00C91FFE" w:rsidRDefault="00C91FFE" w:rsidP="00C91FFE">
      <w:pPr>
        <w:keepLines/>
        <w:spacing w:before="0"/>
        <w:rPr>
          <w:rFonts w:ascii="Times New Roman" w:hAnsi="Times New Roman"/>
          <w:color w:val="000000"/>
          <w:sz w:val="18"/>
          <w:shd w:val="clear" w:color="auto" w:fill="FFFFFF"/>
        </w:rPr>
      </w:pPr>
    </w:p>
    <w:p w14:paraId="76398F4D" w14:textId="77777777" w:rsidR="00C91FFE" w:rsidRDefault="00C91FFE" w:rsidP="00C91FFE">
      <w:pPr>
        <w:keepLines/>
        <w:spacing w:before="0"/>
        <w:rPr>
          <w:rFonts w:ascii="Times New Roman" w:hAnsi="Times New Roman"/>
          <w:color w:val="000000"/>
          <w:sz w:val="18"/>
          <w:shd w:val="clear" w:color="auto" w:fill="FFFFFF"/>
        </w:rPr>
      </w:pPr>
    </w:p>
    <w:p w14:paraId="193B6A39" w14:textId="77777777" w:rsidR="00C91FFE" w:rsidRDefault="00C91FFE" w:rsidP="00C91FFE">
      <w:pPr>
        <w:keepLines/>
        <w:rPr>
          <w:rFonts w:cs="Arial"/>
          <w:color w:val="000000"/>
          <w:sz w:val="16"/>
          <w:shd w:val="clear" w:color="auto" w:fill="FFFFFF"/>
        </w:rPr>
      </w:pPr>
    </w:p>
    <w:p w14:paraId="1766B9E4"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8 - Scenario  </w:t>
      </w:r>
    </w:p>
    <w:p w14:paraId="5AF6279C"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70E01DE6">
          <v:shape id="_x0000_i1031" type="#_x0000_t75" style="width:480pt;height:5in" o:bordertopcolor="this" o:borderleftcolor="this" o:borderbottomcolor="this" o:borderrightcolor="this">
            <v:imagedata r:id="rId18" o:title="slide8"/>
            <w10:bordertop type="single" width="4" shadow="t"/>
            <w10:borderleft type="single" width="4" shadow="t"/>
            <w10:borderbottom type="single" width="4" shadow="t"/>
            <w10:borderright type="single" width="4" shadow="t"/>
          </v:shape>
        </w:pict>
      </w:r>
    </w:p>
    <w:p w14:paraId="305A65F6"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1706637D" w14:textId="77777777" w:rsidR="00C91FFE" w:rsidRDefault="00C91FFE" w:rsidP="00C91FFE">
      <w:pPr>
        <w:keepLines/>
        <w:spacing w:before="0"/>
        <w:rPr>
          <w:rFonts w:cs="Arial"/>
          <w:color w:val="000000"/>
          <w:sz w:val="16"/>
          <w:shd w:val="clear" w:color="auto" w:fill="FFFFFF"/>
        </w:rPr>
      </w:pPr>
    </w:p>
    <w:p w14:paraId="6B23731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Katie. May I start with your first and last name?  </w:t>
      </w:r>
    </w:p>
    <w:p w14:paraId="4A027060" w14:textId="77777777" w:rsidR="00C91FFE" w:rsidRDefault="00C91FFE" w:rsidP="00C91FFE">
      <w:pPr>
        <w:keepLines/>
        <w:spacing w:before="0"/>
        <w:rPr>
          <w:rFonts w:cs="Arial"/>
          <w:color w:val="000000"/>
          <w:sz w:val="16"/>
          <w:shd w:val="clear" w:color="auto" w:fill="FFFFFF"/>
        </w:rPr>
      </w:pPr>
    </w:p>
    <w:p w14:paraId="5A9DF00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Jane Smith. I am the POA for Louis Andersen.</w:t>
      </w:r>
    </w:p>
    <w:p w14:paraId="780D7475" w14:textId="77777777" w:rsidR="00C91FFE" w:rsidRDefault="00C91FFE" w:rsidP="00C91FFE">
      <w:pPr>
        <w:keepLines/>
        <w:spacing w:before="0"/>
        <w:rPr>
          <w:rFonts w:cs="Arial"/>
          <w:color w:val="000000"/>
          <w:sz w:val="16"/>
          <w:shd w:val="clear" w:color="auto" w:fill="FFFFFF"/>
        </w:rPr>
      </w:pPr>
    </w:p>
    <w:p w14:paraId="3739B6B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Smith. How are you doing today?</w:t>
      </w:r>
    </w:p>
    <w:p w14:paraId="3C249C2C" w14:textId="77777777" w:rsidR="00C91FFE" w:rsidRDefault="00C91FFE" w:rsidP="00C91FFE">
      <w:pPr>
        <w:keepLines/>
        <w:spacing w:before="0"/>
        <w:rPr>
          <w:rFonts w:cs="Arial"/>
          <w:color w:val="000000"/>
          <w:sz w:val="16"/>
          <w:shd w:val="clear" w:color="auto" w:fill="FFFFFF"/>
        </w:rPr>
      </w:pPr>
    </w:p>
    <w:p w14:paraId="6388153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well. </w:t>
      </w:r>
    </w:p>
    <w:p w14:paraId="76A26832" w14:textId="77777777" w:rsidR="00C91FFE" w:rsidRDefault="00C91FFE" w:rsidP="00C91FFE">
      <w:pPr>
        <w:keepLines/>
        <w:spacing w:before="0"/>
        <w:rPr>
          <w:rFonts w:cs="Arial"/>
          <w:color w:val="000000"/>
          <w:sz w:val="16"/>
          <w:shd w:val="clear" w:color="auto" w:fill="FFFFFF"/>
        </w:rPr>
      </w:pPr>
    </w:p>
    <w:p w14:paraId="4F842D1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Please provide me with your organization so that I may verify the appointment of a POA.</w:t>
      </w:r>
    </w:p>
    <w:p w14:paraId="1CC3A18E" w14:textId="77777777" w:rsidR="00C91FFE" w:rsidRDefault="00C91FFE" w:rsidP="00C91FFE">
      <w:pPr>
        <w:keepLines/>
        <w:spacing w:before="0"/>
        <w:rPr>
          <w:rFonts w:cs="Arial"/>
          <w:color w:val="000000"/>
          <w:sz w:val="16"/>
          <w:shd w:val="clear" w:color="auto" w:fill="FFFFFF"/>
        </w:rPr>
      </w:pPr>
    </w:p>
    <w:p w14:paraId="18198D4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am with the American Legion.</w:t>
      </w:r>
    </w:p>
    <w:p w14:paraId="274D4AE3" w14:textId="77777777" w:rsidR="00C91FFE" w:rsidRDefault="00C91FFE" w:rsidP="00C91FFE">
      <w:pPr>
        <w:keepLines/>
        <w:spacing w:before="0"/>
        <w:rPr>
          <w:rFonts w:cs="Arial"/>
          <w:color w:val="000000"/>
          <w:sz w:val="16"/>
          <w:shd w:val="clear" w:color="auto" w:fill="FFFFFF"/>
        </w:rPr>
      </w:pPr>
    </w:p>
    <w:p w14:paraId="5B3EB0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 that the POA accreditation has been verified, I must complete the ID protocol.</w:t>
      </w:r>
    </w:p>
    <w:p w14:paraId="0F05BD4D" w14:textId="77777777" w:rsidR="00C91FFE" w:rsidRDefault="00C91FFE" w:rsidP="00C91FFE">
      <w:pPr>
        <w:keepLines/>
        <w:spacing w:before="0"/>
        <w:rPr>
          <w:rFonts w:cs="Arial"/>
          <w:color w:val="000000"/>
          <w:sz w:val="16"/>
          <w:shd w:val="clear" w:color="auto" w:fill="FFFFFF"/>
        </w:rPr>
      </w:pPr>
    </w:p>
    <w:p w14:paraId="6A3BD92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1507D258" w14:textId="77777777" w:rsidR="00C91FFE" w:rsidRDefault="00C91FFE" w:rsidP="00C91FFE">
      <w:pPr>
        <w:keepLines/>
        <w:spacing w:before="0"/>
        <w:rPr>
          <w:rFonts w:cs="Arial"/>
          <w:color w:val="000000"/>
          <w:sz w:val="16"/>
          <w:shd w:val="clear" w:color="auto" w:fill="FFFFFF"/>
        </w:rPr>
      </w:pPr>
    </w:p>
    <w:p w14:paraId="681D2D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file or social security number for verification purposes? </w:t>
      </w:r>
    </w:p>
    <w:p w14:paraId="42681FF5" w14:textId="77777777" w:rsidR="00C91FFE" w:rsidRDefault="00C91FFE" w:rsidP="00C91FFE">
      <w:pPr>
        <w:keepLines/>
        <w:spacing w:before="0"/>
        <w:rPr>
          <w:rFonts w:cs="Arial"/>
          <w:color w:val="000000"/>
          <w:sz w:val="16"/>
          <w:shd w:val="clear" w:color="auto" w:fill="FFFFFF"/>
        </w:rPr>
      </w:pPr>
    </w:p>
    <w:p w14:paraId="2F9ECF4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7A827F07" w14:textId="77777777" w:rsidR="00C91FFE" w:rsidRDefault="00C91FFE" w:rsidP="00C91FFE">
      <w:pPr>
        <w:keepLines/>
        <w:spacing w:before="0"/>
        <w:rPr>
          <w:rFonts w:cs="Arial"/>
          <w:color w:val="000000"/>
          <w:sz w:val="16"/>
          <w:shd w:val="clear" w:color="auto" w:fill="FFFFFF"/>
        </w:rPr>
      </w:pPr>
    </w:p>
    <w:p w14:paraId="7B501E2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date of birth and branch of service?  </w:t>
      </w:r>
    </w:p>
    <w:p w14:paraId="4BA10273" w14:textId="77777777" w:rsidR="00C91FFE" w:rsidRDefault="00C91FFE" w:rsidP="00C91FFE">
      <w:pPr>
        <w:keepLines/>
        <w:spacing w:before="0"/>
        <w:rPr>
          <w:rFonts w:cs="Arial"/>
          <w:color w:val="000000"/>
          <w:sz w:val="16"/>
          <w:shd w:val="clear" w:color="auto" w:fill="FFFFFF"/>
        </w:rPr>
      </w:pPr>
    </w:p>
    <w:p w14:paraId="7AE7D89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The veteran’s name is Louis Andersen, and his date of birth is June 27, 1954, and he was in the Marines. </w:t>
      </w:r>
    </w:p>
    <w:p w14:paraId="2B6DA28E" w14:textId="77777777" w:rsidR="00C91FFE" w:rsidRDefault="00C91FFE" w:rsidP="00C91FFE">
      <w:pPr>
        <w:keepLines/>
        <w:spacing w:before="0"/>
        <w:rPr>
          <w:rFonts w:cs="Arial"/>
          <w:color w:val="000000"/>
          <w:sz w:val="16"/>
          <w:shd w:val="clear" w:color="auto" w:fill="FFFFFF"/>
        </w:rPr>
      </w:pPr>
    </w:p>
    <w:p w14:paraId="2801D8F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that information, how may I assist you today?</w:t>
      </w:r>
    </w:p>
    <w:p w14:paraId="69ED11C2" w14:textId="77777777" w:rsidR="00C91FFE" w:rsidRDefault="00C91FFE" w:rsidP="00C91FFE">
      <w:pPr>
        <w:keepLines/>
        <w:spacing w:before="0"/>
        <w:rPr>
          <w:rFonts w:cs="Arial"/>
          <w:color w:val="000000"/>
          <w:sz w:val="16"/>
          <w:shd w:val="clear" w:color="auto" w:fill="FFFFFF"/>
        </w:rPr>
      </w:pPr>
    </w:p>
    <w:p w14:paraId="46CF28C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just want to verify that the American Legion is the POA for Louis Andersen.</w:t>
      </w:r>
    </w:p>
    <w:p w14:paraId="145B2F76" w14:textId="77777777" w:rsidR="00C91FFE" w:rsidRDefault="00C91FFE" w:rsidP="00C91FFE">
      <w:pPr>
        <w:keepLines/>
        <w:spacing w:before="0"/>
        <w:rPr>
          <w:rFonts w:cs="Arial"/>
          <w:color w:val="000000"/>
          <w:sz w:val="16"/>
          <w:shd w:val="clear" w:color="auto" w:fill="FFFFFF"/>
        </w:rPr>
      </w:pPr>
    </w:p>
    <w:p w14:paraId="09386FF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I can see the VA Form 21-22 and it shows the American legion as the POA.  Is there anything else I can help you with? </w:t>
      </w:r>
    </w:p>
    <w:p w14:paraId="552B8BF3" w14:textId="77777777" w:rsidR="00C91FFE" w:rsidRDefault="00C91FFE" w:rsidP="00C91FFE">
      <w:pPr>
        <w:keepLines/>
        <w:spacing w:before="0"/>
        <w:rPr>
          <w:rFonts w:cs="Arial"/>
          <w:color w:val="000000"/>
          <w:sz w:val="16"/>
          <w:shd w:val="clear" w:color="auto" w:fill="FFFFFF"/>
        </w:rPr>
      </w:pPr>
    </w:p>
    <w:p w14:paraId="02A4DED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thanks for your help. </w:t>
      </w:r>
    </w:p>
    <w:p w14:paraId="0A05B7B9" w14:textId="77777777" w:rsidR="00C91FFE" w:rsidRDefault="00C91FFE" w:rsidP="00C91FFE">
      <w:pPr>
        <w:keepLines/>
        <w:spacing w:before="0"/>
        <w:rPr>
          <w:rFonts w:cs="Arial"/>
          <w:color w:val="000000"/>
          <w:sz w:val="16"/>
          <w:shd w:val="clear" w:color="auto" w:fill="FFFFFF"/>
        </w:rPr>
      </w:pPr>
    </w:p>
    <w:p w14:paraId="1865F0F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Have a great day. </w:t>
      </w:r>
    </w:p>
    <w:p w14:paraId="19DA7D35" w14:textId="77777777" w:rsidR="00C91FFE" w:rsidRDefault="00C91FFE" w:rsidP="00C91FFE">
      <w:pPr>
        <w:keepLines/>
        <w:spacing w:before="0"/>
        <w:rPr>
          <w:rFonts w:cs="Arial"/>
          <w:color w:val="000000"/>
          <w:sz w:val="16"/>
          <w:shd w:val="clear" w:color="auto" w:fill="FFFFFF"/>
        </w:rPr>
      </w:pPr>
    </w:p>
    <w:p w14:paraId="6E020F0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the LAS should complete a VA Form 27-0820, Report of General information documenting the phone call, and upload it to the proper e-Folder. </w:t>
      </w:r>
    </w:p>
    <w:p w14:paraId="6007DE57" w14:textId="77777777" w:rsidR="00C91FFE" w:rsidRDefault="00C91FFE" w:rsidP="00C91FFE">
      <w:pPr>
        <w:keepLines/>
        <w:spacing w:before="0"/>
        <w:rPr>
          <w:rFonts w:cs="Arial"/>
          <w:color w:val="000000"/>
          <w:sz w:val="16"/>
          <w:shd w:val="clear" w:color="auto" w:fill="FFFFFF"/>
        </w:rPr>
      </w:pPr>
    </w:p>
    <w:p w14:paraId="28E9A0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18.a. </w:t>
      </w:r>
    </w:p>
    <w:p w14:paraId="25CB83BD" w14:textId="77777777" w:rsidR="00C91FFE" w:rsidRDefault="00C91FFE" w:rsidP="00C91FFE">
      <w:pPr>
        <w:keepLines/>
        <w:spacing w:before="0"/>
        <w:rPr>
          <w:rFonts w:cs="Arial"/>
          <w:color w:val="000000"/>
          <w:sz w:val="16"/>
          <w:shd w:val="clear" w:color="auto" w:fill="FFFFFF"/>
        </w:rPr>
      </w:pPr>
    </w:p>
    <w:p w14:paraId="0B89AF4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For more information on evidence to restore competency, see M21-1, Part 10. Subpart 2.6.A.4.d</w:t>
      </w:r>
    </w:p>
    <w:p w14:paraId="3C15BA17" w14:textId="77777777" w:rsidR="00C91FFE" w:rsidRDefault="00C91FFE" w:rsidP="00C91FFE">
      <w:pPr>
        <w:keepLines/>
        <w:spacing w:before="0"/>
        <w:rPr>
          <w:rFonts w:ascii="Times New Roman" w:hAnsi="Times New Roman"/>
          <w:color w:val="000000"/>
          <w:sz w:val="18"/>
          <w:shd w:val="clear" w:color="auto" w:fill="FFFFFF"/>
        </w:rPr>
      </w:pPr>
    </w:p>
    <w:p w14:paraId="2890DDE6" w14:textId="77777777" w:rsidR="00C91FFE" w:rsidRDefault="00C91FFE" w:rsidP="00C91FFE">
      <w:pPr>
        <w:keepLines/>
        <w:spacing w:before="0"/>
        <w:rPr>
          <w:rFonts w:ascii="Times New Roman" w:hAnsi="Times New Roman"/>
          <w:color w:val="000000"/>
          <w:sz w:val="18"/>
          <w:shd w:val="clear" w:color="auto" w:fill="FFFFFF"/>
        </w:rPr>
      </w:pPr>
    </w:p>
    <w:p w14:paraId="589D765A" w14:textId="77777777" w:rsidR="00C91FFE" w:rsidRDefault="00C91FFE" w:rsidP="00C91FFE">
      <w:pPr>
        <w:keepLines/>
        <w:rPr>
          <w:rFonts w:cs="Arial"/>
          <w:color w:val="000000"/>
          <w:sz w:val="16"/>
          <w:shd w:val="clear" w:color="auto" w:fill="FFFFFF"/>
        </w:rPr>
      </w:pPr>
    </w:p>
    <w:p w14:paraId="2BD24492"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9 - Scenario  </w:t>
      </w:r>
    </w:p>
    <w:p w14:paraId="3C9D61C4"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60E7FE5C">
          <v:shape id="_x0000_i1032" type="#_x0000_t75" style="width:480pt;height:5in" o:bordertopcolor="this" o:borderleftcolor="this" o:borderbottomcolor="this" o:borderrightcolor="this">
            <v:imagedata r:id="rId19" o:title="slide9"/>
            <w10:bordertop type="single" width="4" shadow="t"/>
            <w10:borderleft type="single" width="4" shadow="t"/>
            <w10:borderbottom type="single" width="4" shadow="t"/>
            <w10:borderright type="single" width="4" shadow="t"/>
          </v:shape>
        </w:pict>
      </w:r>
    </w:p>
    <w:p w14:paraId="7CBC760A"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50955AA" w14:textId="77777777" w:rsidR="00C91FFE" w:rsidRDefault="00C91FFE" w:rsidP="00C91FFE">
      <w:pPr>
        <w:keepLines/>
        <w:spacing w:before="0"/>
        <w:rPr>
          <w:rFonts w:cs="Arial"/>
          <w:color w:val="000000"/>
          <w:sz w:val="16"/>
          <w:shd w:val="clear" w:color="auto" w:fill="FFFFFF"/>
        </w:rPr>
      </w:pPr>
    </w:p>
    <w:p w14:paraId="32285AA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Katie. May I start with your first and last name?  </w:t>
      </w:r>
    </w:p>
    <w:p w14:paraId="512AE18E" w14:textId="77777777" w:rsidR="00C91FFE" w:rsidRDefault="00C91FFE" w:rsidP="00C91FFE">
      <w:pPr>
        <w:keepLines/>
        <w:spacing w:before="0"/>
        <w:rPr>
          <w:rFonts w:cs="Arial"/>
          <w:color w:val="000000"/>
          <w:sz w:val="16"/>
          <w:shd w:val="clear" w:color="auto" w:fill="FFFFFF"/>
        </w:rPr>
      </w:pPr>
    </w:p>
    <w:p w14:paraId="751BEE7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Jane Thomas.</w:t>
      </w:r>
    </w:p>
    <w:p w14:paraId="4B97F198" w14:textId="77777777" w:rsidR="00C91FFE" w:rsidRDefault="00C91FFE" w:rsidP="00C91FFE">
      <w:pPr>
        <w:keepLines/>
        <w:spacing w:before="0"/>
        <w:rPr>
          <w:rFonts w:cs="Arial"/>
          <w:color w:val="000000"/>
          <w:sz w:val="16"/>
          <w:shd w:val="clear" w:color="auto" w:fill="FFFFFF"/>
        </w:rPr>
      </w:pPr>
    </w:p>
    <w:p w14:paraId="1F1C2E0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Thomas. How are you doing today?</w:t>
      </w:r>
    </w:p>
    <w:p w14:paraId="171FC720" w14:textId="77777777" w:rsidR="00C91FFE" w:rsidRDefault="00C91FFE" w:rsidP="00C91FFE">
      <w:pPr>
        <w:keepLines/>
        <w:spacing w:before="0"/>
        <w:rPr>
          <w:rFonts w:cs="Arial"/>
          <w:color w:val="000000"/>
          <w:sz w:val="16"/>
          <w:shd w:val="clear" w:color="auto" w:fill="FFFFFF"/>
        </w:rPr>
      </w:pPr>
    </w:p>
    <w:p w14:paraId="3926C9A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well. </w:t>
      </w:r>
    </w:p>
    <w:p w14:paraId="2012D9E5" w14:textId="77777777" w:rsidR="00C91FFE" w:rsidRDefault="00C91FFE" w:rsidP="00C91FFE">
      <w:pPr>
        <w:keepLines/>
        <w:spacing w:before="0"/>
        <w:rPr>
          <w:rFonts w:cs="Arial"/>
          <w:color w:val="000000"/>
          <w:sz w:val="16"/>
          <w:shd w:val="clear" w:color="auto" w:fill="FFFFFF"/>
        </w:rPr>
      </w:pPr>
    </w:p>
    <w:p w14:paraId="0E3DF1F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file or social security number for verification purposes? </w:t>
      </w:r>
    </w:p>
    <w:p w14:paraId="79779CE3" w14:textId="77777777" w:rsidR="00C91FFE" w:rsidRDefault="00C91FFE" w:rsidP="00C91FFE">
      <w:pPr>
        <w:keepLines/>
        <w:spacing w:before="0"/>
        <w:rPr>
          <w:rFonts w:cs="Arial"/>
          <w:color w:val="000000"/>
          <w:sz w:val="16"/>
          <w:shd w:val="clear" w:color="auto" w:fill="FFFFFF"/>
        </w:rPr>
      </w:pPr>
    </w:p>
    <w:p w14:paraId="7CCAB7B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777-77-7777.</w:t>
      </w:r>
    </w:p>
    <w:p w14:paraId="07F695B7" w14:textId="77777777" w:rsidR="00C91FFE" w:rsidRDefault="00C91FFE" w:rsidP="00C91FFE">
      <w:pPr>
        <w:keepLines/>
        <w:spacing w:before="0"/>
        <w:rPr>
          <w:rFonts w:cs="Arial"/>
          <w:color w:val="000000"/>
          <w:sz w:val="16"/>
          <w:shd w:val="clear" w:color="auto" w:fill="FFFFFF"/>
        </w:rPr>
      </w:pPr>
    </w:p>
    <w:p w14:paraId="19DA43C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date of birth and branch of service?  </w:t>
      </w:r>
    </w:p>
    <w:p w14:paraId="656803C2" w14:textId="77777777" w:rsidR="00C91FFE" w:rsidRDefault="00C91FFE" w:rsidP="00C91FFE">
      <w:pPr>
        <w:keepLines/>
        <w:spacing w:before="0"/>
        <w:rPr>
          <w:rFonts w:cs="Arial"/>
          <w:color w:val="000000"/>
          <w:sz w:val="16"/>
          <w:shd w:val="clear" w:color="auto" w:fill="FFFFFF"/>
        </w:rPr>
      </w:pPr>
    </w:p>
    <w:p w14:paraId="6265261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The veteran’s name is Tony Cooper, and his date of birth is July 16, 1964, and he was in the Air Force. </w:t>
      </w:r>
    </w:p>
    <w:p w14:paraId="5D72D017" w14:textId="77777777" w:rsidR="00C91FFE" w:rsidRDefault="00C91FFE" w:rsidP="00C91FFE">
      <w:pPr>
        <w:keepLines/>
        <w:spacing w:before="0"/>
        <w:rPr>
          <w:rFonts w:cs="Arial"/>
          <w:color w:val="000000"/>
          <w:sz w:val="16"/>
          <w:shd w:val="clear" w:color="auto" w:fill="FFFFFF"/>
        </w:rPr>
      </w:pPr>
    </w:p>
    <w:p w14:paraId="18A5E1B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that information, how may I assist you today?</w:t>
      </w:r>
    </w:p>
    <w:p w14:paraId="2ED1F244" w14:textId="77777777" w:rsidR="00C91FFE" w:rsidRDefault="00C91FFE" w:rsidP="00C91FFE">
      <w:pPr>
        <w:keepLines/>
        <w:spacing w:before="0"/>
        <w:rPr>
          <w:rFonts w:cs="Arial"/>
          <w:color w:val="000000"/>
          <w:sz w:val="16"/>
          <w:shd w:val="clear" w:color="auto" w:fill="FFFFFF"/>
        </w:rPr>
      </w:pPr>
    </w:p>
    <w:p w14:paraId="4747F60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had some questions about my brother’s VA </w:t>
      </w:r>
      <w:proofErr w:type="gramStart"/>
      <w:r w:rsidRPr="00C91FFE">
        <w:rPr>
          <w:rFonts w:ascii="Times New Roman" w:hAnsi="Times New Roman"/>
          <w:color w:val="000000"/>
          <w:sz w:val="18"/>
          <w:shd w:val="clear" w:color="auto" w:fill="FFFFFF"/>
        </w:rPr>
        <w:t>file?</w:t>
      </w:r>
      <w:proofErr w:type="gramEnd"/>
    </w:p>
    <w:p w14:paraId="2EB6C795" w14:textId="77777777" w:rsidR="00C91FFE" w:rsidRDefault="00C91FFE" w:rsidP="00C91FFE">
      <w:pPr>
        <w:keepLines/>
        <w:spacing w:before="0"/>
        <w:rPr>
          <w:rFonts w:cs="Arial"/>
          <w:color w:val="000000"/>
          <w:sz w:val="16"/>
          <w:shd w:val="clear" w:color="auto" w:fill="FFFFFF"/>
        </w:rPr>
      </w:pPr>
    </w:p>
    <w:p w14:paraId="351372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Unfortunately, I am unable to release any information </w:t>
      </w:r>
      <w:proofErr w:type="gramStart"/>
      <w:r w:rsidRPr="00C91FFE">
        <w:rPr>
          <w:rFonts w:ascii="Times New Roman" w:hAnsi="Times New Roman"/>
          <w:color w:val="000000"/>
          <w:sz w:val="18"/>
          <w:shd w:val="clear" w:color="auto" w:fill="FFFFFF"/>
        </w:rPr>
        <w:t>at this time</w:t>
      </w:r>
      <w:proofErr w:type="gramEnd"/>
      <w:r w:rsidRPr="00C91FFE">
        <w:rPr>
          <w:rFonts w:ascii="Times New Roman" w:hAnsi="Times New Roman"/>
          <w:color w:val="000000"/>
          <w:sz w:val="18"/>
          <w:shd w:val="clear" w:color="auto" w:fill="FFFFFF"/>
        </w:rPr>
        <w:t xml:space="preserve">.  I do not see </w:t>
      </w:r>
      <w:proofErr w:type="gramStart"/>
      <w:r w:rsidRPr="00C91FFE">
        <w:rPr>
          <w:rFonts w:ascii="Times New Roman" w:hAnsi="Times New Roman"/>
          <w:color w:val="000000"/>
          <w:sz w:val="18"/>
          <w:shd w:val="clear" w:color="auto" w:fill="FFFFFF"/>
        </w:rPr>
        <w:t>a VA</w:t>
      </w:r>
      <w:proofErr w:type="gramEnd"/>
      <w:r w:rsidRPr="00C91FFE">
        <w:rPr>
          <w:rFonts w:ascii="Times New Roman" w:hAnsi="Times New Roman"/>
          <w:color w:val="000000"/>
          <w:sz w:val="18"/>
          <w:shd w:val="clear" w:color="auto" w:fill="FFFFFF"/>
        </w:rPr>
        <w:t xml:space="preserve"> Form 21-0845 in the file. To release information, a valid VA Form 21-0845 is required to be submitted.</w:t>
      </w:r>
    </w:p>
    <w:p w14:paraId="4628DE5F" w14:textId="77777777" w:rsidR="00C91FFE" w:rsidRDefault="00C91FFE" w:rsidP="00C91FFE">
      <w:pPr>
        <w:keepLines/>
        <w:spacing w:before="0"/>
        <w:rPr>
          <w:rFonts w:cs="Arial"/>
          <w:color w:val="000000"/>
          <w:sz w:val="16"/>
          <w:shd w:val="clear" w:color="auto" w:fill="FFFFFF"/>
        </w:rPr>
      </w:pPr>
    </w:p>
    <w:p w14:paraId="28E7B48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form can be mailed to the intake center at Department of Veterans Affairs Fiduciary Intake PO Box 5211 Janesville, WI 53547-5211.</w:t>
      </w:r>
    </w:p>
    <w:p w14:paraId="5C06A7D1" w14:textId="77777777" w:rsidR="00C91FFE" w:rsidRDefault="00C91FFE" w:rsidP="00C91FFE">
      <w:pPr>
        <w:keepLines/>
        <w:spacing w:before="0"/>
        <w:rPr>
          <w:rFonts w:cs="Arial"/>
          <w:color w:val="000000"/>
          <w:sz w:val="16"/>
          <w:shd w:val="clear" w:color="auto" w:fill="FFFFFF"/>
        </w:rPr>
      </w:pPr>
    </w:p>
    <w:p w14:paraId="0660DCE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 thanks for the information. </w:t>
      </w:r>
    </w:p>
    <w:p w14:paraId="4D07A445" w14:textId="77777777" w:rsidR="00C91FFE" w:rsidRDefault="00C91FFE" w:rsidP="00C91FFE">
      <w:pPr>
        <w:keepLines/>
        <w:spacing w:before="0"/>
        <w:rPr>
          <w:rFonts w:cs="Arial"/>
          <w:color w:val="000000"/>
          <w:sz w:val="16"/>
          <w:shd w:val="clear" w:color="auto" w:fill="FFFFFF"/>
        </w:rPr>
      </w:pPr>
    </w:p>
    <w:p w14:paraId="3935CBC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Have a great day. </w:t>
      </w:r>
    </w:p>
    <w:p w14:paraId="5FD83E0E" w14:textId="77777777" w:rsidR="00C91FFE" w:rsidRDefault="00C91FFE" w:rsidP="00C91FFE">
      <w:pPr>
        <w:keepLines/>
        <w:spacing w:before="0"/>
        <w:rPr>
          <w:rFonts w:cs="Arial"/>
          <w:color w:val="000000"/>
          <w:sz w:val="16"/>
          <w:shd w:val="clear" w:color="auto" w:fill="FFFFFF"/>
        </w:rPr>
      </w:pPr>
    </w:p>
    <w:p w14:paraId="05D17CF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the LAS should complete a VA Form 27-0820, Report of General information documenting the phone call, and upload it to the proper e-Folder. </w:t>
      </w:r>
    </w:p>
    <w:p w14:paraId="50B426C9" w14:textId="77777777" w:rsidR="00C91FFE" w:rsidRDefault="00C91FFE" w:rsidP="00C91FFE">
      <w:pPr>
        <w:keepLines/>
        <w:spacing w:before="0"/>
        <w:rPr>
          <w:rFonts w:cs="Arial"/>
          <w:color w:val="000000"/>
          <w:sz w:val="16"/>
          <w:shd w:val="clear" w:color="auto" w:fill="FFFFFF"/>
        </w:rPr>
      </w:pPr>
    </w:p>
    <w:p w14:paraId="2A40CE0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18.b. </w:t>
      </w:r>
    </w:p>
    <w:p w14:paraId="132DAB2E" w14:textId="77777777" w:rsidR="00C91FFE" w:rsidRDefault="00C91FFE" w:rsidP="00C91FFE">
      <w:pPr>
        <w:keepLines/>
        <w:spacing w:before="0"/>
        <w:rPr>
          <w:rFonts w:cs="Arial"/>
          <w:color w:val="000000"/>
          <w:sz w:val="16"/>
          <w:shd w:val="clear" w:color="auto" w:fill="FFFFFF"/>
        </w:rPr>
      </w:pPr>
    </w:p>
    <w:p w14:paraId="5A0CD11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Important: A Veteran may only designate one person or one organization on the form.</w:t>
      </w:r>
    </w:p>
    <w:p w14:paraId="38BF115D" w14:textId="77777777" w:rsidR="00C91FFE" w:rsidRDefault="00C91FFE" w:rsidP="00C91FFE">
      <w:pPr>
        <w:keepLines/>
        <w:spacing w:before="0"/>
        <w:rPr>
          <w:rFonts w:cs="Arial"/>
          <w:color w:val="000000"/>
          <w:sz w:val="16"/>
          <w:shd w:val="clear" w:color="auto" w:fill="FFFFFF"/>
        </w:rPr>
      </w:pPr>
    </w:p>
    <w:p w14:paraId="1509EFB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Only one form may be valid at a time.</w:t>
      </w:r>
    </w:p>
    <w:p w14:paraId="393EB5B2" w14:textId="77777777" w:rsidR="00C91FFE" w:rsidRDefault="00C91FFE" w:rsidP="00C91FFE">
      <w:pPr>
        <w:keepLines/>
        <w:spacing w:before="0"/>
        <w:rPr>
          <w:rFonts w:cs="Arial"/>
          <w:color w:val="000000"/>
          <w:sz w:val="16"/>
          <w:shd w:val="clear" w:color="auto" w:fill="FFFFFF"/>
        </w:rPr>
      </w:pPr>
    </w:p>
    <w:p w14:paraId="35CD428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On the VA Form 21-0845, the information provided in Item 6, Name of Beneficiary or Claimant Who Is Not the Veteran, cannot be the same information provided in Item 10.</w:t>
      </w:r>
    </w:p>
    <w:p w14:paraId="1E7F3A13" w14:textId="77777777" w:rsidR="00C91FFE" w:rsidRDefault="00C91FFE" w:rsidP="00C91FFE">
      <w:pPr>
        <w:keepLines/>
        <w:spacing w:before="0"/>
        <w:rPr>
          <w:rFonts w:cs="Arial"/>
          <w:color w:val="000000"/>
          <w:sz w:val="16"/>
          <w:shd w:val="clear" w:color="auto" w:fill="FFFFFF"/>
        </w:rPr>
      </w:pPr>
    </w:p>
    <w:p w14:paraId="11E3A16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 VA Form 21-0845 signed by the fiduciary allows the LAS to provide information about the beneficiary, not the fiduciary.</w:t>
      </w:r>
    </w:p>
    <w:p w14:paraId="64B2BBBC" w14:textId="77777777" w:rsidR="00C91FFE" w:rsidRDefault="00C91FFE" w:rsidP="00C91FFE">
      <w:pPr>
        <w:keepLines/>
        <w:spacing w:before="0"/>
        <w:rPr>
          <w:rFonts w:cs="Arial"/>
          <w:color w:val="000000"/>
          <w:sz w:val="16"/>
          <w:shd w:val="clear" w:color="auto" w:fill="FFFFFF"/>
        </w:rPr>
      </w:pPr>
    </w:p>
    <w:p w14:paraId="37D90FA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If the LAS receives a call from a third party (i.e., a doctor’s office or court of jurisdiction for fiduciary activity) and </w:t>
      </w:r>
    </w:p>
    <w:p w14:paraId="1D3AA39C" w14:textId="77777777" w:rsidR="00C91FFE" w:rsidRDefault="00C91FFE" w:rsidP="00C91FFE">
      <w:pPr>
        <w:keepLines/>
        <w:spacing w:before="0"/>
        <w:rPr>
          <w:rFonts w:cs="Arial"/>
          <w:color w:val="000000"/>
          <w:sz w:val="16"/>
          <w:shd w:val="clear" w:color="auto" w:fill="FFFFFF"/>
        </w:rPr>
      </w:pPr>
    </w:p>
    <w:p w14:paraId="6DA349A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they have received a letter requesting evidence in support of the Veteran’s claim regarding fiduciary activity, the LAS can discuss only that letter with the third party.</w:t>
      </w:r>
    </w:p>
    <w:p w14:paraId="2C4D4511" w14:textId="77777777" w:rsidR="00C91FFE" w:rsidRDefault="00C91FFE" w:rsidP="00C91FFE">
      <w:pPr>
        <w:keepLines/>
        <w:spacing w:before="0"/>
        <w:rPr>
          <w:rFonts w:cs="Arial"/>
          <w:color w:val="000000"/>
          <w:sz w:val="16"/>
          <w:shd w:val="clear" w:color="auto" w:fill="FFFFFF"/>
        </w:rPr>
      </w:pPr>
    </w:p>
    <w:p w14:paraId="2B5F560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For more information on the use of VA Form 21-0845, see M21-1, Part I, Subpart 1, 3.1.b, and</w:t>
      </w:r>
    </w:p>
    <w:p w14:paraId="0374DF08" w14:textId="77777777" w:rsidR="00C91FFE" w:rsidRDefault="00C91FFE" w:rsidP="00C91FFE">
      <w:pPr>
        <w:keepLines/>
        <w:spacing w:before="0"/>
        <w:rPr>
          <w:rFonts w:cs="Arial"/>
          <w:color w:val="000000"/>
          <w:sz w:val="16"/>
          <w:shd w:val="clear" w:color="auto" w:fill="FFFFFF"/>
        </w:rPr>
      </w:pPr>
    </w:p>
    <w:p w14:paraId="359CF32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required criteria for VA Form 21-0845, see M21-1, Part I, Subpart 1, 3.1.c.</w:t>
      </w:r>
    </w:p>
    <w:p w14:paraId="6127D576" w14:textId="77777777" w:rsidR="00C91FFE" w:rsidRDefault="00C91FFE" w:rsidP="00C91FFE">
      <w:pPr>
        <w:keepLines/>
        <w:spacing w:before="0"/>
        <w:rPr>
          <w:rFonts w:ascii="Times New Roman" w:hAnsi="Times New Roman"/>
          <w:color w:val="000000"/>
          <w:sz w:val="18"/>
          <w:shd w:val="clear" w:color="auto" w:fill="FFFFFF"/>
        </w:rPr>
      </w:pPr>
    </w:p>
    <w:p w14:paraId="5034EA9B" w14:textId="77777777" w:rsidR="00C91FFE" w:rsidRDefault="00C91FFE" w:rsidP="00C91FFE">
      <w:pPr>
        <w:keepLines/>
        <w:spacing w:before="0"/>
        <w:rPr>
          <w:rFonts w:ascii="Times New Roman" w:hAnsi="Times New Roman"/>
          <w:color w:val="000000"/>
          <w:sz w:val="18"/>
          <w:shd w:val="clear" w:color="auto" w:fill="FFFFFF"/>
        </w:rPr>
      </w:pPr>
    </w:p>
    <w:p w14:paraId="191914E0" w14:textId="77777777" w:rsidR="00C91FFE" w:rsidRDefault="00C91FFE" w:rsidP="00C91FFE">
      <w:pPr>
        <w:keepLines/>
        <w:rPr>
          <w:rFonts w:cs="Arial"/>
          <w:color w:val="000000"/>
          <w:sz w:val="16"/>
          <w:shd w:val="clear" w:color="auto" w:fill="FFFFFF"/>
        </w:rPr>
      </w:pPr>
    </w:p>
    <w:p w14:paraId="7242A3AC"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10 - Scenario  </w:t>
      </w:r>
    </w:p>
    <w:p w14:paraId="018DF693"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81BE5F5">
          <v:shape id="_x0000_i1033" type="#_x0000_t75" style="width:480pt;height:5in" o:bordertopcolor="this" o:borderleftcolor="this" o:borderbottomcolor="this" o:borderrightcolor="this">
            <v:imagedata r:id="rId20" o:title="slide10"/>
            <w10:bordertop type="single" width="4" shadow="t"/>
            <w10:borderleft type="single" width="4" shadow="t"/>
            <w10:borderbottom type="single" width="4" shadow="t"/>
            <w10:borderright type="single" width="4" shadow="t"/>
          </v:shape>
        </w:pict>
      </w:r>
    </w:p>
    <w:p w14:paraId="3E3906E5"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2CCA6073" w14:textId="77777777" w:rsidR="00C91FFE" w:rsidRDefault="00C91FFE" w:rsidP="00C91FFE">
      <w:pPr>
        <w:keepLines/>
        <w:spacing w:before="0"/>
        <w:rPr>
          <w:rFonts w:cs="Arial"/>
          <w:color w:val="000000"/>
          <w:sz w:val="16"/>
          <w:shd w:val="clear" w:color="auto" w:fill="FFFFFF"/>
        </w:rPr>
      </w:pPr>
    </w:p>
    <w:p w14:paraId="6AE2F83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Katie. May I start with your first and last name?  </w:t>
      </w:r>
    </w:p>
    <w:p w14:paraId="205A1B8C" w14:textId="77777777" w:rsidR="00C91FFE" w:rsidRDefault="00C91FFE" w:rsidP="00C91FFE">
      <w:pPr>
        <w:keepLines/>
        <w:spacing w:before="0"/>
        <w:rPr>
          <w:rFonts w:cs="Arial"/>
          <w:color w:val="000000"/>
          <w:sz w:val="16"/>
          <w:shd w:val="clear" w:color="auto" w:fill="FFFFFF"/>
        </w:rPr>
      </w:pPr>
    </w:p>
    <w:p w14:paraId="3BDF862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Jane Thomas. I submitted a form to get information about my brother’s file.</w:t>
      </w:r>
    </w:p>
    <w:p w14:paraId="092B4EA8" w14:textId="77777777" w:rsidR="00C91FFE" w:rsidRDefault="00C91FFE" w:rsidP="00C91FFE">
      <w:pPr>
        <w:keepLines/>
        <w:spacing w:before="0"/>
        <w:rPr>
          <w:rFonts w:cs="Arial"/>
          <w:color w:val="000000"/>
          <w:sz w:val="16"/>
          <w:shd w:val="clear" w:color="auto" w:fill="FFFFFF"/>
        </w:rPr>
      </w:pPr>
    </w:p>
    <w:p w14:paraId="5D7542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Thomas. How are you doing today?</w:t>
      </w:r>
    </w:p>
    <w:p w14:paraId="7684D634" w14:textId="77777777" w:rsidR="00C91FFE" w:rsidRDefault="00C91FFE" w:rsidP="00C91FFE">
      <w:pPr>
        <w:keepLines/>
        <w:spacing w:before="0"/>
        <w:rPr>
          <w:rFonts w:cs="Arial"/>
          <w:color w:val="000000"/>
          <w:sz w:val="16"/>
          <w:shd w:val="clear" w:color="auto" w:fill="FFFFFF"/>
        </w:rPr>
      </w:pPr>
    </w:p>
    <w:p w14:paraId="611A817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well. </w:t>
      </w:r>
    </w:p>
    <w:p w14:paraId="50E4FCA8" w14:textId="77777777" w:rsidR="00C91FFE" w:rsidRDefault="00C91FFE" w:rsidP="00C91FFE">
      <w:pPr>
        <w:keepLines/>
        <w:spacing w:before="0"/>
        <w:rPr>
          <w:rFonts w:cs="Arial"/>
          <w:color w:val="000000"/>
          <w:sz w:val="16"/>
          <w:shd w:val="clear" w:color="auto" w:fill="FFFFFF"/>
        </w:rPr>
      </w:pPr>
    </w:p>
    <w:p w14:paraId="7BBD97B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Please allow me to complete the ID protocol and the security question listed on the valid VA Form 21-0845.</w:t>
      </w:r>
    </w:p>
    <w:p w14:paraId="33731E47" w14:textId="77777777" w:rsidR="00C91FFE" w:rsidRDefault="00C91FFE" w:rsidP="00C91FFE">
      <w:pPr>
        <w:keepLines/>
        <w:spacing w:before="0"/>
        <w:rPr>
          <w:rFonts w:cs="Arial"/>
          <w:color w:val="000000"/>
          <w:sz w:val="16"/>
          <w:shd w:val="clear" w:color="auto" w:fill="FFFFFF"/>
        </w:rPr>
      </w:pPr>
    </w:p>
    <w:p w14:paraId="625D63E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33CF8F02" w14:textId="77777777" w:rsidR="00C91FFE" w:rsidRDefault="00C91FFE" w:rsidP="00C91FFE">
      <w:pPr>
        <w:keepLines/>
        <w:spacing w:before="0"/>
        <w:rPr>
          <w:rFonts w:cs="Arial"/>
          <w:color w:val="000000"/>
          <w:sz w:val="16"/>
          <w:shd w:val="clear" w:color="auto" w:fill="FFFFFF"/>
        </w:rPr>
      </w:pPr>
    </w:p>
    <w:p w14:paraId="3CAE08A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file or social security number for verification purposes? </w:t>
      </w:r>
    </w:p>
    <w:p w14:paraId="7B8DFE92" w14:textId="77777777" w:rsidR="00C91FFE" w:rsidRDefault="00C91FFE" w:rsidP="00C91FFE">
      <w:pPr>
        <w:keepLines/>
        <w:spacing w:before="0"/>
        <w:rPr>
          <w:rFonts w:cs="Arial"/>
          <w:color w:val="000000"/>
          <w:sz w:val="16"/>
          <w:shd w:val="clear" w:color="auto" w:fill="FFFFFF"/>
        </w:rPr>
      </w:pPr>
    </w:p>
    <w:p w14:paraId="116C316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777-77-7777.</w:t>
      </w:r>
    </w:p>
    <w:p w14:paraId="7EB135AE" w14:textId="77777777" w:rsidR="00C91FFE" w:rsidRDefault="00C91FFE" w:rsidP="00C91FFE">
      <w:pPr>
        <w:keepLines/>
        <w:spacing w:before="0"/>
        <w:rPr>
          <w:rFonts w:cs="Arial"/>
          <w:color w:val="000000"/>
          <w:sz w:val="16"/>
          <w:shd w:val="clear" w:color="auto" w:fill="FFFFFF"/>
        </w:rPr>
      </w:pPr>
    </w:p>
    <w:p w14:paraId="6F65438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date of birth and branch of service?  </w:t>
      </w:r>
    </w:p>
    <w:p w14:paraId="1ADD756E" w14:textId="77777777" w:rsidR="00C91FFE" w:rsidRDefault="00C91FFE" w:rsidP="00C91FFE">
      <w:pPr>
        <w:keepLines/>
        <w:spacing w:before="0"/>
        <w:rPr>
          <w:rFonts w:cs="Arial"/>
          <w:color w:val="000000"/>
          <w:sz w:val="16"/>
          <w:shd w:val="clear" w:color="auto" w:fill="FFFFFF"/>
        </w:rPr>
      </w:pPr>
    </w:p>
    <w:p w14:paraId="3CEEC48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The veteran’s name is Tony Cooper, and his date of birth is July 16, 1964, and he was in the Air Force. </w:t>
      </w:r>
    </w:p>
    <w:p w14:paraId="2EF5E7B4" w14:textId="77777777" w:rsidR="00C91FFE" w:rsidRDefault="00C91FFE" w:rsidP="00C91FFE">
      <w:pPr>
        <w:keepLines/>
        <w:spacing w:before="0"/>
        <w:rPr>
          <w:rFonts w:cs="Arial"/>
          <w:color w:val="000000"/>
          <w:sz w:val="16"/>
          <w:shd w:val="clear" w:color="auto" w:fill="FFFFFF"/>
        </w:rPr>
      </w:pPr>
    </w:p>
    <w:p w14:paraId="2AC69F8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security question is the city and state your mother was born in?</w:t>
      </w:r>
    </w:p>
    <w:p w14:paraId="20E22422" w14:textId="77777777" w:rsidR="00C91FFE" w:rsidRDefault="00C91FFE" w:rsidP="00C91FFE">
      <w:pPr>
        <w:keepLines/>
        <w:spacing w:before="0"/>
        <w:rPr>
          <w:rFonts w:cs="Arial"/>
          <w:color w:val="000000"/>
          <w:sz w:val="16"/>
          <w:shd w:val="clear" w:color="auto" w:fill="FFFFFF"/>
        </w:rPr>
      </w:pPr>
    </w:p>
    <w:p w14:paraId="1E90E10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That would be Green Bay, Wisconsin.</w:t>
      </w:r>
    </w:p>
    <w:p w14:paraId="3715979E" w14:textId="77777777" w:rsidR="00C91FFE" w:rsidRDefault="00C91FFE" w:rsidP="00C91FFE">
      <w:pPr>
        <w:keepLines/>
        <w:spacing w:before="0"/>
        <w:rPr>
          <w:rFonts w:cs="Arial"/>
          <w:color w:val="000000"/>
          <w:sz w:val="16"/>
          <w:shd w:val="clear" w:color="auto" w:fill="FFFFFF"/>
        </w:rPr>
      </w:pPr>
    </w:p>
    <w:p w14:paraId="52666C9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that information, how may I assist you today?</w:t>
      </w:r>
    </w:p>
    <w:p w14:paraId="3E603DFC" w14:textId="77777777" w:rsidR="00C91FFE" w:rsidRDefault="00C91FFE" w:rsidP="00C91FFE">
      <w:pPr>
        <w:keepLines/>
        <w:spacing w:before="0"/>
        <w:rPr>
          <w:rFonts w:cs="Arial"/>
          <w:color w:val="000000"/>
          <w:sz w:val="16"/>
          <w:shd w:val="clear" w:color="auto" w:fill="FFFFFF"/>
        </w:rPr>
      </w:pPr>
    </w:p>
    <w:p w14:paraId="0D36CCA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know what benefit my brother is getting and how much he receives.</w:t>
      </w:r>
    </w:p>
    <w:p w14:paraId="0A570AC7" w14:textId="77777777" w:rsidR="00C91FFE" w:rsidRDefault="00C91FFE" w:rsidP="00C91FFE">
      <w:pPr>
        <w:keepLines/>
        <w:spacing w:before="0"/>
        <w:rPr>
          <w:rFonts w:cs="Arial"/>
          <w:color w:val="000000"/>
          <w:sz w:val="16"/>
          <w:shd w:val="clear" w:color="auto" w:fill="FFFFFF"/>
        </w:rPr>
      </w:pPr>
    </w:p>
    <w:p w14:paraId="4845266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100% Service-connected Compensation and the current rate is $3,737.85. Is there anything else I can help you with?</w:t>
      </w:r>
    </w:p>
    <w:p w14:paraId="1FDFC492" w14:textId="77777777" w:rsidR="00C91FFE" w:rsidRDefault="00C91FFE" w:rsidP="00C91FFE">
      <w:pPr>
        <w:keepLines/>
        <w:spacing w:before="0"/>
        <w:rPr>
          <w:rFonts w:cs="Arial"/>
          <w:color w:val="000000"/>
          <w:sz w:val="16"/>
          <w:shd w:val="clear" w:color="auto" w:fill="FFFFFF"/>
        </w:rPr>
      </w:pPr>
    </w:p>
    <w:p w14:paraId="6684C5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thanks for the information. </w:t>
      </w:r>
    </w:p>
    <w:p w14:paraId="0E9A46CD" w14:textId="77777777" w:rsidR="00C91FFE" w:rsidRDefault="00C91FFE" w:rsidP="00C91FFE">
      <w:pPr>
        <w:keepLines/>
        <w:spacing w:before="0"/>
        <w:rPr>
          <w:rFonts w:cs="Arial"/>
          <w:color w:val="000000"/>
          <w:sz w:val="16"/>
          <w:shd w:val="clear" w:color="auto" w:fill="FFFFFF"/>
        </w:rPr>
      </w:pPr>
    </w:p>
    <w:p w14:paraId="4F9AE4E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Have a great day. </w:t>
      </w:r>
    </w:p>
    <w:p w14:paraId="044BBE12" w14:textId="77777777" w:rsidR="00C91FFE" w:rsidRDefault="00C91FFE" w:rsidP="00C91FFE">
      <w:pPr>
        <w:keepLines/>
        <w:spacing w:before="0"/>
        <w:rPr>
          <w:rFonts w:cs="Arial"/>
          <w:color w:val="000000"/>
          <w:sz w:val="16"/>
          <w:shd w:val="clear" w:color="auto" w:fill="FFFFFF"/>
        </w:rPr>
      </w:pPr>
    </w:p>
    <w:p w14:paraId="68C777B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the LAS should complete a VA Form 27-0820, Report of General information documenting the phone call, and upload it to the proper e-Folder. </w:t>
      </w:r>
    </w:p>
    <w:p w14:paraId="474812F3" w14:textId="77777777" w:rsidR="00C91FFE" w:rsidRDefault="00C91FFE" w:rsidP="00C91FFE">
      <w:pPr>
        <w:keepLines/>
        <w:spacing w:before="0"/>
        <w:rPr>
          <w:rFonts w:cs="Arial"/>
          <w:color w:val="000000"/>
          <w:sz w:val="16"/>
          <w:shd w:val="clear" w:color="auto" w:fill="FFFFFF"/>
        </w:rPr>
      </w:pPr>
    </w:p>
    <w:p w14:paraId="330BD6F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18.b. </w:t>
      </w:r>
    </w:p>
    <w:p w14:paraId="6842574F" w14:textId="77777777" w:rsidR="00C91FFE" w:rsidRDefault="00C91FFE" w:rsidP="00C91FFE">
      <w:pPr>
        <w:keepLines/>
        <w:spacing w:before="0"/>
        <w:rPr>
          <w:rFonts w:ascii="Times New Roman" w:hAnsi="Times New Roman"/>
          <w:color w:val="000000"/>
          <w:sz w:val="18"/>
          <w:shd w:val="clear" w:color="auto" w:fill="FFFFFF"/>
        </w:rPr>
      </w:pPr>
    </w:p>
    <w:p w14:paraId="541C5787" w14:textId="77777777" w:rsidR="00C91FFE" w:rsidRDefault="00C91FFE" w:rsidP="00C91FFE">
      <w:pPr>
        <w:keepLines/>
        <w:spacing w:before="0"/>
        <w:rPr>
          <w:rFonts w:ascii="Times New Roman" w:hAnsi="Times New Roman"/>
          <w:color w:val="000000"/>
          <w:sz w:val="18"/>
          <w:shd w:val="clear" w:color="auto" w:fill="FFFFFF"/>
        </w:rPr>
      </w:pPr>
    </w:p>
    <w:p w14:paraId="5E56AA1C" w14:textId="77777777" w:rsidR="00C91FFE" w:rsidRDefault="00C91FFE" w:rsidP="00C91FFE">
      <w:pPr>
        <w:keepLines/>
        <w:rPr>
          <w:rFonts w:cs="Arial"/>
          <w:color w:val="000000"/>
          <w:sz w:val="16"/>
          <w:shd w:val="clear" w:color="auto" w:fill="FFFFFF"/>
        </w:rPr>
      </w:pPr>
    </w:p>
    <w:p w14:paraId="3DC8ECBB"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11 - Scenario  </w:t>
      </w:r>
    </w:p>
    <w:p w14:paraId="602EA5BD"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2151A812">
          <v:shape id="_x0000_i1034" type="#_x0000_t75" style="width:480pt;height:5in" o:bordertopcolor="this" o:borderleftcolor="this" o:borderbottomcolor="this" o:borderrightcolor="this">
            <v:imagedata r:id="rId21" o:title="slide11"/>
            <w10:bordertop type="single" width="4" shadow="t"/>
            <w10:borderleft type="single" width="4" shadow="t"/>
            <w10:borderbottom type="single" width="4" shadow="t"/>
            <w10:borderright type="single" width="4" shadow="t"/>
          </v:shape>
        </w:pict>
      </w:r>
    </w:p>
    <w:p w14:paraId="78991B66"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24BD0CCC" w14:textId="77777777" w:rsidR="00C91FFE" w:rsidRDefault="00C91FFE" w:rsidP="00C91FFE">
      <w:pPr>
        <w:keepLines/>
        <w:spacing w:before="0"/>
        <w:rPr>
          <w:rFonts w:cs="Arial"/>
          <w:color w:val="000000"/>
          <w:sz w:val="16"/>
          <w:shd w:val="clear" w:color="auto" w:fill="FFFFFF"/>
        </w:rPr>
      </w:pPr>
    </w:p>
    <w:p w14:paraId="03A0A19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Katie. May I start with your first and last name?  </w:t>
      </w:r>
    </w:p>
    <w:p w14:paraId="4463C92A" w14:textId="77777777" w:rsidR="00C91FFE" w:rsidRDefault="00C91FFE" w:rsidP="00C91FFE">
      <w:pPr>
        <w:keepLines/>
        <w:spacing w:before="0"/>
        <w:rPr>
          <w:rFonts w:cs="Arial"/>
          <w:color w:val="000000"/>
          <w:sz w:val="16"/>
          <w:shd w:val="clear" w:color="auto" w:fill="FFFFFF"/>
        </w:rPr>
      </w:pPr>
    </w:p>
    <w:p w14:paraId="432929A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Frank Thomas.</w:t>
      </w:r>
    </w:p>
    <w:p w14:paraId="1D2F9388" w14:textId="77777777" w:rsidR="00C91FFE" w:rsidRDefault="00C91FFE" w:rsidP="00C91FFE">
      <w:pPr>
        <w:keepLines/>
        <w:spacing w:before="0"/>
        <w:rPr>
          <w:rFonts w:cs="Arial"/>
          <w:color w:val="000000"/>
          <w:sz w:val="16"/>
          <w:shd w:val="clear" w:color="auto" w:fill="FFFFFF"/>
        </w:rPr>
      </w:pPr>
    </w:p>
    <w:p w14:paraId="453B942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Thomas. How are you doing today?</w:t>
      </w:r>
    </w:p>
    <w:p w14:paraId="19AFB4E0" w14:textId="77777777" w:rsidR="00C91FFE" w:rsidRDefault="00C91FFE" w:rsidP="00C91FFE">
      <w:pPr>
        <w:keepLines/>
        <w:spacing w:before="0"/>
        <w:rPr>
          <w:rFonts w:cs="Arial"/>
          <w:color w:val="000000"/>
          <w:sz w:val="16"/>
          <w:shd w:val="clear" w:color="auto" w:fill="FFFFFF"/>
        </w:rPr>
      </w:pPr>
    </w:p>
    <w:p w14:paraId="04BAAFE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ok, I would like to report that I received </w:t>
      </w:r>
      <w:proofErr w:type="gramStart"/>
      <w:r w:rsidRPr="00C91FFE">
        <w:rPr>
          <w:rFonts w:ascii="Times New Roman" w:hAnsi="Times New Roman"/>
          <w:color w:val="000000"/>
          <w:sz w:val="18"/>
          <w:shd w:val="clear" w:color="auto" w:fill="FFFFFF"/>
        </w:rPr>
        <w:t>VA</w:t>
      </w:r>
      <w:proofErr w:type="gramEnd"/>
      <w:r w:rsidRPr="00C91FFE">
        <w:rPr>
          <w:rFonts w:ascii="Times New Roman" w:hAnsi="Times New Roman"/>
          <w:color w:val="000000"/>
          <w:sz w:val="18"/>
          <w:shd w:val="clear" w:color="auto" w:fill="FFFFFF"/>
        </w:rPr>
        <w:t xml:space="preserve"> Fiduciary letter for Tony Thomas. It had my mailing address on </w:t>
      </w:r>
      <w:proofErr w:type="gramStart"/>
      <w:r w:rsidRPr="00C91FFE">
        <w:rPr>
          <w:rFonts w:ascii="Times New Roman" w:hAnsi="Times New Roman"/>
          <w:color w:val="000000"/>
          <w:sz w:val="18"/>
          <w:shd w:val="clear" w:color="auto" w:fill="FFFFFF"/>
        </w:rPr>
        <w:t>it</w:t>
      </w:r>
      <w:proofErr w:type="gramEnd"/>
      <w:r w:rsidRPr="00C91FFE">
        <w:rPr>
          <w:rFonts w:ascii="Times New Roman" w:hAnsi="Times New Roman"/>
          <w:color w:val="000000"/>
          <w:sz w:val="18"/>
          <w:shd w:val="clear" w:color="auto" w:fill="FFFFFF"/>
        </w:rPr>
        <w:t xml:space="preserve"> but it had his name and his Social Security 111-11-1111. </w:t>
      </w:r>
    </w:p>
    <w:p w14:paraId="08FAB8B7" w14:textId="77777777" w:rsidR="00C91FFE" w:rsidRDefault="00C91FFE" w:rsidP="00C91FFE">
      <w:pPr>
        <w:keepLines/>
        <w:spacing w:before="0"/>
        <w:rPr>
          <w:rFonts w:cs="Arial"/>
          <w:color w:val="000000"/>
          <w:sz w:val="16"/>
          <w:shd w:val="clear" w:color="auto" w:fill="FFFFFF"/>
        </w:rPr>
      </w:pPr>
    </w:p>
    <w:p w14:paraId="158CF3C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reporting this information. Please return the letter to the VA, by mailing it to the intake center at Department of Veterans Affairs Fiduciary Intake PO Box 5211 Janesville, WI 53547-5211.</w:t>
      </w:r>
    </w:p>
    <w:p w14:paraId="5B704AEB" w14:textId="77777777" w:rsidR="00C91FFE" w:rsidRDefault="00C91FFE" w:rsidP="00C91FFE">
      <w:pPr>
        <w:keepLines/>
        <w:spacing w:before="0"/>
        <w:rPr>
          <w:rFonts w:cs="Arial"/>
          <w:color w:val="000000"/>
          <w:sz w:val="16"/>
          <w:shd w:val="clear" w:color="auto" w:fill="FFFFFF"/>
        </w:rPr>
      </w:pPr>
    </w:p>
    <w:p w14:paraId="7DF6F35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Oh</w:t>
      </w:r>
      <w:proofErr w:type="gramEnd"/>
      <w:r w:rsidRPr="00C91FFE">
        <w:rPr>
          <w:rFonts w:ascii="Times New Roman" w:hAnsi="Times New Roman"/>
          <w:color w:val="000000"/>
          <w:sz w:val="18"/>
          <w:shd w:val="clear" w:color="auto" w:fill="FFFFFF"/>
        </w:rPr>
        <w:t xml:space="preserve"> ok I can mail it in.</w:t>
      </w:r>
    </w:p>
    <w:p w14:paraId="05E2F009" w14:textId="77777777" w:rsidR="00C91FFE" w:rsidRDefault="00C91FFE" w:rsidP="00C91FFE">
      <w:pPr>
        <w:keepLines/>
        <w:spacing w:before="0"/>
        <w:rPr>
          <w:rFonts w:cs="Arial"/>
          <w:color w:val="000000"/>
          <w:sz w:val="16"/>
          <w:shd w:val="clear" w:color="auto" w:fill="FFFFFF"/>
        </w:rPr>
      </w:pPr>
    </w:p>
    <w:p w14:paraId="6E1F340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file or social security number for verification purposes? </w:t>
      </w:r>
    </w:p>
    <w:p w14:paraId="3E1CCC10" w14:textId="77777777" w:rsidR="00C91FFE" w:rsidRDefault="00C91FFE" w:rsidP="00C91FFE">
      <w:pPr>
        <w:keepLines/>
        <w:spacing w:before="0"/>
        <w:rPr>
          <w:rFonts w:cs="Arial"/>
          <w:color w:val="000000"/>
          <w:sz w:val="16"/>
          <w:shd w:val="clear" w:color="auto" w:fill="FFFFFF"/>
        </w:rPr>
      </w:pPr>
    </w:p>
    <w:p w14:paraId="71CD46A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Social Security number is 222-22-2222. </w:t>
      </w:r>
    </w:p>
    <w:p w14:paraId="6B1D0B8C" w14:textId="77777777" w:rsidR="00C91FFE" w:rsidRDefault="00C91FFE" w:rsidP="00C91FFE">
      <w:pPr>
        <w:keepLines/>
        <w:spacing w:before="0"/>
        <w:rPr>
          <w:rFonts w:cs="Arial"/>
          <w:color w:val="000000"/>
          <w:sz w:val="16"/>
          <w:shd w:val="clear" w:color="auto" w:fill="FFFFFF"/>
        </w:rPr>
      </w:pPr>
    </w:p>
    <w:p w14:paraId="5450FCC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 is your branch of service?</w:t>
      </w:r>
    </w:p>
    <w:p w14:paraId="41FD84E7" w14:textId="77777777" w:rsidR="00C91FFE" w:rsidRDefault="00C91FFE" w:rsidP="00C91FFE">
      <w:pPr>
        <w:keepLines/>
        <w:spacing w:before="0"/>
        <w:rPr>
          <w:rFonts w:cs="Arial"/>
          <w:color w:val="000000"/>
          <w:sz w:val="16"/>
          <w:shd w:val="clear" w:color="auto" w:fill="FFFFFF"/>
        </w:rPr>
      </w:pPr>
    </w:p>
    <w:p w14:paraId="35E0775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Army.</w:t>
      </w:r>
    </w:p>
    <w:p w14:paraId="7F504F19" w14:textId="77777777" w:rsidR="00C91FFE" w:rsidRDefault="00C91FFE" w:rsidP="00C91FFE">
      <w:pPr>
        <w:keepLines/>
        <w:spacing w:before="0"/>
        <w:rPr>
          <w:rFonts w:cs="Arial"/>
          <w:color w:val="000000"/>
          <w:sz w:val="16"/>
          <w:shd w:val="clear" w:color="auto" w:fill="FFFFFF"/>
        </w:rPr>
      </w:pPr>
    </w:p>
    <w:p w14:paraId="46F77F3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I will take steps to correct this.  Is there anything else I can help you with? </w:t>
      </w:r>
    </w:p>
    <w:p w14:paraId="1FD975D2" w14:textId="77777777" w:rsidR="00C91FFE" w:rsidRDefault="00C91FFE" w:rsidP="00C91FFE">
      <w:pPr>
        <w:keepLines/>
        <w:spacing w:before="0"/>
        <w:rPr>
          <w:rFonts w:cs="Arial"/>
          <w:color w:val="000000"/>
          <w:sz w:val="16"/>
          <w:shd w:val="clear" w:color="auto" w:fill="FFFFFF"/>
        </w:rPr>
      </w:pPr>
    </w:p>
    <w:p w14:paraId="7489BC4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there isn’t. </w:t>
      </w:r>
    </w:p>
    <w:p w14:paraId="6308B21A" w14:textId="77777777" w:rsidR="00C91FFE" w:rsidRDefault="00C91FFE" w:rsidP="00C91FFE">
      <w:pPr>
        <w:keepLines/>
        <w:spacing w:before="0"/>
        <w:rPr>
          <w:rFonts w:cs="Arial"/>
          <w:color w:val="000000"/>
          <w:sz w:val="16"/>
          <w:shd w:val="clear" w:color="auto" w:fill="FFFFFF"/>
        </w:rPr>
      </w:pPr>
    </w:p>
    <w:p w14:paraId="5FA5863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6C1A7545" w14:textId="77777777" w:rsidR="00C91FFE" w:rsidRDefault="00C91FFE" w:rsidP="00C91FFE">
      <w:pPr>
        <w:keepLines/>
        <w:spacing w:before="0"/>
        <w:rPr>
          <w:rFonts w:cs="Arial"/>
          <w:color w:val="000000"/>
          <w:sz w:val="16"/>
          <w:shd w:val="clear" w:color="auto" w:fill="FFFFFF"/>
        </w:rPr>
      </w:pPr>
    </w:p>
    <w:p w14:paraId="4E11C5F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1AE5405F" w14:textId="77777777" w:rsidR="00C91FFE" w:rsidRDefault="00C91FFE" w:rsidP="00C91FFE">
      <w:pPr>
        <w:keepLines/>
        <w:spacing w:before="0"/>
        <w:rPr>
          <w:rFonts w:cs="Arial"/>
          <w:color w:val="000000"/>
          <w:sz w:val="16"/>
          <w:shd w:val="clear" w:color="auto" w:fill="FFFFFF"/>
        </w:rPr>
      </w:pPr>
    </w:p>
    <w:p w14:paraId="67E33E9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there is no need for the LAS to complete a VA Form 27-0820 Report of General Information since the question was not related to a specific Veteran or beneficiary file. </w:t>
      </w:r>
    </w:p>
    <w:p w14:paraId="13E5555E" w14:textId="77777777" w:rsidR="00C91FFE" w:rsidRDefault="00C91FFE" w:rsidP="00C91FFE">
      <w:pPr>
        <w:keepLines/>
        <w:spacing w:before="0"/>
        <w:rPr>
          <w:rFonts w:cs="Arial"/>
          <w:color w:val="000000"/>
          <w:sz w:val="16"/>
          <w:shd w:val="clear" w:color="auto" w:fill="FFFFFF"/>
        </w:rPr>
      </w:pPr>
    </w:p>
    <w:p w14:paraId="6008AC3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Complete a VBMS Request for Document Deletion Form and all steps as outlined in M21-1, Part II, Subpart ii, 2.A.2.b.</w:t>
      </w:r>
    </w:p>
    <w:p w14:paraId="47C2EB15" w14:textId="77777777" w:rsidR="00C91FFE" w:rsidRDefault="00C91FFE" w:rsidP="00C91FFE">
      <w:pPr>
        <w:keepLines/>
        <w:spacing w:before="0"/>
        <w:rPr>
          <w:rFonts w:cs="Arial"/>
          <w:color w:val="000000"/>
          <w:sz w:val="16"/>
          <w:shd w:val="clear" w:color="auto" w:fill="FFFFFF"/>
        </w:rPr>
      </w:pPr>
    </w:p>
    <w:p w14:paraId="1BC1543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Send a copy of the completed form to your supervisor.</w:t>
      </w:r>
    </w:p>
    <w:p w14:paraId="62C824FB" w14:textId="77777777" w:rsidR="00C91FFE" w:rsidRDefault="00C91FFE" w:rsidP="00C91FFE">
      <w:pPr>
        <w:keepLines/>
        <w:spacing w:before="0"/>
        <w:rPr>
          <w:rFonts w:cs="Arial"/>
          <w:color w:val="000000"/>
          <w:sz w:val="16"/>
          <w:shd w:val="clear" w:color="auto" w:fill="FFFFFF"/>
        </w:rPr>
      </w:pPr>
    </w:p>
    <w:p w14:paraId="333FA61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19.a. For more information on document deletion, see M21-1, Part II, Subpart ii, 2.A.2.b.</w:t>
      </w:r>
    </w:p>
    <w:p w14:paraId="2BD2E82B" w14:textId="77777777" w:rsidR="00C91FFE" w:rsidRDefault="00C91FFE" w:rsidP="00C91FFE">
      <w:pPr>
        <w:keepLines/>
        <w:spacing w:before="0"/>
        <w:rPr>
          <w:rFonts w:ascii="Times New Roman" w:hAnsi="Times New Roman"/>
          <w:color w:val="000000"/>
          <w:sz w:val="18"/>
          <w:shd w:val="clear" w:color="auto" w:fill="FFFFFF"/>
        </w:rPr>
      </w:pPr>
    </w:p>
    <w:p w14:paraId="5521751D" w14:textId="77777777" w:rsidR="00C91FFE" w:rsidRDefault="00C91FFE" w:rsidP="00C91FFE">
      <w:pPr>
        <w:keepLines/>
        <w:spacing w:before="0"/>
        <w:rPr>
          <w:rFonts w:ascii="Times New Roman" w:hAnsi="Times New Roman"/>
          <w:color w:val="000000"/>
          <w:sz w:val="18"/>
          <w:shd w:val="clear" w:color="auto" w:fill="FFFFFF"/>
        </w:rPr>
      </w:pPr>
    </w:p>
    <w:p w14:paraId="7F96BBEA" w14:textId="77777777" w:rsidR="00C91FFE" w:rsidRDefault="00C91FFE" w:rsidP="00C91FFE">
      <w:pPr>
        <w:keepLines/>
        <w:rPr>
          <w:rFonts w:cs="Arial"/>
          <w:color w:val="000000"/>
          <w:sz w:val="16"/>
          <w:shd w:val="clear" w:color="auto" w:fill="FFFFFF"/>
        </w:rPr>
      </w:pPr>
    </w:p>
    <w:p w14:paraId="54B3ECCE"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12 - Scenario  </w:t>
      </w:r>
    </w:p>
    <w:p w14:paraId="15906ACA"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54A979A1">
          <v:shape id="_x0000_i1035" type="#_x0000_t75" style="width:480pt;height:5in" o:bordertopcolor="this" o:borderleftcolor="this" o:borderbottomcolor="this" o:borderrightcolor="this">
            <v:imagedata r:id="rId22" o:title="slide12"/>
            <w10:bordertop type="single" width="4" shadow="t"/>
            <w10:borderleft type="single" width="4" shadow="t"/>
            <w10:borderbottom type="single" width="4" shadow="t"/>
            <w10:borderright type="single" width="4" shadow="t"/>
          </v:shape>
        </w:pict>
      </w:r>
    </w:p>
    <w:p w14:paraId="605D7397"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7C284823" w14:textId="77777777" w:rsidR="00C91FFE" w:rsidRDefault="00C91FFE" w:rsidP="00C91FFE">
      <w:pPr>
        <w:keepLines/>
        <w:spacing w:before="0"/>
        <w:rPr>
          <w:rFonts w:cs="Arial"/>
          <w:color w:val="000000"/>
          <w:sz w:val="16"/>
          <w:shd w:val="clear" w:color="auto" w:fill="FFFFFF"/>
        </w:rPr>
      </w:pPr>
    </w:p>
    <w:p w14:paraId="3064503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13661E3B" w14:textId="77777777" w:rsidR="00C91FFE" w:rsidRDefault="00C91FFE" w:rsidP="00C91FFE">
      <w:pPr>
        <w:keepLines/>
        <w:spacing w:before="0"/>
        <w:rPr>
          <w:rFonts w:cs="Arial"/>
          <w:color w:val="000000"/>
          <w:sz w:val="16"/>
          <w:shd w:val="clear" w:color="auto" w:fill="FFFFFF"/>
        </w:rPr>
      </w:pPr>
    </w:p>
    <w:p w14:paraId="4FA285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Jane Sullivan.</w:t>
      </w:r>
    </w:p>
    <w:p w14:paraId="28E8E8C1" w14:textId="77777777" w:rsidR="00C91FFE" w:rsidRDefault="00C91FFE" w:rsidP="00C91FFE">
      <w:pPr>
        <w:keepLines/>
        <w:spacing w:before="0"/>
        <w:rPr>
          <w:rFonts w:cs="Arial"/>
          <w:color w:val="000000"/>
          <w:sz w:val="16"/>
          <w:shd w:val="clear" w:color="auto" w:fill="FFFFFF"/>
        </w:rPr>
      </w:pPr>
    </w:p>
    <w:p w14:paraId="0A35F8C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Sullivan. How are you doing today?</w:t>
      </w:r>
    </w:p>
    <w:p w14:paraId="53949FE9" w14:textId="77777777" w:rsidR="00C91FFE" w:rsidRDefault="00C91FFE" w:rsidP="00C91FFE">
      <w:pPr>
        <w:keepLines/>
        <w:spacing w:before="0"/>
        <w:rPr>
          <w:rFonts w:cs="Arial"/>
          <w:color w:val="000000"/>
          <w:sz w:val="16"/>
          <w:shd w:val="clear" w:color="auto" w:fill="FFFFFF"/>
        </w:rPr>
      </w:pPr>
    </w:p>
    <w:p w14:paraId="07C7966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ok, I would like to report that my brother Patrick Sullivan is incarcerated. </w:t>
      </w:r>
    </w:p>
    <w:p w14:paraId="0EE177FC" w14:textId="77777777" w:rsidR="00C91FFE" w:rsidRDefault="00C91FFE" w:rsidP="00C91FFE">
      <w:pPr>
        <w:keepLines/>
        <w:spacing w:before="0"/>
        <w:rPr>
          <w:rFonts w:cs="Arial"/>
          <w:color w:val="000000"/>
          <w:sz w:val="16"/>
          <w:shd w:val="clear" w:color="auto" w:fill="FFFFFF"/>
        </w:rPr>
      </w:pPr>
    </w:p>
    <w:p w14:paraId="7AC4C97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To record this information, may I have the file or social security number for verification purposes?</w:t>
      </w:r>
    </w:p>
    <w:p w14:paraId="6A72195F" w14:textId="77777777" w:rsidR="00C91FFE" w:rsidRDefault="00C91FFE" w:rsidP="00C91FFE">
      <w:pPr>
        <w:keepLines/>
        <w:spacing w:before="0"/>
        <w:rPr>
          <w:rFonts w:cs="Arial"/>
          <w:color w:val="000000"/>
          <w:sz w:val="16"/>
          <w:shd w:val="clear" w:color="auto" w:fill="FFFFFF"/>
        </w:rPr>
      </w:pPr>
    </w:p>
    <w:p w14:paraId="3644397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Social Security is 444-44-4444.</w:t>
      </w:r>
    </w:p>
    <w:p w14:paraId="725C550D" w14:textId="77777777" w:rsidR="00C91FFE" w:rsidRDefault="00C91FFE" w:rsidP="00C91FFE">
      <w:pPr>
        <w:keepLines/>
        <w:spacing w:before="0"/>
        <w:rPr>
          <w:rFonts w:cs="Arial"/>
          <w:color w:val="000000"/>
          <w:sz w:val="16"/>
          <w:shd w:val="clear" w:color="auto" w:fill="FFFFFF"/>
        </w:rPr>
      </w:pPr>
    </w:p>
    <w:p w14:paraId="5B37CBF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Can I have the Veteran’s date of birth and branch of service?</w:t>
      </w:r>
    </w:p>
    <w:p w14:paraId="06994A8F" w14:textId="77777777" w:rsidR="00C91FFE" w:rsidRDefault="00C91FFE" w:rsidP="00C91FFE">
      <w:pPr>
        <w:keepLines/>
        <w:spacing w:before="0"/>
        <w:rPr>
          <w:rFonts w:cs="Arial"/>
          <w:color w:val="000000"/>
          <w:sz w:val="16"/>
          <w:shd w:val="clear" w:color="auto" w:fill="FFFFFF"/>
        </w:rPr>
      </w:pPr>
    </w:p>
    <w:p w14:paraId="41CDF26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The Veteran’s date of birth is December 3, </w:t>
      </w:r>
      <w:proofErr w:type="gramStart"/>
      <w:r w:rsidRPr="00C91FFE">
        <w:rPr>
          <w:rFonts w:ascii="Times New Roman" w:hAnsi="Times New Roman"/>
          <w:color w:val="000000"/>
          <w:sz w:val="18"/>
          <w:shd w:val="clear" w:color="auto" w:fill="FFFFFF"/>
        </w:rPr>
        <w:t>1970</w:t>
      </w:r>
      <w:proofErr w:type="gramEnd"/>
      <w:r w:rsidRPr="00C91FFE">
        <w:rPr>
          <w:rFonts w:ascii="Times New Roman" w:hAnsi="Times New Roman"/>
          <w:color w:val="000000"/>
          <w:sz w:val="18"/>
          <w:shd w:val="clear" w:color="auto" w:fill="FFFFFF"/>
        </w:rPr>
        <w:t xml:space="preserve"> and the branch of service is Army. </w:t>
      </w:r>
    </w:p>
    <w:p w14:paraId="14D9BBA1" w14:textId="77777777" w:rsidR="00C91FFE" w:rsidRDefault="00C91FFE" w:rsidP="00C91FFE">
      <w:pPr>
        <w:keepLines/>
        <w:spacing w:before="0"/>
        <w:rPr>
          <w:rFonts w:cs="Arial"/>
          <w:color w:val="000000"/>
          <w:sz w:val="16"/>
          <w:shd w:val="clear" w:color="auto" w:fill="FFFFFF"/>
        </w:rPr>
      </w:pPr>
    </w:p>
    <w:p w14:paraId="7FFFD14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this information.  Please answer some questions for me.</w:t>
      </w:r>
    </w:p>
    <w:p w14:paraId="140C56B4" w14:textId="77777777" w:rsidR="00C91FFE" w:rsidRDefault="00C91FFE" w:rsidP="00C91FFE">
      <w:pPr>
        <w:keepLines/>
        <w:spacing w:before="0"/>
        <w:rPr>
          <w:rFonts w:cs="Arial"/>
          <w:color w:val="000000"/>
          <w:sz w:val="16"/>
          <w:shd w:val="clear" w:color="auto" w:fill="FFFFFF"/>
        </w:rPr>
      </w:pPr>
    </w:p>
    <w:p w14:paraId="3866FD0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6204B906" w14:textId="77777777" w:rsidR="00C91FFE" w:rsidRDefault="00C91FFE" w:rsidP="00C91FFE">
      <w:pPr>
        <w:keepLines/>
        <w:spacing w:before="0"/>
        <w:rPr>
          <w:rFonts w:cs="Arial"/>
          <w:color w:val="000000"/>
          <w:sz w:val="16"/>
          <w:shd w:val="clear" w:color="auto" w:fill="FFFFFF"/>
        </w:rPr>
      </w:pPr>
    </w:p>
    <w:p w14:paraId="6A3AF4B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 is the type of conviction?</w:t>
      </w:r>
    </w:p>
    <w:p w14:paraId="72CB1301" w14:textId="77777777" w:rsidR="00C91FFE" w:rsidRDefault="00C91FFE" w:rsidP="00C91FFE">
      <w:pPr>
        <w:keepLines/>
        <w:spacing w:before="0"/>
        <w:rPr>
          <w:rFonts w:cs="Arial"/>
          <w:color w:val="000000"/>
          <w:sz w:val="16"/>
          <w:shd w:val="clear" w:color="auto" w:fill="FFFFFF"/>
        </w:rPr>
      </w:pPr>
    </w:p>
    <w:p w14:paraId="73A4F73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was a Felony Theft in the 1st degree.</w:t>
      </w:r>
    </w:p>
    <w:p w14:paraId="1AADABF7" w14:textId="77777777" w:rsidR="00C91FFE" w:rsidRDefault="00C91FFE" w:rsidP="00C91FFE">
      <w:pPr>
        <w:keepLines/>
        <w:spacing w:before="0"/>
        <w:rPr>
          <w:rFonts w:cs="Arial"/>
          <w:color w:val="000000"/>
          <w:sz w:val="16"/>
          <w:shd w:val="clear" w:color="auto" w:fill="FFFFFF"/>
        </w:rPr>
      </w:pPr>
    </w:p>
    <w:p w14:paraId="13AADD4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 is the date (including month, day, and year) of the conviction?</w:t>
      </w:r>
    </w:p>
    <w:p w14:paraId="1CF6B4C6" w14:textId="77777777" w:rsidR="00C91FFE" w:rsidRDefault="00C91FFE" w:rsidP="00C91FFE">
      <w:pPr>
        <w:keepLines/>
        <w:spacing w:before="0"/>
        <w:rPr>
          <w:rFonts w:cs="Arial"/>
          <w:color w:val="000000"/>
          <w:sz w:val="16"/>
          <w:shd w:val="clear" w:color="auto" w:fill="FFFFFF"/>
        </w:rPr>
      </w:pPr>
    </w:p>
    <w:p w14:paraId="3F81BF3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December 19, 2023.</w:t>
      </w:r>
    </w:p>
    <w:p w14:paraId="6F9145B1" w14:textId="77777777" w:rsidR="00C91FFE" w:rsidRDefault="00C91FFE" w:rsidP="00C91FFE">
      <w:pPr>
        <w:keepLines/>
        <w:spacing w:before="0"/>
        <w:rPr>
          <w:rFonts w:cs="Arial"/>
          <w:color w:val="000000"/>
          <w:sz w:val="16"/>
          <w:shd w:val="clear" w:color="auto" w:fill="FFFFFF"/>
        </w:rPr>
      </w:pPr>
    </w:p>
    <w:p w14:paraId="332B97A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 is the date (including month, day, and year) of incarceration following the conviction?</w:t>
      </w:r>
    </w:p>
    <w:p w14:paraId="2A65C15A" w14:textId="77777777" w:rsidR="00C91FFE" w:rsidRDefault="00C91FFE" w:rsidP="00C91FFE">
      <w:pPr>
        <w:keepLines/>
        <w:spacing w:before="0"/>
        <w:rPr>
          <w:rFonts w:cs="Arial"/>
          <w:color w:val="000000"/>
          <w:sz w:val="16"/>
          <w:shd w:val="clear" w:color="auto" w:fill="FFFFFF"/>
        </w:rPr>
      </w:pPr>
    </w:p>
    <w:p w14:paraId="1CB771D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December 26, 2023.</w:t>
      </w:r>
    </w:p>
    <w:p w14:paraId="4496036A" w14:textId="77777777" w:rsidR="00C91FFE" w:rsidRDefault="00C91FFE" w:rsidP="00C91FFE">
      <w:pPr>
        <w:keepLines/>
        <w:spacing w:before="0"/>
        <w:rPr>
          <w:rFonts w:cs="Arial"/>
          <w:color w:val="000000"/>
          <w:sz w:val="16"/>
          <w:shd w:val="clear" w:color="auto" w:fill="FFFFFF"/>
        </w:rPr>
      </w:pPr>
    </w:p>
    <w:p w14:paraId="4A0DE4F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Will the incarceration last more than 60 days </w:t>
      </w:r>
      <w:proofErr w:type="gramStart"/>
      <w:r w:rsidRPr="00C91FFE">
        <w:rPr>
          <w:rFonts w:ascii="Times New Roman" w:hAnsi="Times New Roman"/>
          <w:color w:val="000000"/>
          <w:sz w:val="18"/>
          <w:shd w:val="clear" w:color="auto" w:fill="FFFFFF"/>
        </w:rPr>
        <w:t>following</w:t>
      </w:r>
      <w:proofErr w:type="gramEnd"/>
      <w:r w:rsidRPr="00C91FFE">
        <w:rPr>
          <w:rFonts w:ascii="Times New Roman" w:hAnsi="Times New Roman"/>
          <w:color w:val="000000"/>
          <w:sz w:val="18"/>
          <w:shd w:val="clear" w:color="auto" w:fill="FFFFFF"/>
        </w:rPr>
        <w:t xml:space="preserve"> the date of conviction?</w:t>
      </w:r>
    </w:p>
    <w:p w14:paraId="1215509E" w14:textId="77777777" w:rsidR="00C91FFE" w:rsidRDefault="00C91FFE" w:rsidP="00C91FFE">
      <w:pPr>
        <w:keepLines/>
        <w:spacing w:before="0"/>
        <w:rPr>
          <w:rFonts w:cs="Arial"/>
          <w:color w:val="000000"/>
          <w:sz w:val="16"/>
          <w:shd w:val="clear" w:color="auto" w:fill="FFFFFF"/>
        </w:rPr>
      </w:pPr>
    </w:p>
    <w:p w14:paraId="56C2670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Yes, he will be incarcerated for a few years.</w:t>
      </w:r>
    </w:p>
    <w:p w14:paraId="7AF883FC" w14:textId="77777777" w:rsidR="00C91FFE" w:rsidRDefault="00C91FFE" w:rsidP="00C91FFE">
      <w:pPr>
        <w:keepLines/>
        <w:spacing w:before="0"/>
        <w:rPr>
          <w:rFonts w:cs="Arial"/>
          <w:color w:val="000000"/>
          <w:sz w:val="16"/>
          <w:shd w:val="clear" w:color="auto" w:fill="FFFFFF"/>
        </w:rPr>
      </w:pPr>
    </w:p>
    <w:p w14:paraId="2AEC5D1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have recorded this information on the record. Is there anything else I can help you with?</w:t>
      </w:r>
    </w:p>
    <w:p w14:paraId="48BB6590" w14:textId="77777777" w:rsidR="00C91FFE" w:rsidRDefault="00C91FFE" w:rsidP="00C91FFE">
      <w:pPr>
        <w:keepLines/>
        <w:spacing w:before="0"/>
        <w:rPr>
          <w:rFonts w:cs="Arial"/>
          <w:color w:val="000000"/>
          <w:sz w:val="16"/>
          <w:shd w:val="clear" w:color="auto" w:fill="FFFFFF"/>
        </w:rPr>
      </w:pPr>
    </w:p>
    <w:p w14:paraId="58341FF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62BB8B6A" w14:textId="77777777" w:rsidR="00C91FFE" w:rsidRDefault="00C91FFE" w:rsidP="00C91FFE">
      <w:pPr>
        <w:keepLines/>
        <w:spacing w:before="0"/>
        <w:rPr>
          <w:rFonts w:cs="Arial"/>
          <w:color w:val="000000"/>
          <w:sz w:val="16"/>
          <w:shd w:val="clear" w:color="auto" w:fill="FFFFFF"/>
        </w:rPr>
      </w:pPr>
    </w:p>
    <w:p w14:paraId="4FE05A4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hope you have a great day.</w:t>
      </w:r>
    </w:p>
    <w:p w14:paraId="6CF4C197" w14:textId="77777777" w:rsidR="00C91FFE" w:rsidRDefault="00C91FFE" w:rsidP="00C91FFE">
      <w:pPr>
        <w:keepLines/>
        <w:spacing w:before="0"/>
        <w:rPr>
          <w:rFonts w:cs="Arial"/>
          <w:color w:val="000000"/>
          <w:sz w:val="16"/>
          <w:shd w:val="clear" w:color="auto" w:fill="FFFFFF"/>
        </w:rPr>
      </w:pPr>
    </w:p>
    <w:p w14:paraId="04B3AF9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very much. Have a great day too! </w:t>
      </w:r>
    </w:p>
    <w:p w14:paraId="7C64503A" w14:textId="77777777" w:rsidR="00C91FFE" w:rsidRDefault="00C91FFE" w:rsidP="00C91FFE">
      <w:pPr>
        <w:keepLines/>
        <w:spacing w:before="0"/>
        <w:rPr>
          <w:rFonts w:cs="Arial"/>
          <w:color w:val="000000"/>
          <w:sz w:val="16"/>
          <w:shd w:val="clear" w:color="auto" w:fill="FFFFFF"/>
        </w:rPr>
      </w:pPr>
    </w:p>
    <w:p w14:paraId="2F66C47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Complete VA Form 27-0820e. Establish </w:t>
      </w:r>
      <w:proofErr w:type="gramStart"/>
      <w:r w:rsidRPr="00C91FFE">
        <w:rPr>
          <w:rFonts w:ascii="Times New Roman" w:hAnsi="Times New Roman"/>
          <w:color w:val="000000"/>
          <w:sz w:val="18"/>
          <w:shd w:val="clear" w:color="auto" w:fill="FFFFFF"/>
        </w:rPr>
        <w:t>an EP</w:t>
      </w:r>
      <w:proofErr w:type="gramEnd"/>
      <w:r w:rsidRPr="00C91FFE">
        <w:rPr>
          <w:rFonts w:ascii="Times New Roman" w:hAnsi="Times New Roman"/>
          <w:color w:val="000000"/>
          <w:sz w:val="18"/>
          <w:shd w:val="clear" w:color="auto" w:fill="FFFFFF"/>
        </w:rPr>
        <w:t xml:space="preserve"> 290, using the claim label Bureau of Prisons Match or Social Security Prison Match (whichever applies).</w:t>
      </w:r>
    </w:p>
    <w:p w14:paraId="148D06B1" w14:textId="77777777" w:rsidR="00C91FFE" w:rsidRDefault="00C91FFE" w:rsidP="00C91FFE">
      <w:pPr>
        <w:keepLines/>
        <w:spacing w:before="0"/>
        <w:rPr>
          <w:rFonts w:cs="Arial"/>
          <w:color w:val="000000"/>
          <w:sz w:val="16"/>
          <w:shd w:val="clear" w:color="auto" w:fill="FFFFFF"/>
        </w:rPr>
      </w:pPr>
    </w:p>
    <w:p w14:paraId="014683E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20.a. For more information on how to handle beneficiary incarceration, see M21-1, Part VI, Subpart iii, 1.A.3.</w:t>
      </w:r>
      <w:proofErr w:type="gramStart"/>
      <w:r w:rsidRPr="00C91FFE">
        <w:rPr>
          <w:rFonts w:ascii="Times New Roman" w:hAnsi="Times New Roman"/>
          <w:color w:val="000000"/>
          <w:sz w:val="18"/>
          <w:shd w:val="clear" w:color="auto" w:fill="FFFFFF"/>
        </w:rPr>
        <w:t>a and</w:t>
      </w:r>
      <w:proofErr w:type="gramEnd"/>
      <w:r w:rsidRPr="00C91FFE">
        <w:rPr>
          <w:rFonts w:ascii="Times New Roman" w:hAnsi="Times New Roman"/>
          <w:color w:val="000000"/>
          <w:sz w:val="18"/>
          <w:shd w:val="clear" w:color="auto" w:fill="FFFFFF"/>
        </w:rPr>
        <w:t xml:space="preserve"> d.</w:t>
      </w:r>
    </w:p>
    <w:p w14:paraId="093DFE79" w14:textId="77777777" w:rsidR="00C91FFE" w:rsidRDefault="00C91FFE" w:rsidP="00C91FFE">
      <w:pPr>
        <w:keepLines/>
        <w:spacing w:before="0"/>
        <w:rPr>
          <w:rFonts w:ascii="Times New Roman" w:hAnsi="Times New Roman"/>
          <w:color w:val="000000"/>
          <w:sz w:val="18"/>
          <w:shd w:val="clear" w:color="auto" w:fill="FFFFFF"/>
        </w:rPr>
      </w:pPr>
    </w:p>
    <w:p w14:paraId="2A58101F" w14:textId="77777777" w:rsidR="00C91FFE" w:rsidRDefault="00C91FFE" w:rsidP="00C91FFE">
      <w:pPr>
        <w:keepLines/>
        <w:spacing w:before="0"/>
        <w:rPr>
          <w:rFonts w:ascii="Times New Roman" w:hAnsi="Times New Roman"/>
          <w:color w:val="000000"/>
          <w:sz w:val="18"/>
          <w:shd w:val="clear" w:color="auto" w:fill="FFFFFF"/>
        </w:rPr>
      </w:pPr>
    </w:p>
    <w:p w14:paraId="0F6F4207" w14:textId="77777777" w:rsidR="00C91FFE" w:rsidRDefault="00C91FFE" w:rsidP="00C91FFE">
      <w:pPr>
        <w:keepLines/>
        <w:rPr>
          <w:rFonts w:cs="Arial"/>
          <w:color w:val="000000"/>
          <w:sz w:val="16"/>
          <w:shd w:val="clear" w:color="auto" w:fill="FFFFFF"/>
        </w:rPr>
      </w:pPr>
    </w:p>
    <w:p w14:paraId="3A44D0AF"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13 - Scenario  </w:t>
      </w:r>
    </w:p>
    <w:p w14:paraId="7D06AC5D"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04ABED15">
          <v:shape id="_x0000_i1036" type="#_x0000_t75" style="width:480pt;height:5in" o:bordertopcolor="this" o:borderleftcolor="this" o:borderbottomcolor="this" o:borderrightcolor="this">
            <v:imagedata r:id="rId23" o:title="slide13"/>
            <w10:bordertop type="single" width="4" shadow="t"/>
            <w10:borderleft type="single" width="4" shadow="t"/>
            <w10:borderbottom type="single" width="4" shadow="t"/>
            <w10:borderright type="single" width="4" shadow="t"/>
          </v:shape>
        </w:pict>
      </w:r>
    </w:p>
    <w:p w14:paraId="040F6BC4"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5EA5FAF8" w14:textId="77777777" w:rsidR="00C91FFE" w:rsidRDefault="00C91FFE" w:rsidP="00C91FFE">
      <w:pPr>
        <w:keepLines/>
        <w:spacing w:before="0"/>
        <w:rPr>
          <w:rFonts w:cs="Arial"/>
          <w:color w:val="000000"/>
          <w:sz w:val="16"/>
          <w:shd w:val="clear" w:color="auto" w:fill="FFFFFF"/>
        </w:rPr>
      </w:pPr>
    </w:p>
    <w:p w14:paraId="2099E1D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4A7A0EEF" w14:textId="77777777" w:rsidR="00C91FFE" w:rsidRDefault="00C91FFE" w:rsidP="00C91FFE">
      <w:pPr>
        <w:keepLines/>
        <w:spacing w:before="0"/>
        <w:rPr>
          <w:rFonts w:cs="Arial"/>
          <w:color w:val="000000"/>
          <w:sz w:val="16"/>
          <w:shd w:val="clear" w:color="auto" w:fill="FFFFFF"/>
        </w:rPr>
      </w:pPr>
    </w:p>
    <w:p w14:paraId="479BBD2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Sam Alexander.</w:t>
      </w:r>
    </w:p>
    <w:p w14:paraId="3CB3F182" w14:textId="77777777" w:rsidR="00C91FFE" w:rsidRDefault="00C91FFE" w:rsidP="00C91FFE">
      <w:pPr>
        <w:keepLines/>
        <w:spacing w:before="0"/>
        <w:rPr>
          <w:rFonts w:cs="Arial"/>
          <w:color w:val="000000"/>
          <w:sz w:val="16"/>
          <w:shd w:val="clear" w:color="auto" w:fill="FFFFFF"/>
        </w:rPr>
      </w:pPr>
    </w:p>
    <w:p w14:paraId="5E44E37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Hi, Mr. Alexander. How are you doing today?</w:t>
      </w:r>
    </w:p>
    <w:p w14:paraId="13D81565" w14:textId="77777777" w:rsidR="00C91FFE" w:rsidRDefault="00C91FFE" w:rsidP="00C91FFE">
      <w:pPr>
        <w:keepLines/>
        <w:spacing w:before="0"/>
        <w:rPr>
          <w:rFonts w:cs="Arial"/>
          <w:color w:val="000000"/>
          <w:sz w:val="16"/>
          <w:shd w:val="clear" w:color="auto" w:fill="FFFFFF"/>
        </w:rPr>
      </w:pPr>
    </w:p>
    <w:p w14:paraId="63B9752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Not so good. My brother, Michael </w:t>
      </w:r>
      <w:proofErr w:type="gramStart"/>
      <w:r w:rsidRPr="00C91FFE">
        <w:rPr>
          <w:rFonts w:ascii="Times New Roman" w:hAnsi="Times New Roman"/>
          <w:color w:val="000000"/>
          <w:sz w:val="18"/>
          <w:shd w:val="clear" w:color="auto" w:fill="FFFFFF"/>
        </w:rPr>
        <w:t>Alexander</w:t>
      </w:r>
      <w:proofErr w:type="gramEnd"/>
      <w:r w:rsidRPr="00C91FFE">
        <w:rPr>
          <w:rFonts w:ascii="Times New Roman" w:hAnsi="Times New Roman"/>
          <w:color w:val="000000"/>
          <w:sz w:val="18"/>
          <w:shd w:val="clear" w:color="auto" w:fill="FFFFFF"/>
        </w:rPr>
        <w:t xml:space="preserve"> has been stealing my younger brother’s VA money. </w:t>
      </w:r>
    </w:p>
    <w:p w14:paraId="5CCFE1C9" w14:textId="77777777" w:rsidR="00C91FFE" w:rsidRDefault="00C91FFE" w:rsidP="00C91FFE">
      <w:pPr>
        <w:keepLines/>
        <w:spacing w:before="0"/>
        <w:rPr>
          <w:rFonts w:cs="Arial"/>
          <w:color w:val="000000"/>
          <w:sz w:val="16"/>
          <w:shd w:val="clear" w:color="auto" w:fill="FFFFFF"/>
        </w:rPr>
      </w:pPr>
    </w:p>
    <w:p w14:paraId="2E15B19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 for reporting this, may I have the file or social security number for verification purposes?</w:t>
      </w:r>
    </w:p>
    <w:p w14:paraId="114AB1F8" w14:textId="77777777" w:rsidR="00C91FFE" w:rsidRDefault="00C91FFE" w:rsidP="00C91FFE">
      <w:pPr>
        <w:keepLines/>
        <w:spacing w:before="0"/>
        <w:rPr>
          <w:rFonts w:cs="Arial"/>
          <w:color w:val="000000"/>
          <w:sz w:val="16"/>
          <w:shd w:val="clear" w:color="auto" w:fill="FFFFFF"/>
        </w:rPr>
      </w:pPr>
    </w:p>
    <w:p w14:paraId="799A2ED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my brother’s Social Security number is 777-77-7777. </w:t>
      </w:r>
    </w:p>
    <w:p w14:paraId="2B03CD57" w14:textId="77777777" w:rsidR="00C91FFE" w:rsidRDefault="00C91FFE" w:rsidP="00C91FFE">
      <w:pPr>
        <w:keepLines/>
        <w:spacing w:before="0"/>
        <w:rPr>
          <w:rFonts w:cs="Arial"/>
          <w:color w:val="000000"/>
          <w:sz w:val="16"/>
          <w:shd w:val="clear" w:color="auto" w:fill="FFFFFF"/>
        </w:rPr>
      </w:pPr>
    </w:p>
    <w:p w14:paraId="4BE9575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Can I have the Veteran’s name, date of birth and branch of service?  </w:t>
      </w:r>
    </w:p>
    <w:p w14:paraId="51C8DBE1" w14:textId="77777777" w:rsidR="00C91FFE" w:rsidRDefault="00C91FFE" w:rsidP="00C91FFE">
      <w:pPr>
        <w:keepLines/>
        <w:spacing w:before="0"/>
        <w:rPr>
          <w:rFonts w:cs="Arial"/>
          <w:color w:val="000000"/>
          <w:sz w:val="16"/>
          <w:shd w:val="clear" w:color="auto" w:fill="FFFFFF"/>
        </w:rPr>
      </w:pPr>
    </w:p>
    <w:p w14:paraId="21A82BD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The Veteran’s name is Victor </w:t>
      </w:r>
      <w:proofErr w:type="gramStart"/>
      <w:r w:rsidRPr="00C91FFE">
        <w:rPr>
          <w:rFonts w:ascii="Times New Roman" w:hAnsi="Times New Roman"/>
          <w:color w:val="000000"/>
          <w:sz w:val="18"/>
          <w:shd w:val="clear" w:color="auto" w:fill="FFFFFF"/>
        </w:rPr>
        <w:t>Alexander</w:t>
      </w:r>
      <w:proofErr w:type="gramEnd"/>
      <w:r w:rsidRPr="00C91FFE">
        <w:rPr>
          <w:rFonts w:ascii="Times New Roman" w:hAnsi="Times New Roman"/>
          <w:color w:val="000000"/>
          <w:sz w:val="18"/>
          <w:shd w:val="clear" w:color="auto" w:fill="FFFFFF"/>
        </w:rPr>
        <w:t xml:space="preserve"> and his date of birth is June 1, 1986 and his branch of service is Army. </w:t>
      </w:r>
    </w:p>
    <w:p w14:paraId="4BA5CC0A" w14:textId="77777777" w:rsidR="00C91FFE" w:rsidRDefault="00C91FFE" w:rsidP="00C91FFE">
      <w:pPr>
        <w:keepLines/>
        <w:spacing w:before="0"/>
        <w:rPr>
          <w:rFonts w:cs="Arial"/>
          <w:color w:val="000000"/>
          <w:sz w:val="16"/>
          <w:shd w:val="clear" w:color="auto" w:fill="FFFFFF"/>
        </w:rPr>
      </w:pPr>
    </w:p>
    <w:p w14:paraId="329170A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This seems to be Michael’s Social Security </w:t>
      </w:r>
      <w:proofErr w:type="gramStart"/>
      <w:r w:rsidRPr="00C91FFE">
        <w:rPr>
          <w:rFonts w:ascii="Times New Roman" w:hAnsi="Times New Roman"/>
          <w:color w:val="000000"/>
          <w:sz w:val="18"/>
          <w:shd w:val="clear" w:color="auto" w:fill="FFFFFF"/>
        </w:rPr>
        <w:t>number,</w:t>
      </w:r>
      <w:proofErr w:type="gramEnd"/>
      <w:r w:rsidRPr="00C91FFE">
        <w:rPr>
          <w:rFonts w:ascii="Times New Roman" w:hAnsi="Times New Roman"/>
          <w:color w:val="000000"/>
          <w:sz w:val="18"/>
          <w:shd w:val="clear" w:color="auto" w:fill="FFFFFF"/>
        </w:rPr>
        <w:t xml:space="preserve"> May I have the Veteran’s file number or social security number so that I can access the record? </w:t>
      </w:r>
    </w:p>
    <w:p w14:paraId="109C7CE9" w14:textId="77777777" w:rsidR="00C91FFE" w:rsidRDefault="00C91FFE" w:rsidP="00C91FFE">
      <w:pPr>
        <w:keepLines/>
        <w:spacing w:before="0"/>
        <w:rPr>
          <w:rFonts w:cs="Arial"/>
          <w:color w:val="000000"/>
          <w:sz w:val="16"/>
          <w:shd w:val="clear" w:color="auto" w:fill="FFFFFF"/>
        </w:rPr>
      </w:pPr>
    </w:p>
    <w:p w14:paraId="5E70A4E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His file number is 555-55-5555.</w:t>
      </w:r>
    </w:p>
    <w:p w14:paraId="227201FD" w14:textId="77777777" w:rsidR="00C91FFE" w:rsidRDefault="00C91FFE" w:rsidP="00C91FFE">
      <w:pPr>
        <w:keepLines/>
        <w:spacing w:before="0"/>
        <w:rPr>
          <w:rFonts w:cs="Arial"/>
          <w:color w:val="000000"/>
          <w:sz w:val="16"/>
          <w:shd w:val="clear" w:color="auto" w:fill="FFFFFF"/>
        </w:rPr>
      </w:pPr>
    </w:p>
    <w:p w14:paraId="0AC30DD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w:t>
      </w:r>
      <w:proofErr w:type="gramStart"/>
      <w:r w:rsidRPr="00C91FFE">
        <w:rPr>
          <w:rFonts w:ascii="Times New Roman" w:hAnsi="Times New Roman"/>
          <w:color w:val="000000"/>
          <w:sz w:val="18"/>
          <w:shd w:val="clear" w:color="auto" w:fill="FFFFFF"/>
        </w:rPr>
        <w:t>Thank</w:t>
      </w:r>
      <w:proofErr w:type="gramEnd"/>
      <w:r w:rsidRPr="00C91FFE">
        <w:rPr>
          <w:rFonts w:ascii="Times New Roman" w:hAnsi="Times New Roman"/>
          <w:color w:val="000000"/>
          <w:sz w:val="18"/>
          <w:shd w:val="clear" w:color="auto" w:fill="FFFFFF"/>
        </w:rPr>
        <w:t xml:space="preserve"> you for this information, I would like to ask some questions about this allegation.</w:t>
      </w:r>
    </w:p>
    <w:p w14:paraId="77F7D802" w14:textId="77777777" w:rsidR="00C91FFE" w:rsidRDefault="00C91FFE" w:rsidP="00C91FFE">
      <w:pPr>
        <w:keepLines/>
        <w:spacing w:before="0"/>
        <w:rPr>
          <w:rFonts w:cs="Arial"/>
          <w:color w:val="000000"/>
          <w:sz w:val="16"/>
          <w:shd w:val="clear" w:color="auto" w:fill="FFFFFF"/>
        </w:rPr>
      </w:pPr>
    </w:p>
    <w:p w14:paraId="7A26C72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3CB3EC54" w14:textId="77777777" w:rsidR="00C91FFE" w:rsidRDefault="00C91FFE" w:rsidP="00C91FFE">
      <w:pPr>
        <w:keepLines/>
        <w:spacing w:before="0"/>
        <w:rPr>
          <w:rFonts w:cs="Arial"/>
          <w:color w:val="000000"/>
          <w:sz w:val="16"/>
          <w:shd w:val="clear" w:color="auto" w:fill="FFFFFF"/>
        </w:rPr>
      </w:pPr>
    </w:p>
    <w:p w14:paraId="5D7E2A6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How did you discover this misuse?</w:t>
      </w:r>
    </w:p>
    <w:p w14:paraId="4C2DB418" w14:textId="77777777" w:rsidR="00C91FFE" w:rsidRDefault="00C91FFE" w:rsidP="00C91FFE">
      <w:pPr>
        <w:keepLines/>
        <w:spacing w:before="0"/>
        <w:rPr>
          <w:rFonts w:cs="Arial"/>
          <w:color w:val="000000"/>
          <w:sz w:val="16"/>
          <w:shd w:val="clear" w:color="auto" w:fill="FFFFFF"/>
        </w:rPr>
      </w:pPr>
    </w:p>
    <w:p w14:paraId="1062CE2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was reviewing bank statements with my brother Michael. </w:t>
      </w:r>
    </w:p>
    <w:p w14:paraId="398C0C1B" w14:textId="77777777" w:rsidR="00C91FFE" w:rsidRDefault="00C91FFE" w:rsidP="00C91FFE">
      <w:pPr>
        <w:keepLines/>
        <w:spacing w:before="0"/>
        <w:rPr>
          <w:rFonts w:cs="Arial"/>
          <w:color w:val="000000"/>
          <w:sz w:val="16"/>
          <w:shd w:val="clear" w:color="auto" w:fill="FFFFFF"/>
        </w:rPr>
      </w:pPr>
    </w:p>
    <w:p w14:paraId="4CB9426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He is the fiduciary for Victor. I saw several cash withdrawals from the </w:t>
      </w:r>
      <w:proofErr w:type="gramStart"/>
      <w:r w:rsidRPr="00C91FFE">
        <w:rPr>
          <w:rFonts w:ascii="Times New Roman" w:hAnsi="Times New Roman"/>
          <w:color w:val="000000"/>
          <w:sz w:val="18"/>
          <w:shd w:val="clear" w:color="auto" w:fill="FFFFFF"/>
        </w:rPr>
        <w:t>account</w:t>
      </w:r>
      <w:proofErr w:type="gramEnd"/>
      <w:r w:rsidRPr="00C91FFE">
        <w:rPr>
          <w:rFonts w:ascii="Times New Roman" w:hAnsi="Times New Roman"/>
          <w:color w:val="000000"/>
          <w:sz w:val="18"/>
          <w:shd w:val="clear" w:color="auto" w:fill="FFFFFF"/>
        </w:rPr>
        <w:t xml:space="preserve"> and I asked Michael about them. He couldn’t explain what they were for.</w:t>
      </w:r>
    </w:p>
    <w:p w14:paraId="7A350DAE" w14:textId="77777777" w:rsidR="00C91FFE" w:rsidRDefault="00C91FFE" w:rsidP="00C91FFE">
      <w:pPr>
        <w:keepLines/>
        <w:spacing w:before="0"/>
        <w:rPr>
          <w:rFonts w:cs="Arial"/>
          <w:color w:val="000000"/>
          <w:sz w:val="16"/>
          <w:shd w:val="clear" w:color="auto" w:fill="FFFFFF"/>
        </w:rPr>
      </w:pPr>
    </w:p>
    <w:p w14:paraId="605AC91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Okay, do you know the date the misuse began?   </w:t>
      </w:r>
    </w:p>
    <w:p w14:paraId="15E255F3" w14:textId="77777777" w:rsidR="00C91FFE" w:rsidRDefault="00C91FFE" w:rsidP="00C91FFE">
      <w:pPr>
        <w:keepLines/>
        <w:spacing w:before="0"/>
        <w:rPr>
          <w:rFonts w:cs="Arial"/>
          <w:color w:val="000000"/>
          <w:sz w:val="16"/>
          <w:shd w:val="clear" w:color="auto" w:fill="FFFFFF"/>
        </w:rPr>
      </w:pPr>
    </w:p>
    <w:p w14:paraId="2707FAC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Yes, I saw one cash withdrawal for $2,000 on December 15, 2023, and another for $3,000 on December 23, 2023.</w:t>
      </w:r>
    </w:p>
    <w:p w14:paraId="782CAAA3" w14:textId="77777777" w:rsidR="00C91FFE" w:rsidRDefault="00C91FFE" w:rsidP="00C91FFE">
      <w:pPr>
        <w:keepLines/>
        <w:spacing w:before="0"/>
        <w:rPr>
          <w:rFonts w:cs="Arial"/>
          <w:color w:val="000000"/>
          <w:sz w:val="16"/>
          <w:shd w:val="clear" w:color="auto" w:fill="FFFFFF"/>
        </w:rPr>
      </w:pPr>
    </w:p>
    <w:p w14:paraId="649B233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 may I have your full address and contact information?</w:t>
      </w:r>
    </w:p>
    <w:p w14:paraId="2EA262A0" w14:textId="77777777" w:rsidR="00C91FFE" w:rsidRDefault="00C91FFE" w:rsidP="00C91FFE">
      <w:pPr>
        <w:keepLines/>
        <w:spacing w:before="0"/>
        <w:rPr>
          <w:rFonts w:cs="Arial"/>
          <w:color w:val="000000"/>
          <w:sz w:val="16"/>
          <w:shd w:val="clear" w:color="auto" w:fill="FFFFFF"/>
        </w:rPr>
      </w:pPr>
    </w:p>
    <w:p w14:paraId="26AE5AB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5000 Main Street, Brooksville, Florida </w:t>
      </w:r>
      <w:proofErr w:type="gramStart"/>
      <w:r w:rsidRPr="00C91FFE">
        <w:rPr>
          <w:rFonts w:ascii="Times New Roman" w:hAnsi="Times New Roman"/>
          <w:color w:val="000000"/>
          <w:sz w:val="18"/>
          <w:shd w:val="clear" w:color="auto" w:fill="FFFFFF"/>
        </w:rPr>
        <w:t>34601</w:t>
      </w:r>
      <w:proofErr w:type="gramEnd"/>
      <w:r w:rsidRPr="00C91FFE">
        <w:rPr>
          <w:rFonts w:ascii="Times New Roman" w:hAnsi="Times New Roman"/>
          <w:color w:val="000000"/>
          <w:sz w:val="18"/>
          <w:shd w:val="clear" w:color="auto" w:fill="FFFFFF"/>
        </w:rPr>
        <w:t xml:space="preserve"> and my phone number is 352-555-5555.</w:t>
      </w:r>
    </w:p>
    <w:p w14:paraId="09DAAFA5" w14:textId="77777777" w:rsidR="00C91FFE" w:rsidRDefault="00C91FFE" w:rsidP="00C91FFE">
      <w:pPr>
        <w:keepLines/>
        <w:spacing w:before="0"/>
        <w:rPr>
          <w:rFonts w:cs="Arial"/>
          <w:color w:val="000000"/>
          <w:sz w:val="16"/>
          <w:shd w:val="clear" w:color="auto" w:fill="FFFFFF"/>
        </w:rPr>
      </w:pPr>
    </w:p>
    <w:p w14:paraId="2590F0E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w:t>
      </w:r>
      <w:proofErr w:type="gramStart"/>
      <w:r w:rsidRPr="00C91FFE">
        <w:rPr>
          <w:rFonts w:ascii="Times New Roman" w:hAnsi="Times New Roman"/>
          <w:color w:val="000000"/>
          <w:sz w:val="18"/>
          <w:shd w:val="clear" w:color="auto" w:fill="FFFFFF"/>
        </w:rPr>
        <w:t>Is</w:t>
      </w:r>
      <w:proofErr w:type="gramEnd"/>
      <w:r w:rsidRPr="00C91FFE">
        <w:rPr>
          <w:rFonts w:ascii="Times New Roman" w:hAnsi="Times New Roman"/>
          <w:color w:val="000000"/>
          <w:sz w:val="18"/>
          <w:shd w:val="clear" w:color="auto" w:fill="FFFFFF"/>
        </w:rPr>
        <w:t xml:space="preserve"> there anything else I can help you with?</w:t>
      </w:r>
    </w:p>
    <w:p w14:paraId="4476D550" w14:textId="77777777" w:rsidR="00C91FFE" w:rsidRDefault="00C91FFE" w:rsidP="00C91FFE">
      <w:pPr>
        <w:keepLines/>
        <w:spacing w:before="0"/>
        <w:rPr>
          <w:rFonts w:cs="Arial"/>
          <w:color w:val="000000"/>
          <w:sz w:val="16"/>
          <w:shd w:val="clear" w:color="auto" w:fill="FFFFFF"/>
        </w:rPr>
      </w:pPr>
    </w:p>
    <w:p w14:paraId="1DE2408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not </w:t>
      </w:r>
      <w:proofErr w:type="gramStart"/>
      <w:r w:rsidRPr="00C91FFE">
        <w:rPr>
          <w:rFonts w:ascii="Times New Roman" w:hAnsi="Times New Roman"/>
          <w:color w:val="000000"/>
          <w:sz w:val="18"/>
          <w:shd w:val="clear" w:color="auto" w:fill="FFFFFF"/>
        </w:rPr>
        <w:t>at this time</w:t>
      </w:r>
      <w:proofErr w:type="gramEnd"/>
      <w:r w:rsidRPr="00C91FFE">
        <w:rPr>
          <w:rFonts w:ascii="Times New Roman" w:hAnsi="Times New Roman"/>
          <w:color w:val="000000"/>
          <w:sz w:val="18"/>
          <w:shd w:val="clear" w:color="auto" w:fill="FFFFFF"/>
        </w:rPr>
        <w:t xml:space="preserve">. </w:t>
      </w:r>
    </w:p>
    <w:p w14:paraId="0BD1FBB9" w14:textId="77777777" w:rsidR="00C91FFE" w:rsidRDefault="00C91FFE" w:rsidP="00C91FFE">
      <w:pPr>
        <w:keepLines/>
        <w:spacing w:before="0"/>
        <w:rPr>
          <w:rFonts w:cs="Arial"/>
          <w:color w:val="000000"/>
          <w:sz w:val="16"/>
          <w:shd w:val="clear" w:color="auto" w:fill="FFFFFF"/>
        </w:rPr>
      </w:pPr>
    </w:p>
    <w:p w14:paraId="11B28DA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Have a great day.</w:t>
      </w:r>
    </w:p>
    <w:p w14:paraId="09F1D26F" w14:textId="77777777" w:rsidR="00C91FFE" w:rsidRDefault="00C91FFE" w:rsidP="00C91FFE">
      <w:pPr>
        <w:keepLines/>
        <w:spacing w:before="0"/>
        <w:rPr>
          <w:rFonts w:cs="Arial"/>
          <w:color w:val="000000"/>
          <w:sz w:val="16"/>
          <w:shd w:val="clear" w:color="auto" w:fill="FFFFFF"/>
        </w:rPr>
      </w:pPr>
    </w:p>
    <w:p w14:paraId="1D22A2B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w:t>
      </w:r>
    </w:p>
    <w:p w14:paraId="54C9681A" w14:textId="77777777" w:rsidR="00C91FFE" w:rsidRDefault="00C91FFE" w:rsidP="00C91FFE">
      <w:pPr>
        <w:keepLines/>
        <w:spacing w:before="0"/>
        <w:rPr>
          <w:rFonts w:cs="Arial"/>
          <w:color w:val="000000"/>
          <w:sz w:val="16"/>
          <w:shd w:val="clear" w:color="auto" w:fill="FFFFFF"/>
        </w:rPr>
      </w:pPr>
    </w:p>
    <w:p w14:paraId="4DAB7F9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LAS should complete a VA Form 27-0820, Report of General information documenting the phone call, misuse allegations and upload it to the proper e-Folder and the subject title should be misuse allegation.</w:t>
      </w:r>
    </w:p>
    <w:p w14:paraId="4749BA83" w14:textId="77777777" w:rsidR="00C91FFE" w:rsidRDefault="00C91FFE" w:rsidP="00C91FFE">
      <w:pPr>
        <w:keepLines/>
        <w:spacing w:before="0"/>
        <w:rPr>
          <w:rFonts w:cs="Arial"/>
          <w:color w:val="000000"/>
          <w:sz w:val="16"/>
          <w:shd w:val="clear" w:color="auto" w:fill="FFFFFF"/>
        </w:rPr>
      </w:pPr>
    </w:p>
    <w:p w14:paraId="72850F7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Important:  When receiving this request, do not immediately establish an SIA EP, as replacement of the fiduciary is only necessary when misuse </w:t>
      </w:r>
    </w:p>
    <w:p w14:paraId="75AEA323" w14:textId="77777777" w:rsidR="00C91FFE" w:rsidRDefault="00C91FFE" w:rsidP="00C91FFE">
      <w:pPr>
        <w:keepLines/>
        <w:spacing w:before="0"/>
        <w:rPr>
          <w:rFonts w:cs="Arial"/>
          <w:color w:val="000000"/>
          <w:sz w:val="16"/>
          <w:shd w:val="clear" w:color="auto" w:fill="FFFFFF"/>
        </w:rPr>
      </w:pPr>
    </w:p>
    <w:p w14:paraId="47B5795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is found or when evidence discovered during the investigation indicates it would be in the beneficiary’s best interest to replace the fiduciary.</w:t>
      </w:r>
    </w:p>
    <w:p w14:paraId="17FDC42C" w14:textId="77777777" w:rsidR="00C91FFE" w:rsidRDefault="00C91FFE" w:rsidP="00C91FFE">
      <w:pPr>
        <w:keepLines/>
        <w:spacing w:before="0"/>
        <w:rPr>
          <w:rFonts w:cs="Arial"/>
          <w:color w:val="000000"/>
          <w:sz w:val="16"/>
          <w:shd w:val="clear" w:color="auto" w:fill="FFFFFF"/>
        </w:rPr>
      </w:pPr>
    </w:p>
    <w:p w14:paraId="7D5B883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Notes: When uploading the VA Form 27-0820 to the beneficiary’s eFolder, the subject title is misuse allegation.</w:t>
      </w:r>
    </w:p>
    <w:p w14:paraId="3B85F469" w14:textId="77777777" w:rsidR="00C91FFE" w:rsidRDefault="00C91FFE" w:rsidP="00C91FFE">
      <w:pPr>
        <w:keepLines/>
        <w:spacing w:before="0"/>
        <w:rPr>
          <w:rFonts w:cs="Arial"/>
          <w:color w:val="000000"/>
          <w:sz w:val="16"/>
          <w:shd w:val="clear" w:color="auto" w:fill="FFFFFF"/>
        </w:rPr>
      </w:pPr>
    </w:p>
    <w:p w14:paraId="1CFE23C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Add other important information to the VA Form 27-0820, such as if the caller refuses to identify themselves, and/or</w:t>
      </w:r>
    </w:p>
    <w:p w14:paraId="5CB0707F" w14:textId="77777777" w:rsidR="00C91FFE" w:rsidRDefault="00C91FFE" w:rsidP="00C91FFE">
      <w:pPr>
        <w:keepLines/>
        <w:spacing w:before="0"/>
        <w:rPr>
          <w:rFonts w:cs="Arial"/>
          <w:color w:val="000000"/>
          <w:sz w:val="16"/>
          <w:shd w:val="clear" w:color="auto" w:fill="FFFFFF"/>
        </w:rPr>
      </w:pPr>
    </w:p>
    <w:p w14:paraId="77D8B0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fiduciary serves more than one beneficiary.</w:t>
      </w:r>
    </w:p>
    <w:p w14:paraId="4EE88181" w14:textId="77777777" w:rsidR="00C91FFE" w:rsidRDefault="00C91FFE" w:rsidP="00C91FFE">
      <w:pPr>
        <w:keepLines/>
        <w:spacing w:before="0"/>
        <w:rPr>
          <w:rFonts w:cs="Arial"/>
          <w:color w:val="000000"/>
          <w:sz w:val="16"/>
          <w:shd w:val="clear" w:color="auto" w:fill="FFFFFF"/>
        </w:rPr>
      </w:pPr>
    </w:p>
    <w:p w14:paraId="48BD043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21.a.  For more information on how to handle calls related to misuse, see FCC Prompt 6</w:t>
      </w:r>
    </w:p>
    <w:p w14:paraId="165756FF" w14:textId="77777777" w:rsidR="00C91FFE" w:rsidRDefault="00C91FFE" w:rsidP="00C91FFE">
      <w:pPr>
        <w:keepLines/>
        <w:spacing w:before="0"/>
        <w:rPr>
          <w:rFonts w:cs="Arial"/>
          <w:color w:val="000000"/>
          <w:sz w:val="16"/>
          <w:shd w:val="clear" w:color="auto" w:fill="FFFFFF"/>
        </w:rPr>
      </w:pPr>
    </w:p>
    <w:p w14:paraId="2FB1442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documenting misuse allegations, see FPM, Part II, 3.A.2.d, and misuse allegations, see FPM, Part II, 3.A.3.c.</w:t>
      </w:r>
    </w:p>
    <w:p w14:paraId="3E8FC1D7" w14:textId="77777777" w:rsidR="00C91FFE" w:rsidRDefault="00C91FFE" w:rsidP="00C91FFE">
      <w:pPr>
        <w:keepLines/>
        <w:spacing w:before="0"/>
        <w:rPr>
          <w:rFonts w:ascii="Times New Roman" w:hAnsi="Times New Roman"/>
          <w:color w:val="000000"/>
          <w:sz w:val="18"/>
          <w:shd w:val="clear" w:color="auto" w:fill="FFFFFF"/>
        </w:rPr>
      </w:pPr>
    </w:p>
    <w:p w14:paraId="2C0C27C1" w14:textId="77777777" w:rsidR="00C91FFE" w:rsidRDefault="00C91FFE" w:rsidP="00C91FFE">
      <w:pPr>
        <w:keepLines/>
        <w:spacing w:before="0"/>
        <w:rPr>
          <w:rFonts w:ascii="Times New Roman" w:hAnsi="Times New Roman"/>
          <w:color w:val="000000"/>
          <w:sz w:val="18"/>
          <w:shd w:val="clear" w:color="auto" w:fill="FFFFFF"/>
        </w:rPr>
      </w:pPr>
    </w:p>
    <w:p w14:paraId="695DD800" w14:textId="77777777" w:rsidR="00C91FFE" w:rsidRDefault="00C91FFE" w:rsidP="00C91FFE">
      <w:pPr>
        <w:keepLines/>
        <w:rPr>
          <w:rFonts w:cs="Arial"/>
          <w:color w:val="000000"/>
          <w:sz w:val="16"/>
          <w:shd w:val="clear" w:color="auto" w:fill="FFFFFF"/>
        </w:rPr>
      </w:pPr>
    </w:p>
    <w:p w14:paraId="50345D61"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14 - Scenario  </w:t>
      </w:r>
    </w:p>
    <w:p w14:paraId="03EF22DD"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52B2FF11">
          <v:shape id="_x0000_i1037" type="#_x0000_t75" style="width:480pt;height:5in" o:bordertopcolor="this" o:borderleftcolor="this" o:borderbottomcolor="this" o:borderrightcolor="this">
            <v:imagedata r:id="rId24" o:title="slide14"/>
            <w10:bordertop type="single" width="4" shadow="t"/>
            <w10:borderleft type="single" width="4" shadow="t"/>
            <w10:borderbottom type="single" width="4" shadow="t"/>
            <w10:borderright type="single" width="4" shadow="t"/>
          </v:shape>
        </w:pict>
      </w:r>
    </w:p>
    <w:p w14:paraId="08193CD9"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4B400C06" w14:textId="77777777" w:rsidR="00C91FFE" w:rsidRDefault="00C91FFE" w:rsidP="00C91FFE">
      <w:pPr>
        <w:keepLines/>
        <w:spacing w:before="0"/>
        <w:rPr>
          <w:rFonts w:cs="Arial"/>
          <w:color w:val="000000"/>
          <w:sz w:val="16"/>
          <w:shd w:val="clear" w:color="auto" w:fill="FFFFFF"/>
        </w:rPr>
      </w:pPr>
    </w:p>
    <w:p w14:paraId="731A2F0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4E8BDCA4" w14:textId="77777777" w:rsidR="00C91FFE" w:rsidRDefault="00C91FFE" w:rsidP="00C91FFE">
      <w:pPr>
        <w:keepLines/>
        <w:spacing w:before="0"/>
        <w:rPr>
          <w:rFonts w:cs="Arial"/>
          <w:color w:val="000000"/>
          <w:sz w:val="16"/>
          <w:shd w:val="clear" w:color="auto" w:fill="FFFFFF"/>
        </w:rPr>
      </w:pPr>
    </w:p>
    <w:p w14:paraId="669C4E0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Sam Jones.</w:t>
      </w:r>
    </w:p>
    <w:p w14:paraId="156A4334" w14:textId="77777777" w:rsidR="00C91FFE" w:rsidRDefault="00C91FFE" w:rsidP="00C91FFE">
      <w:pPr>
        <w:keepLines/>
        <w:spacing w:before="0"/>
        <w:rPr>
          <w:rFonts w:cs="Arial"/>
          <w:color w:val="000000"/>
          <w:sz w:val="16"/>
          <w:shd w:val="clear" w:color="auto" w:fill="FFFFFF"/>
        </w:rPr>
      </w:pPr>
    </w:p>
    <w:p w14:paraId="28A0E18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Jones. How are you doing today?</w:t>
      </w:r>
    </w:p>
    <w:p w14:paraId="3EF7F3DF" w14:textId="77777777" w:rsidR="00C91FFE" w:rsidRDefault="00C91FFE" w:rsidP="00C91FFE">
      <w:pPr>
        <w:keepLines/>
        <w:spacing w:before="0"/>
        <w:rPr>
          <w:rFonts w:cs="Arial"/>
          <w:color w:val="000000"/>
          <w:sz w:val="16"/>
          <w:shd w:val="clear" w:color="auto" w:fill="FFFFFF"/>
        </w:rPr>
      </w:pPr>
    </w:p>
    <w:p w14:paraId="49537BF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Not so good. The VA appointed a fiduciary for me, and I want to appeal this decision. Is it true that I can appeal to the Board? </w:t>
      </w:r>
    </w:p>
    <w:p w14:paraId="22C79749" w14:textId="77777777" w:rsidR="00C91FFE" w:rsidRDefault="00C91FFE" w:rsidP="00C91FFE">
      <w:pPr>
        <w:keepLines/>
        <w:spacing w:before="0"/>
        <w:rPr>
          <w:rFonts w:cs="Arial"/>
          <w:color w:val="000000"/>
          <w:sz w:val="16"/>
          <w:shd w:val="clear" w:color="auto" w:fill="FFFFFF"/>
        </w:rPr>
      </w:pPr>
    </w:p>
    <w:p w14:paraId="5E039C3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Yes, if you disagree with the VA on this matter, you may appeal to the Board by telling us you disagree with our decision and want the Board to review it or giving us new and relevant evidence, we do not already have that may lead us to change our decision.</w:t>
      </w:r>
    </w:p>
    <w:p w14:paraId="4B8CDBDF" w14:textId="77777777" w:rsidR="00C91FFE" w:rsidRDefault="00C91FFE" w:rsidP="00C91FFE">
      <w:pPr>
        <w:keepLines/>
        <w:spacing w:before="0"/>
        <w:rPr>
          <w:rFonts w:cs="Arial"/>
          <w:color w:val="000000"/>
          <w:sz w:val="16"/>
          <w:shd w:val="clear" w:color="auto" w:fill="FFFFFF"/>
        </w:rPr>
      </w:pPr>
    </w:p>
    <w:p w14:paraId="75DBD77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0DE51DAA" w14:textId="77777777" w:rsidR="00C91FFE" w:rsidRDefault="00C91FFE" w:rsidP="00C91FFE">
      <w:pPr>
        <w:keepLines/>
        <w:spacing w:before="0"/>
        <w:rPr>
          <w:rFonts w:cs="Arial"/>
          <w:color w:val="000000"/>
          <w:sz w:val="16"/>
          <w:shd w:val="clear" w:color="auto" w:fill="FFFFFF"/>
        </w:rPr>
      </w:pPr>
    </w:p>
    <w:p w14:paraId="29AFAFF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To begin your appeal, VA Form 10182 must be completed. The form must identify the specific fiduciary decision or decisions with which you, the beneficiary, disagree with. This process is called your notice of disagreement (NOD). Would you like me to send you a copy of this form?</w:t>
      </w:r>
    </w:p>
    <w:p w14:paraId="53FD7855" w14:textId="77777777" w:rsidR="00C91FFE" w:rsidRDefault="00C91FFE" w:rsidP="00C91FFE">
      <w:pPr>
        <w:keepLines/>
        <w:spacing w:before="0"/>
        <w:rPr>
          <w:rFonts w:cs="Arial"/>
          <w:color w:val="000000"/>
          <w:sz w:val="16"/>
          <w:shd w:val="clear" w:color="auto" w:fill="FFFFFF"/>
        </w:rPr>
      </w:pPr>
    </w:p>
    <w:p w14:paraId="3DFE2F2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I can download it. </w:t>
      </w:r>
    </w:p>
    <w:p w14:paraId="5B6459BD" w14:textId="77777777" w:rsidR="00C91FFE" w:rsidRDefault="00C91FFE" w:rsidP="00C91FFE">
      <w:pPr>
        <w:keepLines/>
        <w:spacing w:before="0"/>
        <w:rPr>
          <w:rFonts w:cs="Arial"/>
          <w:color w:val="000000"/>
          <w:sz w:val="16"/>
          <w:shd w:val="clear" w:color="auto" w:fill="FFFFFF"/>
        </w:rPr>
      </w:pPr>
    </w:p>
    <w:p w14:paraId="33D38EB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 great. There are other appeal options would you like to hear them?</w:t>
      </w:r>
    </w:p>
    <w:p w14:paraId="5615C669" w14:textId="77777777" w:rsidR="00C91FFE" w:rsidRDefault="00C91FFE" w:rsidP="00C91FFE">
      <w:pPr>
        <w:keepLines/>
        <w:spacing w:before="0"/>
        <w:rPr>
          <w:rFonts w:cs="Arial"/>
          <w:color w:val="000000"/>
          <w:sz w:val="16"/>
          <w:shd w:val="clear" w:color="auto" w:fill="FFFFFF"/>
        </w:rPr>
      </w:pPr>
    </w:p>
    <w:p w14:paraId="1C69872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I want to go to the Board. </w:t>
      </w:r>
    </w:p>
    <w:p w14:paraId="1771E6CA" w14:textId="77777777" w:rsidR="00C91FFE" w:rsidRDefault="00C91FFE" w:rsidP="00C91FFE">
      <w:pPr>
        <w:keepLines/>
        <w:spacing w:before="0"/>
        <w:rPr>
          <w:rFonts w:cs="Arial"/>
          <w:color w:val="000000"/>
          <w:sz w:val="16"/>
          <w:shd w:val="clear" w:color="auto" w:fill="FFFFFF"/>
        </w:rPr>
      </w:pPr>
    </w:p>
    <w:p w14:paraId="07AF992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 is there anything else I can help you with? </w:t>
      </w:r>
    </w:p>
    <w:p w14:paraId="7692D809" w14:textId="77777777" w:rsidR="00C91FFE" w:rsidRDefault="00C91FFE" w:rsidP="00C91FFE">
      <w:pPr>
        <w:keepLines/>
        <w:spacing w:before="0"/>
        <w:rPr>
          <w:rFonts w:cs="Arial"/>
          <w:color w:val="000000"/>
          <w:sz w:val="16"/>
          <w:shd w:val="clear" w:color="auto" w:fill="FFFFFF"/>
        </w:rPr>
      </w:pPr>
    </w:p>
    <w:p w14:paraId="7A76C8E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thanks for your help. </w:t>
      </w:r>
    </w:p>
    <w:p w14:paraId="3A072F73" w14:textId="77777777" w:rsidR="00C91FFE" w:rsidRDefault="00C91FFE" w:rsidP="00C91FFE">
      <w:pPr>
        <w:keepLines/>
        <w:spacing w:before="0"/>
        <w:rPr>
          <w:rFonts w:cs="Arial"/>
          <w:color w:val="000000"/>
          <w:sz w:val="16"/>
          <w:shd w:val="clear" w:color="auto" w:fill="FFFFFF"/>
        </w:rPr>
      </w:pPr>
    </w:p>
    <w:p w14:paraId="40B4124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Have a great day.</w:t>
      </w:r>
    </w:p>
    <w:p w14:paraId="572E6D9C" w14:textId="77777777" w:rsidR="00C91FFE" w:rsidRDefault="00C91FFE" w:rsidP="00C91FFE">
      <w:pPr>
        <w:keepLines/>
        <w:spacing w:before="0"/>
        <w:rPr>
          <w:rFonts w:cs="Arial"/>
          <w:color w:val="000000"/>
          <w:sz w:val="16"/>
          <w:shd w:val="clear" w:color="auto" w:fill="FFFFFF"/>
        </w:rPr>
      </w:pPr>
    </w:p>
    <w:p w14:paraId="2B2FD38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64D21A42" w14:textId="77777777" w:rsidR="00C91FFE" w:rsidRDefault="00C91FFE" w:rsidP="00C91FFE">
      <w:pPr>
        <w:keepLines/>
        <w:spacing w:before="0"/>
        <w:rPr>
          <w:rFonts w:cs="Arial"/>
          <w:color w:val="000000"/>
          <w:sz w:val="16"/>
          <w:shd w:val="clear" w:color="auto" w:fill="FFFFFF"/>
        </w:rPr>
      </w:pPr>
    </w:p>
    <w:p w14:paraId="6B4655B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In this scenario, the ID protocol was not completed, so only general information could be provided. The VA Form 27-0820 Report of General Information is not required as no record was accessed. </w:t>
      </w:r>
    </w:p>
    <w:p w14:paraId="0453B52A" w14:textId="77777777" w:rsidR="00C91FFE" w:rsidRDefault="00C91FFE" w:rsidP="00C91FFE">
      <w:pPr>
        <w:keepLines/>
        <w:spacing w:before="0"/>
        <w:rPr>
          <w:rFonts w:cs="Arial"/>
          <w:color w:val="000000"/>
          <w:sz w:val="16"/>
          <w:shd w:val="clear" w:color="auto" w:fill="FFFFFF"/>
        </w:rPr>
      </w:pPr>
    </w:p>
    <w:p w14:paraId="1A59B1A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It is important for the LAS to remember that a fiduciary who is not also serving in the role </w:t>
      </w:r>
      <w:proofErr w:type="gramStart"/>
      <w:r w:rsidRPr="00C91FFE">
        <w:rPr>
          <w:rFonts w:ascii="Times New Roman" w:hAnsi="Times New Roman"/>
          <w:color w:val="000000"/>
          <w:sz w:val="18"/>
          <w:shd w:val="clear" w:color="auto" w:fill="FFFFFF"/>
        </w:rPr>
        <w:t>as</w:t>
      </w:r>
      <w:proofErr w:type="gramEnd"/>
      <w:r w:rsidRPr="00C91FFE">
        <w:rPr>
          <w:rFonts w:ascii="Times New Roman" w:hAnsi="Times New Roman"/>
          <w:color w:val="000000"/>
          <w:sz w:val="18"/>
          <w:shd w:val="clear" w:color="auto" w:fill="FFFFFF"/>
        </w:rPr>
        <w:t xml:space="preserve"> the beneficiary’s accredited representative (POA), attorney, and/or claim agent cannot file an appeal of the appointment of fiduciary.</w:t>
      </w:r>
    </w:p>
    <w:p w14:paraId="7E00F947" w14:textId="77777777" w:rsidR="00C91FFE" w:rsidRDefault="00C91FFE" w:rsidP="00C91FFE">
      <w:pPr>
        <w:keepLines/>
        <w:spacing w:before="0"/>
        <w:rPr>
          <w:rFonts w:cs="Arial"/>
          <w:color w:val="000000"/>
          <w:sz w:val="16"/>
          <w:shd w:val="clear" w:color="auto" w:fill="FFFFFF"/>
        </w:rPr>
      </w:pPr>
    </w:p>
    <w:p w14:paraId="0668200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It is also important for the LAS to be aware of the two other appeal methods in case the caller </w:t>
      </w:r>
      <w:proofErr w:type="gramStart"/>
      <w:r w:rsidRPr="00C91FFE">
        <w:rPr>
          <w:rFonts w:ascii="Times New Roman" w:hAnsi="Times New Roman"/>
          <w:color w:val="000000"/>
          <w:sz w:val="18"/>
          <w:shd w:val="clear" w:color="auto" w:fill="FFFFFF"/>
        </w:rPr>
        <w:t>inquire</w:t>
      </w:r>
      <w:proofErr w:type="gramEnd"/>
      <w:r w:rsidRPr="00C91FFE">
        <w:rPr>
          <w:rFonts w:ascii="Times New Roman" w:hAnsi="Times New Roman"/>
          <w:color w:val="000000"/>
          <w:sz w:val="18"/>
          <w:shd w:val="clear" w:color="auto" w:fill="FFFFFF"/>
        </w:rPr>
        <w:t xml:space="preserve"> about them. This knowledge ensures that the caller is well-informed about their options.</w:t>
      </w:r>
    </w:p>
    <w:p w14:paraId="63A1F43A" w14:textId="77777777" w:rsidR="00C91FFE" w:rsidRDefault="00C91FFE" w:rsidP="00C91FFE">
      <w:pPr>
        <w:keepLines/>
        <w:spacing w:before="0"/>
        <w:rPr>
          <w:rFonts w:cs="Arial"/>
          <w:color w:val="000000"/>
          <w:sz w:val="16"/>
          <w:shd w:val="clear" w:color="auto" w:fill="FFFFFF"/>
        </w:rPr>
      </w:pPr>
    </w:p>
    <w:p w14:paraId="572331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21.b. For more information on how to handle issues</w:t>
      </w:r>
    </w:p>
    <w:p w14:paraId="7C35CD87" w14:textId="77777777" w:rsidR="00C91FFE" w:rsidRDefault="00C91FFE" w:rsidP="00C91FFE">
      <w:pPr>
        <w:keepLines/>
        <w:spacing w:before="0"/>
        <w:rPr>
          <w:rFonts w:cs="Arial"/>
          <w:color w:val="000000"/>
          <w:sz w:val="16"/>
          <w:shd w:val="clear" w:color="auto" w:fill="FFFFFF"/>
        </w:rPr>
      </w:pPr>
    </w:p>
    <w:p w14:paraId="371AB4C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related to appeals, see FCC FAQ 5</w:t>
      </w:r>
    </w:p>
    <w:p w14:paraId="1695C5CE" w14:textId="77777777" w:rsidR="00C91FFE" w:rsidRDefault="00C91FFE" w:rsidP="00C91FFE">
      <w:pPr>
        <w:keepLines/>
        <w:spacing w:before="0"/>
        <w:rPr>
          <w:rFonts w:cs="Arial"/>
          <w:color w:val="000000"/>
          <w:sz w:val="16"/>
          <w:shd w:val="clear" w:color="auto" w:fill="FFFFFF"/>
        </w:rPr>
      </w:pPr>
    </w:p>
    <w:p w14:paraId="0AD23A5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new and relevant evidence, see FPM, Part III, 1.A.2.v</w:t>
      </w:r>
    </w:p>
    <w:p w14:paraId="3E13FE08" w14:textId="77777777" w:rsidR="00C91FFE" w:rsidRDefault="00C91FFE" w:rsidP="00C91FFE">
      <w:pPr>
        <w:keepLines/>
        <w:spacing w:before="0"/>
        <w:rPr>
          <w:rFonts w:cs="Arial"/>
          <w:color w:val="000000"/>
          <w:sz w:val="16"/>
          <w:shd w:val="clear" w:color="auto" w:fill="FFFFFF"/>
        </w:rPr>
      </w:pPr>
    </w:p>
    <w:p w14:paraId="2005531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For more information on authority to appeal fiduciary decisions, see FPM, Part III, 1.A.1.a, and</w:t>
      </w:r>
    </w:p>
    <w:p w14:paraId="07529A6A" w14:textId="77777777" w:rsidR="00C91FFE" w:rsidRDefault="00C91FFE" w:rsidP="00C91FFE">
      <w:pPr>
        <w:keepLines/>
        <w:spacing w:before="0"/>
        <w:rPr>
          <w:rFonts w:cs="Arial"/>
          <w:color w:val="000000"/>
          <w:sz w:val="16"/>
          <w:shd w:val="clear" w:color="auto" w:fill="FFFFFF"/>
        </w:rPr>
      </w:pPr>
    </w:p>
    <w:p w14:paraId="06FA994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fiduciary appealable decisions, see FPM, Part III, 1.A.3.a.  </w:t>
      </w:r>
    </w:p>
    <w:p w14:paraId="56D7A258" w14:textId="77777777" w:rsidR="00C91FFE" w:rsidRDefault="00C91FFE" w:rsidP="00C91FFE">
      <w:pPr>
        <w:keepLines/>
        <w:spacing w:before="0"/>
        <w:rPr>
          <w:rFonts w:cs="Arial"/>
          <w:color w:val="000000"/>
          <w:sz w:val="16"/>
          <w:shd w:val="clear" w:color="auto" w:fill="FFFFFF"/>
        </w:rPr>
      </w:pPr>
    </w:p>
    <w:p w14:paraId="297BEA7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For more information on who may submit an NOD, see FPM, Part III, 1.C.6.b, and for NOD requirements, see FPM, Part III, 1.C.6.c.</w:t>
      </w:r>
    </w:p>
    <w:p w14:paraId="11DF225D" w14:textId="77777777" w:rsidR="00C91FFE" w:rsidRDefault="00C91FFE" w:rsidP="00C91FFE">
      <w:pPr>
        <w:keepLines/>
        <w:spacing w:before="0"/>
        <w:rPr>
          <w:rFonts w:ascii="Times New Roman" w:hAnsi="Times New Roman"/>
          <w:color w:val="000000"/>
          <w:sz w:val="18"/>
          <w:shd w:val="clear" w:color="auto" w:fill="FFFFFF"/>
        </w:rPr>
      </w:pPr>
    </w:p>
    <w:p w14:paraId="38360DAC" w14:textId="77777777" w:rsidR="00C91FFE" w:rsidRDefault="00C91FFE" w:rsidP="00C91FFE">
      <w:pPr>
        <w:keepLines/>
        <w:spacing w:before="0"/>
        <w:rPr>
          <w:rFonts w:ascii="Times New Roman" w:hAnsi="Times New Roman"/>
          <w:color w:val="000000"/>
          <w:sz w:val="18"/>
          <w:shd w:val="clear" w:color="auto" w:fill="FFFFFF"/>
        </w:rPr>
      </w:pPr>
    </w:p>
    <w:p w14:paraId="0CB748B1" w14:textId="77777777" w:rsidR="00C91FFE" w:rsidRDefault="00C91FFE" w:rsidP="00C91FFE">
      <w:pPr>
        <w:keepLines/>
        <w:rPr>
          <w:rFonts w:cs="Arial"/>
          <w:color w:val="000000"/>
          <w:sz w:val="16"/>
          <w:shd w:val="clear" w:color="auto" w:fill="FFFFFF"/>
        </w:rPr>
      </w:pPr>
    </w:p>
    <w:p w14:paraId="6E6C7388"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15 - Scenario  </w:t>
      </w:r>
    </w:p>
    <w:p w14:paraId="51992250"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7F0111C">
          <v:shape id="_x0000_i1038" type="#_x0000_t75" style="width:480pt;height:5in" o:bordertopcolor="this" o:borderleftcolor="this" o:borderbottomcolor="this" o:borderrightcolor="this">
            <v:imagedata r:id="rId25" o:title="slide15"/>
            <w10:bordertop type="single" width="4" shadow="t"/>
            <w10:borderleft type="single" width="4" shadow="t"/>
            <w10:borderbottom type="single" width="4" shadow="t"/>
            <w10:borderright type="single" width="4" shadow="t"/>
          </v:shape>
        </w:pict>
      </w:r>
    </w:p>
    <w:p w14:paraId="7AC64547"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235CBC6A" w14:textId="77777777" w:rsidR="00C91FFE" w:rsidRDefault="00C91FFE" w:rsidP="00C91FFE">
      <w:pPr>
        <w:keepLines/>
        <w:spacing w:before="0"/>
        <w:rPr>
          <w:rFonts w:cs="Arial"/>
          <w:color w:val="000000"/>
          <w:sz w:val="16"/>
          <w:shd w:val="clear" w:color="auto" w:fill="FFFFFF"/>
        </w:rPr>
      </w:pPr>
    </w:p>
    <w:p w14:paraId="37B4FFA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35C09F02" w14:textId="77777777" w:rsidR="00C91FFE" w:rsidRDefault="00C91FFE" w:rsidP="00C91FFE">
      <w:pPr>
        <w:keepLines/>
        <w:spacing w:before="0"/>
        <w:rPr>
          <w:rFonts w:cs="Arial"/>
          <w:color w:val="000000"/>
          <w:sz w:val="16"/>
          <w:shd w:val="clear" w:color="auto" w:fill="FFFFFF"/>
        </w:rPr>
      </w:pPr>
    </w:p>
    <w:p w14:paraId="39A0D47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Sam Jones.</w:t>
      </w:r>
    </w:p>
    <w:p w14:paraId="6A0295D1" w14:textId="77777777" w:rsidR="00C91FFE" w:rsidRDefault="00C91FFE" w:rsidP="00C91FFE">
      <w:pPr>
        <w:keepLines/>
        <w:spacing w:before="0"/>
        <w:rPr>
          <w:rFonts w:cs="Arial"/>
          <w:color w:val="000000"/>
          <w:sz w:val="16"/>
          <w:shd w:val="clear" w:color="auto" w:fill="FFFFFF"/>
        </w:rPr>
      </w:pPr>
    </w:p>
    <w:p w14:paraId="003A578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Jones. How are you doing today?</w:t>
      </w:r>
    </w:p>
    <w:p w14:paraId="593DBA40" w14:textId="77777777" w:rsidR="00C91FFE" w:rsidRDefault="00C91FFE" w:rsidP="00C91FFE">
      <w:pPr>
        <w:keepLines/>
        <w:spacing w:before="0"/>
        <w:rPr>
          <w:rFonts w:cs="Arial"/>
          <w:color w:val="000000"/>
          <w:sz w:val="16"/>
          <w:shd w:val="clear" w:color="auto" w:fill="FFFFFF"/>
        </w:rPr>
      </w:pPr>
    </w:p>
    <w:p w14:paraId="301F170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Not so good. The VA appointed a fiduciary for </w:t>
      </w:r>
      <w:proofErr w:type="gramStart"/>
      <w:r w:rsidRPr="00C91FFE">
        <w:rPr>
          <w:rFonts w:ascii="Times New Roman" w:hAnsi="Times New Roman"/>
          <w:color w:val="000000"/>
          <w:sz w:val="18"/>
          <w:shd w:val="clear" w:color="auto" w:fill="FFFFFF"/>
        </w:rPr>
        <w:t>me</w:t>
      </w:r>
      <w:proofErr w:type="gramEnd"/>
      <w:r w:rsidRPr="00C91FFE">
        <w:rPr>
          <w:rFonts w:ascii="Times New Roman" w:hAnsi="Times New Roman"/>
          <w:color w:val="000000"/>
          <w:sz w:val="18"/>
          <w:shd w:val="clear" w:color="auto" w:fill="FFFFFF"/>
        </w:rPr>
        <w:t xml:space="preserve"> and I want another one.</w:t>
      </w:r>
    </w:p>
    <w:p w14:paraId="33C30704" w14:textId="77777777" w:rsidR="00C91FFE" w:rsidRDefault="00C91FFE" w:rsidP="00C91FFE">
      <w:pPr>
        <w:keepLines/>
        <w:spacing w:before="0"/>
        <w:rPr>
          <w:rFonts w:cs="Arial"/>
          <w:color w:val="000000"/>
          <w:sz w:val="16"/>
          <w:shd w:val="clear" w:color="auto" w:fill="FFFFFF"/>
        </w:rPr>
      </w:pPr>
    </w:p>
    <w:p w14:paraId="5BF0E30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May I have the file or social security number for verification purposes?</w:t>
      </w:r>
    </w:p>
    <w:p w14:paraId="434203FE" w14:textId="77777777" w:rsidR="00C91FFE" w:rsidRDefault="00C91FFE" w:rsidP="00C91FFE">
      <w:pPr>
        <w:keepLines/>
        <w:spacing w:before="0"/>
        <w:rPr>
          <w:rFonts w:cs="Arial"/>
          <w:color w:val="000000"/>
          <w:sz w:val="16"/>
          <w:shd w:val="clear" w:color="auto" w:fill="FFFFFF"/>
        </w:rPr>
      </w:pPr>
    </w:p>
    <w:p w14:paraId="56A0048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Social Security number is 999-99-9999</w:t>
      </w:r>
    </w:p>
    <w:p w14:paraId="53DBC142" w14:textId="77777777" w:rsidR="00C91FFE" w:rsidRDefault="00C91FFE" w:rsidP="00C91FFE">
      <w:pPr>
        <w:keepLines/>
        <w:spacing w:before="0"/>
        <w:rPr>
          <w:rFonts w:cs="Arial"/>
          <w:color w:val="000000"/>
          <w:sz w:val="16"/>
          <w:shd w:val="clear" w:color="auto" w:fill="FFFFFF"/>
        </w:rPr>
      </w:pPr>
    </w:p>
    <w:p w14:paraId="3091DC9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Can I have your date of birth and branch of service?  </w:t>
      </w:r>
    </w:p>
    <w:p w14:paraId="66C9527E" w14:textId="77777777" w:rsidR="00C91FFE" w:rsidRDefault="00C91FFE" w:rsidP="00C91FFE">
      <w:pPr>
        <w:keepLines/>
        <w:spacing w:before="0"/>
        <w:rPr>
          <w:rFonts w:cs="Arial"/>
          <w:color w:val="000000"/>
          <w:sz w:val="16"/>
          <w:shd w:val="clear" w:color="auto" w:fill="FFFFFF"/>
        </w:rPr>
      </w:pPr>
    </w:p>
    <w:p w14:paraId="546E955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date of birth is April 10, </w:t>
      </w:r>
      <w:proofErr w:type="gramStart"/>
      <w:r w:rsidRPr="00C91FFE">
        <w:rPr>
          <w:rFonts w:ascii="Times New Roman" w:hAnsi="Times New Roman"/>
          <w:color w:val="000000"/>
          <w:sz w:val="18"/>
          <w:shd w:val="clear" w:color="auto" w:fill="FFFFFF"/>
        </w:rPr>
        <w:t>1989</w:t>
      </w:r>
      <w:proofErr w:type="gramEnd"/>
      <w:r w:rsidRPr="00C91FFE">
        <w:rPr>
          <w:rFonts w:ascii="Times New Roman" w:hAnsi="Times New Roman"/>
          <w:color w:val="000000"/>
          <w:sz w:val="18"/>
          <w:shd w:val="clear" w:color="auto" w:fill="FFFFFF"/>
        </w:rPr>
        <w:t xml:space="preserve"> and my branch of service is the Marines.</w:t>
      </w:r>
    </w:p>
    <w:p w14:paraId="31644E8D" w14:textId="77777777" w:rsidR="00C91FFE" w:rsidRDefault="00C91FFE" w:rsidP="00C91FFE">
      <w:pPr>
        <w:keepLines/>
        <w:spacing w:before="0"/>
        <w:rPr>
          <w:rFonts w:cs="Arial"/>
          <w:color w:val="000000"/>
          <w:sz w:val="16"/>
          <w:shd w:val="clear" w:color="auto" w:fill="FFFFFF"/>
        </w:rPr>
      </w:pPr>
    </w:p>
    <w:p w14:paraId="70263B2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your service, I have located your record. </w:t>
      </w:r>
    </w:p>
    <w:p w14:paraId="05B94A40" w14:textId="77777777" w:rsidR="00C91FFE" w:rsidRDefault="00C91FFE" w:rsidP="00C91FFE">
      <w:pPr>
        <w:keepLines/>
        <w:spacing w:before="0"/>
        <w:rPr>
          <w:rFonts w:cs="Arial"/>
          <w:color w:val="000000"/>
          <w:sz w:val="16"/>
          <w:shd w:val="clear" w:color="auto" w:fill="FFFFFF"/>
        </w:rPr>
      </w:pPr>
    </w:p>
    <w:p w14:paraId="30623A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Jacob:  Thank you for this information, I have located your record. </w:t>
      </w:r>
    </w:p>
    <w:p w14:paraId="436B9572" w14:textId="77777777" w:rsidR="00C91FFE" w:rsidRDefault="00C91FFE" w:rsidP="00C91FFE">
      <w:pPr>
        <w:keepLines/>
        <w:spacing w:before="0"/>
        <w:rPr>
          <w:rFonts w:cs="Arial"/>
          <w:color w:val="000000"/>
          <w:sz w:val="16"/>
          <w:shd w:val="clear" w:color="auto" w:fill="FFFFFF"/>
        </w:rPr>
      </w:pPr>
    </w:p>
    <w:p w14:paraId="115118C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You’re welcome.</w:t>
      </w:r>
    </w:p>
    <w:p w14:paraId="6F31108A" w14:textId="77777777" w:rsidR="00C91FFE" w:rsidRDefault="00C91FFE" w:rsidP="00C91FFE">
      <w:pPr>
        <w:keepLines/>
        <w:spacing w:before="0"/>
        <w:rPr>
          <w:rFonts w:cs="Arial"/>
          <w:color w:val="000000"/>
          <w:sz w:val="16"/>
          <w:shd w:val="clear" w:color="auto" w:fill="FFFFFF"/>
        </w:rPr>
      </w:pPr>
    </w:p>
    <w:p w14:paraId="4854747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see that we are actively working on this request. A Field Examiner will contact you once the request is reviewed.</w:t>
      </w:r>
    </w:p>
    <w:p w14:paraId="6B040C0F" w14:textId="77777777" w:rsidR="00C91FFE" w:rsidRDefault="00C91FFE" w:rsidP="00C91FFE">
      <w:pPr>
        <w:keepLines/>
        <w:spacing w:before="0"/>
        <w:rPr>
          <w:rFonts w:cs="Arial"/>
          <w:color w:val="000000"/>
          <w:sz w:val="16"/>
          <w:shd w:val="clear" w:color="auto" w:fill="FFFFFF"/>
        </w:rPr>
      </w:pPr>
    </w:p>
    <w:p w14:paraId="154F82B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Is there anything else I can help you with?</w:t>
      </w:r>
    </w:p>
    <w:p w14:paraId="2655F28F" w14:textId="77777777" w:rsidR="00C91FFE" w:rsidRDefault="00C91FFE" w:rsidP="00C91FFE">
      <w:pPr>
        <w:keepLines/>
        <w:spacing w:before="0"/>
        <w:rPr>
          <w:rFonts w:cs="Arial"/>
          <w:color w:val="000000"/>
          <w:sz w:val="16"/>
          <w:shd w:val="clear" w:color="auto" w:fill="FFFFFF"/>
        </w:rPr>
      </w:pPr>
    </w:p>
    <w:p w14:paraId="4A47102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23433E20" w14:textId="77777777" w:rsidR="00C91FFE" w:rsidRDefault="00C91FFE" w:rsidP="00C91FFE">
      <w:pPr>
        <w:keepLines/>
        <w:spacing w:before="0"/>
        <w:rPr>
          <w:rFonts w:cs="Arial"/>
          <w:color w:val="000000"/>
          <w:sz w:val="16"/>
          <w:shd w:val="clear" w:color="auto" w:fill="FFFFFF"/>
        </w:rPr>
      </w:pPr>
    </w:p>
    <w:p w14:paraId="65B30D9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Have a great day.</w:t>
      </w:r>
    </w:p>
    <w:p w14:paraId="211C5981" w14:textId="77777777" w:rsidR="00C91FFE" w:rsidRDefault="00C91FFE" w:rsidP="00C91FFE">
      <w:pPr>
        <w:keepLines/>
        <w:spacing w:before="0"/>
        <w:rPr>
          <w:rFonts w:cs="Arial"/>
          <w:color w:val="000000"/>
          <w:sz w:val="16"/>
          <w:shd w:val="clear" w:color="auto" w:fill="FFFFFF"/>
        </w:rPr>
      </w:pPr>
    </w:p>
    <w:p w14:paraId="57A27DE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0FC60C06" w14:textId="77777777" w:rsidR="00C91FFE" w:rsidRDefault="00C91FFE" w:rsidP="00C91FFE">
      <w:pPr>
        <w:keepLines/>
        <w:spacing w:before="0"/>
        <w:rPr>
          <w:rFonts w:cs="Arial"/>
          <w:color w:val="000000"/>
          <w:sz w:val="16"/>
          <w:shd w:val="clear" w:color="auto" w:fill="FFFFFF"/>
        </w:rPr>
      </w:pPr>
    </w:p>
    <w:p w14:paraId="3BC7FF9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you should document the beneficiary’s request for a new fiduciary on a VA Form 27-0820 Report of General Information since this request is to a specific Veteran or beneficiary file.</w:t>
      </w:r>
    </w:p>
    <w:p w14:paraId="02A64E82" w14:textId="77777777" w:rsidR="00C91FFE" w:rsidRDefault="00C91FFE" w:rsidP="00C91FFE">
      <w:pPr>
        <w:keepLines/>
        <w:spacing w:before="0"/>
        <w:rPr>
          <w:rFonts w:cs="Arial"/>
          <w:color w:val="000000"/>
          <w:sz w:val="16"/>
          <w:shd w:val="clear" w:color="auto" w:fill="FFFFFF"/>
        </w:rPr>
      </w:pPr>
    </w:p>
    <w:p w14:paraId="411E793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21.c.</w:t>
      </w:r>
    </w:p>
    <w:p w14:paraId="491DF2DA" w14:textId="77777777" w:rsidR="00C91FFE" w:rsidRDefault="00C91FFE" w:rsidP="00C91FFE">
      <w:pPr>
        <w:keepLines/>
        <w:spacing w:before="0"/>
        <w:rPr>
          <w:rFonts w:ascii="Times New Roman" w:hAnsi="Times New Roman"/>
          <w:color w:val="000000"/>
          <w:sz w:val="18"/>
          <w:shd w:val="clear" w:color="auto" w:fill="FFFFFF"/>
        </w:rPr>
      </w:pPr>
    </w:p>
    <w:p w14:paraId="1CFA6FF0" w14:textId="77777777" w:rsidR="00C91FFE" w:rsidRDefault="00C91FFE" w:rsidP="00C91FFE">
      <w:pPr>
        <w:keepLines/>
        <w:spacing w:before="0"/>
        <w:rPr>
          <w:rFonts w:ascii="Times New Roman" w:hAnsi="Times New Roman"/>
          <w:color w:val="000000"/>
          <w:sz w:val="18"/>
          <w:shd w:val="clear" w:color="auto" w:fill="FFFFFF"/>
        </w:rPr>
      </w:pPr>
    </w:p>
    <w:p w14:paraId="4EA4FC64" w14:textId="77777777" w:rsidR="00C91FFE" w:rsidRDefault="00C91FFE" w:rsidP="00C91FFE">
      <w:pPr>
        <w:keepLines/>
        <w:rPr>
          <w:rFonts w:cs="Arial"/>
          <w:color w:val="000000"/>
          <w:sz w:val="16"/>
          <w:shd w:val="clear" w:color="auto" w:fill="FFFFFF"/>
        </w:rPr>
      </w:pPr>
    </w:p>
    <w:p w14:paraId="2A7356A1"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16 - Scenario  </w:t>
      </w:r>
    </w:p>
    <w:p w14:paraId="25CF3136"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0FCD2229">
          <v:shape id="_x0000_i1039" type="#_x0000_t75" style="width:480pt;height:5in" o:bordertopcolor="this" o:borderleftcolor="this" o:borderbottomcolor="this" o:borderrightcolor="this">
            <v:imagedata r:id="rId26" o:title="slide16"/>
            <w10:bordertop type="single" width="4" shadow="t"/>
            <w10:borderleft type="single" width="4" shadow="t"/>
            <w10:borderbottom type="single" width="4" shadow="t"/>
            <w10:borderright type="single" width="4" shadow="t"/>
          </v:shape>
        </w:pict>
      </w:r>
    </w:p>
    <w:p w14:paraId="189FAC7A"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40A87F37" w14:textId="77777777" w:rsidR="00C91FFE" w:rsidRDefault="00C91FFE" w:rsidP="00C91FFE">
      <w:pPr>
        <w:keepLines/>
        <w:spacing w:before="0"/>
        <w:rPr>
          <w:rFonts w:cs="Arial"/>
          <w:color w:val="000000"/>
          <w:sz w:val="16"/>
          <w:shd w:val="clear" w:color="auto" w:fill="FFFFFF"/>
        </w:rPr>
      </w:pPr>
    </w:p>
    <w:p w14:paraId="1B2531F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Jacob. May I start with your first and last name?  </w:t>
      </w:r>
    </w:p>
    <w:p w14:paraId="7CFB2B38" w14:textId="77777777" w:rsidR="00C91FFE" w:rsidRDefault="00C91FFE" w:rsidP="00C91FFE">
      <w:pPr>
        <w:keepLines/>
        <w:spacing w:before="0"/>
        <w:rPr>
          <w:rFonts w:cs="Arial"/>
          <w:color w:val="000000"/>
          <w:sz w:val="16"/>
          <w:shd w:val="clear" w:color="auto" w:fill="FFFFFF"/>
        </w:rPr>
      </w:pPr>
    </w:p>
    <w:p w14:paraId="4AB5F6A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Sam Jones.</w:t>
      </w:r>
    </w:p>
    <w:p w14:paraId="41C479DA" w14:textId="77777777" w:rsidR="00C91FFE" w:rsidRDefault="00C91FFE" w:rsidP="00C91FFE">
      <w:pPr>
        <w:keepLines/>
        <w:spacing w:before="0"/>
        <w:rPr>
          <w:rFonts w:cs="Arial"/>
          <w:color w:val="000000"/>
          <w:sz w:val="16"/>
          <w:shd w:val="clear" w:color="auto" w:fill="FFFFFF"/>
        </w:rPr>
      </w:pPr>
    </w:p>
    <w:p w14:paraId="29836C7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Jones. How are you doing today?</w:t>
      </w:r>
    </w:p>
    <w:p w14:paraId="31E5345A" w14:textId="77777777" w:rsidR="00C91FFE" w:rsidRDefault="00C91FFE" w:rsidP="00C91FFE">
      <w:pPr>
        <w:keepLines/>
        <w:spacing w:before="0"/>
        <w:rPr>
          <w:rFonts w:cs="Arial"/>
          <w:color w:val="000000"/>
          <w:sz w:val="16"/>
          <w:shd w:val="clear" w:color="auto" w:fill="FFFFFF"/>
        </w:rPr>
      </w:pPr>
    </w:p>
    <w:p w14:paraId="411624B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Not so good. The VA appointed a fiduciary for </w:t>
      </w:r>
      <w:proofErr w:type="gramStart"/>
      <w:r w:rsidRPr="00C91FFE">
        <w:rPr>
          <w:rFonts w:ascii="Times New Roman" w:hAnsi="Times New Roman"/>
          <w:color w:val="000000"/>
          <w:sz w:val="18"/>
          <w:shd w:val="clear" w:color="auto" w:fill="FFFFFF"/>
        </w:rPr>
        <w:t>me</w:t>
      </w:r>
      <w:proofErr w:type="gramEnd"/>
      <w:r w:rsidRPr="00C91FFE">
        <w:rPr>
          <w:rFonts w:ascii="Times New Roman" w:hAnsi="Times New Roman"/>
          <w:color w:val="000000"/>
          <w:sz w:val="18"/>
          <w:shd w:val="clear" w:color="auto" w:fill="FFFFFF"/>
        </w:rPr>
        <w:t xml:space="preserve"> and I want my brother Fred Jones to be my fiduciary because he would do it for free. </w:t>
      </w:r>
    </w:p>
    <w:p w14:paraId="098BF114" w14:textId="77777777" w:rsidR="00C91FFE" w:rsidRDefault="00C91FFE" w:rsidP="00C91FFE">
      <w:pPr>
        <w:keepLines/>
        <w:spacing w:before="0"/>
        <w:rPr>
          <w:rFonts w:cs="Arial"/>
          <w:color w:val="000000"/>
          <w:sz w:val="16"/>
          <w:shd w:val="clear" w:color="auto" w:fill="FFFFFF"/>
        </w:rPr>
      </w:pPr>
    </w:p>
    <w:p w14:paraId="58AC494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May I have the file or social security number for verification purposes?</w:t>
      </w:r>
    </w:p>
    <w:p w14:paraId="64833D45" w14:textId="77777777" w:rsidR="00C91FFE" w:rsidRDefault="00C91FFE" w:rsidP="00C91FFE">
      <w:pPr>
        <w:keepLines/>
        <w:spacing w:before="0"/>
        <w:rPr>
          <w:rFonts w:cs="Arial"/>
          <w:color w:val="000000"/>
          <w:sz w:val="16"/>
          <w:shd w:val="clear" w:color="auto" w:fill="FFFFFF"/>
        </w:rPr>
      </w:pPr>
    </w:p>
    <w:p w14:paraId="19D2672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Social Security number is 999-99-9999.</w:t>
      </w:r>
    </w:p>
    <w:p w14:paraId="37CCB410" w14:textId="77777777" w:rsidR="00C91FFE" w:rsidRDefault="00C91FFE" w:rsidP="00C91FFE">
      <w:pPr>
        <w:keepLines/>
        <w:spacing w:before="0"/>
        <w:rPr>
          <w:rFonts w:cs="Arial"/>
          <w:color w:val="000000"/>
          <w:sz w:val="16"/>
          <w:shd w:val="clear" w:color="auto" w:fill="FFFFFF"/>
        </w:rPr>
      </w:pPr>
    </w:p>
    <w:p w14:paraId="4324A2A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Can I have your date of birth and branch of service?  </w:t>
      </w:r>
    </w:p>
    <w:p w14:paraId="6F81B105" w14:textId="77777777" w:rsidR="00C91FFE" w:rsidRDefault="00C91FFE" w:rsidP="00C91FFE">
      <w:pPr>
        <w:keepLines/>
        <w:spacing w:before="0"/>
        <w:rPr>
          <w:rFonts w:cs="Arial"/>
          <w:color w:val="000000"/>
          <w:sz w:val="16"/>
          <w:shd w:val="clear" w:color="auto" w:fill="FFFFFF"/>
        </w:rPr>
      </w:pPr>
    </w:p>
    <w:p w14:paraId="5D70F56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date of birth is April 10, </w:t>
      </w:r>
      <w:proofErr w:type="gramStart"/>
      <w:r w:rsidRPr="00C91FFE">
        <w:rPr>
          <w:rFonts w:ascii="Times New Roman" w:hAnsi="Times New Roman"/>
          <w:color w:val="000000"/>
          <w:sz w:val="18"/>
          <w:shd w:val="clear" w:color="auto" w:fill="FFFFFF"/>
        </w:rPr>
        <w:t>1989</w:t>
      </w:r>
      <w:proofErr w:type="gramEnd"/>
      <w:r w:rsidRPr="00C91FFE">
        <w:rPr>
          <w:rFonts w:ascii="Times New Roman" w:hAnsi="Times New Roman"/>
          <w:color w:val="000000"/>
          <w:sz w:val="18"/>
          <w:shd w:val="clear" w:color="auto" w:fill="FFFFFF"/>
        </w:rPr>
        <w:t xml:space="preserve"> and my branch of service is the Marines.</w:t>
      </w:r>
    </w:p>
    <w:p w14:paraId="5183D33A" w14:textId="77777777" w:rsidR="00C91FFE" w:rsidRDefault="00C91FFE" w:rsidP="00C91FFE">
      <w:pPr>
        <w:keepLines/>
        <w:spacing w:before="0"/>
        <w:rPr>
          <w:rFonts w:cs="Arial"/>
          <w:color w:val="000000"/>
          <w:sz w:val="16"/>
          <w:shd w:val="clear" w:color="auto" w:fill="FFFFFF"/>
        </w:rPr>
      </w:pPr>
    </w:p>
    <w:p w14:paraId="494B2B3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your service, and thank you for this information, I have located your record. </w:t>
      </w:r>
    </w:p>
    <w:p w14:paraId="63C6B4D3" w14:textId="77777777" w:rsidR="00C91FFE" w:rsidRDefault="00C91FFE" w:rsidP="00C91FFE">
      <w:pPr>
        <w:keepLines/>
        <w:spacing w:before="0"/>
        <w:rPr>
          <w:rFonts w:cs="Arial"/>
          <w:color w:val="000000"/>
          <w:sz w:val="16"/>
          <w:shd w:val="clear" w:color="auto" w:fill="FFFFFF"/>
        </w:rPr>
      </w:pPr>
    </w:p>
    <w:p w14:paraId="5913F18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You’re welcome.</w:t>
      </w:r>
    </w:p>
    <w:p w14:paraId="6D265B1A" w14:textId="77777777" w:rsidR="00C91FFE" w:rsidRDefault="00C91FFE" w:rsidP="00C91FFE">
      <w:pPr>
        <w:keepLines/>
        <w:spacing w:before="0"/>
        <w:rPr>
          <w:rFonts w:cs="Arial"/>
          <w:color w:val="000000"/>
          <w:sz w:val="16"/>
          <w:shd w:val="clear" w:color="auto" w:fill="FFFFFF"/>
        </w:rPr>
      </w:pPr>
    </w:p>
    <w:p w14:paraId="7381ED1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will forward your request to the appropriate department for review. If the request is approved, then you’ll be notified that a field exam will need to be conducted.</w:t>
      </w:r>
    </w:p>
    <w:p w14:paraId="5A710330" w14:textId="77777777" w:rsidR="00C91FFE" w:rsidRDefault="00C91FFE" w:rsidP="00C91FFE">
      <w:pPr>
        <w:keepLines/>
        <w:spacing w:before="0"/>
        <w:rPr>
          <w:rFonts w:cs="Arial"/>
          <w:color w:val="000000"/>
          <w:sz w:val="16"/>
          <w:shd w:val="clear" w:color="auto" w:fill="FFFFFF"/>
        </w:rPr>
      </w:pPr>
    </w:p>
    <w:p w14:paraId="3C942A1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If the request is not approved, the file will be notated with the reasoning as to why. </w:t>
      </w:r>
    </w:p>
    <w:p w14:paraId="1B1EC204" w14:textId="77777777" w:rsidR="00C91FFE" w:rsidRDefault="00C91FFE" w:rsidP="00C91FFE">
      <w:pPr>
        <w:keepLines/>
        <w:spacing w:before="0"/>
        <w:rPr>
          <w:rFonts w:cs="Arial"/>
          <w:color w:val="000000"/>
          <w:sz w:val="16"/>
          <w:shd w:val="clear" w:color="auto" w:fill="FFFFFF"/>
        </w:rPr>
      </w:pPr>
    </w:p>
    <w:p w14:paraId="0605E64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how long this will take?</w:t>
      </w:r>
    </w:p>
    <w:p w14:paraId="2B5EF413" w14:textId="77777777" w:rsidR="00C91FFE" w:rsidRDefault="00C91FFE" w:rsidP="00C91FFE">
      <w:pPr>
        <w:keepLines/>
        <w:spacing w:before="0"/>
        <w:rPr>
          <w:rFonts w:cs="Arial"/>
          <w:color w:val="000000"/>
          <w:sz w:val="16"/>
          <w:shd w:val="clear" w:color="auto" w:fill="FFFFFF"/>
        </w:rPr>
      </w:pPr>
    </w:p>
    <w:p w14:paraId="74C65A0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 specific time frame for this process can’t be provided; however, you are more than welcome to contact us at any time for an update. Is there anything else I can help you with?</w:t>
      </w:r>
    </w:p>
    <w:p w14:paraId="78790300" w14:textId="77777777" w:rsidR="00C91FFE" w:rsidRDefault="00C91FFE" w:rsidP="00C91FFE">
      <w:pPr>
        <w:keepLines/>
        <w:spacing w:before="0"/>
        <w:rPr>
          <w:rFonts w:cs="Arial"/>
          <w:color w:val="000000"/>
          <w:sz w:val="16"/>
          <w:shd w:val="clear" w:color="auto" w:fill="FFFFFF"/>
        </w:rPr>
      </w:pPr>
    </w:p>
    <w:p w14:paraId="5575216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098EE60D" w14:textId="77777777" w:rsidR="00C91FFE" w:rsidRDefault="00C91FFE" w:rsidP="00C91FFE">
      <w:pPr>
        <w:keepLines/>
        <w:spacing w:before="0"/>
        <w:rPr>
          <w:rFonts w:cs="Arial"/>
          <w:color w:val="000000"/>
          <w:sz w:val="16"/>
          <w:shd w:val="clear" w:color="auto" w:fill="FFFFFF"/>
        </w:rPr>
      </w:pPr>
    </w:p>
    <w:p w14:paraId="4A1C49B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Have a great day.</w:t>
      </w:r>
    </w:p>
    <w:p w14:paraId="3A445515" w14:textId="77777777" w:rsidR="00C91FFE" w:rsidRDefault="00C91FFE" w:rsidP="00C91FFE">
      <w:pPr>
        <w:keepLines/>
        <w:spacing w:before="0"/>
        <w:rPr>
          <w:rFonts w:cs="Arial"/>
          <w:color w:val="000000"/>
          <w:sz w:val="16"/>
          <w:shd w:val="clear" w:color="auto" w:fill="FFFFFF"/>
        </w:rPr>
      </w:pPr>
    </w:p>
    <w:p w14:paraId="6A80E68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w:t>
      </w:r>
    </w:p>
    <w:p w14:paraId="6E1902CA" w14:textId="77777777" w:rsidR="00C91FFE" w:rsidRDefault="00C91FFE" w:rsidP="00C91FFE">
      <w:pPr>
        <w:keepLines/>
        <w:spacing w:before="0"/>
        <w:rPr>
          <w:rFonts w:cs="Arial"/>
          <w:color w:val="000000"/>
          <w:sz w:val="16"/>
          <w:shd w:val="clear" w:color="auto" w:fill="FFFFFF"/>
        </w:rPr>
      </w:pPr>
    </w:p>
    <w:p w14:paraId="508CE43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you should document the beneficiary’s request for a new fiduciary on a VA Form 27-0820</w:t>
      </w:r>
    </w:p>
    <w:p w14:paraId="481CBE85" w14:textId="77777777" w:rsidR="00C91FFE" w:rsidRDefault="00C91FFE" w:rsidP="00C91FFE">
      <w:pPr>
        <w:keepLines/>
        <w:spacing w:before="0"/>
        <w:rPr>
          <w:rFonts w:cs="Arial"/>
          <w:color w:val="000000"/>
          <w:sz w:val="16"/>
          <w:shd w:val="clear" w:color="auto" w:fill="FFFFFF"/>
        </w:rPr>
      </w:pPr>
    </w:p>
    <w:p w14:paraId="11C5BD4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Report of General Information since this request is to a specific Veteran or beneficiary file. Establish a Process Review and Action administrative task, that details the request for a new fiduciary.</w:t>
      </w:r>
    </w:p>
    <w:p w14:paraId="69FBE34D" w14:textId="77777777" w:rsidR="00C91FFE" w:rsidRDefault="00C91FFE" w:rsidP="00C91FFE">
      <w:pPr>
        <w:keepLines/>
        <w:spacing w:before="0"/>
        <w:rPr>
          <w:rFonts w:cs="Arial"/>
          <w:color w:val="000000"/>
          <w:sz w:val="16"/>
          <w:shd w:val="clear" w:color="auto" w:fill="FFFFFF"/>
        </w:rPr>
      </w:pPr>
    </w:p>
    <w:p w14:paraId="7F4BE0E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Important:  A fiduciary who is not also serving in the role </w:t>
      </w:r>
      <w:proofErr w:type="gramStart"/>
      <w:r w:rsidRPr="00C91FFE">
        <w:rPr>
          <w:rFonts w:ascii="Times New Roman" w:hAnsi="Times New Roman"/>
          <w:color w:val="000000"/>
          <w:sz w:val="18"/>
          <w:shd w:val="clear" w:color="auto" w:fill="FFFFFF"/>
        </w:rPr>
        <w:t>as</w:t>
      </w:r>
      <w:proofErr w:type="gramEnd"/>
      <w:r w:rsidRPr="00C91FFE">
        <w:rPr>
          <w:rFonts w:ascii="Times New Roman" w:hAnsi="Times New Roman"/>
          <w:color w:val="000000"/>
          <w:sz w:val="18"/>
          <w:shd w:val="clear" w:color="auto" w:fill="FFFFFF"/>
        </w:rPr>
        <w:t xml:space="preserve"> the beneficiary’s accredited representative (POA), attorney, and/or claim agent cannot file an appeal of the appointment of fiduciary.</w:t>
      </w:r>
    </w:p>
    <w:p w14:paraId="1CFF04C3" w14:textId="77777777" w:rsidR="00C91FFE" w:rsidRDefault="00C91FFE" w:rsidP="00C91FFE">
      <w:pPr>
        <w:keepLines/>
        <w:spacing w:before="0"/>
        <w:rPr>
          <w:rFonts w:cs="Arial"/>
          <w:color w:val="000000"/>
          <w:sz w:val="16"/>
          <w:shd w:val="clear" w:color="auto" w:fill="FFFFFF"/>
        </w:rPr>
      </w:pPr>
    </w:p>
    <w:p w14:paraId="7E666B6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21.c. </w:t>
      </w:r>
    </w:p>
    <w:p w14:paraId="3A3341F5" w14:textId="77777777" w:rsidR="00C91FFE" w:rsidRDefault="00C91FFE" w:rsidP="00C91FFE">
      <w:pPr>
        <w:keepLines/>
        <w:spacing w:before="0"/>
        <w:rPr>
          <w:rFonts w:ascii="Times New Roman" w:hAnsi="Times New Roman"/>
          <w:color w:val="000000"/>
          <w:sz w:val="18"/>
          <w:shd w:val="clear" w:color="auto" w:fill="FFFFFF"/>
        </w:rPr>
      </w:pPr>
    </w:p>
    <w:p w14:paraId="5B763170" w14:textId="77777777" w:rsidR="00C91FFE" w:rsidRDefault="00C91FFE" w:rsidP="00C91FFE">
      <w:pPr>
        <w:keepLines/>
        <w:spacing w:before="0"/>
        <w:rPr>
          <w:rFonts w:ascii="Times New Roman" w:hAnsi="Times New Roman"/>
          <w:color w:val="000000"/>
          <w:sz w:val="18"/>
          <w:shd w:val="clear" w:color="auto" w:fill="FFFFFF"/>
        </w:rPr>
      </w:pPr>
    </w:p>
    <w:p w14:paraId="605382EE" w14:textId="77777777" w:rsidR="00C91FFE" w:rsidRDefault="00C91FFE" w:rsidP="00C91FFE">
      <w:pPr>
        <w:keepLines/>
        <w:rPr>
          <w:rFonts w:cs="Arial"/>
          <w:color w:val="000000"/>
          <w:sz w:val="16"/>
          <w:shd w:val="clear" w:color="auto" w:fill="FFFFFF"/>
        </w:rPr>
      </w:pPr>
    </w:p>
    <w:p w14:paraId="7ED2DE37"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17 - Scenario  </w:t>
      </w:r>
    </w:p>
    <w:p w14:paraId="7AA3EA8C"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4BA44135">
          <v:shape id="_x0000_i1040" type="#_x0000_t75" style="width:480pt;height:5in" o:bordertopcolor="this" o:borderleftcolor="this" o:borderbottomcolor="this" o:borderrightcolor="this">
            <v:imagedata r:id="rId27" o:title="slide17"/>
            <w10:bordertop type="single" width="4" shadow="t"/>
            <w10:borderleft type="single" width="4" shadow="t"/>
            <w10:borderbottom type="single" width="4" shadow="t"/>
            <w10:borderright type="single" width="4" shadow="t"/>
          </v:shape>
        </w:pict>
      </w:r>
    </w:p>
    <w:p w14:paraId="7D6A05C0"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76B918E" w14:textId="77777777" w:rsidR="00C91FFE" w:rsidRDefault="00C91FFE" w:rsidP="00C91FFE">
      <w:pPr>
        <w:keepLines/>
        <w:spacing w:before="0"/>
        <w:rPr>
          <w:rFonts w:cs="Arial"/>
          <w:color w:val="000000"/>
          <w:sz w:val="16"/>
          <w:shd w:val="clear" w:color="auto" w:fill="FFFFFF"/>
        </w:rPr>
      </w:pPr>
    </w:p>
    <w:p w14:paraId="24BBE9B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58014E32" w14:textId="77777777" w:rsidR="00C91FFE" w:rsidRDefault="00C91FFE" w:rsidP="00C91FFE">
      <w:pPr>
        <w:keepLines/>
        <w:spacing w:before="0"/>
        <w:rPr>
          <w:rFonts w:cs="Arial"/>
          <w:color w:val="000000"/>
          <w:sz w:val="16"/>
          <w:shd w:val="clear" w:color="auto" w:fill="FFFFFF"/>
        </w:rPr>
      </w:pPr>
    </w:p>
    <w:p w14:paraId="4521A9A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Larry Butler, and I’m a Fiduciary. </w:t>
      </w:r>
    </w:p>
    <w:p w14:paraId="37767589" w14:textId="77777777" w:rsidR="00C91FFE" w:rsidRDefault="00C91FFE" w:rsidP="00C91FFE">
      <w:pPr>
        <w:keepLines/>
        <w:spacing w:before="0"/>
        <w:rPr>
          <w:rFonts w:cs="Arial"/>
          <w:color w:val="000000"/>
          <w:sz w:val="16"/>
          <w:shd w:val="clear" w:color="auto" w:fill="FFFFFF"/>
        </w:rPr>
      </w:pPr>
    </w:p>
    <w:p w14:paraId="5687EB0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Butler. How are you doing today?</w:t>
      </w:r>
    </w:p>
    <w:p w14:paraId="374F3DDC" w14:textId="77777777" w:rsidR="00C91FFE" w:rsidRDefault="00C91FFE" w:rsidP="00C91FFE">
      <w:pPr>
        <w:keepLines/>
        <w:spacing w:before="0"/>
        <w:rPr>
          <w:rFonts w:cs="Arial"/>
          <w:color w:val="000000"/>
          <w:sz w:val="16"/>
          <w:shd w:val="clear" w:color="auto" w:fill="FFFFFF"/>
        </w:rPr>
      </w:pPr>
    </w:p>
    <w:p w14:paraId="7604F91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37D59F5C" w14:textId="77777777" w:rsidR="00C91FFE" w:rsidRDefault="00C91FFE" w:rsidP="00C91FFE">
      <w:pPr>
        <w:keepLines/>
        <w:spacing w:before="0"/>
        <w:rPr>
          <w:rFonts w:cs="Arial"/>
          <w:color w:val="000000"/>
          <w:sz w:val="16"/>
          <w:shd w:val="clear" w:color="auto" w:fill="FFFFFF"/>
        </w:rPr>
      </w:pPr>
    </w:p>
    <w:p w14:paraId="194F4D6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125894F3" w14:textId="77777777" w:rsidR="00C91FFE" w:rsidRDefault="00C91FFE" w:rsidP="00C91FFE">
      <w:pPr>
        <w:keepLines/>
        <w:spacing w:before="0"/>
        <w:rPr>
          <w:rFonts w:cs="Arial"/>
          <w:color w:val="000000"/>
          <w:sz w:val="16"/>
          <w:shd w:val="clear" w:color="auto" w:fill="FFFFFF"/>
        </w:rPr>
      </w:pPr>
    </w:p>
    <w:p w14:paraId="6B56FAC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02DF8F98" w14:textId="77777777" w:rsidR="00C91FFE" w:rsidRDefault="00C91FFE" w:rsidP="00C91FFE">
      <w:pPr>
        <w:keepLines/>
        <w:spacing w:before="0"/>
        <w:rPr>
          <w:rFonts w:cs="Arial"/>
          <w:color w:val="000000"/>
          <w:sz w:val="16"/>
          <w:shd w:val="clear" w:color="auto" w:fill="FFFFFF"/>
        </w:rPr>
      </w:pPr>
    </w:p>
    <w:p w14:paraId="559471E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3AE21019" w14:textId="77777777" w:rsidR="00C91FFE" w:rsidRDefault="00C91FFE" w:rsidP="00C91FFE">
      <w:pPr>
        <w:keepLines/>
        <w:spacing w:before="0"/>
        <w:rPr>
          <w:rFonts w:cs="Arial"/>
          <w:color w:val="000000"/>
          <w:sz w:val="16"/>
          <w:shd w:val="clear" w:color="auto" w:fill="FFFFFF"/>
        </w:rPr>
      </w:pPr>
    </w:p>
    <w:p w14:paraId="0D9058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Jane Moore, and their date of birth is June 27, 1955.</w:t>
      </w:r>
    </w:p>
    <w:p w14:paraId="75A073BA" w14:textId="77777777" w:rsidR="00C91FFE" w:rsidRDefault="00C91FFE" w:rsidP="00C91FFE">
      <w:pPr>
        <w:keepLines/>
        <w:spacing w:before="0"/>
        <w:rPr>
          <w:rFonts w:cs="Arial"/>
          <w:color w:val="000000"/>
          <w:sz w:val="16"/>
          <w:shd w:val="clear" w:color="auto" w:fill="FFFFFF"/>
        </w:rPr>
      </w:pPr>
    </w:p>
    <w:p w14:paraId="2784941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24330BF5" w14:textId="77777777" w:rsidR="00C91FFE" w:rsidRDefault="00C91FFE" w:rsidP="00C91FFE">
      <w:pPr>
        <w:keepLines/>
        <w:spacing w:before="0"/>
        <w:rPr>
          <w:rFonts w:cs="Arial"/>
          <w:color w:val="000000"/>
          <w:sz w:val="16"/>
          <w:shd w:val="clear" w:color="auto" w:fill="FFFFFF"/>
        </w:rPr>
      </w:pPr>
    </w:p>
    <w:p w14:paraId="555E6D4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they were in the Navy.  </w:t>
      </w:r>
    </w:p>
    <w:p w14:paraId="2293FEC3" w14:textId="77777777" w:rsidR="00C91FFE" w:rsidRDefault="00C91FFE" w:rsidP="00C91FFE">
      <w:pPr>
        <w:keepLines/>
        <w:spacing w:before="0"/>
        <w:rPr>
          <w:rFonts w:cs="Arial"/>
          <w:color w:val="000000"/>
          <w:sz w:val="16"/>
          <w:shd w:val="clear" w:color="auto" w:fill="FFFFFF"/>
        </w:rPr>
      </w:pPr>
    </w:p>
    <w:p w14:paraId="22A145E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20025D59" w14:textId="77777777" w:rsidR="00C91FFE" w:rsidRDefault="00C91FFE" w:rsidP="00C91FFE">
      <w:pPr>
        <w:keepLines/>
        <w:spacing w:before="0"/>
        <w:rPr>
          <w:rFonts w:cs="Arial"/>
          <w:color w:val="000000"/>
          <w:sz w:val="16"/>
          <w:shd w:val="clear" w:color="auto" w:fill="FFFFFF"/>
        </w:rPr>
      </w:pPr>
    </w:p>
    <w:p w14:paraId="15C3D0F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report I never got the retroactive payment for the Veteran.</w:t>
      </w:r>
    </w:p>
    <w:p w14:paraId="1433441B" w14:textId="77777777" w:rsidR="00C91FFE" w:rsidRDefault="00C91FFE" w:rsidP="00C91FFE">
      <w:pPr>
        <w:keepLines/>
        <w:spacing w:before="0"/>
        <w:rPr>
          <w:rFonts w:cs="Arial"/>
          <w:color w:val="000000"/>
          <w:sz w:val="16"/>
          <w:shd w:val="clear" w:color="auto" w:fill="FFFFFF"/>
        </w:rPr>
      </w:pPr>
    </w:p>
    <w:p w14:paraId="0DC88D2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retroactive payment was returned due to a bad address. Can you please verify your address?</w:t>
      </w:r>
    </w:p>
    <w:p w14:paraId="61DB3C92" w14:textId="77777777" w:rsidR="00C91FFE" w:rsidRDefault="00C91FFE" w:rsidP="00C91FFE">
      <w:pPr>
        <w:keepLines/>
        <w:spacing w:before="0"/>
        <w:rPr>
          <w:rFonts w:cs="Arial"/>
          <w:color w:val="000000"/>
          <w:sz w:val="16"/>
          <w:shd w:val="clear" w:color="auto" w:fill="FFFFFF"/>
        </w:rPr>
      </w:pPr>
    </w:p>
    <w:p w14:paraId="32AFAA7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address is 5000 Main Street Denver, Colorado 80211.</w:t>
      </w:r>
    </w:p>
    <w:p w14:paraId="182B99FC" w14:textId="77777777" w:rsidR="00C91FFE" w:rsidRDefault="00C91FFE" w:rsidP="00C91FFE">
      <w:pPr>
        <w:keepLines/>
        <w:spacing w:before="0"/>
        <w:rPr>
          <w:rFonts w:cs="Arial"/>
          <w:color w:val="000000"/>
          <w:sz w:val="16"/>
          <w:shd w:val="clear" w:color="auto" w:fill="FFFFFF"/>
        </w:rPr>
      </w:pPr>
    </w:p>
    <w:p w14:paraId="5BBF0A9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Please be advised it takes 10-14 calendar days for the VA to reissue payment.</w:t>
      </w:r>
    </w:p>
    <w:p w14:paraId="4B06764F" w14:textId="77777777" w:rsidR="00C91FFE" w:rsidRDefault="00C91FFE" w:rsidP="00C91FFE">
      <w:pPr>
        <w:keepLines/>
        <w:spacing w:before="0"/>
        <w:rPr>
          <w:rFonts w:cs="Arial"/>
          <w:color w:val="000000"/>
          <w:sz w:val="16"/>
          <w:shd w:val="clear" w:color="auto" w:fill="FFFFFF"/>
        </w:rPr>
      </w:pPr>
    </w:p>
    <w:p w14:paraId="51F58FA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549533DD" w14:textId="77777777" w:rsidR="00C91FFE" w:rsidRDefault="00C91FFE" w:rsidP="00C91FFE">
      <w:pPr>
        <w:keepLines/>
        <w:spacing w:before="0"/>
        <w:rPr>
          <w:rFonts w:cs="Arial"/>
          <w:color w:val="000000"/>
          <w:sz w:val="16"/>
          <w:shd w:val="clear" w:color="auto" w:fill="FFFFFF"/>
        </w:rPr>
      </w:pPr>
    </w:p>
    <w:p w14:paraId="7AF38D9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is required to have a direct deposit account. This account is required to be a properly titled account. A properly titled account is titled in the beneficiary’s and fiduciary’s names and identifies the fiduciary relationship.</w:t>
      </w:r>
    </w:p>
    <w:p w14:paraId="6C8B8756" w14:textId="77777777" w:rsidR="00C91FFE" w:rsidRDefault="00C91FFE" w:rsidP="00C91FFE">
      <w:pPr>
        <w:keepLines/>
        <w:spacing w:before="0"/>
        <w:rPr>
          <w:rFonts w:cs="Arial"/>
          <w:color w:val="000000"/>
          <w:sz w:val="16"/>
          <w:shd w:val="clear" w:color="auto" w:fill="FFFFFF"/>
        </w:rPr>
      </w:pPr>
    </w:p>
    <w:p w14:paraId="3FD3D1F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just got </w:t>
      </w:r>
      <w:proofErr w:type="gramStart"/>
      <w:r w:rsidRPr="00C91FFE">
        <w:rPr>
          <w:rFonts w:ascii="Times New Roman" w:hAnsi="Times New Roman"/>
          <w:color w:val="000000"/>
          <w:sz w:val="18"/>
          <w:shd w:val="clear" w:color="auto" w:fill="FFFFFF"/>
        </w:rPr>
        <w:t>appointed</w:t>
      </w:r>
      <w:proofErr w:type="gramEnd"/>
      <w:r w:rsidRPr="00C91FFE">
        <w:rPr>
          <w:rFonts w:ascii="Times New Roman" w:hAnsi="Times New Roman"/>
          <w:color w:val="000000"/>
          <w:sz w:val="18"/>
          <w:shd w:val="clear" w:color="auto" w:fill="FFFFFF"/>
        </w:rPr>
        <w:t xml:space="preserve"> the fiduciary.</w:t>
      </w:r>
    </w:p>
    <w:p w14:paraId="3C2B0E4E" w14:textId="77777777" w:rsidR="00C91FFE" w:rsidRDefault="00C91FFE" w:rsidP="00C91FFE">
      <w:pPr>
        <w:keepLines/>
        <w:spacing w:before="0"/>
        <w:rPr>
          <w:rFonts w:cs="Arial"/>
          <w:color w:val="000000"/>
          <w:sz w:val="16"/>
          <w:shd w:val="clear" w:color="auto" w:fill="FFFFFF"/>
        </w:rPr>
      </w:pPr>
    </w:p>
    <w:p w14:paraId="5AD09FC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will mail a copy of the SF 1199A. Please note the form must be returned within 30 days.</w:t>
      </w:r>
    </w:p>
    <w:p w14:paraId="108F50AB" w14:textId="77777777" w:rsidR="00C91FFE" w:rsidRDefault="00C91FFE" w:rsidP="00C91FFE">
      <w:pPr>
        <w:keepLines/>
        <w:spacing w:before="0"/>
        <w:rPr>
          <w:rFonts w:cs="Arial"/>
          <w:color w:val="000000"/>
          <w:sz w:val="16"/>
          <w:shd w:val="clear" w:color="auto" w:fill="FFFFFF"/>
        </w:rPr>
      </w:pPr>
    </w:p>
    <w:p w14:paraId="651677C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w:t>
      </w:r>
    </w:p>
    <w:p w14:paraId="29FCF378" w14:textId="77777777" w:rsidR="00C91FFE" w:rsidRDefault="00C91FFE" w:rsidP="00C91FFE">
      <w:pPr>
        <w:keepLines/>
        <w:spacing w:before="0"/>
        <w:rPr>
          <w:rFonts w:cs="Arial"/>
          <w:color w:val="000000"/>
          <w:sz w:val="16"/>
          <w:shd w:val="clear" w:color="auto" w:fill="FFFFFF"/>
        </w:rPr>
      </w:pPr>
    </w:p>
    <w:p w14:paraId="6814F99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Is there anything else I can help you with? </w:t>
      </w:r>
    </w:p>
    <w:p w14:paraId="07B7FC23" w14:textId="77777777" w:rsidR="00C91FFE" w:rsidRDefault="00C91FFE" w:rsidP="00C91FFE">
      <w:pPr>
        <w:keepLines/>
        <w:spacing w:before="0"/>
        <w:rPr>
          <w:rFonts w:cs="Arial"/>
          <w:color w:val="000000"/>
          <w:sz w:val="16"/>
          <w:shd w:val="clear" w:color="auto" w:fill="FFFFFF"/>
        </w:rPr>
      </w:pPr>
    </w:p>
    <w:p w14:paraId="38507BD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02ACD37C" w14:textId="77777777" w:rsidR="00C91FFE" w:rsidRDefault="00C91FFE" w:rsidP="00C91FFE">
      <w:pPr>
        <w:keepLines/>
        <w:spacing w:before="0"/>
        <w:rPr>
          <w:rFonts w:cs="Arial"/>
          <w:color w:val="000000"/>
          <w:sz w:val="16"/>
          <w:shd w:val="clear" w:color="auto" w:fill="FFFFFF"/>
        </w:rPr>
      </w:pPr>
    </w:p>
    <w:p w14:paraId="3B39FBB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3A7B4446" w14:textId="77777777" w:rsidR="00C91FFE" w:rsidRDefault="00C91FFE" w:rsidP="00C91FFE">
      <w:pPr>
        <w:keepLines/>
        <w:spacing w:before="0"/>
        <w:rPr>
          <w:rFonts w:cs="Arial"/>
          <w:color w:val="000000"/>
          <w:sz w:val="16"/>
          <w:shd w:val="clear" w:color="auto" w:fill="FFFFFF"/>
        </w:rPr>
      </w:pPr>
    </w:p>
    <w:p w14:paraId="25F70E4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11EB2291" w14:textId="77777777" w:rsidR="00C91FFE" w:rsidRDefault="00C91FFE" w:rsidP="00C91FFE">
      <w:pPr>
        <w:keepLines/>
        <w:spacing w:before="0"/>
        <w:rPr>
          <w:rFonts w:cs="Arial"/>
          <w:color w:val="000000"/>
          <w:sz w:val="16"/>
          <w:shd w:val="clear" w:color="auto" w:fill="FFFFFF"/>
        </w:rPr>
      </w:pPr>
    </w:p>
    <w:p w14:paraId="0499E2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Update the address information in SHARE (if applicable). Complete a VA Form 27-0820d.</w:t>
      </w:r>
    </w:p>
    <w:p w14:paraId="1E99E410" w14:textId="77777777" w:rsidR="00C91FFE" w:rsidRDefault="00C91FFE" w:rsidP="00C91FFE">
      <w:pPr>
        <w:keepLines/>
        <w:spacing w:before="0"/>
        <w:rPr>
          <w:rFonts w:cs="Arial"/>
          <w:color w:val="000000"/>
          <w:sz w:val="16"/>
          <w:shd w:val="clear" w:color="auto" w:fill="FFFFFF"/>
        </w:rPr>
      </w:pPr>
    </w:p>
    <w:p w14:paraId="10CEEBC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Establish a Properly Titled Account administrative task to track receipt of the properly titled account. Send an SF 1199A.</w:t>
      </w:r>
    </w:p>
    <w:p w14:paraId="6D388424" w14:textId="77777777" w:rsidR="00C91FFE" w:rsidRDefault="00C91FFE" w:rsidP="00C91FFE">
      <w:pPr>
        <w:keepLines/>
        <w:spacing w:before="0"/>
        <w:rPr>
          <w:rFonts w:cs="Arial"/>
          <w:color w:val="000000"/>
          <w:sz w:val="16"/>
          <w:shd w:val="clear" w:color="auto" w:fill="FFFFFF"/>
        </w:rPr>
      </w:pPr>
    </w:p>
    <w:p w14:paraId="2C32382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22.a.</w:t>
      </w:r>
    </w:p>
    <w:p w14:paraId="1DA16A11" w14:textId="77777777" w:rsidR="00C91FFE" w:rsidRDefault="00C91FFE" w:rsidP="00C91FFE">
      <w:pPr>
        <w:keepLines/>
        <w:spacing w:before="0"/>
        <w:rPr>
          <w:rFonts w:ascii="Times New Roman" w:hAnsi="Times New Roman"/>
          <w:color w:val="000000"/>
          <w:sz w:val="18"/>
          <w:shd w:val="clear" w:color="auto" w:fill="FFFFFF"/>
        </w:rPr>
      </w:pPr>
    </w:p>
    <w:p w14:paraId="546EDA9A" w14:textId="77777777" w:rsidR="00C91FFE" w:rsidRDefault="00C91FFE" w:rsidP="00C91FFE">
      <w:pPr>
        <w:keepLines/>
        <w:spacing w:before="0"/>
        <w:rPr>
          <w:rFonts w:ascii="Times New Roman" w:hAnsi="Times New Roman"/>
          <w:color w:val="000000"/>
          <w:sz w:val="18"/>
          <w:shd w:val="clear" w:color="auto" w:fill="FFFFFF"/>
        </w:rPr>
      </w:pPr>
    </w:p>
    <w:p w14:paraId="3BC52A46" w14:textId="77777777" w:rsidR="00C91FFE" w:rsidRDefault="00C91FFE" w:rsidP="00C91FFE">
      <w:pPr>
        <w:keepLines/>
        <w:rPr>
          <w:rFonts w:cs="Arial"/>
          <w:color w:val="000000"/>
          <w:sz w:val="16"/>
          <w:shd w:val="clear" w:color="auto" w:fill="FFFFFF"/>
        </w:rPr>
      </w:pPr>
    </w:p>
    <w:p w14:paraId="15F3A197"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18 - Scenario  </w:t>
      </w:r>
    </w:p>
    <w:p w14:paraId="3E8ACF62"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77665E93">
          <v:shape id="_x0000_i1041" type="#_x0000_t75" style="width:480pt;height:5in" o:bordertopcolor="this" o:borderleftcolor="this" o:borderbottomcolor="this" o:borderrightcolor="this">
            <v:imagedata r:id="rId28" o:title="slide18"/>
            <w10:bordertop type="single" width="4" shadow="t"/>
            <w10:borderleft type="single" width="4" shadow="t"/>
            <w10:borderbottom type="single" width="4" shadow="t"/>
            <w10:borderright type="single" width="4" shadow="t"/>
          </v:shape>
        </w:pict>
      </w:r>
    </w:p>
    <w:p w14:paraId="6E42BEE9"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11A2E875" w14:textId="77777777" w:rsidR="00C91FFE" w:rsidRDefault="00C91FFE" w:rsidP="00C91FFE">
      <w:pPr>
        <w:keepLines/>
        <w:spacing w:before="0"/>
        <w:rPr>
          <w:rFonts w:cs="Arial"/>
          <w:color w:val="000000"/>
          <w:sz w:val="16"/>
          <w:shd w:val="clear" w:color="auto" w:fill="FFFFFF"/>
        </w:rPr>
      </w:pPr>
    </w:p>
    <w:p w14:paraId="31BC951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2AAF685F" w14:textId="77777777" w:rsidR="00C91FFE" w:rsidRDefault="00C91FFE" w:rsidP="00C91FFE">
      <w:pPr>
        <w:keepLines/>
        <w:spacing w:before="0"/>
        <w:rPr>
          <w:rFonts w:cs="Arial"/>
          <w:color w:val="000000"/>
          <w:sz w:val="16"/>
          <w:shd w:val="clear" w:color="auto" w:fill="FFFFFF"/>
        </w:rPr>
      </w:pPr>
    </w:p>
    <w:p w14:paraId="2643CB0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Larry Butler, and I’m a Fiduciary. </w:t>
      </w:r>
    </w:p>
    <w:p w14:paraId="11D055BD" w14:textId="77777777" w:rsidR="00C91FFE" w:rsidRDefault="00C91FFE" w:rsidP="00C91FFE">
      <w:pPr>
        <w:keepLines/>
        <w:spacing w:before="0"/>
        <w:rPr>
          <w:rFonts w:cs="Arial"/>
          <w:color w:val="000000"/>
          <w:sz w:val="16"/>
          <w:shd w:val="clear" w:color="auto" w:fill="FFFFFF"/>
        </w:rPr>
      </w:pPr>
    </w:p>
    <w:p w14:paraId="0075DBC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Hi, </w:t>
      </w:r>
      <w:proofErr w:type="gramStart"/>
      <w:r w:rsidRPr="00C91FFE">
        <w:rPr>
          <w:rFonts w:ascii="Times New Roman" w:hAnsi="Times New Roman"/>
          <w:color w:val="000000"/>
          <w:sz w:val="18"/>
          <w:shd w:val="clear" w:color="auto" w:fill="FFFFFF"/>
        </w:rPr>
        <w:t>Mr.Butler</w:t>
      </w:r>
      <w:proofErr w:type="gramEnd"/>
      <w:r w:rsidRPr="00C91FFE">
        <w:rPr>
          <w:rFonts w:ascii="Times New Roman" w:hAnsi="Times New Roman"/>
          <w:color w:val="000000"/>
          <w:sz w:val="18"/>
          <w:shd w:val="clear" w:color="auto" w:fill="FFFFFF"/>
        </w:rPr>
        <w:t>. How are you doing today?</w:t>
      </w:r>
    </w:p>
    <w:p w14:paraId="447C0F0B" w14:textId="77777777" w:rsidR="00C91FFE" w:rsidRDefault="00C91FFE" w:rsidP="00C91FFE">
      <w:pPr>
        <w:keepLines/>
        <w:spacing w:before="0"/>
        <w:rPr>
          <w:rFonts w:cs="Arial"/>
          <w:color w:val="000000"/>
          <w:sz w:val="16"/>
          <w:shd w:val="clear" w:color="auto" w:fill="FFFFFF"/>
        </w:rPr>
      </w:pPr>
    </w:p>
    <w:p w14:paraId="6659FEF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259783EE" w14:textId="77777777" w:rsidR="00C91FFE" w:rsidRDefault="00C91FFE" w:rsidP="00C91FFE">
      <w:pPr>
        <w:keepLines/>
        <w:spacing w:before="0"/>
        <w:rPr>
          <w:rFonts w:cs="Arial"/>
          <w:color w:val="000000"/>
          <w:sz w:val="16"/>
          <w:shd w:val="clear" w:color="auto" w:fill="FFFFFF"/>
        </w:rPr>
      </w:pPr>
    </w:p>
    <w:p w14:paraId="40AD036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486833E6" w14:textId="77777777" w:rsidR="00C91FFE" w:rsidRDefault="00C91FFE" w:rsidP="00C91FFE">
      <w:pPr>
        <w:keepLines/>
        <w:spacing w:before="0"/>
        <w:rPr>
          <w:rFonts w:cs="Arial"/>
          <w:color w:val="000000"/>
          <w:sz w:val="16"/>
          <w:shd w:val="clear" w:color="auto" w:fill="FFFFFF"/>
        </w:rPr>
      </w:pPr>
    </w:p>
    <w:p w14:paraId="609BE23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5741FB6C" w14:textId="77777777" w:rsidR="00C91FFE" w:rsidRDefault="00C91FFE" w:rsidP="00C91FFE">
      <w:pPr>
        <w:keepLines/>
        <w:spacing w:before="0"/>
        <w:rPr>
          <w:rFonts w:cs="Arial"/>
          <w:color w:val="000000"/>
          <w:sz w:val="16"/>
          <w:shd w:val="clear" w:color="auto" w:fill="FFFFFF"/>
        </w:rPr>
      </w:pPr>
    </w:p>
    <w:p w14:paraId="195734D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41936823" w14:textId="77777777" w:rsidR="00C91FFE" w:rsidRDefault="00C91FFE" w:rsidP="00C91FFE">
      <w:pPr>
        <w:keepLines/>
        <w:spacing w:before="0"/>
        <w:rPr>
          <w:rFonts w:cs="Arial"/>
          <w:color w:val="000000"/>
          <w:sz w:val="16"/>
          <w:shd w:val="clear" w:color="auto" w:fill="FFFFFF"/>
        </w:rPr>
      </w:pPr>
    </w:p>
    <w:p w14:paraId="4F0ED1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Jane Veteran, and their date of birth is June 27,1955.</w:t>
      </w:r>
    </w:p>
    <w:p w14:paraId="0687B342" w14:textId="77777777" w:rsidR="00C91FFE" w:rsidRDefault="00C91FFE" w:rsidP="00C91FFE">
      <w:pPr>
        <w:keepLines/>
        <w:spacing w:before="0"/>
        <w:rPr>
          <w:rFonts w:cs="Arial"/>
          <w:color w:val="000000"/>
          <w:sz w:val="16"/>
          <w:shd w:val="clear" w:color="auto" w:fill="FFFFFF"/>
        </w:rPr>
      </w:pPr>
    </w:p>
    <w:p w14:paraId="1EF48E5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2705959F" w14:textId="77777777" w:rsidR="00C91FFE" w:rsidRDefault="00C91FFE" w:rsidP="00C91FFE">
      <w:pPr>
        <w:keepLines/>
        <w:spacing w:before="0"/>
        <w:rPr>
          <w:rFonts w:cs="Arial"/>
          <w:color w:val="000000"/>
          <w:sz w:val="16"/>
          <w:shd w:val="clear" w:color="auto" w:fill="FFFFFF"/>
        </w:rPr>
      </w:pPr>
    </w:p>
    <w:p w14:paraId="1C49AB7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they were in the Navy.  </w:t>
      </w:r>
    </w:p>
    <w:p w14:paraId="51439845" w14:textId="77777777" w:rsidR="00C91FFE" w:rsidRDefault="00C91FFE" w:rsidP="00C91FFE">
      <w:pPr>
        <w:keepLines/>
        <w:spacing w:before="0"/>
        <w:rPr>
          <w:rFonts w:cs="Arial"/>
          <w:color w:val="000000"/>
          <w:sz w:val="16"/>
          <w:shd w:val="clear" w:color="auto" w:fill="FFFFFF"/>
        </w:rPr>
      </w:pPr>
    </w:p>
    <w:p w14:paraId="2935771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0325A584" w14:textId="77777777" w:rsidR="00C91FFE" w:rsidRDefault="00C91FFE" w:rsidP="00C91FFE">
      <w:pPr>
        <w:keepLines/>
        <w:spacing w:before="0"/>
        <w:rPr>
          <w:rFonts w:cs="Arial"/>
          <w:color w:val="000000"/>
          <w:sz w:val="16"/>
          <w:shd w:val="clear" w:color="auto" w:fill="FFFFFF"/>
        </w:rPr>
      </w:pPr>
    </w:p>
    <w:p w14:paraId="564B605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report I never got the retroactive payment for the veteran.</w:t>
      </w:r>
    </w:p>
    <w:p w14:paraId="24BCBE75" w14:textId="77777777" w:rsidR="00C91FFE" w:rsidRDefault="00C91FFE" w:rsidP="00C91FFE">
      <w:pPr>
        <w:keepLines/>
        <w:spacing w:before="0"/>
        <w:rPr>
          <w:rFonts w:cs="Arial"/>
          <w:color w:val="000000"/>
          <w:sz w:val="16"/>
          <w:shd w:val="clear" w:color="auto" w:fill="FFFFFF"/>
        </w:rPr>
      </w:pPr>
    </w:p>
    <w:p w14:paraId="77E363D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paper check was mailed to your address. Can you please verify your address?</w:t>
      </w:r>
    </w:p>
    <w:p w14:paraId="697A5166" w14:textId="77777777" w:rsidR="00C91FFE" w:rsidRDefault="00C91FFE" w:rsidP="00C91FFE">
      <w:pPr>
        <w:keepLines/>
        <w:spacing w:before="0"/>
        <w:rPr>
          <w:rFonts w:cs="Arial"/>
          <w:color w:val="000000"/>
          <w:sz w:val="16"/>
          <w:shd w:val="clear" w:color="auto" w:fill="FFFFFF"/>
        </w:rPr>
      </w:pPr>
    </w:p>
    <w:p w14:paraId="1491A0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address is 5000 Main Street Denver, Colorado 80211.</w:t>
      </w:r>
    </w:p>
    <w:p w14:paraId="31CDF8E5" w14:textId="77777777" w:rsidR="00C91FFE" w:rsidRDefault="00C91FFE" w:rsidP="00C91FFE">
      <w:pPr>
        <w:keepLines/>
        <w:spacing w:before="0"/>
        <w:rPr>
          <w:rFonts w:cs="Arial"/>
          <w:color w:val="000000"/>
          <w:sz w:val="16"/>
          <w:shd w:val="clear" w:color="auto" w:fill="FFFFFF"/>
        </w:rPr>
      </w:pPr>
    </w:p>
    <w:p w14:paraId="45D2402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will forward this information to the appropriate department to have the check traced. Please be advised the check tracer process takes two to six weeks to complete. </w:t>
      </w:r>
    </w:p>
    <w:p w14:paraId="2DF5207E" w14:textId="77777777" w:rsidR="00C91FFE" w:rsidRDefault="00C91FFE" w:rsidP="00C91FFE">
      <w:pPr>
        <w:keepLines/>
        <w:spacing w:before="0"/>
        <w:rPr>
          <w:rFonts w:cs="Arial"/>
          <w:color w:val="000000"/>
          <w:sz w:val="16"/>
          <w:shd w:val="clear" w:color="auto" w:fill="FFFFFF"/>
        </w:rPr>
      </w:pPr>
    </w:p>
    <w:p w14:paraId="2FEC5E5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w:t>
      </w:r>
    </w:p>
    <w:p w14:paraId="19EAE30E" w14:textId="77777777" w:rsidR="00C91FFE" w:rsidRDefault="00C91FFE" w:rsidP="00C91FFE">
      <w:pPr>
        <w:keepLines/>
        <w:spacing w:before="0"/>
        <w:rPr>
          <w:rFonts w:cs="Arial"/>
          <w:color w:val="000000"/>
          <w:sz w:val="16"/>
          <w:shd w:val="clear" w:color="auto" w:fill="FFFFFF"/>
        </w:rPr>
      </w:pPr>
    </w:p>
    <w:p w14:paraId="6315483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is required to have a direct deposit account. This account is required to be a properly titled account. A properly titled account is titled in the beneficiary’s and fiduciary’s names and identifies the fiduciary relationship.</w:t>
      </w:r>
    </w:p>
    <w:p w14:paraId="427FF4F7" w14:textId="77777777" w:rsidR="00C91FFE" w:rsidRDefault="00C91FFE" w:rsidP="00C91FFE">
      <w:pPr>
        <w:keepLines/>
        <w:spacing w:before="0"/>
        <w:rPr>
          <w:rFonts w:cs="Arial"/>
          <w:color w:val="000000"/>
          <w:sz w:val="16"/>
          <w:shd w:val="clear" w:color="auto" w:fill="FFFFFF"/>
        </w:rPr>
      </w:pPr>
    </w:p>
    <w:p w14:paraId="41E58E2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just got </w:t>
      </w:r>
      <w:proofErr w:type="gramStart"/>
      <w:r w:rsidRPr="00C91FFE">
        <w:rPr>
          <w:rFonts w:ascii="Times New Roman" w:hAnsi="Times New Roman"/>
          <w:color w:val="000000"/>
          <w:sz w:val="18"/>
          <w:shd w:val="clear" w:color="auto" w:fill="FFFFFF"/>
        </w:rPr>
        <w:t>appointed</w:t>
      </w:r>
      <w:proofErr w:type="gramEnd"/>
      <w:r w:rsidRPr="00C91FFE">
        <w:rPr>
          <w:rFonts w:ascii="Times New Roman" w:hAnsi="Times New Roman"/>
          <w:color w:val="000000"/>
          <w:sz w:val="18"/>
          <w:shd w:val="clear" w:color="auto" w:fill="FFFFFF"/>
        </w:rPr>
        <w:t xml:space="preserve"> the fiduciary.</w:t>
      </w:r>
    </w:p>
    <w:p w14:paraId="1E8B79FD" w14:textId="77777777" w:rsidR="00C91FFE" w:rsidRDefault="00C91FFE" w:rsidP="00C91FFE">
      <w:pPr>
        <w:keepLines/>
        <w:spacing w:before="0"/>
        <w:rPr>
          <w:rFonts w:cs="Arial"/>
          <w:color w:val="000000"/>
          <w:sz w:val="16"/>
          <w:shd w:val="clear" w:color="auto" w:fill="FFFFFF"/>
        </w:rPr>
      </w:pPr>
    </w:p>
    <w:p w14:paraId="67D3902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will mail a copy of the SF 1199A. Please note the form must be returned within 30 days.</w:t>
      </w:r>
    </w:p>
    <w:p w14:paraId="3A4D7584" w14:textId="77777777" w:rsidR="00C91FFE" w:rsidRDefault="00C91FFE" w:rsidP="00C91FFE">
      <w:pPr>
        <w:keepLines/>
        <w:spacing w:before="0"/>
        <w:rPr>
          <w:rFonts w:cs="Arial"/>
          <w:color w:val="000000"/>
          <w:sz w:val="16"/>
          <w:shd w:val="clear" w:color="auto" w:fill="FFFFFF"/>
        </w:rPr>
      </w:pPr>
    </w:p>
    <w:p w14:paraId="48A22AE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w:t>
      </w:r>
    </w:p>
    <w:p w14:paraId="10540974" w14:textId="77777777" w:rsidR="00C91FFE" w:rsidRDefault="00C91FFE" w:rsidP="00C91FFE">
      <w:pPr>
        <w:keepLines/>
        <w:spacing w:before="0"/>
        <w:rPr>
          <w:rFonts w:cs="Arial"/>
          <w:color w:val="000000"/>
          <w:sz w:val="16"/>
          <w:shd w:val="clear" w:color="auto" w:fill="FFFFFF"/>
        </w:rPr>
      </w:pPr>
    </w:p>
    <w:p w14:paraId="02FB697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Is there anything else I can help you with? </w:t>
      </w:r>
    </w:p>
    <w:p w14:paraId="02095778" w14:textId="77777777" w:rsidR="00C91FFE" w:rsidRDefault="00C91FFE" w:rsidP="00C91FFE">
      <w:pPr>
        <w:keepLines/>
        <w:spacing w:before="0"/>
        <w:rPr>
          <w:rFonts w:cs="Arial"/>
          <w:color w:val="000000"/>
          <w:sz w:val="16"/>
          <w:shd w:val="clear" w:color="auto" w:fill="FFFFFF"/>
        </w:rPr>
      </w:pPr>
    </w:p>
    <w:p w14:paraId="3B6D3F4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69218FD4" w14:textId="77777777" w:rsidR="00C91FFE" w:rsidRDefault="00C91FFE" w:rsidP="00C91FFE">
      <w:pPr>
        <w:keepLines/>
        <w:spacing w:before="0"/>
        <w:rPr>
          <w:rFonts w:cs="Arial"/>
          <w:color w:val="000000"/>
          <w:sz w:val="16"/>
          <w:shd w:val="clear" w:color="auto" w:fill="FFFFFF"/>
        </w:rPr>
      </w:pPr>
    </w:p>
    <w:p w14:paraId="4797B90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22A2AC98" w14:textId="77777777" w:rsidR="00C91FFE" w:rsidRDefault="00C91FFE" w:rsidP="00C91FFE">
      <w:pPr>
        <w:keepLines/>
        <w:spacing w:before="0"/>
        <w:rPr>
          <w:rFonts w:cs="Arial"/>
          <w:color w:val="000000"/>
          <w:sz w:val="16"/>
          <w:shd w:val="clear" w:color="auto" w:fill="FFFFFF"/>
        </w:rPr>
      </w:pPr>
    </w:p>
    <w:p w14:paraId="55C415A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5E7F06EC" w14:textId="77777777" w:rsidR="00C91FFE" w:rsidRDefault="00C91FFE" w:rsidP="00C91FFE">
      <w:pPr>
        <w:keepLines/>
        <w:spacing w:before="0"/>
        <w:rPr>
          <w:rFonts w:cs="Arial"/>
          <w:color w:val="000000"/>
          <w:sz w:val="16"/>
          <w:shd w:val="clear" w:color="auto" w:fill="FFFFFF"/>
        </w:rPr>
      </w:pPr>
    </w:p>
    <w:p w14:paraId="4A397D7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Update the address information in SHARE (if applicable). Complete a VA Form 27-0820d. Establish a Properly Titled Account administrative task to track receipt of the properly titled account. Send an SF 1199A.</w:t>
      </w:r>
    </w:p>
    <w:p w14:paraId="1A8F80D2" w14:textId="77777777" w:rsidR="00C91FFE" w:rsidRDefault="00C91FFE" w:rsidP="00C91FFE">
      <w:pPr>
        <w:keepLines/>
        <w:spacing w:before="0"/>
        <w:rPr>
          <w:rFonts w:cs="Arial"/>
          <w:color w:val="000000"/>
          <w:sz w:val="16"/>
          <w:shd w:val="clear" w:color="auto" w:fill="FFFFFF"/>
        </w:rPr>
      </w:pPr>
    </w:p>
    <w:p w14:paraId="0E4DC76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Important:  Prior to advising the caller a properly titled account is required, ensure they are not excluded from the properly titled account requirement.</w:t>
      </w:r>
    </w:p>
    <w:p w14:paraId="58E80027" w14:textId="77777777" w:rsidR="00C91FFE" w:rsidRDefault="00C91FFE" w:rsidP="00C91FFE">
      <w:pPr>
        <w:keepLines/>
        <w:spacing w:before="0"/>
        <w:rPr>
          <w:rFonts w:cs="Arial"/>
          <w:color w:val="000000"/>
          <w:sz w:val="16"/>
          <w:shd w:val="clear" w:color="auto" w:fill="FFFFFF"/>
        </w:rPr>
      </w:pPr>
    </w:p>
    <w:p w14:paraId="575ABF6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If the check tracer is required.</w:t>
      </w:r>
    </w:p>
    <w:p w14:paraId="4F6E5140" w14:textId="77777777" w:rsidR="00C91FFE" w:rsidRDefault="00C91FFE" w:rsidP="00C91FFE">
      <w:pPr>
        <w:keepLines/>
        <w:spacing w:before="0"/>
        <w:rPr>
          <w:rFonts w:cs="Arial"/>
          <w:color w:val="000000"/>
          <w:sz w:val="16"/>
          <w:shd w:val="clear" w:color="auto" w:fill="FFFFFF"/>
        </w:rPr>
      </w:pPr>
    </w:p>
    <w:p w14:paraId="562FD4D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establish an EP 400 with the claim label FID-CORRESPONDENCE, and</w:t>
      </w:r>
    </w:p>
    <w:p w14:paraId="040659F0" w14:textId="77777777" w:rsidR="00C91FFE" w:rsidRDefault="00C91FFE" w:rsidP="00C91FFE">
      <w:pPr>
        <w:keepLines/>
        <w:spacing w:before="0"/>
        <w:rPr>
          <w:rFonts w:cs="Arial"/>
          <w:color w:val="000000"/>
          <w:sz w:val="16"/>
          <w:shd w:val="clear" w:color="auto" w:fill="FFFFFF"/>
        </w:rPr>
      </w:pPr>
    </w:p>
    <w:p w14:paraId="02B5076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ensure the completed VA Form 27-0820d details five business days have passed, and the payment needs a check tracer completed.</w:t>
      </w:r>
    </w:p>
    <w:p w14:paraId="75E9011B" w14:textId="77777777" w:rsidR="00C91FFE" w:rsidRDefault="00C91FFE" w:rsidP="00C91FFE">
      <w:pPr>
        <w:keepLines/>
        <w:spacing w:before="0"/>
        <w:rPr>
          <w:rFonts w:cs="Arial"/>
          <w:color w:val="000000"/>
          <w:sz w:val="16"/>
          <w:shd w:val="clear" w:color="auto" w:fill="FFFFFF"/>
        </w:rPr>
      </w:pPr>
    </w:p>
    <w:p w14:paraId="06DC66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If </w:t>
      </w:r>
      <w:proofErr w:type="gramStart"/>
      <w:r w:rsidRPr="00C91FFE">
        <w:rPr>
          <w:rFonts w:ascii="Times New Roman" w:hAnsi="Times New Roman"/>
          <w:color w:val="000000"/>
          <w:sz w:val="18"/>
          <w:shd w:val="clear" w:color="auto" w:fill="FFFFFF"/>
        </w:rPr>
        <w:t>the EP</w:t>
      </w:r>
      <w:proofErr w:type="gramEnd"/>
      <w:r w:rsidRPr="00C91FFE">
        <w:rPr>
          <w:rFonts w:ascii="Times New Roman" w:hAnsi="Times New Roman"/>
          <w:color w:val="000000"/>
          <w:sz w:val="18"/>
          <w:shd w:val="clear" w:color="auto" w:fill="FFFFFF"/>
        </w:rPr>
        <w:t xml:space="preserve"> 400 is established, the DOC, is required to match the date of the VA Form 27-0820d.</w:t>
      </w:r>
    </w:p>
    <w:p w14:paraId="504565E2" w14:textId="77777777" w:rsidR="00C91FFE" w:rsidRDefault="00C91FFE" w:rsidP="00C91FFE">
      <w:pPr>
        <w:keepLines/>
        <w:spacing w:before="0"/>
        <w:rPr>
          <w:rFonts w:cs="Arial"/>
          <w:color w:val="000000"/>
          <w:sz w:val="16"/>
          <w:shd w:val="clear" w:color="auto" w:fill="FFFFFF"/>
        </w:rPr>
      </w:pPr>
    </w:p>
    <w:p w14:paraId="11626DA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22.b. For more information on </w:t>
      </w:r>
      <w:proofErr w:type="gramStart"/>
      <w:r w:rsidRPr="00C91FFE">
        <w:rPr>
          <w:rFonts w:ascii="Times New Roman" w:hAnsi="Times New Roman"/>
          <w:color w:val="000000"/>
          <w:sz w:val="18"/>
          <w:shd w:val="clear" w:color="auto" w:fill="FFFFFF"/>
        </w:rPr>
        <w:t>properly</w:t>
      </w:r>
      <w:proofErr w:type="gramEnd"/>
      <w:r w:rsidRPr="00C91FFE">
        <w:rPr>
          <w:rFonts w:ascii="Times New Roman" w:hAnsi="Times New Roman"/>
          <w:color w:val="000000"/>
          <w:sz w:val="18"/>
          <w:shd w:val="clear" w:color="auto" w:fill="FFFFFF"/>
        </w:rPr>
        <w:t xml:space="preserve"> titled account see FPM, Part II, 1.B.2.a. </w:t>
      </w:r>
    </w:p>
    <w:p w14:paraId="0815CF14" w14:textId="77777777" w:rsidR="00C91FFE" w:rsidRDefault="00C91FFE" w:rsidP="00C91FFE">
      <w:pPr>
        <w:keepLines/>
        <w:spacing w:before="0"/>
        <w:rPr>
          <w:rFonts w:ascii="Times New Roman" w:hAnsi="Times New Roman"/>
          <w:color w:val="000000"/>
          <w:sz w:val="18"/>
          <w:shd w:val="clear" w:color="auto" w:fill="FFFFFF"/>
        </w:rPr>
      </w:pPr>
    </w:p>
    <w:p w14:paraId="47B5EE35" w14:textId="77777777" w:rsidR="00C91FFE" w:rsidRDefault="00C91FFE" w:rsidP="00C91FFE">
      <w:pPr>
        <w:keepLines/>
        <w:spacing w:before="0"/>
        <w:rPr>
          <w:rFonts w:ascii="Times New Roman" w:hAnsi="Times New Roman"/>
          <w:color w:val="000000"/>
          <w:sz w:val="18"/>
          <w:shd w:val="clear" w:color="auto" w:fill="FFFFFF"/>
        </w:rPr>
      </w:pPr>
    </w:p>
    <w:p w14:paraId="29804D15" w14:textId="77777777" w:rsidR="00C91FFE" w:rsidRDefault="00C91FFE" w:rsidP="00C91FFE">
      <w:pPr>
        <w:keepLines/>
        <w:rPr>
          <w:rFonts w:cs="Arial"/>
          <w:color w:val="000000"/>
          <w:sz w:val="16"/>
          <w:shd w:val="clear" w:color="auto" w:fill="FFFFFF"/>
        </w:rPr>
      </w:pPr>
    </w:p>
    <w:p w14:paraId="3A19F2B3"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19 - Scenario  </w:t>
      </w:r>
    </w:p>
    <w:p w14:paraId="10808F3A"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2D4722D1">
          <v:shape id="_x0000_i1042" type="#_x0000_t75" style="width:480pt;height:5in" o:bordertopcolor="this" o:borderleftcolor="this" o:borderbottomcolor="this" o:borderrightcolor="this">
            <v:imagedata r:id="rId29" o:title="slide19"/>
            <w10:bordertop type="single" width="4" shadow="t"/>
            <w10:borderleft type="single" width="4" shadow="t"/>
            <w10:borderbottom type="single" width="4" shadow="t"/>
            <w10:borderright type="single" width="4" shadow="t"/>
          </v:shape>
        </w:pict>
      </w:r>
    </w:p>
    <w:p w14:paraId="2F036183"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2FC0B655" w14:textId="77777777" w:rsidR="00C91FFE" w:rsidRDefault="00C91FFE" w:rsidP="00C91FFE">
      <w:pPr>
        <w:keepLines/>
        <w:spacing w:before="0"/>
        <w:rPr>
          <w:rFonts w:cs="Arial"/>
          <w:color w:val="000000"/>
          <w:sz w:val="16"/>
          <w:shd w:val="clear" w:color="auto" w:fill="FFFFFF"/>
        </w:rPr>
      </w:pPr>
    </w:p>
    <w:p w14:paraId="0F1FA94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4CACFC4D" w14:textId="77777777" w:rsidR="00C91FFE" w:rsidRDefault="00C91FFE" w:rsidP="00C91FFE">
      <w:pPr>
        <w:keepLines/>
        <w:spacing w:before="0"/>
        <w:rPr>
          <w:rFonts w:cs="Arial"/>
          <w:color w:val="000000"/>
          <w:sz w:val="16"/>
          <w:shd w:val="clear" w:color="auto" w:fill="FFFFFF"/>
        </w:rPr>
      </w:pPr>
    </w:p>
    <w:p w14:paraId="2358001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Larry Butler, and I’m a Fiduciary. </w:t>
      </w:r>
    </w:p>
    <w:p w14:paraId="0207942D" w14:textId="77777777" w:rsidR="00C91FFE" w:rsidRDefault="00C91FFE" w:rsidP="00C91FFE">
      <w:pPr>
        <w:keepLines/>
        <w:spacing w:before="0"/>
        <w:rPr>
          <w:rFonts w:cs="Arial"/>
          <w:color w:val="000000"/>
          <w:sz w:val="16"/>
          <w:shd w:val="clear" w:color="auto" w:fill="FFFFFF"/>
        </w:rPr>
      </w:pPr>
    </w:p>
    <w:p w14:paraId="77CC297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Butler. How are you doing today?</w:t>
      </w:r>
    </w:p>
    <w:p w14:paraId="6E5F66AA" w14:textId="77777777" w:rsidR="00C91FFE" w:rsidRDefault="00C91FFE" w:rsidP="00C91FFE">
      <w:pPr>
        <w:keepLines/>
        <w:spacing w:before="0"/>
        <w:rPr>
          <w:rFonts w:cs="Arial"/>
          <w:color w:val="000000"/>
          <w:sz w:val="16"/>
          <w:shd w:val="clear" w:color="auto" w:fill="FFFFFF"/>
        </w:rPr>
      </w:pPr>
    </w:p>
    <w:p w14:paraId="5CF26D9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5B62E7A3" w14:textId="77777777" w:rsidR="00C91FFE" w:rsidRDefault="00C91FFE" w:rsidP="00C91FFE">
      <w:pPr>
        <w:keepLines/>
        <w:spacing w:before="0"/>
        <w:rPr>
          <w:rFonts w:cs="Arial"/>
          <w:color w:val="000000"/>
          <w:sz w:val="16"/>
          <w:shd w:val="clear" w:color="auto" w:fill="FFFFFF"/>
        </w:rPr>
      </w:pPr>
    </w:p>
    <w:p w14:paraId="7C5D316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1E3C35ED" w14:textId="77777777" w:rsidR="00C91FFE" w:rsidRDefault="00C91FFE" w:rsidP="00C91FFE">
      <w:pPr>
        <w:keepLines/>
        <w:spacing w:before="0"/>
        <w:rPr>
          <w:rFonts w:cs="Arial"/>
          <w:color w:val="000000"/>
          <w:sz w:val="16"/>
          <w:shd w:val="clear" w:color="auto" w:fill="FFFFFF"/>
        </w:rPr>
      </w:pPr>
    </w:p>
    <w:p w14:paraId="06ED76E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5EF833EB" w14:textId="77777777" w:rsidR="00C91FFE" w:rsidRDefault="00C91FFE" w:rsidP="00C91FFE">
      <w:pPr>
        <w:keepLines/>
        <w:spacing w:before="0"/>
        <w:rPr>
          <w:rFonts w:cs="Arial"/>
          <w:color w:val="000000"/>
          <w:sz w:val="16"/>
          <w:shd w:val="clear" w:color="auto" w:fill="FFFFFF"/>
        </w:rPr>
      </w:pPr>
    </w:p>
    <w:p w14:paraId="72ECA5B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7B9D8A02" w14:textId="77777777" w:rsidR="00C91FFE" w:rsidRDefault="00C91FFE" w:rsidP="00C91FFE">
      <w:pPr>
        <w:keepLines/>
        <w:spacing w:before="0"/>
        <w:rPr>
          <w:rFonts w:cs="Arial"/>
          <w:color w:val="000000"/>
          <w:sz w:val="16"/>
          <w:shd w:val="clear" w:color="auto" w:fill="FFFFFF"/>
        </w:rPr>
      </w:pPr>
    </w:p>
    <w:p w14:paraId="65C461B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Jane Veteran, and their date of birth is June 27, 1955</w:t>
      </w:r>
    </w:p>
    <w:p w14:paraId="39E688F8" w14:textId="77777777" w:rsidR="00C91FFE" w:rsidRDefault="00C91FFE" w:rsidP="00C91FFE">
      <w:pPr>
        <w:keepLines/>
        <w:spacing w:before="0"/>
        <w:rPr>
          <w:rFonts w:cs="Arial"/>
          <w:color w:val="000000"/>
          <w:sz w:val="16"/>
          <w:shd w:val="clear" w:color="auto" w:fill="FFFFFF"/>
        </w:rPr>
      </w:pPr>
    </w:p>
    <w:p w14:paraId="5C216ED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09A69C75" w14:textId="77777777" w:rsidR="00C91FFE" w:rsidRDefault="00C91FFE" w:rsidP="00C91FFE">
      <w:pPr>
        <w:keepLines/>
        <w:spacing w:before="0"/>
        <w:rPr>
          <w:rFonts w:cs="Arial"/>
          <w:color w:val="000000"/>
          <w:sz w:val="16"/>
          <w:shd w:val="clear" w:color="auto" w:fill="FFFFFF"/>
        </w:rPr>
      </w:pPr>
    </w:p>
    <w:p w14:paraId="57CCE04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they were in the Navy.  </w:t>
      </w:r>
    </w:p>
    <w:p w14:paraId="69C4472C" w14:textId="77777777" w:rsidR="00C91FFE" w:rsidRDefault="00C91FFE" w:rsidP="00C91FFE">
      <w:pPr>
        <w:keepLines/>
        <w:spacing w:before="0"/>
        <w:rPr>
          <w:rFonts w:cs="Arial"/>
          <w:color w:val="000000"/>
          <w:sz w:val="16"/>
          <w:shd w:val="clear" w:color="auto" w:fill="FFFFFF"/>
        </w:rPr>
      </w:pPr>
    </w:p>
    <w:p w14:paraId="29EB653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4696969E" w14:textId="77777777" w:rsidR="00C91FFE" w:rsidRDefault="00C91FFE" w:rsidP="00C91FFE">
      <w:pPr>
        <w:keepLines/>
        <w:spacing w:before="0"/>
        <w:rPr>
          <w:rFonts w:cs="Arial"/>
          <w:color w:val="000000"/>
          <w:sz w:val="16"/>
          <w:shd w:val="clear" w:color="auto" w:fill="FFFFFF"/>
        </w:rPr>
      </w:pPr>
    </w:p>
    <w:p w14:paraId="1A1D089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report I set up my direct deposit as the fiduciary and I didn’t get the VA payment on December 31, 2023</w:t>
      </w:r>
    </w:p>
    <w:p w14:paraId="66E02103" w14:textId="77777777" w:rsidR="00C91FFE" w:rsidRDefault="00C91FFE" w:rsidP="00C91FFE">
      <w:pPr>
        <w:keepLines/>
        <w:spacing w:before="0"/>
        <w:rPr>
          <w:rFonts w:cs="Arial"/>
          <w:color w:val="000000"/>
          <w:sz w:val="16"/>
          <w:shd w:val="clear" w:color="auto" w:fill="FFFFFF"/>
        </w:rPr>
      </w:pPr>
    </w:p>
    <w:p w14:paraId="3F5F4FD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need you to verify the account and routing number.</w:t>
      </w:r>
    </w:p>
    <w:p w14:paraId="468716EA" w14:textId="77777777" w:rsidR="00C91FFE" w:rsidRDefault="00C91FFE" w:rsidP="00C91FFE">
      <w:pPr>
        <w:keepLines/>
        <w:spacing w:before="0"/>
        <w:rPr>
          <w:rFonts w:cs="Arial"/>
          <w:color w:val="000000"/>
          <w:sz w:val="16"/>
          <w:shd w:val="clear" w:color="auto" w:fill="FFFFFF"/>
        </w:rPr>
      </w:pPr>
    </w:p>
    <w:p w14:paraId="4786FC1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routing number is 123456789 and the account number is 12345678910.</w:t>
      </w:r>
    </w:p>
    <w:p w14:paraId="20825D45" w14:textId="77777777" w:rsidR="00C91FFE" w:rsidRDefault="00C91FFE" w:rsidP="00C91FFE">
      <w:pPr>
        <w:keepLines/>
        <w:spacing w:before="0"/>
        <w:rPr>
          <w:rFonts w:cs="Arial"/>
          <w:color w:val="000000"/>
          <w:sz w:val="16"/>
          <w:shd w:val="clear" w:color="auto" w:fill="FFFFFF"/>
        </w:rPr>
      </w:pPr>
    </w:p>
    <w:p w14:paraId="4440E22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will forward this information to the appropriate department. If it is found that payment was returned, it takes 10-14 calendar days for the payment to be reissued.</w:t>
      </w:r>
    </w:p>
    <w:p w14:paraId="0830D3F4" w14:textId="77777777" w:rsidR="00C91FFE" w:rsidRDefault="00C91FFE" w:rsidP="00C91FFE">
      <w:pPr>
        <w:keepLines/>
        <w:spacing w:before="0"/>
        <w:rPr>
          <w:rFonts w:cs="Arial"/>
          <w:color w:val="000000"/>
          <w:sz w:val="16"/>
          <w:shd w:val="clear" w:color="auto" w:fill="FFFFFF"/>
        </w:rPr>
      </w:pPr>
    </w:p>
    <w:p w14:paraId="543FECB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 thank you.</w:t>
      </w:r>
    </w:p>
    <w:p w14:paraId="33680CDB" w14:textId="77777777" w:rsidR="00C91FFE" w:rsidRDefault="00C91FFE" w:rsidP="00C91FFE">
      <w:pPr>
        <w:keepLines/>
        <w:spacing w:before="0"/>
        <w:rPr>
          <w:rFonts w:cs="Arial"/>
          <w:color w:val="000000"/>
          <w:sz w:val="16"/>
          <w:shd w:val="clear" w:color="auto" w:fill="FFFFFF"/>
        </w:rPr>
      </w:pPr>
    </w:p>
    <w:p w14:paraId="39C1FD2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Is there anything else I can help you with? </w:t>
      </w:r>
    </w:p>
    <w:p w14:paraId="6218D771" w14:textId="77777777" w:rsidR="00C91FFE" w:rsidRDefault="00C91FFE" w:rsidP="00C91FFE">
      <w:pPr>
        <w:keepLines/>
        <w:spacing w:before="0"/>
        <w:rPr>
          <w:rFonts w:cs="Arial"/>
          <w:color w:val="000000"/>
          <w:sz w:val="16"/>
          <w:shd w:val="clear" w:color="auto" w:fill="FFFFFF"/>
        </w:rPr>
      </w:pPr>
    </w:p>
    <w:p w14:paraId="6E0DFEF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29FA24D1" w14:textId="77777777" w:rsidR="00C91FFE" w:rsidRDefault="00C91FFE" w:rsidP="00C91FFE">
      <w:pPr>
        <w:keepLines/>
        <w:spacing w:before="0"/>
        <w:rPr>
          <w:rFonts w:cs="Arial"/>
          <w:color w:val="000000"/>
          <w:sz w:val="16"/>
          <w:shd w:val="clear" w:color="auto" w:fill="FFFFFF"/>
        </w:rPr>
      </w:pPr>
    </w:p>
    <w:p w14:paraId="7C6321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0208C820" w14:textId="77777777" w:rsidR="00C91FFE" w:rsidRDefault="00C91FFE" w:rsidP="00C91FFE">
      <w:pPr>
        <w:keepLines/>
        <w:spacing w:before="0"/>
        <w:rPr>
          <w:rFonts w:cs="Arial"/>
          <w:color w:val="000000"/>
          <w:sz w:val="16"/>
          <w:shd w:val="clear" w:color="auto" w:fill="FFFFFF"/>
        </w:rPr>
      </w:pPr>
    </w:p>
    <w:p w14:paraId="25F2361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5811C841" w14:textId="77777777" w:rsidR="00C91FFE" w:rsidRDefault="00C91FFE" w:rsidP="00C91FFE">
      <w:pPr>
        <w:keepLines/>
        <w:spacing w:before="0"/>
        <w:rPr>
          <w:rFonts w:cs="Arial"/>
          <w:color w:val="000000"/>
          <w:sz w:val="16"/>
          <w:shd w:val="clear" w:color="auto" w:fill="FFFFFF"/>
        </w:rPr>
      </w:pPr>
    </w:p>
    <w:p w14:paraId="3D3C436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Complete a VA Form 27-0820d. Establish an EP 400 with the claim label FID-CORRESPONDENCE.</w:t>
      </w:r>
    </w:p>
    <w:p w14:paraId="4BF36FF5" w14:textId="77777777" w:rsidR="00C91FFE" w:rsidRDefault="00C91FFE" w:rsidP="00C91FFE">
      <w:pPr>
        <w:keepLines/>
        <w:spacing w:before="0"/>
        <w:rPr>
          <w:rFonts w:cs="Arial"/>
          <w:color w:val="000000"/>
          <w:sz w:val="16"/>
          <w:shd w:val="clear" w:color="auto" w:fill="FFFFFF"/>
        </w:rPr>
      </w:pPr>
    </w:p>
    <w:p w14:paraId="551AEF2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Important: The Date of claim for the EP 400 is required to match the date of the VA Form 27-0820d.</w:t>
      </w:r>
    </w:p>
    <w:p w14:paraId="0555B39E" w14:textId="77777777" w:rsidR="00C91FFE" w:rsidRDefault="00C91FFE" w:rsidP="00C91FFE">
      <w:pPr>
        <w:keepLines/>
        <w:spacing w:before="0"/>
        <w:rPr>
          <w:rFonts w:cs="Arial"/>
          <w:color w:val="000000"/>
          <w:sz w:val="16"/>
          <w:shd w:val="clear" w:color="auto" w:fill="FFFFFF"/>
        </w:rPr>
      </w:pPr>
    </w:p>
    <w:p w14:paraId="43D85EF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22.c. </w:t>
      </w:r>
    </w:p>
    <w:p w14:paraId="5EBFBD6F" w14:textId="77777777" w:rsidR="00C91FFE" w:rsidRDefault="00C91FFE" w:rsidP="00C91FFE">
      <w:pPr>
        <w:keepLines/>
        <w:spacing w:before="0"/>
        <w:rPr>
          <w:rFonts w:ascii="Times New Roman" w:hAnsi="Times New Roman"/>
          <w:color w:val="000000"/>
          <w:sz w:val="18"/>
          <w:shd w:val="clear" w:color="auto" w:fill="FFFFFF"/>
        </w:rPr>
      </w:pPr>
    </w:p>
    <w:p w14:paraId="7CD342C2" w14:textId="77777777" w:rsidR="00C91FFE" w:rsidRDefault="00C91FFE" w:rsidP="00C91FFE">
      <w:pPr>
        <w:keepLines/>
        <w:spacing w:before="0"/>
        <w:rPr>
          <w:rFonts w:ascii="Times New Roman" w:hAnsi="Times New Roman"/>
          <w:color w:val="000000"/>
          <w:sz w:val="18"/>
          <w:shd w:val="clear" w:color="auto" w:fill="FFFFFF"/>
        </w:rPr>
      </w:pPr>
    </w:p>
    <w:p w14:paraId="4FB4FAD8" w14:textId="77777777" w:rsidR="00C91FFE" w:rsidRDefault="00C91FFE" w:rsidP="00C91FFE">
      <w:pPr>
        <w:keepLines/>
        <w:rPr>
          <w:rFonts w:cs="Arial"/>
          <w:color w:val="000000"/>
          <w:sz w:val="16"/>
          <w:shd w:val="clear" w:color="auto" w:fill="FFFFFF"/>
        </w:rPr>
      </w:pPr>
    </w:p>
    <w:p w14:paraId="6D081FBC"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20 - Scenario  </w:t>
      </w:r>
    </w:p>
    <w:p w14:paraId="6BB66562"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1D0F77AE">
          <v:shape id="_x0000_i1043" type="#_x0000_t75" style="width:480pt;height:5in" o:bordertopcolor="this" o:borderleftcolor="this" o:borderbottomcolor="this" o:borderrightcolor="this">
            <v:imagedata r:id="rId30" o:title="slide20"/>
            <w10:bordertop type="single" width="4" shadow="t"/>
            <w10:borderleft type="single" width="4" shadow="t"/>
            <w10:borderbottom type="single" width="4" shadow="t"/>
            <w10:borderright type="single" width="4" shadow="t"/>
          </v:shape>
        </w:pict>
      </w:r>
    </w:p>
    <w:p w14:paraId="4F5C44A1"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21C1C136" w14:textId="77777777" w:rsidR="00C91FFE" w:rsidRDefault="00C91FFE" w:rsidP="00C91FFE">
      <w:pPr>
        <w:keepLines/>
        <w:spacing w:before="0"/>
        <w:rPr>
          <w:rFonts w:cs="Arial"/>
          <w:color w:val="000000"/>
          <w:sz w:val="16"/>
          <w:shd w:val="clear" w:color="auto" w:fill="FFFFFF"/>
        </w:rPr>
      </w:pPr>
    </w:p>
    <w:p w14:paraId="211DFD9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1696AD47" w14:textId="77777777" w:rsidR="00C91FFE" w:rsidRDefault="00C91FFE" w:rsidP="00C91FFE">
      <w:pPr>
        <w:keepLines/>
        <w:spacing w:before="0"/>
        <w:rPr>
          <w:rFonts w:cs="Arial"/>
          <w:color w:val="000000"/>
          <w:sz w:val="16"/>
          <w:shd w:val="clear" w:color="auto" w:fill="FFFFFF"/>
        </w:rPr>
      </w:pPr>
    </w:p>
    <w:p w14:paraId="2D82365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Larry Butler, and I’m a Fiduciary. </w:t>
      </w:r>
    </w:p>
    <w:p w14:paraId="776B6E43" w14:textId="77777777" w:rsidR="00C91FFE" w:rsidRDefault="00C91FFE" w:rsidP="00C91FFE">
      <w:pPr>
        <w:keepLines/>
        <w:spacing w:before="0"/>
        <w:rPr>
          <w:rFonts w:cs="Arial"/>
          <w:color w:val="000000"/>
          <w:sz w:val="16"/>
          <w:shd w:val="clear" w:color="auto" w:fill="FFFFFF"/>
        </w:rPr>
      </w:pPr>
    </w:p>
    <w:p w14:paraId="6F71E53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Butler. How are you doing today?</w:t>
      </w:r>
    </w:p>
    <w:p w14:paraId="7F727585" w14:textId="77777777" w:rsidR="00C91FFE" w:rsidRDefault="00C91FFE" w:rsidP="00C91FFE">
      <w:pPr>
        <w:keepLines/>
        <w:spacing w:before="0"/>
        <w:rPr>
          <w:rFonts w:cs="Arial"/>
          <w:color w:val="000000"/>
          <w:sz w:val="16"/>
          <w:shd w:val="clear" w:color="auto" w:fill="FFFFFF"/>
        </w:rPr>
      </w:pPr>
    </w:p>
    <w:p w14:paraId="65135EB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33263009" w14:textId="77777777" w:rsidR="00C91FFE" w:rsidRDefault="00C91FFE" w:rsidP="00C91FFE">
      <w:pPr>
        <w:keepLines/>
        <w:spacing w:before="0"/>
        <w:rPr>
          <w:rFonts w:cs="Arial"/>
          <w:color w:val="000000"/>
          <w:sz w:val="16"/>
          <w:shd w:val="clear" w:color="auto" w:fill="FFFFFF"/>
        </w:rPr>
      </w:pPr>
    </w:p>
    <w:p w14:paraId="5B0D85A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30CD8DAC" w14:textId="77777777" w:rsidR="00C91FFE" w:rsidRDefault="00C91FFE" w:rsidP="00C91FFE">
      <w:pPr>
        <w:keepLines/>
        <w:spacing w:before="0"/>
        <w:rPr>
          <w:rFonts w:cs="Arial"/>
          <w:color w:val="000000"/>
          <w:sz w:val="16"/>
          <w:shd w:val="clear" w:color="auto" w:fill="FFFFFF"/>
        </w:rPr>
      </w:pPr>
    </w:p>
    <w:p w14:paraId="58C0BAD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74CC2B75" w14:textId="77777777" w:rsidR="00C91FFE" w:rsidRDefault="00C91FFE" w:rsidP="00C91FFE">
      <w:pPr>
        <w:keepLines/>
        <w:spacing w:before="0"/>
        <w:rPr>
          <w:rFonts w:cs="Arial"/>
          <w:color w:val="000000"/>
          <w:sz w:val="16"/>
          <w:shd w:val="clear" w:color="auto" w:fill="FFFFFF"/>
        </w:rPr>
      </w:pPr>
    </w:p>
    <w:p w14:paraId="57AC1C8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00CFCFD9" w14:textId="77777777" w:rsidR="00C91FFE" w:rsidRDefault="00C91FFE" w:rsidP="00C91FFE">
      <w:pPr>
        <w:keepLines/>
        <w:spacing w:before="0"/>
        <w:rPr>
          <w:rFonts w:cs="Arial"/>
          <w:color w:val="000000"/>
          <w:sz w:val="16"/>
          <w:shd w:val="clear" w:color="auto" w:fill="FFFFFF"/>
        </w:rPr>
      </w:pPr>
    </w:p>
    <w:p w14:paraId="3F65790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Jane Veteran, and their date of birth is June 27,1955.</w:t>
      </w:r>
    </w:p>
    <w:p w14:paraId="32E08FB5" w14:textId="77777777" w:rsidR="00C91FFE" w:rsidRDefault="00C91FFE" w:rsidP="00C91FFE">
      <w:pPr>
        <w:keepLines/>
        <w:spacing w:before="0"/>
        <w:rPr>
          <w:rFonts w:cs="Arial"/>
          <w:color w:val="000000"/>
          <w:sz w:val="16"/>
          <w:shd w:val="clear" w:color="auto" w:fill="FFFFFF"/>
        </w:rPr>
      </w:pPr>
    </w:p>
    <w:p w14:paraId="6BF5DE5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52602D76" w14:textId="77777777" w:rsidR="00C91FFE" w:rsidRDefault="00C91FFE" w:rsidP="00C91FFE">
      <w:pPr>
        <w:keepLines/>
        <w:spacing w:before="0"/>
        <w:rPr>
          <w:rFonts w:cs="Arial"/>
          <w:color w:val="000000"/>
          <w:sz w:val="16"/>
          <w:shd w:val="clear" w:color="auto" w:fill="FFFFFF"/>
        </w:rPr>
      </w:pPr>
    </w:p>
    <w:p w14:paraId="4EBCF0F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they were in the Navy.  </w:t>
      </w:r>
    </w:p>
    <w:p w14:paraId="4176140B" w14:textId="77777777" w:rsidR="00C91FFE" w:rsidRDefault="00C91FFE" w:rsidP="00C91FFE">
      <w:pPr>
        <w:keepLines/>
        <w:spacing w:before="0"/>
        <w:rPr>
          <w:rFonts w:cs="Arial"/>
          <w:color w:val="000000"/>
          <w:sz w:val="16"/>
          <w:shd w:val="clear" w:color="auto" w:fill="FFFFFF"/>
        </w:rPr>
      </w:pPr>
    </w:p>
    <w:p w14:paraId="69EBC6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1531F581" w14:textId="77777777" w:rsidR="00C91FFE" w:rsidRDefault="00C91FFE" w:rsidP="00C91FFE">
      <w:pPr>
        <w:keepLines/>
        <w:spacing w:before="0"/>
        <w:rPr>
          <w:rFonts w:cs="Arial"/>
          <w:color w:val="000000"/>
          <w:sz w:val="16"/>
          <w:shd w:val="clear" w:color="auto" w:fill="FFFFFF"/>
        </w:rPr>
      </w:pPr>
    </w:p>
    <w:p w14:paraId="38A405B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report I set up my direct deposit as the fiduciary and I didn’t get the VA payment on December 31, 2023.</w:t>
      </w:r>
    </w:p>
    <w:p w14:paraId="077D267D" w14:textId="77777777" w:rsidR="00C91FFE" w:rsidRDefault="00C91FFE" w:rsidP="00C91FFE">
      <w:pPr>
        <w:keepLines/>
        <w:spacing w:before="0"/>
        <w:rPr>
          <w:rFonts w:cs="Arial"/>
          <w:color w:val="000000"/>
          <w:sz w:val="16"/>
          <w:shd w:val="clear" w:color="auto" w:fill="FFFFFF"/>
        </w:rPr>
      </w:pPr>
    </w:p>
    <w:p w14:paraId="673A426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payment wasn’t returned. I need you to verify the account and routing number.</w:t>
      </w:r>
    </w:p>
    <w:p w14:paraId="41135891" w14:textId="77777777" w:rsidR="00C91FFE" w:rsidRDefault="00C91FFE" w:rsidP="00C91FFE">
      <w:pPr>
        <w:keepLines/>
        <w:spacing w:before="0"/>
        <w:rPr>
          <w:rFonts w:cs="Arial"/>
          <w:color w:val="000000"/>
          <w:sz w:val="16"/>
          <w:shd w:val="clear" w:color="auto" w:fill="FFFFFF"/>
        </w:rPr>
      </w:pPr>
    </w:p>
    <w:p w14:paraId="1E398E0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routing number is 123456789 and the account number is 12345678910.</w:t>
      </w:r>
    </w:p>
    <w:p w14:paraId="2109F30A" w14:textId="77777777" w:rsidR="00C91FFE" w:rsidRDefault="00C91FFE" w:rsidP="00C91FFE">
      <w:pPr>
        <w:keepLines/>
        <w:spacing w:before="0"/>
        <w:rPr>
          <w:rFonts w:cs="Arial"/>
          <w:color w:val="000000"/>
          <w:sz w:val="16"/>
          <w:shd w:val="clear" w:color="auto" w:fill="FFFFFF"/>
        </w:rPr>
      </w:pPr>
    </w:p>
    <w:p w14:paraId="15BD9A5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routing number and account number are correct. Please contact the financial institution as they may be able to match the social security number to the VA payment.</w:t>
      </w:r>
    </w:p>
    <w:p w14:paraId="25D65E3C" w14:textId="77777777" w:rsidR="00C91FFE" w:rsidRDefault="00C91FFE" w:rsidP="00C91FFE">
      <w:pPr>
        <w:keepLines/>
        <w:spacing w:before="0"/>
        <w:rPr>
          <w:rFonts w:cs="Arial"/>
          <w:color w:val="000000"/>
          <w:sz w:val="16"/>
          <w:shd w:val="clear" w:color="auto" w:fill="FFFFFF"/>
        </w:rPr>
      </w:pPr>
    </w:p>
    <w:p w14:paraId="2BE9F5D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Ok, thank you.</w:t>
      </w:r>
    </w:p>
    <w:p w14:paraId="49893556" w14:textId="77777777" w:rsidR="00C91FFE" w:rsidRDefault="00C91FFE" w:rsidP="00C91FFE">
      <w:pPr>
        <w:keepLines/>
        <w:spacing w:before="0"/>
        <w:rPr>
          <w:rFonts w:cs="Arial"/>
          <w:color w:val="000000"/>
          <w:sz w:val="16"/>
          <w:shd w:val="clear" w:color="auto" w:fill="FFFFFF"/>
        </w:rPr>
      </w:pPr>
    </w:p>
    <w:p w14:paraId="2FD0043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Is there anything else I can help you with? </w:t>
      </w:r>
    </w:p>
    <w:p w14:paraId="5A3EF2B2" w14:textId="77777777" w:rsidR="00C91FFE" w:rsidRDefault="00C91FFE" w:rsidP="00C91FFE">
      <w:pPr>
        <w:keepLines/>
        <w:spacing w:before="0"/>
        <w:rPr>
          <w:rFonts w:cs="Arial"/>
          <w:color w:val="000000"/>
          <w:sz w:val="16"/>
          <w:shd w:val="clear" w:color="auto" w:fill="FFFFFF"/>
        </w:rPr>
      </w:pPr>
    </w:p>
    <w:p w14:paraId="3BF1776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397E4AA3" w14:textId="77777777" w:rsidR="00C91FFE" w:rsidRDefault="00C91FFE" w:rsidP="00C91FFE">
      <w:pPr>
        <w:keepLines/>
        <w:spacing w:before="0"/>
        <w:rPr>
          <w:rFonts w:cs="Arial"/>
          <w:color w:val="000000"/>
          <w:sz w:val="16"/>
          <w:shd w:val="clear" w:color="auto" w:fill="FFFFFF"/>
        </w:rPr>
      </w:pPr>
    </w:p>
    <w:p w14:paraId="3D022D1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178908C7" w14:textId="77777777" w:rsidR="00C91FFE" w:rsidRDefault="00C91FFE" w:rsidP="00C91FFE">
      <w:pPr>
        <w:keepLines/>
        <w:spacing w:before="0"/>
        <w:rPr>
          <w:rFonts w:cs="Arial"/>
          <w:color w:val="000000"/>
          <w:sz w:val="16"/>
          <w:shd w:val="clear" w:color="auto" w:fill="FFFFFF"/>
        </w:rPr>
      </w:pPr>
    </w:p>
    <w:p w14:paraId="7F2274F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67EDE3D2" w14:textId="77777777" w:rsidR="00C91FFE" w:rsidRDefault="00C91FFE" w:rsidP="00C91FFE">
      <w:pPr>
        <w:keepLines/>
        <w:spacing w:before="0"/>
        <w:rPr>
          <w:rFonts w:cs="Arial"/>
          <w:color w:val="000000"/>
          <w:sz w:val="16"/>
          <w:shd w:val="clear" w:color="auto" w:fill="FFFFFF"/>
        </w:rPr>
      </w:pPr>
    </w:p>
    <w:p w14:paraId="2C49E334" w14:textId="77777777" w:rsidR="00C91FFE" w:rsidRPr="00C91FFE" w:rsidRDefault="00C91FFE" w:rsidP="00C91FFE">
      <w:pPr>
        <w:keepLines/>
        <w:spacing w:before="0" w:line="288" w:lineRule="atLeast"/>
        <w:rPr>
          <w:rFonts w:ascii="Times New Roman" w:hAnsi="Times New Roman"/>
          <w:color w:val="161719"/>
          <w:sz w:val="18"/>
          <w:shd w:val="clear" w:color="auto" w:fill="FFFFFF"/>
        </w:rPr>
      </w:pPr>
      <w:r w:rsidRPr="00C91FFE">
        <w:rPr>
          <w:rFonts w:ascii="Times New Roman" w:hAnsi="Times New Roman"/>
          <w:color w:val="161719"/>
          <w:sz w:val="18"/>
          <w:shd w:val="clear" w:color="auto" w:fill="FFFFFF"/>
        </w:rPr>
        <w:t>Course of action: In this scenario, the LAS should document the call on a VA Form 27-</w:t>
      </w:r>
      <w:proofErr w:type="gramStart"/>
      <w:r w:rsidRPr="00C91FFE">
        <w:rPr>
          <w:rFonts w:ascii="Times New Roman" w:hAnsi="Times New Roman"/>
          <w:color w:val="161719"/>
          <w:sz w:val="18"/>
          <w:shd w:val="clear" w:color="auto" w:fill="FFFFFF"/>
        </w:rPr>
        <w:t>0820,  Report</w:t>
      </w:r>
      <w:proofErr w:type="gramEnd"/>
      <w:r w:rsidRPr="00C91FFE">
        <w:rPr>
          <w:rFonts w:ascii="Times New Roman" w:hAnsi="Times New Roman"/>
          <w:color w:val="161719"/>
          <w:sz w:val="18"/>
          <w:shd w:val="clear" w:color="auto" w:fill="FFFFFF"/>
        </w:rPr>
        <w:t xml:space="preserve"> of General Information, and upload it to the proper e-Folder. </w:t>
      </w:r>
    </w:p>
    <w:p w14:paraId="299E1BA8" w14:textId="77777777" w:rsidR="00C91FFE" w:rsidRDefault="00C91FFE" w:rsidP="00C91FFE">
      <w:pPr>
        <w:keepLines/>
        <w:spacing w:before="0"/>
        <w:rPr>
          <w:rFonts w:cs="Arial"/>
          <w:color w:val="000000"/>
          <w:sz w:val="16"/>
          <w:shd w:val="clear" w:color="auto" w:fill="FFFFFF"/>
        </w:rPr>
      </w:pPr>
    </w:p>
    <w:p w14:paraId="3197C6B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If caller advises they have verified with the bank that payment was not received, and 3 business days have </w:t>
      </w:r>
      <w:proofErr w:type="gramStart"/>
      <w:r w:rsidRPr="00C91FFE">
        <w:rPr>
          <w:rFonts w:ascii="Times New Roman" w:hAnsi="Times New Roman"/>
          <w:color w:val="000000"/>
          <w:sz w:val="18"/>
          <w:shd w:val="clear" w:color="auto" w:fill="FFFFFF"/>
        </w:rPr>
        <w:t>passed</w:t>
      </w:r>
      <w:proofErr w:type="gramEnd"/>
    </w:p>
    <w:p w14:paraId="26AFF7CF" w14:textId="77777777" w:rsidR="00C91FFE" w:rsidRDefault="00C91FFE" w:rsidP="00C91FFE">
      <w:pPr>
        <w:keepLines/>
        <w:spacing w:before="0"/>
        <w:rPr>
          <w:rFonts w:cs="Arial"/>
          <w:color w:val="000000"/>
          <w:sz w:val="16"/>
          <w:shd w:val="clear" w:color="auto" w:fill="FFFFFF"/>
        </w:rPr>
      </w:pPr>
    </w:p>
    <w:p w14:paraId="47C28E0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VA Form 27-0820d is required to be </w:t>
      </w:r>
      <w:proofErr w:type="gramStart"/>
      <w:r w:rsidRPr="00C91FFE">
        <w:rPr>
          <w:rFonts w:ascii="Times New Roman" w:hAnsi="Times New Roman"/>
          <w:color w:val="000000"/>
          <w:sz w:val="18"/>
          <w:shd w:val="clear" w:color="auto" w:fill="FFFFFF"/>
        </w:rPr>
        <w:t>completed</w:t>
      </w:r>
      <w:proofErr w:type="gramEnd"/>
    </w:p>
    <w:p w14:paraId="0DD05800" w14:textId="77777777" w:rsidR="00C91FFE" w:rsidRDefault="00C91FFE" w:rsidP="00C91FFE">
      <w:pPr>
        <w:keepLines/>
        <w:spacing w:before="0"/>
        <w:rPr>
          <w:rFonts w:cs="Arial"/>
          <w:color w:val="000000"/>
          <w:sz w:val="16"/>
          <w:shd w:val="clear" w:color="auto" w:fill="FFFFFF"/>
        </w:rPr>
      </w:pPr>
    </w:p>
    <w:p w14:paraId="0CCCB23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establish an EP 400 with the claim label FID-CORRESPONDENCE, and</w:t>
      </w:r>
    </w:p>
    <w:p w14:paraId="23DDED5B" w14:textId="77777777" w:rsidR="00C91FFE" w:rsidRDefault="00C91FFE" w:rsidP="00C91FFE">
      <w:pPr>
        <w:keepLines/>
        <w:spacing w:before="0"/>
        <w:rPr>
          <w:rFonts w:cs="Arial"/>
          <w:color w:val="000000"/>
          <w:sz w:val="16"/>
          <w:shd w:val="clear" w:color="auto" w:fill="FFFFFF"/>
        </w:rPr>
      </w:pPr>
    </w:p>
    <w:p w14:paraId="13E77B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advise the caller a check tracer will need to be completed and the process takes two to six weeks.</w:t>
      </w:r>
    </w:p>
    <w:p w14:paraId="3286173C" w14:textId="77777777" w:rsidR="00C91FFE" w:rsidRDefault="00C91FFE" w:rsidP="00C91FFE">
      <w:pPr>
        <w:keepLines/>
        <w:spacing w:before="0"/>
        <w:rPr>
          <w:rFonts w:cs="Arial"/>
          <w:color w:val="000000"/>
          <w:sz w:val="16"/>
          <w:shd w:val="clear" w:color="auto" w:fill="FFFFFF"/>
        </w:rPr>
      </w:pPr>
    </w:p>
    <w:p w14:paraId="5D361A8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22.c. </w:t>
      </w:r>
    </w:p>
    <w:p w14:paraId="7FA3D287" w14:textId="77777777" w:rsidR="00C91FFE" w:rsidRDefault="00C91FFE" w:rsidP="00C91FFE">
      <w:pPr>
        <w:keepLines/>
        <w:spacing w:before="0"/>
        <w:rPr>
          <w:rFonts w:ascii="Times New Roman" w:hAnsi="Times New Roman"/>
          <w:color w:val="000000"/>
          <w:sz w:val="18"/>
          <w:shd w:val="clear" w:color="auto" w:fill="FFFFFF"/>
        </w:rPr>
      </w:pPr>
    </w:p>
    <w:p w14:paraId="4AD0750F" w14:textId="77777777" w:rsidR="00C91FFE" w:rsidRDefault="00C91FFE" w:rsidP="00C91FFE">
      <w:pPr>
        <w:keepLines/>
        <w:spacing w:before="0"/>
        <w:rPr>
          <w:rFonts w:ascii="Times New Roman" w:hAnsi="Times New Roman"/>
          <w:color w:val="000000"/>
          <w:sz w:val="18"/>
          <w:shd w:val="clear" w:color="auto" w:fill="FFFFFF"/>
        </w:rPr>
      </w:pPr>
    </w:p>
    <w:p w14:paraId="3A27AF92" w14:textId="77777777" w:rsidR="00C91FFE" w:rsidRDefault="00C91FFE" w:rsidP="00C91FFE">
      <w:pPr>
        <w:keepLines/>
        <w:rPr>
          <w:rFonts w:cs="Arial"/>
          <w:color w:val="000000"/>
          <w:sz w:val="16"/>
          <w:shd w:val="clear" w:color="auto" w:fill="FFFFFF"/>
        </w:rPr>
      </w:pPr>
    </w:p>
    <w:p w14:paraId="1F8735D4"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21 - Scenario  </w:t>
      </w:r>
    </w:p>
    <w:p w14:paraId="2128CBED"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756F1A2F">
          <v:shape id="_x0000_i1044" type="#_x0000_t75" style="width:480pt;height:5in" o:bordertopcolor="this" o:borderleftcolor="this" o:borderbottomcolor="this" o:borderrightcolor="this">
            <v:imagedata r:id="rId31" o:title="slide21"/>
            <w10:bordertop type="single" width="4" shadow="t"/>
            <w10:borderleft type="single" width="4" shadow="t"/>
            <w10:borderbottom type="single" width="4" shadow="t"/>
            <w10:borderright type="single" width="4" shadow="t"/>
          </v:shape>
        </w:pict>
      </w:r>
    </w:p>
    <w:p w14:paraId="352408A2"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426BF7E8" w14:textId="77777777" w:rsidR="00C91FFE" w:rsidRDefault="00C91FFE" w:rsidP="00C91FFE">
      <w:pPr>
        <w:keepLines/>
        <w:spacing w:before="0"/>
        <w:rPr>
          <w:rFonts w:cs="Arial"/>
          <w:color w:val="000000"/>
          <w:sz w:val="16"/>
          <w:shd w:val="clear" w:color="auto" w:fill="FFFFFF"/>
        </w:rPr>
      </w:pPr>
    </w:p>
    <w:p w14:paraId="43125CF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32846557" w14:textId="77777777" w:rsidR="00C91FFE" w:rsidRDefault="00C91FFE" w:rsidP="00C91FFE">
      <w:pPr>
        <w:keepLines/>
        <w:spacing w:before="0"/>
        <w:rPr>
          <w:rFonts w:cs="Arial"/>
          <w:color w:val="000000"/>
          <w:sz w:val="16"/>
          <w:shd w:val="clear" w:color="auto" w:fill="FFFFFF"/>
        </w:rPr>
      </w:pPr>
    </w:p>
    <w:p w14:paraId="1C3081A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Larry Butler, and I’m a Fiduciary. </w:t>
      </w:r>
    </w:p>
    <w:p w14:paraId="0BEA2B8D" w14:textId="77777777" w:rsidR="00C91FFE" w:rsidRDefault="00C91FFE" w:rsidP="00C91FFE">
      <w:pPr>
        <w:keepLines/>
        <w:spacing w:before="0"/>
        <w:rPr>
          <w:rFonts w:cs="Arial"/>
          <w:color w:val="000000"/>
          <w:sz w:val="16"/>
          <w:shd w:val="clear" w:color="auto" w:fill="FFFFFF"/>
        </w:rPr>
      </w:pPr>
    </w:p>
    <w:p w14:paraId="319571D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Butler. How are you doing today?</w:t>
      </w:r>
    </w:p>
    <w:p w14:paraId="4D3C8EEF" w14:textId="77777777" w:rsidR="00C91FFE" w:rsidRDefault="00C91FFE" w:rsidP="00C91FFE">
      <w:pPr>
        <w:keepLines/>
        <w:spacing w:before="0"/>
        <w:rPr>
          <w:rFonts w:cs="Arial"/>
          <w:color w:val="000000"/>
          <w:sz w:val="16"/>
          <w:shd w:val="clear" w:color="auto" w:fill="FFFFFF"/>
        </w:rPr>
      </w:pPr>
    </w:p>
    <w:p w14:paraId="2744342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7E918106" w14:textId="77777777" w:rsidR="00C91FFE" w:rsidRDefault="00C91FFE" w:rsidP="00C91FFE">
      <w:pPr>
        <w:keepLines/>
        <w:spacing w:before="0"/>
        <w:rPr>
          <w:rFonts w:cs="Arial"/>
          <w:color w:val="000000"/>
          <w:sz w:val="16"/>
          <w:shd w:val="clear" w:color="auto" w:fill="FFFFFF"/>
        </w:rPr>
      </w:pPr>
    </w:p>
    <w:p w14:paraId="2F0FC09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0A5CFD36" w14:textId="77777777" w:rsidR="00C91FFE" w:rsidRDefault="00C91FFE" w:rsidP="00C91FFE">
      <w:pPr>
        <w:keepLines/>
        <w:spacing w:before="0"/>
        <w:rPr>
          <w:rFonts w:cs="Arial"/>
          <w:color w:val="000000"/>
          <w:sz w:val="16"/>
          <w:shd w:val="clear" w:color="auto" w:fill="FFFFFF"/>
        </w:rPr>
      </w:pPr>
    </w:p>
    <w:p w14:paraId="2C6AC09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166BD8CC" w14:textId="77777777" w:rsidR="00C91FFE" w:rsidRDefault="00C91FFE" w:rsidP="00C91FFE">
      <w:pPr>
        <w:keepLines/>
        <w:spacing w:before="0"/>
        <w:rPr>
          <w:rFonts w:cs="Arial"/>
          <w:color w:val="000000"/>
          <w:sz w:val="16"/>
          <w:shd w:val="clear" w:color="auto" w:fill="FFFFFF"/>
        </w:rPr>
      </w:pPr>
    </w:p>
    <w:p w14:paraId="4268BF7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4785D1EE" w14:textId="77777777" w:rsidR="00C91FFE" w:rsidRDefault="00C91FFE" w:rsidP="00C91FFE">
      <w:pPr>
        <w:keepLines/>
        <w:spacing w:before="0"/>
        <w:rPr>
          <w:rFonts w:cs="Arial"/>
          <w:color w:val="000000"/>
          <w:sz w:val="16"/>
          <w:shd w:val="clear" w:color="auto" w:fill="FFFFFF"/>
        </w:rPr>
      </w:pPr>
    </w:p>
    <w:p w14:paraId="73D37CE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Jane Veteran, and their date of birth is June 27,1955.</w:t>
      </w:r>
    </w:p>
    <w:p w14:paraId="136BF49A" w14:textId="77777777" w:rsidR="00C91FFE" w:rsidRDefault="00C91FFE" w:rsidP="00C91FFE">
      <w:pPr>
        <w:keepLines/>
        <w:spacing w:before="0"/>
        <w:rPr>
          <w:rFonts w:cs="Arial"/>
          <w:color w:val="000000"/>
          <w:sz w:val="16"/>
          <w:shd w:val="clear" w:color="auto" w:fill="FFFFFF"/>
        </w:rPr>
      </w:pPr>
    </w:p>
    <w:p w14:paraId="2F93787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47810967" w14:textId="77777777" w:rsidR="00C91FFE" w:rsidRDefault="00C91FFE" w:rsidP="00C91FFE">
      <w:pPr>
        <w:keepLines/>
        <w:spacing w:before="0"/>
        <w:rPr>
          <w:rFonts w:cs="Arial"/>
          <w:color w:val="000000"/>
          <w:sz w:val="16"/>
          <w:shd w:val="clear" w:color="auto" w:fill="FFFFFF"/>
        </w:rPr>
      </w:pPr>
    </w:p>
    <w:p w14:paraId="3C5299A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they were in the Navy.  </w:t>
      </w:r>
    </w:p>
    <w:p w14:paraId="47DD37FE" w14:textId="77777777" w:rsidR="00C91FFE" w:rsidRDefault="00C91FFE" w:rsidP="00C91FFE">
      <w:pPr>
        <w:keepLines/>
        <w:spacing w:before="0"/>
        <w:rPr>
          <w:rFonts w:cs="Arial"/>
          <w:color w:val="000000"/>
          <w:sz w:val="16"/>
          <w:shd w:val="clear" w:color="auto" w:fill="FFFFFF"/>
        </w:rPr>
      </w:pPr>
    </w:p>
    <w:p w14:paraId="0CB9D81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50A331B6" w14:textId="77777777" w:rsidR="00C91FFE" w:rsidRDefault="00C91FFE" w:rsidP="00C91FFE">
      <w:pPr>
        <w:keepLines/>
        <w:spacing w:before="0"/>
        <w:rPr>
          <w:rFonts w:cs="Arial"/>
          <w:color w:val="000000"/>
          <w:sz w:val="16"/>
          <w:shd w:val="clear" w:color="auto" w:fill="FFFFFF"/>
        </w:rPr>
      </w:pPr>
    </w:p>
    <w:p w14:paraId="1FB6E0A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would like to report I set up my direct deposit as the fiduciary and I didn’t get the VA payment on December 31, 2023</w:t>
      </w:r>
    </w:p>
    <w:p w14:paraId="45D5D9E3" w14:textId="77777777" w:rsidR="00C91FFE" w:rsidRDefault="00C91FFE" w:rsidP="00C91FFE">
      <w:pPr>
        <w:keepLines/>
        <w:spacing w:before="0"/>
        <w:rPr>
          <w:rFonts w:cs="Arial"/>
          <w:color w:val="000000"/>
          <w:sz w:val="16"/>
          <w:shd w:val="clear" w:color="auto" w:fill="FFFFFF"/>
        </w:rPr>
      </w:pPr>
    </w:p>
    <w:p w14:paraId="3814A42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payment wasn’t returned. I need you to verify the account and routing number.</w:t>
      </w:r>
    </w:p>
    <w:p w14:paraId="0AEAE323" w14:textId="77777777" w:rsidR="00C91FFE" w:rsidRDefault="00C91FFE" w:rsidP="00C91FFE">
      <w:pPr>
        <w:keepLines/>
        <w:spacing w:before="0"/>
        <w:rPr>
          <w:rFonts w:cs="Arial"/>
          <w:color w:val="000000"/>
          <w:sz w:val="16"/>
          <w:shd w:val="clear" w:color="auto" w:fill="FFFFFF"/>
        </w:rPr>
      </w:pPr>
    </w:p>
    <w:p w14:paraId="70185D3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routing number is 1 2 3 4 5 6 7 8 9 and the account number is 1 2 3 4 5 6 7 8 9 1 0.</w:t>
      </w:r>
    </w:p>
    <w:p w14:paraId="71BC6329" w14:textId="77777777" w:rsidR="00C91FFE" w:rsidRDefault="00C91FFE" w:rsidP="00C91FFE">
      <w:pPr>
        <w:keepLines/>
        <w:spacing w:before="0"/>
        <w:rPr>
          <w:rFonts w:cs="Arial"/>
          <w:color w:val="000000"/>
          <w:sz w:val="16"/>
          <w:shd w:val="clear" w:color="auto" w:fill="FFFFFF"/>
        </w:rPr>
      </w:pPr>
    </w:p>
    <w:p w14:paraId="633522F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It looks like the routing number was incorrect. I apologize for this inconvenience. An updated SF 1199A is required to be completed and I will mail this.</w:t>
      </w:r>
    </w:p>
    <w:p w14:paraId="088C30EF" w14:textId="77777777" w:rsidR="00C91FFE" w:rsidRDefault="00C91FFE" w:rsidP="00C91FFE">
      <w:pPr>
        <w:keepLines/>
        <w:spacing w:before="0"/>
        <w:rPr>
          <w:rFonts w:cs="Arial"/>
          <w:color w:val="000000"/>
          <w:sz w:val="16"/>
          <w:shd w:val="clear" w:color="auto" w:fill="FFFFFF"/>
        </w:rPr>
      </w:pPr>
    </w:p>
    <w:p w14:paraId="053DFF5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 will forward the missing payment information to the appropriate department.</w:t>
      </w:r>
    </w:p>
    <w:p w14:paraId="36788CA2" w14:textId="77777777" w:rsidR="00C91FFE" w:rsidRDefault="00C91FFE" w:rsidP="00C91FFE">
      <w:pPr>
        <w:keepLines/>
        <w:spacing w:before="0"/>
        <w:rPr>
          <w:rFonts w:cs="Arial"/>
          <w:color w:val="000000"/>
          <w:sz w:val="16"/>
          <w:shd w:val="clear" w:color="auto" w:fill="FFFFFF"/>
        </w:rPr>
      </w:pPr>
    </w:p>
    <w:p w14:paraId="49B8044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 thank you, </w:t>
      </w:r>
      <w:proofErr w:type="gramStart"/>
      <w:r w:rsidRPr="00C91FFE">
        <w:rPr>
          <w:rFonts w:ascii="Times New Roman" w:hAnsi="Times New Roman"/>
          <w:color w:val="000000"/>
          <w:sz w:val="18"/>
          <w:shd w:val="clear" w:color="auto" w:fill="FFFFFF"/>
        </w:rPr>
        <w:t>How</w:t>
      </w:r>
      <w:proofErr w:type="gramEnd"/>
      <w:r w:rsidRPr="00C91FFE">
        <w:rPr>
          <w:rFonts w:ascii="Times New Roman" w:hAnsi="Times New Roman"/>
          <w:color w:val="000000"/>
          <w:sz w:val="18"/>
          <w:shd w:val="clear" w:color="auto" w:fill="FFFFFF"/>
        </w:rPr>
        <w:t xml:space="preserve"> long will this take to get the payment?</w:t>
      </w:r>
    </w:p>
    <w:p w14:paraId="338836E9" w14:textId="77777777" w:rsidR="00C91FFE" w:rsidRDefault="00C91FFE" w:rsidP="00C91FFE">
      <w:pPr>
        <w:keepLines/>
        <w:spacing w:before="0"/>
        <w:rPr>
          <w:rFonts w:cs="Arial"/>
          <w:color w:val="000000"/>
          <w:sz w:val="16"/>
          <w:shd w:val="clear" w:color="auto" w:fill="FFFFFF"/>
        </w:rPr>
      </w:pPr>
    </w:p>
    <w:p w14:paraId="0BAF67C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You’re welcome. It takes 10-14 calendar days for the payment to be reissued. Is there anything else I can help you with? </w:t>
      </w:r>
    </w:p>
    <w:p w14:paraId="632E1789" w14:textId="77777777" w:rsidR="00C91FFE" w:rsidRDefault="00C91FFE" w:rsidP="00C91FFE">
      <w:pPr>
        <w:keepLines/>
        <w:spacing w:before="0"/>
        <w:rPr>
          <w:rFonts w:cs="Arial"/>
          <w:color w:val="000000"/>
          <w:sz w:val="16"/>
          <w:shd w:val="clear" w:color="auto" w:fill="FFFFFF"/>
        </w:rPr>
      </w:pPr>
    </w:p>
    <w:p w14:paraId="7A49CA7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w:t>
      </w:r>
    </w:p>
    <w:p w14:paraId="7BE9466A" w14:textId="77777777" w:rsidR="00C91FFE" w:rsidRDefault="00C91FFE" w:rsidP="00C91FFE">
      <w:pPr>
        <w:keepLines/>
        <w:spacing w:before="0"/>
        <w:rPr>
          <w:rFonts w:cs="Arial"/>
          <w:color w:val="000000"/>
          <w:sz w:val="16"/>
          <w:shd w:val="clear" w:color="auto" w:fill="FFFFFF"/>
        </w:rPr>
      </w:pPr>
    </w:p>
    <w:p w14:paraId="3F3F553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7BB4A01A" w14:textId="77777777" w:rsidR="00C91FFE" w:rsidRDefault="00C91FFE" w:rsidP="00C91FFE">
      <w:pPr>
        <w:keepLines/>
        <w:spacing w:before="0"/>
        <w:rPr>
          <w:rFonts w:cs="Arial"/>
          <w:color w:val="000000"/>
          <w:sz w:val="16"/>
          <w:shd w:val="clear" w:color="auto" w:fill="FFFFFF"/>
        </w:rPr>
      </w:pPr>
    </w:p>
    <w:p w14:paraId="5B6EFB1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 </w:t>
      </w:r>
    </w:p>
    <w:p w14:paraId="4BA3355C" w14:textId="77777777" w:rsidR="00C91FFE" w:rsidRDefault="00C91FFE" w:rsidP="00C91FFE">
      <w:pPr>
        <w:keepLines/>
        <w:spacing w:before="0"/>
        <w:rPr>
          <w:rFonts w:cs="Arial"/>
          <w:color w:val="000000"/>
          <w:sz w:val="16"/>
          <w:shd w:val="clear" w:color="auto" w:fill="FFFFFF"/>
        </w:rPr>
      </w:pPr>
    </w:p>
    <w:p w14:paraId="4F42F75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Course of action: Complete VA Form 27-0820d. Establish </w:t>
      </w:r>
      <w:proofErr w:type="gramStart"/>
      <w:r w:rsidRPr="00C91FFE">
        <w:rPr>
          <w:rFonts w:ascii="Times New Roman" w:hAnsi="Times New Roman"/>
          <w:color w:val="000000"/>
          <w:sz w:val="18"/>
          <w:shd w:val="clear" w:color="auto" w:fill="FFFFFF"/>
        </w:rPr>
        <w:t>an EP</w:t>
      </w:r>
      <w:proofErr w:type="gramEnd"/>
      <w:r w:rsidRPr="00C91FFE">
        <w:rPr>
          <w:rFonts w:ascii="Times New Roman" w:hAnsi="Times New Roman"/>
          <w:color w:val="000000"/>
          <w:sz w:val="18"/>
          <w:shd w:val="clear" w:color="auto" w:fill="FFFFFF"/>
        </w:rPr>
        <w:t xml:space="preserve"> 400 with the claim label FID-CORRESPONDENCE, to ensure the check tracer is routed to the appropriate department for review. </w:t>
      </w:r>
    </w:p>
    <w:p w14:paraId="5718AF08" w14:textId="77777777" w:rsidR="00C91FFE" w:rsidRDefault="00C91FFE" w:rsidP="00C91FFE">
      <w:pPr>
        <w:keepLines/>
        <w:spacing w:before="0"/>
        <w:rPr>
          <w:rFonts w:cs="Arial"/>
          <w:color w:val="000000"/>
          <w:sz w:val="16"/>
          <w:shd w:val="clear" w:color="auto" w:fill="FFFFFF"/>
        </w:rPr>
      </w:pPr>
    </w:p>
    <w:p w14:paraId="68FFB69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Establish a Properly Titled Account administrative task to track the receipt of </w:t>
      </w:r>
      <w:proofErr w:type="gramStart"/>
      <w:r w:rsidRPr="00C91FFE">
        <w:rPr>
          <w:rFonts w:ascii="Times New Roman" w:hAnsi="Times New Roman"/>
          <w:color w:val="000000"/>
          <w:sz w:val="18"/>
          <w:shd w:val="clear" w:color="auto" w:fill="FFFFFF"/>
        </w:rPr>
        <w:t>the SF</w:t>
      </w:r>
      <w:proofErr w:type="gramEnd"/>
      <w:r w:rsidRPr="00C91FFE">
        <w:rPr>
          <w:rFonts w:ascii="Times New Roman" w:hAnsi="Times New Roman"/>
          <w:color w:val="000000"/>
          <w:sz w:val="18"/>
          <w:shd w:val="clear" w:color="auto" w:fill="FFFFFF"/>
        </w:rPr>
        <w:t xml:space="preserve"> 1199A.</w:t>
      </w:r>
    </w:p>
    <w:p w14:paraId="350CEC9D" w14:textId="77777777" w:rsidR="00C91FFE" w:rsidRDefault="00C91FFE" w:rsidP="00C91FFE">
      <w:pPr>
        <w:keepLines/>
        <w:spacing w:before="0"/>
        <w:rPr>
          <w:rFonts w:cs="Arial"/>
          <w:color w:val="000000"/>
          <w:sz w:val="16"/>
          <w:shd w:val="clear" w:color="auto" w:fill="FFFFFF"/>
        </w:rPr>
      </w:pPr>
    </w:p>
    <w:p w14:paraId="4BDE25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If caller advises they have verified with the bank that payment was not received, and 3 business days have passed:</w:t>
      </w:r>
    </w:p>
    <w:p w14:paraId="2451202D" w14:textId="77777777" w:rsidR="00C91FFE" w:rsidRDefault="00C91FFE" w:rsidP="00C91FFE">
      <w:pPr>
        <w:keepLines/>
        <w:spacing w:before="0"/>
        <w:rPr>
          <w:rFonts w:cs="Arial"/>
          <w:color w:val="000000"/>
          <w:sz w:val="16"/>
          <w:shd w:val="clear" w:color="auto" w:fill="FFFFFF"/>
        </w:rPr>
      </w:pPr>
    </w:p>
    <w:p w14:paraId="574C2A2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VA Form 27-0820d is required to be </w:t>
      </w:r>
      <w:proofErr w:type="gramStart"/>
      <w:r w:rsidRPr="00C91FFE">
        <w:rPr>
          <w:rFonts w:ascii="Times New Roman" w:hAnsi="Times New Roman"/>
          <w:color w:val="000000"/>
          <w:sz w:val="18"/>
          <w:shd w:val="clear" w:color="auto" w:fill="FFFFFF"/>
        </w:rPr>
        <w:t>completed</w:t>
      </w:r>
      <w:proofErr w:type="gramEnd"/>
    </w:p>
    <w:p w14:paraId="1FFAD34C" w14:textId="77777777" w:rsidR="00C91FFE" w:rsidRDefault="00C91FFE" w:rsidP="00C91FFE">
      <w:pPr>
        <w:keepLines/>
        <w:spacing w:before="0"/>
        <w:rPr>
          <w:rFonts w:cs="Arial"/>
          <w:color w:val="000000"/>
          <w:sz w:val="16"/>
          <w:shd w:val="clear" w:color="auto" w:fill="FFFFFF"/>
        </w:rPr>
      </w:pPr>
    </w:p>
    <w:p w14:paraId="7488C10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establish an EP 400 with the claim label FID-CORRESPONDENCE, and</w:t>
      </w:r>
    </w:p>
    <w:p w14:paraId="3D613E9F" w14:textId="77777777" w:rsidR="00C91FFE" w:rsidRDefault="00C91FFE" w:rsidP="00C91FFE">
      <w:pPr>
        <w:keepLines/>
        <w:spacing w:before="0"/>
        <w:rPr>
          <w:rFonts w:cs="Arial"/>
          <w:color w:val="000000"/>
          <w:sz w:val="16"/>
          <w:shd w:val="clear" w:color="auto" w:fill="FFFFFF"/>
        </w:rPr>
      </w:pPr>
    </w:p>
    <w:p w14:paraId="56AC2BF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advise the caller a check tracer will need to be completed and the process takes two to six weeks.</w:t>
      </w:r>
    </w:p>
    <w:p w14:paraId="261F39CF" w14:textId="77777777" w:rsidR="00C91FFE" w:rsidRDefault="00C91FFE" w:rsidP="00C91FFE">
      <w:pPr>
        <w:keepLines/>
        <w:spacing w:before="0"/>
        <w:rPr>
          <w:rFonts w:cs="Arial"/>
          <w:color w:val="000000"/>
          <w:sz w:val="16"/>
          <w:shd w:val="clear" w:color="auto" w:fill="FFFFFF"/>
        </w:rPr>
      </w:pPr>
    </w:p>
    <w:p w14:paraId="16F991F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Review the previously submitted SF 1199A.</w:t>
      </w:r>
    </w:p>
    <w:p w14:paraId="7F6098EC" w14:textId="77777777" w:rsidR="00C91FFE" w:rsidRDefault="00C91FFE" w:rsidP="00C91FFE">
      <w:pPr>
        <w:keepLines/>
        <w:spacing w:before="0"/>
        <w:rPr>
          <w:rFonts w:cs="Arial"/>
          <w:color w:val="000000"/>
          <w:sz w:val="16"/>
          <w:shd w:val="clear" w:color="auto" w:fill="FFFFFF"/>
        </w:rPr>
      </w:pPr>
    </w:p>
    <w:p w14:paraId="37D795C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If the account and/or routing number is incorrect on the form, a new form must be completed.</w:t>
      </w:r>
    </w:p>
    <w:p w14:paraId="649A2A31" w14:textId="77777777" w:rsidR="00C91FFE" w:rsidRDefault="00C91FFE" w:rsidP="00C91FFE">
      <w:pPr>
        <w:keepLines/>
        <w:spacing w:before="0"/>
        <w:rPr>
          <w:rFonts w:cs="Arial"/>
          <w:color w:val="000000"/>
          <w:sz w:val="16"/>
          <w:shd w:val="clear" w:color="auto" w:fill="FFFFFF"/>
        </w:rPr>
      </w:pPr>
    </w:p>
    <w:p w14:paraId="0951826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 DOC for </w:t>
      </w:r>
      <w:proofErr w:type="gramStart"/>
      <w:r w:rsidRPr="00C91FFE">
        <w:rPr>
          <w:rFonts w:ascii="Times New Roman" w:hAnsi="Times New Roman"/>
          <w:color w:val="000000"/>
          <w:sz w:val="18"/>
          <w:shd w:val="clear" w:color="auto" w:fill="FFFFFF"/>
        </w:rPr>
        <w:t>the EP</w:t>
      </w:r>
      <w:proofErr w:type="gramEnd"/>
      <w:r w:rsidRPr="00C91FFE">
        <w:rPr>
          <w:rFonts w:ascii="Times New Roman" w:hAnsi="Times New Roman"/>
          <w:color w:val="000000"/>
          <w:sz w:val="18"/>
          <w:shd w:val="clear" w:color="auto" w:fill="FFFFFF"/>
        </w:rPr>
        <w:t xml:space="preserve"> 400, is required to match the date of the VA Form 27-0820d.</w:t>
      </w:r>
    </w:p>
    <w:p w14:paraId="170472C7" w14:textId="77777777" w:rsidR="00C91FFE" w:rsidRDefault="00C91FFE" w:rsidP="00C91FFE">
      <w:pPr>
        <w:keepLines/>
        <w:spacing w:before="0"/>
        <w:rPr>
          <w:rFonts w:cs="Arial"/>
          <w:color w:val="000000"/>
          <w:sz w:val="16"/>
          <w:shd w:val="clear" w:color="auto" w:fill="FFFFFF"/>
        </w:rPr>
      </w:pPr>
    </w:p>
    <w:p w14:paraId="20B3E91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References: FCC FAQs 22.c. </w:t>
      </w:r>
    </w:p>
    <w:p w14:paraId="310255C0" w14:textId="77777777" w:rsidR="00C91FFE" w:rsidRDefault="00C91FFE" w:rsidP="00C91FFE">
      <w:pPr>
        <w:keepLines/>
        <w:spacing w:before="0"/>
        <w:rPr>
          <w:rFonts w:ascii="Times New Roman" w:hAnsi="Times New Roman"/>
          <w:color w:val="000000"/>
          <w:sz w:val="18"/>
          <w:shd w:val="clear" w:color="auto" w:fill="FFFFFF"/>
        </w:rPr>
      </w:pPr>
    </w:p>
    <w:p w14:paraId="41A06F48" w14:textId="77777777" w:rsidR="00C91FFE" w:rsidRDefault="00C91FFE" w:rsidP="00C91FFE">
      <w:pPr>
        <w:keepLines/>
        <w:spacing w:before="0"/>
        <w:rPr>
          <w:rFonts w:ascii="Times New Roman" w:hAnsi="Times New Roman"/>
          <w:color w:val="000000"/>
          <w:sz w:val="18"/>
          <w:shd w:val="clear" w:color="auto" w:fill="FFFFFF"/>
        </w:rPr>
      </w:pPr>
    </w:p>
    <w:p w14:paraId="42D9F067" w14:textId="77777777" w:rsidR="00C91FFE" w:rsidRDefault="00C91FFE" w:rsidP="00C91FFE">
      <w:pPr>
        <w:keepLines/>
        <w:rPr>
          <w:rFonts w:cs="Arial"/>
          <w:color w:val="000000"/>
          <w:sz w:val="16"/>
          <w:shd w:val="clear" w:color="auto" w:fill="FFFFFF"/>
        </w:rPr>
      </w:pPr>
    </w:p>
    <w:p w14:paraId="3DE871B1"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22 - Scenario  </w:t>
      </w:r>
    </w:p>
    <w:p w14:paraId="195E57B7"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424C8452">
          <v:shape id="_x0000_i1045" type="#_x0000_t75" style="width:480pt;height:5in" o:bordertopcolor="this" o:borderleftcolor="this" o:borderbottomcolor="this" o:borderrightcolor="this">
            <v:imagedata r:id="rId32" o:title="slide22"/>
            <w10:bordertop type="single" width="4" shadow="t"/>
            <w10:borderleft type="single" width="4" shadow="t"/>
            <w10:borderbottom type="single" width="4" shadow="t"/>
            <w10:borderright type="single" width="4" shadow="t"/>
          </v:shape>
        </w:pict>
      </w:r>
    </w:p>
    <w:p w14:paraId="5357B4BC"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6BD8568" w14:textId="77777777" w:rsidR="00C91FFE" w:rsidRDefault="00C91FFE" w:rsidP="00C91FFE">
      <w:pPr>
        <w:keepLines/>
        <w:spacing w:before="0"/>
        <w:rPr>
          <w:rFonts w:cs="Arial"/>
          <w:color w:val="000000"/>
          <w:sz w:val="16"/>
          <w:shd w:val="clear" w:color="auto" w:fill="FFFFFF"/>
        </w:rPr>
      </w:pPr>
    </w:p>
    <w:p w14:paraId="0FB3E35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Lisa. May I start with your first and last name?  </w:t>
      </w:r>
    </w:p>
    <w:p w14:paraId="0324498F" w14:textId="77777777" w:rsidR="00C91FFE" w:rsidRDefault="00C91FFE" w:rsidP="00C91FFE">
      <w:pPr>
        <w:keepLines/>
        <w:spacing w:before="0"/>
        <w:rPr>
          <w:rFonts w:cs="Arial"/>
          <w:color w:val="000000"/>
          <w:sz w:val="16"/>
          <w:shd w:val="clear" w:color="auto" w:fill="FFFFFF"/>
        </w:rPr>
      </w:pPr>
    </w:p>
    <w:p w14:paraId="2226B0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name is Oliver Hayes, and I’m the Fiduciary for Jessica Hayes. </w:t>
      </w:r>
    </w:p>
    <w:p w14:paraId="413E4497" w14:textId="77777777" w:rsidR="00C91FFE" w:rsidRDefault="00C91FFE" w:rsidP="00C91FFE">
      <w:pPr>
        <w:keepLines/>
        <w:spacing w:before="0"/>
        <w:rPr>
          <w:rFonts w:cs="Arial"/>
          <w:color w:val="000000"/>
          <w:sz w:val="16"/>
          <w:shd w:val="clear" w:color="auto" w:fill="FFFFFF"/>
        </w:rPr>
      </w:pPr>
    </w:p>
    <w:p w14:paraId="0CDA245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Mr. Hayes. How are you doing today?</w:t>
      </w:r>
    </w:p>
    <w:p w14:paraId="27B1862F" w14:textId="77777777" w:rsidR="00C91FFE" w:rsidRDefault="00C91FFE" w:rsidP="00C91FFE">
      <w:pPr>
        <w:keepLines/>
        <w:spacing w:before="0"/>
        <w:rPr>
          <w:rFonts w:cs="Arial"/>
          <w:color w:val="000000"/>
          <w:sz w:val="16"/>
          <w:shd w:val="clear" w:color="auto" w:fill="FFFFFF"/>
        </w:rPr>
      </w:pPr>
    </w:p>
    <w:p w14:paraId="60758BB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 doing okay.</w:t>
      </w:r>
    </w:p>
    <w:p w14:paraId="187DF919" w14:textId="77777777" w:rsidR="00C91FFE" w:rsidRDefault="00C91FFE" w:rsidP="00C91FFE">
      <w:pPr>
        <w:keepLines/>
        <w:spacing w:before="0"/>
        <w:rPr>
          <w:rFonts w:cs="Arial"/>
          <w:color w:val="000000"/>
          <w:sz w:val="16"/>
          <w:shd w:val="clear" w:color="auto" w:fill="FFFFFF"/>
        </w:rPr>
      </w:pPr>
    </w:p>
    <w:p w14:paraId="33C9F31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657FD6B4" w14:textId="77777777" w:rsidR="00C91FFE" w:rsidRDefault="00C91FFE" w:rsidP="00C91FFE">
      <w:pPr>
        <w:keepLines/>
        <w:spacing w:before="0"/>
        <w:rPr>
          <w:rFonts w:cs="Arial"/>
          <w:color w:val="000000"/>
          <w:sz w:val="16"/>
          <w:shd w:val="clear" w:color="auto" w:fill="FFFFFF"/>
        </w:rPr>
      </w:pPr>
    </w:p>
    <w:p w14:paraId="745CA24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file number is 555-55-5555.</w:t>
      </w:r>
    </w:p>
    <w:p w14:paraId="20CBB89F" w14:textId="77777777" w:rsidR="00C91FFE" w:rsidRDefault="00C91FFE" w:rsidP="00C91FFE">
      <w:pPr>
        <w:keepLines/>
        <w:spacing w:before="0"/>
        <w:rPr>
          <w:rFonts w:cs="Arial"/>
          <w:color w:val="000000"/>
          <w:sz w:val="16"/>
          <w:shd w:val="clear" w:color="auto" w:fill="FFFFFF"/>
        </w:rPr>
      </w:pPr>
    </w:p>
    <w:p w14:paraId="4276726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the Veteran’s name and date of birth as well?  </w:t>
      </w:r>
    </w:p>
    <w:p w14:paraId="551057B9" w14:textId="77777777" w:rsidR="00C91FFE" w:rsidRDefault="00C91FFE" w:rsidP="00C91FFE">
      <w:pPr>
        <w:keepLines/>
        <w:spacing w:before="0"/>
        <w:rPr>
          <w:rFonts w:cs="Arial"/>
          <w:color w:val="000000"/>
          <w:sz w:val="16"/>
          <w:shd w:val="clear" w:color="auto" w:fill="FFFFFF"/>
        </w:rPr>
      </w:pPr>
    </w:p>
    <w:p w14:paraId="6F0240C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Jessica Hayes and their date of birth is June 27, 1943</w:t>
      </w:r>
    </w:p>
    <w:p w14:paraId="447BF3B3" w14:textId="77777777" w:rsidR="00C91FFE" w:rsidRDefault="00C91FFE" w:rsidP="00C91FFE">
      <w:pPr>
        <w:keepLines/>
        <w:spacing w:before="0"/>
        <w:rPr>
          <w:rFonts w:cs="Arial"/>
          <w:color w:val="000000"/>
          <w:sz w:val="16"/>
          <w:shd w:val="clear" w:color="auto" w:fill="FFFFFF"/>
        </w:rPr>
      </w:pPr>
    </w:p>
    <w:p w14:paraId="6240F8F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Do you know their branch of Service?</w:t>
      </w:r>
    </w:p>
    <w:p w14:paraId="719BD486" w14:textId="77777777" w:rsidR="00C91FFE" w:rsidRDefault="00C91FFE" w:rsidP="00C91FFE">
      <w:pPr>
        <w:keepLines/>
        <w:spacing w:before="0"/>
        <w:rPr>
          <w:rFonts w:cs="Arial"/>
          <w:color w:val="000000"/>
          <w:sz w:val="16"/>
          <w:shd w:val="clear" w:color="auto" w:fill="FFFFFF"/>
        </w:rPr>
      </w:pPr>
    </w:p>
    <w:p w14:paraId="02350CB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Yes, she was in the Air Force. </w:t>
      </w:r>
    </w:p>
    <w:p w14:paraId="4836BCCD" w14:textId="77777777" w:rsidR="00C91FFE" w:rsidRDefault="00C91FFE" w:rsidP="00C91FFE">
      <w:pPr>
        <w:keepLines/>
        <w:spacing w:before="0"/>
        <w:rPr>
          <w:rFonts w:cs="Arial"/>
          <w:color w:val="000000"/>
          <w:sz w:val="16"/>
          <w:shd w:val="clear" w:color="auto" w:fill="FFFFFF"/>
        </w:rPr>
      </w:pPr>
    </w:p>
    <w:p w14:paraId="76F5CDE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that information. How may I assist you today? </w:t>
      </w:r>
    </w:p>
    <w:p w14:paraId="4EE9080F" w14:textId="77777777" w:rsidR="00C91FFE" w:rsidRDefault="00C91FFE" w:rsidP="00C91FFE">
      <w:pPr>
        <w:keepLines/>
        <w:spacing w:before="0"/>
        <w:rPr>
          <w:rFonts w:cs="Arial"/>
          <w:color w:val="000000"/>
          <w:sz w:val="16"/>
          <w:shd w:val="clear" w:color="auto" w:fill="FFFFFF"/>
        </w:rPr>
      </w:pPr>
    </w:p>
    <w:p w14:paraId="5CE70C1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mother passed away and had VA life Insurance that she left to my two kids. They are under 18 so what will happen next?</w:t>
      </w:r>
    </w:p>
    <w:p w14:paraId="26C732EF" w14:textId="77777777" w:rsidR="00C91FFE" w:rsidRDefault="00C91FFE" w:rsidP="00C91FFE">
      <w:pPr>
        <w:keepLines/>
        <w:spacing w:before="0"/>
        <w:rPr>
          <w:rFonts w:cs="Arial"/>
          <w:color w:val="000000"/>
          <w:sz w:val="16"/>
          <w:shd w:val="clear" w:color="auto" w:fill="FFFFFF"/>
        </w:rPr>
      </w:pPr>
    </w:p>
    <w:p w14:paraId="42F9C23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am sorry for your loss. The hub will appoint a fiduciary for a minor that is in receipt of a VA Life Insurance benefit. Once the fiduciary is appointed, the hub will </w:t>
      </w:r>
      <w:proofErr w:type="gramStart"/>
      <w:r w:rsidRPr="00C91FFE">
        <w:rPr>
          <w:rFonts w:ascii="Times New Roman" w:hAnsi="Times New Roman"/>
          <w:color w:val="000000"/>
          <w:sz w:val="18"/>
          <w:shd w:val="clear" w:color="auto" w:fill="FFFFFF"/>
        </w:rPr>
        <w:t>notify</w:t>
      </w:r>
      <w:proofErr w:type="gramEnd"/>
    </w:p>
    <w:p w14:paraId="029D2F3F" w14:textId="77777777" w:rsidR="00C91FFE" w:rsidRDefault="00C91FFE" w:rsidP="00C91FFE">
      <w:pPr>
        <w:keepLines/>
        <w:spacing w:before="0"/>
        <w:rPr>
          <w:rFonts w:cs="Arial"/>
          <w:color w:val="000000"/>
          <w:sz w:val="16"/>
          <w:shd w:val="clear" w:color="auto" w:fill="FFFFFF"/>
        </w:rPr>
      </w:pPr>
    </w:p>
    <w:p w14:paraId="632A473F" w14:textId="77777777" w:rsidR="00C91FFE" w:rsidRPr="00C91FFE" w:rsidRDefault="00C91FFE" w:rsidP="00C91FFE">
      <w:pPr>
        <w:keepLines/>
        <w:spacing w:before="0" w:line="288" w:lineRule="atLeast"/>
        <w:rPr>
          <w:rFonts w:ascii="Times New Roman" w:hAnsi="Times New Roman"/>
          <w:color w:val="161719"/>
          <w:sz w:val="18"/>
          <w:shd w:val="clear" w:color="auto" w:fill="FFFFFF"/>
        </w:rPr>
      </w:pPr>
      <w:r w:rsidRPr="00C91FFE">
        <w:rPr>
          <w:rFonts w:ascii="Times New Roman" w:hAnsi="Times New Roman"/>
          <w:color w:val="161719"/>
          <w:sz w:val="18"/>
          <w:shd w:val="clear" w:color="auto" w:fill="FFFFFF"/>
        </w:rPr>
        <w:t xml:space="preserve">the Life Insurance Center to release the funds. Questions regarding this benefit and release of funds will need to be directed to the Insurance Center. </w:t>
      </w:r>
      <w:r w:rsidRPr="00C91FFE">
        <w:rPr>
          <w:rFonts w:ascii="Times New Roman" w:hAnsi="Times New Roman"/>
          <w:color w:val="000000"/>
          <w:sz w:val="18"/>
          <w:shd w:val="clear" w:color="auto" w:fill="FFFFFF"/>
        </w:rPr>
        <w:t xml:space="preserve">Their phone number </w:t>
      </w:r>
      <w:proofErr w:type="gramStart"/>
      <w:r w:rsidRPr="00C91FFE">
        <w:rPr>
          <w:rFonts w:ascii="Times New Roman" w:hAnsi="Times New Roman"/>
          <w:color w:val="000000"/>
          <w:sz w:val="18"/>
          <w:shd w:val="clear" w:color="auto" w:fill="FFFFFF"/>
        </w:rPr>
        <w:t xml:space="preserve">is </w:t>
      </w:r>
      <w:r w:rsidRPr="00C91FFE">
        <w:rPr>
          <w:rFonts w:ascii="Times New Roman" w:hAnsi="Times New Roman"/>
          <w:color w:val="161719"/>
          <w:sz w:val="18"/>
          <w:shd w:val="clear" w:color="auto" w:fill="FFFFFF"/>
        </w:rPr>
        <w:t xml:space="preserve"> 800</w:t>
      </w:r>
      <w:proofErr w:type="gramEnd"/>
      <w:r w:rsidRPr="00C91FFE">
        <w:rPr>
          <w:rFonts w:ascii="Times New Roman" w:hAnsi="Times New Roman"/>
          <w:color w:val="161719"/>
          <w:sz w:val="18"/>
          <w:shd w:val="clear" w:color="auto" w:fill="FFFFFF"/>
        </w:rPr>
        <w:t xml:space="preserve">-669-8477. Would you like to be transferred? </w:t>
      </w:r>
    </w:p>
    <w:p w14:paraId="67FC210A" w14:textId="77777777" w:rsidR="00C91FFE" w:rsidRDefault="00C91FFE" w:rsidP="00C91FFE">
      <w:pPr>
        <w:keepLines/>
        <w:spacing w:before="0"/>
        <w:rPr>
          <w:rFonts w:cs="Arial"/>
          <w:color w:val="000000"/>
          <w:sz w:val="16"/>
          <w:shd w:val="clear" w:color="auto" w:fill="FFFFFF"/>
        </w:rPr>
      </w:pPr>
    </w:p>
    <w:p w14:paraId="4E8C75B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thank you for explaining the process. </w:t>
      </w:r>
    </w:p>
    <w:p w14:paraId="7D8CDBB2" w14:textId="77777777" w:rsidR="00C91FFE" w:rsidRDefault="00C91FFE" w:rsidP="00C91FFE">
      <w:pPr>
        <w:keepLines/>
        <w:spacing w:before="0"/>
        <w:rPr>
          <w:rFonts w:cs="Arial"/>
          <w:color w:val="000000"/>
          <w:sz w:val="16"/>
          <w:shd w:val="clear" w:color="auto" w:fill="FFFFFF"/>
        </w:rPr>
      </w:pPr>
    </w:p>
    <w:p w14:paraId="1FD5434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You’re welcome. Is there anything else I can assist you with today?</w:t>
      </w:r>
    </w:p>
    <w:p w14:paraId="538318AA" w14:textId="77777777" w:rsidR="00C91FFE" w:rsidRDefault="00C91FFE" w:rsidP="00C91FFE">
      <w:pPr>
        <w:keepLines/>
        <w:spacing w:before="0"/>
        <w:rPr>
          <w:rFonts w:cs="Arial"/>
          <w:color w:val="000000"/>
          <w:sz w:val="16"/>
          <w:shd w:val="clear" w:color="auto" w:fill="FFFFFF"/>
        </w:rPr>
      </w:pPr>
    </w:p>
    <w:p w14:paraId="675627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have a great day. </w:t>
      </w:r>
    </w:p>
    <w:p w14:paraId="6F26AECA" w14:textId="77777777" w:rsidR="00C91FFE" w:rsidRDefault="00C91FFE" w:rsidP="00C91FFE">
      <w:pPr>
        <w:keepLines/>
        <w:spacing w:before="0"/>
        <w:rPr>
          <w:rFonts w:cs="Arial"/>
          <w:color w:val="000000"/>
          <w:sz w:val="16"/>
          <w:shd w:val="clear" w:color="auto" w:fill="FFFFFF"/>
        </w:rPr>
      </w:pPr>
    </w:p>
    <w:p w14:paraId="3A0C6AE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as well. </w:t>
      </w:r>
    </w:p>
    <w:p w14:paraId="096CF802" w14:textId="77777777" w:rsidR="00C91FFE" w:rsidRDefault="00C91FFE" w:rsidP="00C91FFE">
      <w:pPr>
        <w:keepLines/>
        <w:spacing w:before="0"/>
        <w:rPr>
          <w:rFonts w:cs="Arial"/>
          <w:color w:val="000000"/>
          <w:sz w:val="16"/>
          <w:shd w:val="clear" w:color="auto" w:fill="FFFFFF"/>
        </w:rPr>
      </w:pPr>
    </w:p>
    <w:p w14:paraId="3473160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Lisa: Have a great day as well. </w:t>
      </w:r>
    </w:p>
    <w:p w14:paraId="3E20F850" w14:textId="77777777" w:rsidR="00C91FFE" w:rsidRDefault="00C91FFE" w:rsidP="00C91FFE">
      <w:pPr>
        <w:keepLines/>
        <w:spacing w:before="0"/>
        <w:rPr>
          <w:rFonts w:cs="Arial"/>
          <w:color w:val="000000"/>
          <w:sz w:val="16"/>
          <w:shd w:val="clear" w:color="auto" w:fill="FFFFFF"/>
        </w:rPr>
      </w:pPr>
    </w:p>
    <w:p w14:paraId="11E2F2E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LAS should document the call on a VA Form 27-</w:t>
      </w:r>
      <w:proofErr w:type="gramStart"/>
      <w:r w:rsidRPr="00C91FFE">
        <w:rPr>
          <w:rFonts w:ascii="Times New Roman" w:hAnsi="Times New Roman"/>
          <w:color w:val="000000"/>
          <w:sz w:val="18"/>
          <w:shd w:val="clear" w:color="auto" w:fill="FFFFFF"/>
        </w:rPr>
        <w:t>0820,  Report</w:t>
      </w:r>
      <w:proofErr w:type="gramEnd"/>
      <w:r w:rsidRPr="00C91FFE">
        <w:rPr>
          <w:rFonts w:ascii="Times New Roman" w:hAnsi="Times New Roman"/>
          <w:color w:val="000000"/>
          <w:sz w:val="18"/>
          <w:shd w:val="clear" w:color="auto" w:fill="FFFFFF"/>
        </w:rPr>
        <w:t xml:space="preserve"> of General Information, and upload it to the proper e-Folder.</w:t>
      </w:r>
    </w:p>
    <w:p w14:paraId="4A8C3EBC" w14:textId="77777777" w:rsidR="00C91FFE" w:rsidRDefault="00C91FFE" w:rsidP="00C91FFE">
      <w:pPr>
        <w:keepLines/>
        <w:spacing w:before="0"/>
        <w:rPr>
          <w:rFonts w:cs="Arial"/>
          <w:color w:val="000000"/>
          <w:sz w:val="16"/>
          <w:shd w:val="clear" w:color="auto" w:fill="FFFFFF"/>
        </w:rPr>
      </w:pPr>
    </w:p>
    <w:p w14:paraId="014F977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Note:  Release of insurance benefit funds will not be seen in the SHARE PAYMENT Screen.</w:t>
      </w:r>
    </w:p>
    <w:p w14:paraId="6571F8DB" w14:textId="77777777" w:rsidR="00C91FFE" w:rsidRDefault="00C91FFE" w:rsidP="00C91FFE">
      <w:pPr>
        <w:keepLines/>
        <w:spacing w:before="0"/>
        <w:rPr>
          <w:rFonts w:cs="Arial"/>
          <w:color w:val="000000"/>
          <w:sz w:val="16"/>
          <w:shd w:val="clear" w:color="auto" w:fill="FFFFFF"/>
        </w:rPr>
      </w:pPr>
    </w:p>
    <w:p w14:paraId="6064E0D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  For more information on VA life insurance, see the VA life insurance website. VA Life Insurance | Veterans Affairs</w:t>
      </w:r>
    </w:p>
    <w:p w14:paraId="1912AA5E" w14:textId="77777777" w:rsidR="00C91FFE" w:rsidRDefault="00C91FFE" w:rsidP="00C91FFE">
      <w:pPr>
        <w:keepLines/>
        <w:spacing w:before="0"/>
        <w:rPr>
          <w:rFonts w:cs="Arial"/>
          <w:color w:val="000000"/>
          <w:sz w:val="16"/>
          <w:shd w:val="clear" w:color="auto" w:fill="FFFFFF"/>
        </w:rPr>
      </w:pPr>
    </w:p>
    <w:p w14:paraId="7C1EA13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25.a.</w:t>
      </w:r>
    </w:p>
    <w:p w14:paraId="3E1B258D" w14:textId="77777777" w:rsidR="00C91FFE" w:rsidRDefault="00C91FFE" w:rsidP="00C91FFE">
      <w:pPr>
        <w:keepLines/>
        <w:spacing w:before="0"/>
        <w:rPr>
          <w:rFonts w:ascii="Times New Roman" w:hAnsi="Times New Roman"/>
          <w:color w:val="000000"/>
          <w:sz w:val="18"/>
          <w:shd w:val="clear" w:color="auto" w:fill="FFFFFF"/>
        </w:rPr>
      </w:pPr>
    </w:p>
    <w:p w14:paraId="327C6E29" w14:textId="77777777" w:rsidR="00C91FFE" w:rsidRDefault="00C91FFE" w:rsidP="00C91FFE">
      <w:pPr>
        <w:keepLines/>
        <w:spacing w:before="0"/>
        <w:rPr>
          <w:rFonts w:ascii="Times New Roman" w:hAnsi="Times New Roman"/>
          <w:color w:val="000000"/>
          <w:sz w:val="18"/>
          <w:shd w:val="clear" w:color="auto" w:fill="FFFFFF"/>
        </w:rPr>
      </w:pPr>
    </w:p>
    <w:p w14:paraId="6A9AEFDC" w14:textId="77777777" w:rsidR="00C91FFE" w:rsidRDefault="00C91FFE" w:rsidP="00C91FFE">
      <w:pPr>
        <w:keepLines/>
        <w:rPr>
          <w:rFonts w:cs="Arial"/>
          <w:color w:val="000000"/>
          <w:sz w:val="16"/>
          <w:shd w:val="clear" w:color="auto" w:fill="FFFFFF"/>
        </w:rPr>
      </w:pPr>
    </w:p>
    <w:p w14:paraId="54F0CA60"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23 - Scenario  </w:t>
      </w:r>
    </w:p>
    <w:p w14:paraId="34909D97"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0C7D1263">
          <v:shape id="_x0000_i1046" type="#_x0000_t75" style="width:480pt;height:5in" o:bordertopcolor="this" o:borderleftcolor="this" o:borderbottomcolor="this" o:borderrightcolor="this">
            <v:imagedata r:id="rId33" o:title="slide23"/>
            <w10:bordertop type="single" width="4" shadow="t"/>
            <w10:borderleft type="single" width="4" shadow="t"/>
            <w10:borderbottom type="single" width="4" shadow="t"/>
            <w10:borderright type="single" width="4" shadow="t"/>
          </v:shape>
        </w:pict>
      </w:r>
    </w:p>
    <w:p w14:paraId="2AFA8618"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7F71132" w14:textId="77777777" w:rsidR="00C91FFE" w:rsidRDefault="00C91FFE" w:rsidP="00C91FFE">
      <w:pPr>
        <w:keepLines/>
        <w:spacing w:before="0"/>
        <w:rPr>
          <w:rFonts w:cs="Arial"/>
          <w:color w:val="000000"/>
          <w:sz w:val="16"/>
          <w:shd w:val="clear" w:color="auto" w:fill="FFFFFF"/>
        </w:rPr>
      </w:pPr>
    </w:p>
    <w:p w14:paraId="0C5B9A2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Jason. May I start with your first and last name?  </w:t>
      </w:r>
    </w:p>
    <w:p w14:paraId="3134E491" w14:textId="77777777" w:rsidR="00C91FFE" w:rsidRDefault="00C91FFE" w:rsidP="00C91FFE">
      <w:pPr>
        <w:keepLines/>
        <w:spacing w:before="0"/>
        <w:rPr>
          <w:rFonts w:cs="Arial"/>
          <w:color w:val="000000"/>
          <w:sz w:val="16"/>
          <w:shd w:val="clear" w:color="auto" w:fill="FFFFFF"/>
        </w:rPr>
      </w:pPr>
    </w:p>
    <w:p w14:paraId="55315C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Tammy Hendrix.</w:t>
      </w:r>
    </w:p>
    <w:p w14:paraId="61C2F5CC" w14:textId="77777777" w:rsidR="00C91FFE" w:rsidRDefault="00C91FFE" w:rsidP="00C91FFE">
      <w:pPr>
        <w:keepLines/>
        <w:spacing w:before="0"/>
        <w:rPr>
          <w:rFonts w:cs="Arial"/>
          <w:color w:val="000000"/>
          <w:sz w:val="16"/>
          <w:shd w:val="clear" w:color="auto" w:fill="FFFFFF"/>
        </w:rPr>
      </w:pPr>
    </w:p>
    <w:p w14:paraId="0F5C899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Hendrix. How are you doing today?</w:t>
      </w:r>
    </w:p>
    <w:p w14:paraId="6C16868B" w14:textId="77777777" w:rsidR="00C91FFE" w:rsidRDefault="00C91FFE" w:rsidP="00C91FFE">
      <w:pPr>
        <w:keepLines/>
        <w:spacing w:before="0"/>
        <w:rPr>
          <w:rFonts w:cs="Arial"/>
          <w:color w:val="000000"/>
          <w:sz w:val="16"/>
          <w:shd w:val="clear" w:color="auto" w:fill="FFFFFF"/>
        </w:rPr>
      </w:pPr>
    </w:p>
    <w:p w14:paraId="373480E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7441E1E0" w14:textId="77777777" w:rsidR="00C91FFE" w:rsidRDefault="00C91FFE" w:rsidP="00C91FFE">
      <w:pPr>
        <w:keepLines/>
        <w:spacing w:before="0"/>
        <w:rPr>
          <w:rFonts w:cs="Arial"/>
          <w:color w:val="000000"/>
          <w:sz w:val="16"/>
          <w:shd w:val="clear" w:color="auto" w:fill="FFFFFF"/>
        </w:rPr>
      </w:pPr>
    </w:p>
    <w:p w14:paraId="1E8344E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2CF78646" w14:textId="77777777" w:rsidR="00C91FFE" w:rsidRDefault="00C91FFE" w:rsidP="00C91FFE">
      <w:pPr>
        <w:keepLines/>
        <w:spacing w:before="0"/>
        <w:rPr>
          <w:rFonts w:cs="Arial"/>
          <w:color w:val="000000"/>
          <w:sz w:val="16"/>
          <w:shd w:val="clear" w:color="auto" w:fill="FFFFFF"/>
        </w:rPr>
      </w:pPr>
    </w:p>
    <w:p w14:paraId="2EE6E6E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 the Veteran; my file number is 555-55-5555.</w:t>
      </w:r>
    </w:p>
    <w:p w14:paraId="6B35CE1D" w14:textId="77777777" w:rsidR="00C91FFE" w:rsidRDefault="00C91FFE" w:rsidP="00C91FFE">
      <w:pPr>
        <w:keepLines/>
        <w:spacing w:before="0"/>
        <w:rPr>
          <w:rFonts w:cs="Arial"/>
          <w:color w:val="000000"/>
          <w:sz w:val="16"/>
          <w:shd w:val="clear" w:color="auto" w:fill="FFFFFF"/>
        </w:rPr>
      </w:pPr>
    </w:p>
    <w:p w14:paraId="0A311B5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your date of birth?  </w:t>
      </w:r>
    </w:p>
    <w:p w14:paraId="18F25BD5" w14:textId="77777777" w:rsidR="00C91FFE" w:rsidRDefault="00C91FFE" w:rsidP="00C91FFE">
      <w:pPr>
        <w:keepLines/>
        <w:spacing w:before="0"/>
        <w:rPr>
          <w:rFonts w:cs="Arial"/>
          <w:color w:val="000000"/>
          <w:sz w:val="16"/>
          <w:shd w:val="clear" w:color="auto" w:fill="FFFFFF"/>
        </w:rPr>
      </w:pPr>
    </w:p>
    <w:p w14:paraId="24B9A69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July 6, 1968.</w:t>
      </w:r>
    </w:p>
    <w:p w14:paraId="0138A8C7" w14:textId="77777777" w:rsidR="00C91FFE" w:rsidRDefault="00C91FFE" w:rsidP="00C91FFE">
      <w:pPr>
        <w:keepLines/>
        <w:spacing w:before="0"/>
        <w:rPr>
          <w:rFonts w:cs="Arial"/>
          <w:color w:val="000000"/>
          <w:sz w:val="16"/>
          <w:shd w:val="clear" w:color="auto" w:fill="FFFFFF"/>
        </w:rPr>
      </w:pPr>
    </w:p>
    <w:p w14:paraId="75AF9D6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What’s your branch of Service?</w:t>
      </w:r>
    </w:p>
    <w:p w14:paraId="6D375535" w14:textId="77777777" w:rsidR="00C91FFE" w:rsidRDefault="00C91FFE" w:rsidP="00C91FFE">
      <w:pPr>
        <w:keepLines/>
        <w:spacing w:before="0"/>
        <w:rPr>
          <w:rFonts w:cs="Arial"/>
          <w:color w:val="000000"/>
          <w:sz w:val="16"/>
          <w:shd w:val="clear" w:color="auto" w:fill="FFFFFF"/>
        </w:rPr>
      </w:pPr>
    </w:p>
    <w:p w14:paraId="7ECCCC4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Army.</w:t>
      </w:r>
    </w:p>
    <w:p w14:paraId="11C6EEDC" w14:textId="77777777" w:rsidR="00C91FFE" w:rsidRDefault="00C91FFE" w:rsidP="00C91FFE">
      <w:pPr>
        <w:keepLines/>
        <w:spacing w:before="0"/>
        <w:rPr>
          <w:rFonts w:cs="Arial"/>
          <w:color w:val="000000"/>
          <w:sz w:val="16"/>
          <w:shd w:val="clear" w:color="auto" w:fill="FFFFFF"/>
        </w:rPr>
      </w:pPr>
    </w:p>
    <w:p w14:paraId="17C620A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your service. How may I assist you today? </w:t>
      </w:r>
    </w:p>
    <w:p w14:paraId="26DF5906" w14:textId="77777777" w:rsidR="00C91FFE" w:rsidRDefault="00C91FFE" w:rsidP="00C91FFE">
      <w:pPr>
        <w:keepLines/>
        <w:spacing w:before="0"/>
        <w:rPr>
          <w:rFonts w:cs="Arial"/>
          <w:color w:val="000000"/>
          <w:sz w:val="16"/>
          <w:shd w:val="clear" w:color="auto" w:fill="FFFFFF"/>
        </w:rPr>
      </w:pPr>
    </w:p>
    <w:p w14:paraId="6166F10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have received notices from the VA that I passed away and they stopped my VA compensation. </w:t>
      </w:r>
    </w:p>
    <w:p w14:paraId="453A7091" w14:textId="77777777" w:rsidR="00C91FFE" w:rsidRDefault="00C91FFE" w:rsidP="00C91FFE">
      <w:pPr>
        <w:keepLines/>
        <w:spacing w:before="0"/>
        <w:rPr>
          <w:rFonts w:cs="Arial"/>
          <w:color w:val="000000"/>
          <w:sz w:val="16"/>
          <w:shd w:val="clear" w:color="auto" w:fill="FFFFFF"/>
        </w:rPr>
      </w:pPr>
    </w:p>
    <w:p w14:paraId="6DFD334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Let me review the record, </w:t>
      </w:r>
      <w:proofErr w:type="gramStart"/>
      <w:r w:rsidRPr="00C91FFE">
        <w:rPr>
          <w:rFonts w:ascii="Times New Roman" w:hAnsi="Times New Roman"/>
          <w:color w:val="000000"/>
          <w:sz w:val="18"/>
          <w:shd w:val="clear" w:color="auto" w:fill="FFFFFF"/>
        </w:rPr>
        <w:t>My</w:t>
      </w:r>
      <w:proofErr w:type="gramEnd"/>
      <w:r w:rsidRPr="00C91FFE">
        <w:rPr>
          <w:rFonts w:ascii="Times New Roman" w:hAnsi="Times New Roman"/>
          <w:color w:val="000000"/>
          <w:sz w:val="18"/>
          <w:shd w:val="clear" w:color="auto" w:fill="FFFFFF"/>
        </w:rPr>
        <w:t xml:space="preserve"> apologies, being that the Social Security Administration also has a report of death, you will have to physically go to the SSA office to correct this issue.</w:t>
      </w:r>
    </w:p>
    <w:p w14:paraId="25A52B5F" w14:textId="77777777" w:rsidR="00C91FFE" w:rsidRDefault="00C91FFE" w:rsidP="00C91FFE">
      <w:pPr>
        <w:keepLines/>
        <w:spacing w:before="0"/>
        <w:rPr>
          <w:rFonts w:cs="Arial"/>
          <w:color w:val="000000"/>
          <w:sz w:val="16"/>
          <w:shd w:val="clear" w:color="auto" w:fill="FFFFFF"/>
        </w:rPr>
      </w:pPr>
    </w:p>
    <w:p w14:paraId="4C7DA9A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Once you have documentation that supports the report of death is erroneous, you may send this information to the Department of Veterans Affairs Claims Intake Center, PO Box 5235, Janesville, WI 53547-5235.</w:t>
      </w:r>
    </w:p>
    <w:p w14:paraId="0BE2A38C" w14:textId="77777777" w:rsidR="00C91FFE" w:rsidRDefault="00C91FFE" w:rsidP="00C91FFE">
      <w:pPr>
        <w:keepLines/>
        <w:spacing w:before="0"/>
        <w:rPr>
          <w:rFonts w:cs="Arial"/>
          <w:color w:val="000000"/>
          <w:sz w:val="16"/>
          <w:shd w:val="clear" w:color="auto" w:fill="FFFFFF"/>
        </w:rPr>
      </w:pPr>
    </w:p>
    <w:p w14:paraId="10A8DB9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Ok, I will go to the Social Security office and straighten this out.</w:t>
      </w:r>
    </w:p>
    <w:p w14:paraId="38FD36BA" w14:textId="77777777" w:rsidR="00C91FFE" w:rsidRDefault="00C91FFE" w:rsidP="00C91FFE">
      <w:pPr>
        <w:keepLines/>
        <w:spacing w:before="0"/>
        <w:rPr>
          <w:rFonts w:cs="Arial"/>
          <w:color w:val="000000"/>
          <w:sz w:val="16"/>
          <w:shd w:val="clear" w:color="auto" w:fill="FFFFFF"/>
        </w:rPr>
      </w:pPr>
    </w:p>
    <w:p w14:paraId="6529559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Is there anything else I can assist you with today?</w:t>
      </w:r>
    </w:p>
    <w:p w14:paraId="7DC62BEB" w14:textId="77777777" w:rsidR="00C91FFE" w:rsidRDefault="00C91FFE" w:rsidP="00C91FFE">
      <w:pPr>
        <w:keepLines/>
        <w:spacing w:before="0"/>
        <w:rPr>
          <w:rFonts w:cs="Arial"/>
          <w:color w:val="000000"/>
          <w:sz w:val="16"/>
          <w:shd w:val="clear" w:color="auto" w:fill="FFFFFF"/>
        </w:rPr>
      </w:pPr>
    </w:p>
    <w:p w14:paraId="368FC5F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that’s all. Have a great day. </w:t>
      </w:r>
    </w:p>
    <w:p w14:paraId="44A973DC" w14:textId="77777777" w:rsidR="00C91FFE" w:rsidRDefault="00C91FFE" w:rsidP="00C91FFE">
      <w:pPr>
        <w:keepLines/>
        <w:spacing w:before="0"/>
        <w:rPr>
          <w:rFonts w:cs="Arial"/>
          <w:color w:val="000000"/>
          <w:sz w:val="16"/>
          <w:shd w:val="clear" w:color="auto" w:fill="FFFFFF"/>
        </w:rPr>
      </w:pPr>
    </w:p>
    <w:p w14:paraId="33CE997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as well. </w:t>
      </w:r>
    </w:p>
    <w:p w14:paraId="17E1215A" w14:textId="77777777" w:rsidR="00C91FFE" w:rsidRDefault="00C91FFE" w:rsidP="00C91FFE">
      <w:pPr>
        <w:keepLines/>
        <w:spacing w:before="0"/>
        <w:rPr>
          <w:rFonts w:cs="Arial"/>
          <w:color w:val="000000"/>
          <w:sz w:val="16"/>
          <w:shd w:val="clear" w:color="auto" w:fill="FFFFFF"/>
        </w:rPr>
      </w:pPr>
    </w:p>
    <w:p w14:paraId="32C92DF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LAS should document the call on a VA Form 27-</w:t>
      </w:r>
      <w:proofErr w:type="gramStart"/>
      <w:r w:rsidRPr="00C91FFE">
        <w:rPr>
          <w:rFonts w:ascii="Times New Roman" w:hAnsi="Times New Roman"/>
          <w:color w:val="000000"/>
          <w:sz w:val="18"/>
          <w:shd w:val="clear" w:color="auto" w:fill="FFFFFF"/>
        </w:rPr>
        <w:t>0820,  Report</w:t>
      </w:r>
      <w:proofErr w:type="gramEnd"/>
      <w:r w:rsidRPr="00C91FFE">
        <w:rPr>
          <w:rFonts w:ascii="Times New Roman" w:hAnsi="Times New Roman"/>
          <w:color w:val="000000"/>
          <w:sz w:val="18"/>
          <w:shd w:val="clear" w:color="auto" w:fill="FFFFFF"/>
        </w:rPr>
        <w:t xml:space="preserve"> of General Information and upload it to the proper e-Folder.  </w:t>
      </w:r>
    </w:p>
    <w:p w14:paraId="6AF6613B" w14:textId="77777777" w:rsidR="00C91FFE" w:rsidRDefault="00C91FFE" w:rsidP="00C91FFE">
      <w:pPr>
        <w:keepLines/>
        <w:spacing w:before="0"/>
        <w:rPr>
          <w:rFonts w:cs="Arial"/>
          <w:color w:val="000000"/>
          <w:sz w:val="16"/>
          <w:shd w:val="clear" w:color="auto" w:fill="FFFFFF"/>
        </w:rPr>
      </w:pPr>
    </w:p>
    <w:p w14:paraId="08FD0D39"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LAS should review the eFolder to determine if there is a report of death from the social Security Administration.</w:t>
      </w:r>
    </w:p>
    <w:p w14:paraId="6EF0EFB0" w14:textId="77777777" w:rsidR="00C91FFE" w:rsidRDefault="00C91FFE" w:rsidP="00C91FFE">
      <w:pPr>
        <w:keepLines/>
        <w:spacing w:before="0"/>
        <w:rPr>
          <w:rFonts w:cs="Arial"/>
          <w:color w:val="000000"/>
          <w:sz w:val="16"/>
          <w:shd w:val="clear" w:color="auto" w:fill="FFFFFF"/>
        </w:rPr>
      </w:pPr>
    </w:p>
    <w:p w14:paraId="2C2824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After locating the report, they should inform the Veteran that they must contact the Social Security Office to make corrections and then submit proof to the Claims Intake Center. </w:t>
      </w:r>
    </w:p>
    <w:p w14:paraId="1B13F6DD" w14:textId="77777777" w:rsidR="00C91FFE" w:rsidRDefault="00C91FFE" w:rsidP="00C91FFE">
      <w:pPr>
        <w:keepLines/>
        <w:spacing w:before="0"/>
        <w:rPr>
          <w:rFonts w:cs="Arial"/>
          <w:color w:val="000000"/>
          <w:sz w:val="16"/>
          <w:shd w:val="clear" w:color="auto" w:fill="FFFFFF"/>
        </w:rPr>
      </w:pPr>
    </w:p>
    <w:p w14:paraId="67F232F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26.a.</w:t>
      </w:r>
    </w:p>
    <w:p w14:paraId="519AB7F3" w14:textId="77777777" w:rsidR="00C91FFE" w:rsidRDefault="00C91FFE" w:rsidP="00C91FFE">
      <w:pPr>
        <w:keepLines/>
        <w:spacing w:before="0"/>
        <w:rPr>
          <w:rFonts w:ascii="Times New Roman" w:hAnsi="Times New Roman"/>
          <w:color w:val="000000"/>
          <w:sz w:val="18"/>
          <w:shd w:val="clear" w:color="auto" w:fill="FFFFFF"/>
        </w:rPr>
      </w:pPr>
    </w:p>
    <w:p w14:paraId="378FCD47" w14:textId="77777777" w:rsidR="00C91FFE" w:rsidRDefault="00C91FFE" w:rsidP="00C91FFE">
      <w:pPr>
        <w:keepLines/>
        <w:spacing w:before="0"/>
        <w:rPr>
          <w:rFonts w:ascii="Times New Roman" w:hAnsi="Times New Roman"/>
          <w:color w:val="000000"/>
          <w:sz w:val="18"/>
          <w:shd w:val="clear" w:color="auto" w:fill="FFFFFF"/>
        </w:rPr>
      </w:pPr>
    </w:p>
    <w:p w14:paraId="22C2FB21" w14:textId="77777777" w:rsidR="00C91FFE" w:rsidRDefault="00C91FFE" w:rsidP="00C91FFE">
      <w:pPr>
        <w:keepLines/>
        <w:rPr>
          <w:rFonts w:cs="Arial"/>
          <w:color w:val="000000"/>
          <w:sz w:val="16"/>
          <w:shd w:val="clear" w:color="auto" w:fill="FFFFFF"/>
        </w:rPr>
      </w:pPr>
    </w:p>
    <w:p w14:paraId="2D28EEC4"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24 - Scenario  </w:t>
      </w:r>
    </w:p>
    <w:p w14:paraId="165C9D83"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5371637">
          <v:shape id="_x0000_i1047" type="#_x0000_t75" style="width:480pt;height:5in" o:bordertopcolor="this" o:borderleftcolor="this" o:borderbottomcolor="this" o:borderrightcolor="this">
            <v:imagedata r:id="rId34" o:title="slide24"/>
            <w10:bordertop type="single" width="4" shadow="t"/>
            <w10:borderleft type="single" width="4" shadow="t"/>
            <w10:borderbottom type="single" width="4" shadow="t"/>
            <w10:borderright type="single" width="4" shadow="t"/>
          </v:shape>
        </w:pict>
      </w:r>
    </w:p>
    <w:p w14:paraId="7A1368ED"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55AD5118" w14:textId="77777777" w:rsidR="00C91FFE" w:rsidRDefault="00C91FFE" w:rsidP="00C91FFE">
      <w:pPr>
        <w:keepLines/>
        <w:spacing w:before="0"/>
        <w:rPr>
          <w:rFonts w:cs="Arial"/>
          <w:color w:val="000000"/>
          <w:sz w:val="16"/>
          <w:shd w:val="clear" w:color="auto" w:fill="FFFFFF"/>
        </w:rPr>
      </w:pPr>
    </w:p>
    <w:p w14:paraId="750CEF7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Jason. May I start with your first and last name?  </w:t>
      </w:r>
    </w:p>
    <w:p w14:paraId="0C4AA735" w14:textId="77777777" w:rsidR="00C91FFE" w:rsidRDefault="00C91FFE" w:rsidP="00C91FFE">
      <w:pPr>
        <w:keepLines/>
        <w:spacing w:before="0"/>
        <w:rPr>
          <w:rFonts w:cs="Arial"/>
          <w:color w:val="000000"/>
          <w:sz w:val="16"/>
          <w:shd w:val="clear" w:color="auto" w:fill="FFFFFF"/>
        </w:rPr>
      </w:pPr>
    </w:p>
    <w:p w14:paraId="26FD582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Tammy Hendrix.</w:t>
      </w:r>
    </w:p>
    <w:p w14:paraId="602A7C1F" w14:textId="77777777" w:rsidR="00C91FFE" w:rsidRDefault="00C91FFE" w:rsidP="00C91FFE">
      <w:pPr>
        <w:keepLines/>
        <w:spacing w:before="0"/>
        <w:rPr>
          <w:rFonts w:cs="Arial"/>
          <w:color w:val="000000"/>
          <w:sz w:val="16"/>
          <w:shd w:val="clear" w:color="auto" w:fill="FFFFFF"/>
        </w:rPr>
      </w:pPr>
    </w:p>
    <w:p w14:paraId="58E8897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Hendrix. How are you doing today?</w:t>
      </w:r>
    </w:p>
    <w:p w14:paraId="6BEDF8F6" w14:textId="77777777" w:rsidR="00C91FFE" w:rsidRDefault="00C91FFE" w:rsidP="00C91FFE">
      <w:pPr>
        <w:keepLines/>
        <w:spacing w:before="0"/>
        <w:rPr>
          <w:rFonts w:cs="Arial"/>
          <w:color w:val="000000"/>
          <w:sz w:val="16"/>
          <w:shd w:val="clear" w:color="auto" w:fill="FFFFFF"/>
        </w:rPr>
      </w:pPr>
    </w:p>
    <w:p w14:paraId="2374DCB2"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55435EB9" w14:textId="77777777" w:rsidR="00C91FFE" w:rsidRDefault="00C91FFE" w:rsidP="00C91FFE">
      <w:pPr>
        <w:keepLines/>
        <w:spacing w:before="0"/>
        <w:rPr>
          <w:rFonts w:cs="Arial"/>
          <w:color w:val="000000"/>
          <w:sz w:val="16"/>
          <w:shd w:val="clear" w:color="auto" w:fill="FFFFFF"/>
        </w:rPr>
      </w:pPr>
    </w:p>
    <w:p w14:paraId="1495B2A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4DF47E06" w14:textId="77777777" w:rsidR="00C91FFE" w:rsidRDefault="00C91FFE" w:rsidP="00C91FFE">
      <w:pPr>
        <w:keepLines/>
        <w:spacing w:before="0"/>
        <w:rPr>
          <w:rFonts w:cs="Arial"/>
          <w:color w:val="000000"/>
          <w:sz w:val="16"/>
          <w:shd w:val="clear" w:color="auto" w:fill="FFFFFF"/>
        </w:rPr>
      </w:pPr>
    </w:p>
    <w:p w14:paraId="37938A9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 the Veteran; my file number is 555-55-5555.</w:t>
      </w:r>
    </w:p>
    <w:p w14:paraId="3238979A" w14:textId="77777777" w:rsidR="00C91FFE" w:rsidRDefault="00C91FFE" w:rsidP="00C91FFE">
      <w:pPr>
        <w:keepLines/>
        <w:spacing w:before="0"/>
        <w:rPr>
          <w:rFonts w:cs="Arial"/>
          <w:color w:val="000000"/>
          <w:sz w:val="16"/>
          <w:shd w:val="clear" w:color="auto" w:fill="FFFFFF"/>
        </w:rPr>
      </w:pPr>
    </w:p>
    <w:p w14:paraId="401CB32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Great, thank you. Can I have your date of birth?  </w:t>
      </w:r>
    </w:p>
    <w:p w14:paraId="2810DE11" w14:textId="77777777" w:rsidR="00C91FFE" w:rsidRDefault="00C91FFE" w:rsidP="00C91FFE">
      <w:pPr>
        <w:keepLines/>
        <w:spacing w:before="0"/>
        <w:rPr>
          <w:rFonts w:cs="Arial"/>
          <w:color w:val="000000"/>
          <w:sz w:val="16"/>
          <w:shd w:val="clear" w:color="auto" w:fill="FFFFFF"/>
        </w:rPr>
      </w:pPr>
    </w:p>
    <w:p w14:paraId="2A240D4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July 6, 1968.</w:t>
      </w:r>
    </w:p>
    <w:p w14:paraId="441EA4ED" w14:textId="77777777" w:rsidR="00C91FFE" w:rsidRDefault="00C91FFE" w:rsidP="00C91FFE">
      <w:pPr>
        <w:keepLines/>
        <w:spacing w:before="0"/>
        <w:rPr>
          <w:rFonts w:cs="Arial"/>
          <w:color w:val="000000"/>
          <w:sz w:val="16"/>
          <w:shd w:val="clear" w:color="auto" w:fill="FFFFFF"/>
        </w:rPr>
      </w:pPr>
    </w:p>
    <w:p w14:paraId="66A9F82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What’s your branch of Service?</w:t>
      </w:r>
    </w:p>
    <w:p w14:paraId="21A1EB21" w14:textId="77777777" w:rsidR="00C91FFE" w:rsidRDefault="00C91FFE" w:rsidP="00C91FFE">
      <w:pPr>
        <w:keepLines/>
        <w:spacing w:before="0"/>
        <w:rPr>
          <w:rFonts w:cs="Arial"/>
          <w:color w:val="000000"/>
          <w:sz w:val="16"/>
          <w:shd w:val="clear" w:color="auto" w:fill="FFFFFF"/>
        </w:rPr>
      </w:pPr>
    </w:p>
    <w:p w14:paraId="5BC6073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Army.  </w:t>
      </w:r>
    </w:p>
    <w:p w14:paraId="5710761E" w14:textId="77777777" w:rsidR="00C91FFE" w:rsidRDefault="00C91FFE" w:rsidP="00C91FFE">
      <w:pPr>
        <w:keepLines/>
        <w:spacing w:before="0"/>
        <w:rPr>
          <w:rFonts w:cs="Arial"/>
          <w:color w:val="000000"/>
          <w:sz w:val="16"/>
          <w:shd w:val="clear" w:color="auto" w:fill="FFFFFF"/>
        </w:rPr>
      </w:pPr>
    </w:p>
    <w:p w14:paraId="2D90374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Thank you for your service. How may I assist you today? </w:t>
      </w:r>
    </w:p>
    <w:p w14:paraId="10A4E16E" w14:textId="77777777" w:rsidR="00C91FFE" w:rsidRDefault="00C91FFE" w:rsidP="00C91FFE">
      <w:pPr>
        <w:keepLines/>
        <w:spacing w:before="0"/>
        <w:rPr>
          <w:rFonts w:cs="Arial"/>
          <w:color w:val="000000"/>
          <w:sz w:val="16"/>
          <w:shd w:val="clear" w:color="auto" w:fill="FFFFFF"/>
        </w:rPr>
      </w:pPr>
    </w:p>
    <w:p w14:paraId="2068F58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have received notices from the VA that I passed away and they stopped my VA compensation. </w:t>
      </w:r>
    </w:p>
    <w:p w14:paraId="759F26B5" w14:textId="77777777" w:rsidR="00C91FFE" w:rsidRDefault="00C91FFE" w:rsidP="00C91FFE">
      <w:pPr>
        <w:keepLines/>
        <w:spacing w:before="0"/>
        <w:rPr>
          <w:rFonts w:cs="Arial"/>
          <w:color w:val="000000"/>
          <w:sz w:val="16"/>
          <w:shd w:val="clear" w:color="auto" w:fill="FFFFFF"/>
        </w:rPr>
      </w:pPr>
    </w:p>
    <w:p w14:paraId="759CED9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Let me review the record, Thank you for this information. I will forward this information to the appropriate department to get this information correctly updated.</w:t>
      </w:r>
    </w:p>
    <w:p w14:paraId="20534279" w14:textId="77777777" w:rsidR="00C91FFE" w:rsidRDefault="00C91FFE" w:rsidP="00C91FFE">
      <w:pPr>
        <w:keepLines/>
        <w:spacing w:before="0"/>
        <w:rPr>
          <w:rFonts w:cs="Arial"/>
          <w:color w:val="000000"/>
          <w:sz w:val="16"/>
          <w:shd w:val="clear" w:color="auto" w:fill="FFFFFF"/>
        </w:rPr>
      </w:pPr>
    </w:p>
    <w:p w14:paraId="3529F19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Thank you.</w:t>
      </w:r>
    </w:p>
    <w:p w14:paraId="25266C07" w14:textId="77777777" w:rsidR="00C91FFE" w:rsidRDefault="00C91FFE" w:rsidP="00C91FFE">
      <w:pPr>
        <w:keepLines/>
        <w:spacing w:before="0"/>
        <w:rPr>
          <w:rFonts w:cs="Arial"/>
          <w:color w:val="000000"/>
          <w:sz w:val="16"/>
          <w:shd w:val="clear" w:color="auto" w:fill="FFFFFF"/>
        </w:rPr>
      </w:pPr>
    </w:p>
    <w:p w14:paraId="4E0AFC2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Is there anything else I can assist you with today?</w:t>
      </w:r>
    </w:p>
    <w:p w14:paraId="1678DD3C" w14:textId="77777777" w:rsidR="00C91FFE" w:rsidRDefault="00C91FFE" w:rsidP="00C91FFE">
      <w:pPr>
        <w:keepLines/>
        <w:spacing w:before="0"/>
        <w:rPr>
          <w:rFonts w:cs="Arial"/>
          <w:color w:val="000000"/>
          <w:sz w:val="16"/>
          <w:shd w:val="clear" w:color="auto" w:fill="FFFFFF"/>
        </w:rPr>
      </w:pPr>
    </w:p>
    <w:p w14:paraId="35CBF19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No, that’s all. Have a great day. </w:t>
      </w:r>
    </w:p>
    <w:p w14:paraId="6BFFB01A" w14:textId="77777777" w:rsidR="00C91FFE" w:rsidRDefault="00C91FFE" w:rsidP="00C91FFE">
      <w:pPr>
        <w:keepLines/>
        <w:spacing w:before="0"/>
        <w:rPr>
          <w:rFonts w:cs="Arial"/>
          <w:color w:val="000000"/>
          <w:sz w:val="16"/>
          <w:shd w:val="clear" w:color="auto" w:fill="FFFFFF"/>
        </w:rPr>
      </w:pPr>
    </w:p>
    <w:p w14:paraId="4B13C08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as well. </w:t>
      </w:r>
    </w:p>
    <w:p w14:paraId="4FCD7785" w14:textId="77777777" w:rsidR="00C91FFE" w:rsidRDefault="00C91FFE" w:rsidP="00C91FFE">
      <w:pPr>
        <w:keepLines/>
        <w:spacing w:before="0"/>
        <w:rPr>
          <w:rFonts w:cs="Arial"/>
          <w:color w:val="000000"/>
          <w:sz w:val="16"/>
          <w:shd w:val="clear" w:color="auto" w:fill="FFFFFF"/>
        </w:rPr>
      </w:pPr>
    </w:p>
    <w:p w14:paraId="186F14E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LAS should document the call on a VA Form 27-</w:t>
      </w:r>
      <w:proofErr w:type="gramStart"/>
      <w:r w:rsidRPr="00C91FFE">
        <w:rPr>
          <w:rFonts w:ascii="Times New Roman" w:hAnsi="Times New Roman"/>
          <w:color w:val="000000"/>
          <w:sz w:val="18"/>
          <w:shd w:val="clear" w:color="auto" w:fill="FFFFFF"/>
        </w:rPr>
        <w:t>0820,  Report</w:t>
      </w:r>
      <w:proofErr w:type="gramEnd"/>
      <w:r w:rsidRPr="00C91FFE">
        <w:rPr>
          <w:rFonts w:ascii="Times New Roman" w:hAnsi="Times New Roman"/>
          <w:color w:val="000000"/>
          <w:sz w:val="18"/>
          <w:shd w:val="clear" w:color="auto" w:fill="FFFFFF"/>
        </w:rPr>
        <w:t xml:space="preserve"> of General Information and upload to the proper e-Folder.  Establish an EP 290 with the claim label </w:t>
      </w:r>
      <w:proofErr w:type="gramStart"/>
      <w:r w:rsidRPr="00C91FFE">
        <w:rPr>
          <w:rFonts w:ascii="Times New Roman" w:hAnsi="Times New Roman"/>
          <w:color w:val="000000"/>
          <w:sz w:val="18"/>
          <w:shd w:val="clear" w:color="auto" w:fill="FFFFFF"/>
        </w:rPr>
        <w:t>FIDHUBADJ</w:t>
      </w:r>
      <w:proofErr w:type="gramEnd"/>
    </w:p>
    <w:p w14:paraId="7882288D" w14:textId="77777777" w:rsidR="00C91FFE" w:rsidRDefault="00C91FFE" w:rsidP="00C91FFE">
      <w:pPr>
        <w:keepLines/>
        <w:spacing w:before="0"/>
        <w:rPr>
          <w:rFonts w:cs="Arial"/>
          <w:color w:val="000000"/>
          <w:sz w:val="16"/>
          <w:shd w:val="clear" w:color="auto" w:fill="FFFFFF"/>
        </w:rPr>
      </w:pPr>
    </w:p>
    <w:p w14:paraId="345A975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Important: The date of claim for the EP 290, is required to match the date of the VA Form 27-0820.</w:t>
      </w:r>
    </w:p>
    <w:p w14:paraId="126DCB97" w14:textId="77777777" w:rsidR="00C91FFE" w:rsidRDefault="00C91FFE" w:rsidP="00C91FFE">
      <w:pPr>
        <w:keepLines/>
        <w:spacing w:before="0"/>
        <w:rPr>
          <w:rFonts w:cs="Arial"/>
          <w:color w:val="000000"/>
          <w:sz w:val="16"/>
          <w:shd w:val="clear" w:color="auto" w:fill="FFFFFF"/>
        </w:rPr>
      </w:pPr>
    </w:p>
    <w:p w14:paraId="19281C8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Ensure the completed VA Form 27-0820 details,</w:t>
      </w:r>
    </w:p>
    <w:p w14:paraId="32DC05A5" w14:textId="77777777" w:rsidR="00C91FFE" w:rsidRDefault="00C91FFE" w:rsidP="00C91FFE">
      <w:pPr>
        <w:keepLines/>
        <w:spacing w:before="0"/>
        <w:rPr>
          <w:rFonts w:cs="Arial"/>
          <w:color w:val="000000"/>
          <w:sz w:val="16"/>
          <w:shd w:val="clear" w:color="auto" w:fill="FFFFFF"/>
        </w:rPr>
      </w:pPr>
    </w:p>
    <w:p w14:paraId="3DD15C2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 Veteran/Beneficiary was erroneously reported as </w:t>
      </w:r>
      <w:proofErr w:type="gramStart"/>
      <w:r w:rsidRPr="00C91FFE">
        <w:rPr>
          <w:rFonts w:ascii="Times New Roman" w:hAnsi="Times New Roman"/>
          <w:color w:val="000000"/>
          <w:sz w:val="18"/>
          <w:shd w:val="clear" w:color="auto" w:fill="FFFFFF"/>
        </w:rPr>
        <w:t>deceased</w:t>
      </w:r>
      <w:proofErr w:type="gramEnd"/>
    </w:p>
    <w:p w14:paraId="23C98D34" w14:textId="77777777" w:rsidR="00C91FFE" w:rsidRDefault="00C91FFE" w:rsidP="00C91FFE">
      <w:pPr>
        <w:keepLines/>
        <w:spacing w:before="0"/>
        <w:rPr>
          <w:rFonts w:cs="Arial"/>
          <w:color w:val="000000"/>
          <w:sz w:val="16"/>
          <w:shd w:val="clear" w:color="auto" w:fill="FFFFFF"/>
        </w:rPr>
      </w:pPr>
    </w:p>
    <w:p w14:paraId="063AC47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 Veteran/Beneficiary is still </w:t>
      </w:r>
      <w:proofErr w:type="gramStart"/>
      <w:r w:rsidRPr="00C91FFE">
        <w:rPr>
          <w:rFonts w:ascii="Times New Roman" w:hAnsi="Times New Roman"/>
          <w:color w:val="000000"/>
          <w:sz w:val="18"/>
          <w:shd w:val="clear" w:color="auto" w:fill="FFFFFF"/>
        </w:rPr>
        <w:t>alive</w:t>
      </w:r>
      <w:proofErr w:type="gramEnd"/>
    </w:p>
    <w:p w14:paraId="17906C31" w14:textId="77777777" w:rsidR="00C91FFE" w:rsidRDefault="00C91FFE" w:rsidP="00C91FFE">
      <w:pPr>
        <w:keepLines/>
        <w:spacing w:before="0"/>
        <w:rPr>
          <w:rFonts w:cs="Arial"/>
          <w:color w:val="000000"/>
          <w:sz w:val="16"/>
          <w:shd w:val="clear" w:color="auto" w:fill="FFFFFF"/>
        </w:rPr>
      </w:pPr>
    </w:p>
    <w:p w14:paraId="1A934E8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if the award is terminated or suspended</w:t>
      </w:r>
    </w:p>
    <w:p w14:paraId="203913EC" w14:textId="77777777" w:rsidR="00C91FFE" w:rsidRDefault="00C91FFE" w:rsidP="00C91FFE">
      <w:pPr>
        <w:keepLines/>
        <w:spacing w:before="0"/>
        <w:rPr>
          <w:rFonts w:cs="Arial"/>
          <w:color w:val="000000"/>
          <w:sz w:val="16"/>
          <w:shd w:val="clear" w:color="auto" w:fill="FFFFFF"/>
        </w:rPr>
      </w:pPr>
    </w:p>
    <w:p w14:paraId="48BE0E0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a request to resume the benefits, and</w:t>
      </w:r>
    </w:p>
    <w:p w14:paraId="3E2C7BA8" w14:textId="77777777" w:rsidR="00C91FFE" w:rsidRDefault="00C91FFE" w:rsidP="00C91FFE">
      <w:pPr>
        <w:keepLines/>
        <w:spacing w:before="0"/>
        <w:rPr>
          <w:rFonts w:cs="Arial"/>
          <w:color w:val="000000"/>
          <w:sz w:val="16"/>
          <w:shd w:val="clear" w:color="auto" w:fill="FFFFFF"/>
        </w:rPr>
      </w:pPr>
    </w:p>
    <w:p w14:paraId="4B90AB7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 date or dates of any missing payments.</w:t>
      </w:r>
    </w:p>
    <w:p w14:paraId="080E6FAA" w14:textId="77777777" w:rsidR="00C91FFE" w:rsidRDefault="00C91FFE" w:rsidP="00C91FFE">
      <w:pPr>
        <w:keepLines/>
        <w:spacing w:before="0"/>
        <w:rPr>
          <w:rFonts w:cs="Arial"/>
          <w:color w:val="000000"/>
          <w:sz w:val="16"/>
          <w:shd w:val="clear" w:color="auto" w:fill="FFFFFF"/>
        </w:rPr>
      </w:pPr>
    </w:p>
    <w:p w14:paraId="2CDE7D2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26.b.</w:t>
      </w:r>
    </w:p>
    <w:p w14:paraId="6E7474C5" w14:textId="77777777" w:rsidR="00C91FFE" w:rsidRDefault="00C91FFE" w:rsidP="00C91FFE">
      <w:pPr>
        <w:keepLines/>
        <w:spacing w:before="0"/>
        <w:rPr>
          <w:rFonts w:ascii="Times New Roman" w:hAnsi="Times New Roman"/>
          <w:color w:val="000000"/>
          <w:sz w:val="18"/>
          <w:shd w:val="clear" w:color="auto" w:fill="FFFFFF"/>
        </w:rPr>
      </w:pPr>
    </w:p>
    <w:p w14:paraId="04B09278" w14:textId="77777777" w:rsidR="00C91FFE" w:rsidRDefault="00C91FFE" w:rsidP="00C91FFE">
      <w:pPr>
        <w:keepLines/>
        <w:spacing w:before="0"/>
        <w:rPr>
          <w:rFonts w:ascii="Times New Roman" w:hAnsi="Times New Roman"/>
          <w:color w:val="000000"/>
          <w:sz w:val="18"/>
          <w:shd w:val="clear" w:color="auto" w:fill="FFFFFF"/>
        </w:rPr>
      </w:pPr>
    </w:p>
    <w:p w14:paraId="04EFC476" w14:textId="77777777" w:rsidR="00C91FFE" w:rsidRDefault="00C91FFE" w:rsidP="00C91FFE">
      <w:pPr>
        <w:keepLines/>
        <w:rPr>
          <w:rFonts w:cs="Arial"/>
          <w:color w:val="000000"/>
          <w:sz w:val="16"/>
          <w:shd w:val="clear" w:color="auto" w:fill="FFFFFF"/>
        </w:rPr>
      </w:pPr>
    </w:p>
    <w:p w14:paraId="7D50A58D"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25 - Scenario  </w:t>
      </w:r>
    </w:p>
    <w:p w14:paraId="19EC0564"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1D5C02F1">
          <v:shape id="_x0000_i1048" type="#_x0000_t75" style="width:480pt;height:5in" o:bordertopcolor="this" o:borderleftcolor="this" o:borderbottomcolor="this" o:borderrightcolor="this">
            <v:imagedata r:id="rId35" o:title="slide25"/>
            <w10:bordertop type="single" width="4" shadow="t"/>
            <w10:borderleft type="single" width="4" shadow="t"/>
            <w10:borderbottom type="single" width="4" shadow="t"/>
            <w10:borderright type="single" width="4" shadow="t"/>
          </v:shape>
        </w:pict>
      </w:r>
    </w:p>
    <w:p w14:paraId="0E9787DA"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6436459" w14:textId="77777777" w:rsidR="00C91FFE" w:rsidRDefault="00C91FFE" w:rsidP="00C91FFE">
      <w:pPr>
        <w:keepLines/>
        <w:spacing w:before="0"/>
        <w:rPr>
          <w:rFonts w:cs="Arial"/>
          <w:color w:val="000000"/>
          <w:sz w:val="16"/>
          <w:shd w:val="clear" w:color="auto" w:fill="FFFFFF"/>
        </w:rPr>
      </w:pPr>
    </w:p>
    <w:p w14:paraId="426DA65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Robert. May I start with your first and last name?  </w:t>
      </w:r>
    </w:p>
    <w:p w14:paraId="039322B0" w14:textId="77777777" w:rsidR="00C91FFE" w:rsidRDefault="00C91FFE" w:rsidP="00C91FFE">
      <w:pPr>
        <w:keepLines/>
        <w:spacing w:before="0"/>
        <w:rPr>
          <w:rFonts w:cs="Arial"/>
          <w:color w:val="000000"/>
          <w:sz w:val="16"/>
          <w:shd w:val="clear" w:color="auto" w:fill="FFFFFF"/>
        </w:rPr>
      </w:pPr>
    </w:p>
    <w:p w14:paraId="3EA66D9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Shelia Thomas</w:t>
      </w:r>
    </w:p>
    <w:p w14:paraId="11C60CED" w14:textId="77777777" w:rsidR="00C91FFE" w:rsidRDefault="00C91FFE" w:rsidP="00C91FFE">
      <w:pPr>
        <w:keepLines/>
        <w:spacing w:before="0"/>
        <w:rPr>
          <w:rFonts w:cs="Arial"/>
          <w:color w:val="000000"/>
          <w:sz w:val="16"/>
          <w:shd w:val="clear" w:color="auto" w:fill="FFFFFF"/>
        </w:rPr>
      </w:pPr>
    </w:p>
    <w:p w14:paraId="75EA8AE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Thomas. How are you doing today?</w:t>
      </w:r>
    </w:p>
    <w:p w14:paraId="41DECF14" w14:textId="77777777" w:rsidR="00C91FFE" w:rsidRDefault="00C91FFE" w:rsidP="00C91FFE">
      <w:pPr>
        <w:keepLines/>
        <w:spacing w:before="0"/>
        <w:rPr>
          <w:rFonts w:cs="Arial"/>
          <w:color w:val="000000"/>
          <w:sz w:val="16"/>
          <w:shd w:val="clear" w:color="auto" w:fill="FFFFFF"/>
        </w:rPr>
      </w:pPr>
    </w:p>
    <w:p w14:paraId="1BBAF72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I’m doing well. I have a general question about VA home loans. I heard I must get approval from the fiduciary hub before applying for a VA Home Loan</w:t>
      </w:r>
    </w:p>
    <w:p w14:paraId="6EA75DB0" w14:textId="77777777" w:rsidR="00C91FFE" w:rsidRDefault="00C91FFE" w:rsidP="00C91FFE">
      <w:pPr>
        <w:keepLines/>
        <w:spacing w:before="0"/>
        <w:rPr>
          <w:rFonts w:cs="Arial"/>
          <w:color w:val="000000"/>
          <w:sz w:val="16"/>
          <w:shd w:val="clear" w:color="auto" w:fill="FFFFFF"/>
        </w:rPr>
      </w:pPr>
    </w:p>
    <w:p w14:paraId="25C22BB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My apologies, the Fiduciary Hub no longer concurs </w:t>
      </w:r>
      <w:proofErr w:type="gramStart"/>
      <w:r w:rsidRPr="00C91FFE">
        <w:rPr>
          <w:rFonts w:ascii="Times New Roman" w:hAnsi="Times New Roman"/>
          <w:color w:val="000000"/>
          <w:sz w:val="18"/>
          <w:shd w:val="clear" w:color="auto" w:fill="FFFFFF"/>
        </w:rPr>
        <w:t>on</w:t>
      </w:r>
      <w:proofErr w:type="gramEnd"/>
      <w:r w:rsidRPr="00C91FFE">
        <w:rPr>
          <w:rFonts w:ascii="Times New Roman" w:hAnsi="Times New Roman"/>
          <w:color w:val="000000"/>
          <w:sz w:val="18"/>
          <w:shd w:val="clear" w:color="auto" w:fill="FFFFFF"/>
        </w:rPr>
        <w:t xml:space="preserve"> VA Home Loans and does not conduct field exams for this reason. Please contact the VA Home Loan Center at 877-827-3702.</w:t>
      </w:r>
    </w:p>
    <w:p w14:paraId="2512D76E" w14:textId="77777777" w:rsidR="00C91FFE" w:rsidRDefault="00C91FFE" w:rsidP="00C91FFE">
      <w:pPr>
        <w:keepLines/>
        <w:spacing w:before="0"/>
        <w:rPr>
          <w:rFonts w:cs="Arial"/>
          <w:color w:val="000000"/>
          <w:sz w:val="16"/>
          <w:shd w:val="clear" w:color="auto" w:fill="FFFFFF"/>
        </w:rPr>
      </w:pPr>
    </w:p>
    <w:p w14:paraId="5EDF5E4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That’s good to know. </w:t>
      </w:r>
    </w:p>
    <w:p w14:paraId="3A313A17" w14:textId="77777777" w:rsidR="00C91FFE" w:rsidRDefault="00C91FFE" w:rsidP="00C91FFE">
      <w:pPr>
        <w:keepLines/>
        <w:spacing w:before="0"/>
        <w:rPr>
          <w:rFonts w:cs="Arial"/>
          <w:color w:val="000000"/>
          <w:sz w:val="16"/>
          <w:shd w:val="clear" w:color="auto" w:fill="FFFFFF"/>
        </w:rPr>
      </w:pPr>
    </w:p>
    <w:p w14:paraId="0D8E4BD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Is there anything else I can assist you with today?</w:t>
      </w:r>
    </w:p>
    <w:p w14:paraId="27003586" w14:textId="77777777" w:rsidR="00C91FFE" w:rsidRDefault="00C91FFE" w:rsidP="00C91FFE">
      <w:pPr>
        <w:keepLines/>
        <w:spacing w:before="0"/>
        <w:rPr>
          <w:rFonts w:cs="Arial"/>
          <w:color w:val="000000"/>
          <w:sz w:val="16"/>
          <w:shd w:val="clear" w:color="auto" w:fill="FFFFFF"/>
        </w:rPr>
      </w:pPr>
    </w:p>
    <w:p w14:paraId="4E1214E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 you’ve answered all my questions. Thank you.</w:t>
      </w:r>
    </w:p>
    <w:p w14:paraId="26B960E7" w14:textId="77777777" w:rsidR="00C91FFE" w:rsidRDefault="00C91FFE" w:rsidP="00C91FFE">
      <w:pPr>
        <w:keepLines/>
        <w:spacing w:before="0"/>
        <w:rPr>
          <w:rFonts w:cs="Arial"/>
          <w:color w:val="000000"/>
          <w:sz w:val="16"/>
          <w:shd w:val="clear" w:color="auto" w:fill="FFFFFF"/>
        </w:rPr>
      </w:pPr>
    </w:p>
    <w:p w14:paraId="30C7361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Have a great day. </w:t>
      </w:r>
    </w:p>
    <w:p w14:paraId="6573D937" w14:textId="77777777" w:rsidR="00C91FFE" w:rsidRDefault="00C91FFE" w:rsidP="00C91FFE">
      <w:pPr>
        <w:keepLines/>
        <w:spacing w:before="0"/>
        <w:rPr>
          <w:rFonts w:cs="Arial"/>
          <w:color w:val="000000"/>
          <w:sz w:val="16"/>
          <w:shd w:val="clear" w:color="auto" w:fill="FFFFFF"/>
        </w:rPr>
      </w:pPr>
    </w:p>
    <w:p w14:paraId="2860F54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You do the same. </w:t>
      </w:r>
    </w:p>
    <w:p w14:paraId="2AAED759" w14:textId="77777777" w:rsidR="00C91FFE" w:rsidRDefault="00C91FFE" w:rsidP="00C91FFE">
      <w:pPr>
        <w:keepLines/>
        <w:spacing w:before="0"/>
        <w:rPr>
          <w:rFonts w:cs="Arial"/>
          <w:color w:val="000000"/>
          <w:sz w:val="16"/>
          <w:shd w:val="clear" w:color="auto" w:fill="FFFFFF"/>
        </w:rPr>
      </w:pPr>
    </w:p>
    <w:p w14:paraId="1088456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ID protocol was incomplete, so only general information could be provided. The VA Form 27-0820 Report of General Information is not required as no record was accessed.</w:t>
      </w:r>
    </w:p>
    <w:p w14:paraId="56DB529D" w14:textId="77777777" w:rsidR="00C91FFE" w:rsidRDefault="00C91FFE" w:rsidP="00C91FFE">
      <w:pPr>
        <w:keepLines/>
        <w:spacing w:before="0"/>
        <w:rPr>
          <w:rFonts w:cs="Arial"/>
          <w:color w:val="000000"/>
          <w:sz w:val="16"/>
          <w:shd w:val="clear" w:color="auto" w:fill="FFFFFF"/>
        </w:rPr>
      </w:pPr>
    </w:p>
    <w:p w14:paraId="36FD34D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 27.a. For more information on VA home loan approval requests, see FPM Part I, 4.B.3.a.</w:t>
      </w:r>
    </w:p>
    <w:p w14:paraId="2AE0F3D9" w14:textId="77777777" w:rsidR="00C91FFE" w:rsidRDefault="00C91FFE" w:rsidP="00C91FFE">
      <w:pPr>
        <w:keepLines/>
        <w:spacing w:before="0"/>
        <w:rPr>
          <w:rFonts w:ascii="Times New Roman" w:hAnsi="Times New Roman"/>
          <w:color w:val="000000"/>
          <w:sz w:val="18"/>
          <w:shd w:val="clear" w:color="auto" w:fill="FFFFFF"/>
        </w:rPr>
      </w:pPr>
    </w:p>
    <w:p w14:paraId="12F79A36" w14:textId="77777777" w:rsidR="00C91FFE" w:rsidRDefault="00C91FFE" w:rsidP="00C91FFE">
      <w:pPr>
        <w:keepLines/>
        <w:spacing w:before="0"/>
        <w:rPr>
          <w:rFonts w:ascii="Times New Roman" w:hAnsi="Times New Roman"/>
          <w:color w:val="000000"/>
          <w:sz w:val="18"/>
          <w:shd w:val="clear" w:color="auto" w:fill="FFFFFF"/>
        </w:rPr>
      </w:pPr>
    </w:p>
    <w:p w14:paraId="3FE3BCF2" w14:textId="77777777" w:rsidR="00C91FFE" w:rsidRDefault="00C91FFE" w:rsidP="00C91FFE">
      <w:pPr>
        <w:keepLines/>
        <w:rPr>
          <w:rFonts w:cs="Arial"/>
          <w:color w:val="000000"/>
          <w:sz w:val="16"/>
          <w:shd w:val="clear" w:color="auto" w:fill="FFFFFF"/>
        </w:rPr>
      </w:pPr>
    </w:p>
    <w:p w14:paraId="1ED453A7"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26 - Scenario  </w:t>
      </w:r>
    </w:p>
    <w:p w14:paraId="5299E8EF"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6DE98B8C">
          <v:shape id="_x0000_i1049" type="#_x0000_t75" style="width:480pt;height:5in" o:bordertopcolor="this" o:borderleftcolor="this" o:borderbottomcolor="this" o:borderrightcolor="this">
            <v:imagedata r:id="rId36" o:title="slide26"/>
            <w10:bordertop type="single" width="4" shadow="t"/>
            <w10:borderleft type="single" width="4" shadow="t"/>
            <w10:borderbottom type="single" width="4" shadow="t"/>
            <w10:borderright type="single" width="4" shadow="t"/>
          </v:shape>
        </w:pict>
      </w:r>
    </w:p>
    <w:p w14:paraId="758A0CA9"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4C14A88E" w14:textId="77777777" w:rsidR="00C91FFE" w:rsidRDefault="00C91FFE" w:rsidP="00C91FFE">
      <w:pPr>
        <w:keepLines/>
        <w:spacing w:before="0"/>
        <w:rPr>
          <w:rFonts w:cs="Arial"/>
          <w:color w:val="000000"/>
          <w:sz w:val="16"/>
          <w:shd w:val="clear" w:color="auto" w:fill="FFFFFF"/>
        </w:rPr>
      </w:pPr>
    </w:p>
    <w:p w14:paraId="4F931E7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Good morning. Thank you for calling the Fiduciary Contact Center. My name is Robert. May I start with your first and last name?  </w:t>
      </w:r>
    </w:p>
    <w:p w14:paraId="5A055F26" w14:textId="77777777" w:rsidR="00C91FFE" w:rsidRDefault="00C91FFE" w:rsidP="00C91FFE">
      <w:pPr>
        <w:keepLines/>
        <w:spacing w:before="0"/>
        <w:rPr>
          <w:rFonts w:cs="Arial"/>
          <w:color w:val="000000"/>
          <w:sz w:val="16"/>
          <w:shd w:val="clear" w:color="auto" w:fill="FFFFFF"/>
        </w:rPr>
      </w:pPr>
    </w:p>
    <w:p w14:paraId="1B20286C"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name is Maggie Ford.</w:t>
      </w:r>
    </w:p>
    <w:p w14:paraId="3BBB7520" w14:textId="77777777" w:rsidR="00C91FFE" w:rsidRDefault="00C91FFE" w:rsidP="00C91FFE">
      <w:pPr>
        <w:keepLines/>
        <w:spacing w:before="0"/>
        <w:rPr>
          <w:rFonts w:cs="Arial"/>
          <w:color w:val="000000"/>
          <w:sz w:val="16"/>
          <w:shd w:val="clear" w:color="auto" w:fill="FFFFFF"/>
        </w:rPr>
      </w:pPr>
    </w:p>
    <w:p w14:paraId="218927D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Hi,</w:t>
      </w:r>
      <w:proofErr w:type="gramEnd"/>
      <w:r w:rsidRPr="00C91FFE">
        <w:rPr>
          <w:rFonts w:ascii="Times New Roman" w:hAnsi="Times New Roman"/>
          <w:color w:val="000000"/>
          <w:sz w:val="18"/>
          <w:shd w:val="clear" w:color="auto" w:fill="FFFFFF"/>
        </w:rPr>
        <w:t xml:space="preserve"> Ms. Ford. How are you doing today?</w:t>
      </w:r>
    </w:p>
    <w:p w14:paraId="25C93294" w14:textId="77777777" w:rsidR="00C91FFE" w:rsidRDefault="00C91FFE" w:rsidP="00C91FFE">
      <w:pPr>
        <w:keepLines/>
        <w:spacing w:before="0"/>
        <w:rPr>
          <w:rFonts w:cs="Arial"/>
          <w:color w:val="000000"/>
          <w:sz w:val="16"/>
          <w:shd w:val="clear" w:color="auto" w:fill="FFFFFF"/>
        </w:rPr>
      </w:pPr>
    </w:p>
    <w:p w14:paraId="32A60D5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I’m doing okay. </w:t>
      </w:r>
    </w:p>
    <w:p w14:paraId="275A9793" w14:textId="77777777" w:rsidR="00C91FFE" w:rsidRDefault="00C91FFE" w:rsidP="00C91FFE">
      <w:pPr>
        <w:keepLines/>
        <w:spacing w:before="0"/>
        <w:rPr>
          <w:rFonts w:cs="Arial"/>
          <w:color w:val="000000"/>
          <w:sz w:val="16"/>
          <w:shd w:val="clear" w:color="auto" w:fill="FFFFFF"/>
        </w:rPr>
      </w:pPr>
    </w:p>
    <w:p w14:paraId="5975BB7E"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May I have the Veteran’s file number or social security number for verification purposes? </w:t>
      </w:r>
    </w:p>
    <w:p w14:paraId="14A6A97E" w14:textId="77777777" w:rsidR="00C91FFE" w:rsidRDefault="00C91FFE" w:rsidP="00C91FFE">
      <w:pPr>
        <w:keepLines/>
        <w:spacing w:before="0"/>
        <w:rPr>
          <w:rFonts w:cs="Arial"/>
          <w:color w:val="000000"/>
          <w:sz w:val="16"/>
          <w:shd w:val="clear" w:color="auto" w:fill="FFFFFF"/>
        </w:rPr>
      </w:pPr>
    </w:p>
    <w:p w14:paraId="58C0FCA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I work for the </w:t>
      </w:r>
      <w:proofErr w:type="gramStart"/>
      <w:r w:rsidRPr="00C91FFE">
        <w:rPr>
          <w:rFonts w:ascii="Times New Roman" w:hAnsi="Times New Roman"/>
          <w:color w:val="000000"/>
          <w:sz w:val="18"/>
          <w:shd w:val="clear" w:color="auto" w:fill="FFFFFF"/>
        </w:rPr>
        <w:t>VA</w:t>
      </w:r>
      <w:proofErr w:type="gramEnd"/>
      <w:r w:rsidRPr="00C91FFE">
        <w:rPr>
          <w:rFonts w:ascii="Times New Roman" w:hAnsi="Times New Roman"/>
          <w:color w:val="000000"/>
          <w:sz w:val="18"/>
          <w:shd w:val="clear" w:color="auto" w:fill="FFFFFF"/>
        </w:rPr>
        <w:t xml:space="preserve"> and I was wondering if you could provide employment verification to a bank for an auto loan</w:t>
      </w:r>
    </w:p>
    <w:p w14:paraId="7EA936C8" w14:textId="77777777" w:rsidR="00C91FFE" w:rsidRDefault="00C91FFE" w:rsidP="00C91FFE">
      <w:pPr>
        <w:keepLines/>
        <w:spacing w:before="0"/>
        <w:rPr>
          <w:rFonts w:cs="Arial"/>
          <w:color w:val="000000"/>
          <w:sz w:val="16"/>
          <w:shd w:val="clear" w:color="auto" w:fill="FFFFFF"/>
        </w:rPr>
      </w:pPr>
    </w:p>
    <w:p w14:paraId="3CA785A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My apologies, the Fiduciary Contact Center is unable to provide employment verification. Please contact the employment verification line at 1-800-367-5690.</w:t>
      </w:r>
    </w:p>
    <w:p w14:paraId="01BE256B" w14:textId="77777777" w:rsidR="00C91FFE" w:rsidRDefault="00C91FFE" w:rsidP="00C91FFE">
      <w:pPr>
        <w:keepLines/>
        <w:spacing w:before="0"/>
        <w:rPr>
          <w:rFonts w:cs="Arial"/>
          <w:color w:val="000000"/>
          <w:sz w:val="16"/>
          <w:shd w:val="clear" w:color="auto" w:fill="FFFFFF"/>
        </w:rPr>
      </w:pPr>
    </w:p>
    <w:p w14:paraId="76AE28A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The Department of VA employer’s code is 10208.</w:t>
      </w:r>
    </w:p>
    <w:p w14:paraId="12596928" w14:textId="77777777" w:rsidR="00C91FFE" w:rsidRDefault="00C91FFE" w:rsidP="00C91FFE">
      <w:pPr>
        <w:keepLines/>
        <w:spacing w:before="0"/>
        <w:rPr>
          <w:rFonts w:cs="Arial"/>
          <w:color w:val="000000"/>
          <w:sz w:val="16"/>
          <w:shd w:val="clear" w:color="auto" w:fill="FFFFFF"/>
        </w:rPr>
      </w:pPr>
    </w:p>
    <w:p w14:paraId="0B23E4A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OK, thank </w:t>
      </w: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that is helpful.</w:t>
      </w:r>
    </w:p>
    <w:p w14:paraId="7B0761DC" w14:textId="77777777" w:rsidR="00C91FFE" w:rsidRDefault="00C91FFE" w:rsidP="00C91FFE">
      <w:pPr>
        <w:keepLines/>
        <w:spacing w:before="0"/>
        <w:rPr>
          <w:rFonts w:cs="Arial"/>
          <w:color w:val="000000"/>
          <w:sz w:val="16"/>
          <w:shd w:val="clear" w:color="auto" w:fill="FFFFFF"/>
        </w:rPr>
      </w:pPr>
    </w:p>
    <w:p w14:paraId="65421F8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lastRenderedPageBreak/>
        <w:t>Is there anything else I can assist you with?</w:t>
      </w:r>
    </w:p>
    <w:p w14:paraId="34C1039E" w14:textId="77777777" w:rsidR="00C91FFE" w:rsidRDefault="00C91FFE" w:rsidP="00C91FFE">
      <w:pPr>
        <w:keepLines/>
        <w:spacing w:before="0"/>
        <w:rPr>
          <w:rFonts w:cs="Arial"/>
          <w:color w:val="000000"/>
          <w:sz w:val="16"/>
          <w:shd w:val="clear" w:color="auto" w:fill="FFFFFF"/>
        </w:rPr>
      </w:pPr>
    </w:p>
    <w:p w14:paraId="6BB4A25B"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No, you’ve answered my question.</w:t>
      </w:r>
    </w:p>
    <w:p w14:paraId="0BC574B9" w14:textId="77777777" w:rsidR="00C91FFE" w:rsidRDefault="00C91FFE" w:rsidP="00C91FFE">
      <w:pPr>
        <w:keepLines/>
        <w:spacing w:before="0"/>
        <w:rPr>
          <w:rFonts w:cs="Arial"/>
          <w:color w:val="000000"/>
          <w:sz w:val="16"/>
          <w:shd w:val="clear" w:color="auto" w:fill="FFFFFF"/>
        </w:rPr>
      </w:pPr>
    </w:p>
    <w:p w14:paraId="311B93D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If there are no further questions, have a great day.</w:t>
      </w:r>
    </w:p>
    <w:p w14:paraId="0A0315D1" w14:textId="77777777" w:rsidR="00C91FFE" w:rsidRDefault="00C91FFE" w:rsidP="00C91FFE">
      <w:pPr>
        <w:keepLines/>
        <w:spacing w:before="0"/>
        <w:rPr>
          <w:rFonts w:cs="Arial"/>
          <w:color w:val="000000"/>
          <w:sz w:val="16"/>
          <w:shd w:val="clear" w:color="auto" w:fill="FFFFFF"/>
        </w:rPr>
      </w:pPr>
    </w:p>
    <w:p w14:paraId="3368B8AF"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proofErr w:type="gramStart"/>
      <w:r w:rsidRPr="00C91FFE">
        <w:rPr>
          <w:rFonts w:ascii="Times New Roman" w:hAnsi="Times New Roman"/>
          <w:color w:val="000000"/>
          <w:sz w:val="18"/>
          <w:shd w:val="clear" w:color="auto" w:fill="FFFFFF"/>
        </w:rPr>
        <w:t>You</w:t>
      </w:r>
      <w:proofErr w:type="gramEnd"/>
      <w:r w:rsidRPr="00C91FFE">
        <w:rPr>
          <w:rFonts w:ascii="Times New Roman" w:hAnsi="Times New Roman"/>
          <w:color w:val="000000"/>
          <w:sz w:val="18"/>
          <w:shd w:val="clear" w:color="auto" w:fill="FFFFFF"/>
        </w:rPr>
        <w:t xml:space="preserve"> too.</w:t>
      </w:r>
    </w:p>
    <w:p w14:paraId="5381EF89" w14:textId="77777777" w:rsidR="00C91FFE" w:rsidRDefault="00C91FFE" w:rsidP="00C91FFE">
      <w:pPr>
        <w:keepLines/>
        <w:spacing w:before="0"/>
        <w:rPr>
          <w:rFonts w:cs="Arial"/>
          <w:color w:val="000000"/>
          <w:sz w:val="16"/>
          <w:shd w:val="clear" w:color="auto" w:fill="FFFFFF"/>
        </w:rPr>
      </w:pPr>
    </w:p>
    <w:p w14:paraId="3ACF2C1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Course of action: In this scenario, the ID protocol was incomplete, so only general information could be provided. The VA Form 27-0820 Report of General Information is not required as no record was accessed.</w:t>
      </w:r>
    </w:p>
    <w:p w14:paraId="38DA6516" w14:textId="77777777" w:rsidR="00C91FFE" w:rsidRDefault="00C91FFE" w:rsidP="00C91FFE">
      <w:pPr>
        <w:keepLines/>
        <w:spacing w:before="0"/>
        <w:rPr>
          <w:rFonts w:cs="Arial"/>
          <w:color w:val="000000"/>
          <w:sz w:val="16"/>
          <w:shd w:val="clear" w:color="auto" w:fill="FFFFFF"/>
        </w:rPr>
      </w:pPr>
    </w:p>
    <w:p w14:paraId="2D64DF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References: FCC FAQs 28.a.</w:t>
      </w:r>
    </w:p>
    <w:p w14:paraId="11EB6B89" w14:textId="77777777" w:rsidR="00C91FFE" w:rsidRDefault="00C91FFE" w:rsidP="00C91FFE">
      <w:pPr>
        <w:keepLines/>
        <w:spacing w:before="0"/>
        <w:rPr>
          <w:rFonts w:ascii="Times New Roman" w:hAnsi="Times New Roman"/>
          <w:color w:val="000000"/>
          <w:sz w:val="18"/>
          <w:shd w:val="clear" w:color="auto" w:fill="FFFFFF"/>
        </w:rPr>
      </w:pPr>
    </w:p>
    <w:p w14:paraId="0F891DFF" w14:textId="77777777" w:rsidR="00C91FFE" w:rsidRDefault="00C91FFE" w:rsidP="00C91FFE">
      <w:pPr>
        <w:keepLines/>
        <w:spacing w:before="0"/>
        <w:rPr>
          <w:rFonts w:ascii="Times New Roman" w:hAnsi="Times New Roman"/>
          <w:color w:val="000000"/>
          <w:sz w:val="18"/>
          <w:shd w:val="clear" w:color="auto" w:fill="FFFFFF"/>
        </w:rPr>
      </w:pPr>
    </w:p>
    <w:p w14:paraId="1A506E18" w14:textId="77777777" w:rsidR="00C91FFE" w:rsidRDefault="00C91FFE" w:rsidP="00C91FFE">
      <w:pPr>
        <w:keepLines/>
        <w:rPr>
          <w:rFonts w:cs="Arial"/>
          <w:color w:val="000000"/>
          <w:sz w:val="16"/>
          <w:shd w:val="clear" w:color="auto" w:fill="FFFFFF"/>
        </w:rPr>
      </w:pPr>
    </w:p>
    <w:p w14:paraId="1A9C59E0"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27 - 31. Questions? </w:t>
      </w:r>
    </w:p>
    <w:p w14:paraId="7B30A0F7"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339B7C50">
          <v:shape id="_x0000_i1050" type="#_x0000_t75" style="width:480pt;height:5in" o:bordertopcolor="this" o:borderleftcolor="this" o:borderbottomcolor="this" o:borderrightcolor="this">
            <v:imagedata r:id="rId37" o:title="slide27"/>
            <w10:bordertop type="single" width="4" shadow="t"/>
            <w10:borderleft type="single" width="4" shadow="t"/>
            <w10:borderbottom type="single" width="4" shadow="t"/>
            <w10:borderright type="single" width="4" shadow="t"/>
          </v:shape>
        </w:pict>
      </w:r>
    </w:p>
    <w:p w14:paraId="139C2596"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685A96B9" w14:textId="77777777" w:rsidR="00C91FFE" w:rsidRDefault="00C91FFE" w:rsidP="00C91FFE">
      <w:pPr>
        <w:keepLines/>
        <w:spacing w:before="0"/>
        <w:rPr>
          <w:rFonts w:cs="Arial"/>
          <w:color w:val="000000"/>
          <w:sz w:val="16"/>
          <w:shd w:val="clear" w:color="auto" w:fill="FFFFFF"/>
        </w:rPr>
      </w:pPr>
    </w:p>
    <w:p w14:paraId="76552FFD"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These are our learning objectives as stated from the beginning of the training:</w:t>
      </w:r>
    </w:p>
    <w:p w14:paraId="3D1EF59F" w14:textId="77777777" w:rsidR="00C91FFE" w:rsidRDefault="00C91FFE" w:rsidP="00C91FFE">
      <w:pPr>
        <w:keepLines/>
        <w:spacing w:before="0"/>
        <w:rPr>
          <w:rFonts w:cs="Arial"/>
          <w:color w:val="000000"/>
          <w:sz w:val="16"/>
          <w:shd w:val="clear" w:color="auto" w:fill="FFFFFF"/>
        </w:rPr>
      </w:pPr>
    </w:p>
    <w:p w14:paraId="67C1A036"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Identify how to answer questions regarding Computer Related System Outages</w:t>
      </w:r>
    </w:p>
    <w:p w14:paraId="0A2C3474" w14:textId="77777777" w:rsidR="00C91FFE" w:rsidRDefault="00C91FFE" w:rsidP="00C91FFE">
      <w:pPr>
        <w:keepLines/>
        <w:spacing w:before="0"/>
        <w:rPr>
          <w:rFonts w:cs="Arial"/>
          <w:color w:val="000000"/>
          <w:sz w:val="16"/>
          <w:shd w:val="clear" w:color="auto" w:fill="FFFFFF"/>
        </w:rPr>
      </w:pPr>
    </w:p>
    <w:p w14:paraId="5CE4EAC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Recall how to respond to Third Party Callers</w:t>
      </w:r>
    </w:p>
    <w:p w14:paraId="550FCDAD" w14:textId="77777777" w:rsidR="00C91FFE" w:rsidRDefault="00C91FFE" w:rsidP="00C91FFE">
      <w:pPr>
        <w:keepLines/>
        <w:spacing w:before="0"/>
        <w:rPr>
          <w:rFonts w:cs="Arial"/>
          <w:color w:val="000000"/>
          <w:sz w:val="16"/>
          <w:shd w:val="clear" w:color="auto" w:fill="FFFFFF"/>
        </w:rPr>
      </w:pPr>
    </w:p>
    <w:p w14:paraId="5A52499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Explain how to address a call about PII Violations</w:t>
      </w:r>
    </w:p>
    <w:p w14:paraId="21DD838A" w14:textId="77777777" w:rsidR="00C91FFE" w:rsidRDefault="00C91FFE" w:rsidP="00C91FFE">
      <w:pPr>
        <w:keepLines/>
        <w:spacing w:before="0"/>
        <w:rPr>
          <w:rFonts w:cs="Arial"/>
          <w:color w:val="000000"/>
          <w:sz w:val="16"/>
          <w:shd w:val="clear" w:color="auto" w:fill="FFFFFF"/>
        </w:rPr>
      </w:pPr>
    </w:p>
    <w:p w14:paraId="4A0C17A1"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Identify what actions to take for a Beneficiary Incarceration </w:t>
      </w:r>
      <w:proofErr w:type="gramStart"/>
      <w:r w:rsidRPr="00C91FFE">
        <w:rPr>
          <w:rFonts w:ascii="Times New Roman" w:hAnsi="Times New Roman"/>
          <w:color w:val="000000"/>
          <w:sz w:val="18"/>
          <w:shd w:val="clear" w:color="auto" w:fill="FFFFFF"/>
        </w:rPr>
        <w:t>question</w:t>
      </w:r>
      <w:proofErr w:type="gramEnd"/>
    </w:p>
    <w:p w14:paraId="4CF354CD" w14:textId="77777777" w:rsidR="00C91FFE" w:rsidRDefault="00C91FFE" w:rsidP="00C91FFE">
      <w:pPr>
        <w:keepLines/>
        <w:spacing w:before="0"/>
        <w:rPr>
          <w:rFonts w:cs="Arial"/>
          <w:color w:val="000000"/>
          <w:sz w:val="16"/>
          <w:shd w:val="clear" w:color="auto" w:fill="FFFFFF"/>
        </w:rPr>
      </w:pPr>
    </w:p>
    <w:p w14:paraId="2E092A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Explain how to address questions about Beneficiaries Requesting New Fiduciary</w:t>
      </w:r>
    </w:p>
    <w:p w14:paraId="30A0AA98" w14:textId="77777777" w:rsidR="00C91FFE" w:rsidRDefault="00C91FFE" w:rsidP="00C91FFE">
      <w:pPr>
        <w:keepLines/>
        <w:spacing w:before="0"/>
        <w:rPr>
          <w:rFonts w:cs="Arial"/>
          <w:color w:val="000000"/>
          <w:sz w:val="16"/>
          <w:shd w:val="clear" w:color="auto" w:fill="FFFFFF"/>
        </w:rPr>
      </w:pPr>
    </w:p>
    <w:p w14:paraId="1EBD54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Recall how to address all callers when they have questions regarding Check Tracers</w:t>
      </w:r>
    </w:p>
    <w:p w14:paraId="606BE0B1" w14:textId="77777777" w:rsidR="00C91FFE" w:rsidRDefault="00C91FFE" w:rsidP="00C91FFE">
      <w:pPr>
        <w:keepLines/>
        <w:spacing w:before="0"/>
        <w:rPr>
          <w:rFonts w:ascii="Times New Roman" w:hAnsi="Times New Roman"/>
          <w:color w:val="000000"/>
          <w:sz w:val="18"/>
          <w:shd w:val="clear" w:color="auto" w:fill="FFFFFF"/>
        </w:rPr>
      </w:pPr>
    </w:p>
    <w:p w14:paraId="2597CF6D" w14:textId="77777777" w:rsidR="00C91FFE" w:rsidRDefault="00C91FFE" w:rsidP="00C91FFE">
      <w:pPr>
        <w:keepLines/>
        <w:spacing w:before="0"/>
        <w:rPr>
          <w:rFonts w:ascii="Times New Roman" w:hAnsi="Times New Roman"/>
          <w:color w:val="000000"/>
          <w:sz w:val="18"/>
          <w:shd w:val="clear" w:color="auto" w:fill="FFFFFF"/>
        </w:rPr>
      </w:pPr>
    </w:p>
    <w:p w14:paraId="4BFD5C5E" w14:textId="77777777" w:rsidR="00C91FFE" w:rsidRDefault="00C91FFE" w:rsidP="00C91FFE">
      <w:pPr>
        <w:keepLines/>
        <w:rPr>
          <w:rFonts w:cs="Arial"/>
          <w:color w:val="000000"/>
          <w:sz w:val="16"/>
          <w:shd w:val="clear" w:color="auto" w:fill="FFFFFF"/>
        </w:rPr>
      </w:pPr>
    </w:p>
    <w:p w14:paraId="51CD5ED5"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28 - 31. Questions? </w:t>
      </w:r>
    </w:p>
    <w:p w14:paraId="4EBC05AB"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6EFCC5AD">
          <v:shape id="_x0000_i1051" type="#_x0000_t75" style="width:480pt;height:5in" o:bordertopcolor="this" o:borderleftcolor="this" o:borderbottomcolor="this" o:borderrightcolor="this">
            <v:imagedata r:id="rId38" o:title="slide28"/>
            <w10:bordertop type="single" width="4" shadow="t"/>
            <w10:borderleft type="single" width="4" shadow="t"/>
            <w10:borderbottom type="single" width="4" shadow="t"/>
            <w10:borderright type="single" width="4" shadow="t"/>
          </v:shape>
        </w:pict>
      </w:r>
    </w:p>
    <w:p w14:paraId="1E32475E"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09E89740" w14:textId="77777777" w:rsidR="00C91FFE" w:rsidRDefault="00C91FFE" w:rsidP="00C91FFE">
      <w:pPr>
        <w:keepLines/>
        <w:spacing w:before="0"/>
        <w:rPr>
          <w:rFonts w:cs="Arial"/>
          <w:color w:val="000000"/>
          <w:sz w:val="16"/>
          <w:shd w:val="clear" w:color="auto" w:fill="FFFFFF"/>
        </w:rPr>
      </w:pPr>
    </w:p>
    <w:p w14:paraId="3AFF2B45"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Learning objectives continued as stated from the beginning of the training:</w:t>
      </w:r>
    </w:p>
    <w:p w14:paraId="6A2BD8AB" w14:textId="77777777" w:rsidR="00C91FFE" w:rsidRDefault="00C91FFE" w:rsidP="00C91FFE">
      <w:pPr>
        <w:keepLines/>
        <w:spacing w:before="0"/>
        <w:rPr>
          <w:rFonts w:cs="Arial"/>
          <w:color w:val="000000"/>
          <w:sz w:val="16"/>
          <w:shd w:val="clear" w:color="auto" w:fill="FFFFFF"/>
        </w:rPr>
      </w:pPr>
    </w:p>
    <w:p w14:paraId="2F2419D3"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Identify how to address Returning a Call </w:t>
      </w:r>
      <w:proofErr w:type="gramStart"/>
      <w:r w:rsidRPr="00C91FFE">
        <w:rPr>
          <w:rFonts w:ascii="Times New Roman" w:hAnsi="Times New Roman"/>
          <w:color w:val="000000"/>
          <w:sz w:val="18"/>
          <w:shd w:val="clear" w:color="auto" w:fill="FFFFFF"/>
        </w:rPr>
        <w:t>From</w:t>
      </w:r>
      <w:proofErr w:type="gramEnd"/>
      <w:r w:rsidRPr="00C91FFE">
        <w:rPr>
          <w:rFonts w:ascii="Times New Roman" w:hAnsi="Times New Roman"/>
          <w:color w:val="000000"/>
          <w:sz w:val="18"/>
          <w:shd w:val="clear" w:color="auto" w:fill="FFFFFF"/>
        </w:rPr>
        <w:t xml:space="preserve"> the Fiduciary Hub</w:t>
      </w:r>
    </w:p>
    <w:p w14:paraId="16FF773E" w14:textId="77777777" w:rsidR="00C91FFE" w:rsidRDefault="00C91FFE" w:rsidP="00C91FFE">
      <w:pPr>
        <w:keepLines/>
        <w:spacing w:before="0"/>
        <w:rPr>
          <w:rFonts w:cs="Arial"/>
          <w:color w:val="000000"/>
          <w:sz w:val="16"/>
          <w:shd w:val="clear" w:color="auto" w:fill="FFFFFF"/>
        </w:rPr>
      </w:pPr>
    </w:p>
    <w:p w14:paraId="618E32DA"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Recall how to respond to inquiries about Requesting to Become a Paid Fiduciary</w:t>
      </w:r>
    </w:p>
    <w:p w14:paraId="2741D147" w14:textId="77777777" w:rsidR="00C91FFE" w:rsidRDefault="00C91FFE" w:rsidP="00C91FFE">
      <w:pPr>
        <w:keepLines/>
        <w:spacing w:before="0"/>
        <w:rPr>
          <w:rFonts w:cs="Arial"/>
          <w:color w:val="000000"/>
          <w:sz w:val="16"/>
          <w:shd w:val="clear" w:color="auto" w:fill="FFFFFF"/>
        </w:rPr>
      </w:pPr>
    </w:p>
    <w:p w14:paraId="230662D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Explain how to address a call about VA Life Insurance</w:t>
      </w:r>
    </w:p>
    <w:p w14:paraId="470AA7F9" w14:textId="77777777" w:rsidR="00C91FFE" w:rsidRDefault="00C91FFE" w:rsidP="00C91FFE">
      <w:pPr>
        <w:keepLines/>
        <w:spacing w:before="0"/>
        <w:rPr>
          <w:rFonts w:cs="Arial"/>
          <w:color w:val="000000"/>
          <w:sz w:val="16"/>
          <w:shd w:val="clear" w:color="auto" w:fill="FFFFFF"/>
        </w:rPr>
      </w:pPr>
    </w:p>
    <w:p w14:paraId="7EDADB70"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Identify what actions to take for Erroneous Reports of Death </w:t>
      </w:r>
    </w:p>
    <w:p w14:paraId="2D214BAE" w14:textId="77777777" w:rsidR="00C91FFE" w:rsidRDefault="00C91FFE" w:rsidP="00C91FFE">
      <w:pPr>
        <w:keepLines/>
        <w:spacing w:before="0"/>
        <w:rPr>
          <w:rFonts w:cs="Arial"/>
          <w:color w:val="000000"/>
          <w:sz w:val="16"/>
          <w:shd w:val="clear" w:color="auto" w:fill="FFFFFF"/>
        </w:rPr>
      </w:pPr>
    </w:p>
    <w:p w14:paraId="71610C94"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Explain how to address questions about VA Home Loans</w:t>
      </w:r>
    </w:p>
    <w:p w14:paraId="332C76B6" w14:textId="77777777" w:rsidR="00C91FFE" w:rsidRDefault="00C91FFE" w:rsidP="00C91FFE">
      <w:pPr>
        <w:keepLines/>
        <w:spacing w:before="0"/>
        <w:rPr>
          <w:rFonts w:cs="Arial"/>
          <w:color w:val="000000"/>
          <w:sz w:val="16"/>
          <w:shd w:val="clear" w:color="auto" w:fill="FFFFFF"/>
        </w:rPr>
      </w:pPr>
    </w:p>
    <w:p w14:paraId="4BD30227"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 Recall </w:t>
      </w:r>
      <w:proofErr w:type="gramStart"/>
      <w:r w:rsidRPr="00C91FFE">
        <w:rPr>
          <w:rFonts w:ascii="Times New Roman" w:hAnsi="Times New Roman"/>
          <w:color w:val="000000"/>
          <w:sz w:val="18"/>
          <w:shd w:val="clear" w:color="auto" w:fill="FFFFFF"/>
        </w:rPr>
        <w:t>how  to</w:t>
      </w:r>
      <w:proofErr w:type="gramEnd"/>
      <w:r w:rsidRPr="00C91FFE">
        <w:rPr>
          <w:rFonts w:ascii="Times New Roman" w:hAnsi="Times New Roman"/>
          <w:color w:val="000000"/>
          <w:sz w:val="18"/>
          <w:shd w:val="clear" w:color="auto" w:fill="FFFFFF"/>
        </w:rPr>
        <w:t xml:space="preserve"> address VA callers who request Employment Verifications</w:t>
      </w:r>
    </w:p>
    <w:p w14:paraId="79066A6E" w14:textId="77777777" w:rsidR="00C91FFE" w:rsidRDefault="00C91FFE" w:rsidP="00C91FFE">
      <w:pPr>
        <w:keepLines/>
        <w:spacing w:before="0"/>
        <w:rPr>
          <w:rFonts w:ascii="Times New Roman" w:hAnsi="Times New Roman"/>
          <w:color w:val="000000"/>
          <w:sz w:val="18"/>
          <w:shd w:val="clear" w:color="auto" w:fill="FFFFFF"/>
        </w:rPr>
      </w:pPr>
    </w:p>
    <w:p w14:paraId="062DFD1E" w14:textId="77777777" w:rsidR="00C91FFE" w:rsidRDefault="00C91FFE" w:rsidP="00C91FFE">
      <w:pPr>
        <w:keepLines/>
        <w:spacing w:before="0"/>
        <w:rPr>
          <w:rFonts w:ascii="Times New Roman" w:hAnsi="Times New Roman"/>
          <w:color w:val="000000"/>
          <w:sz w:val="18"/>
          <w:shd w:val="clear" w:color="auto" w:fill="FFFFFF"/>
        </w:rPr>
      </w:pPr>
    </w:p>
    <w:p w14:paraId="2D5424D1" w14:textId="77777777" w:rsidR="00C91FFE" w:rsidRDefault="00C91FFE" w:rsidP="00C91FFE">
      <w:pPr>
        <w:keepLines/>
        <w:rPr>
          <w:rFonts w:cs="Arial"/>
          <w:color w:val="000000"/>
          <w:sz w:val="16"/>
          <w:shd w:val="clear" w:color="auto" w:fill="FFFFFF"/>
        </w:rPr>
      </w:pPr>
    </w:p>
    <w:p w14:paraId="10153341" w14:textId="77777777" w:rsidR="00C91FFE" w:rsidRPr="00C91FFE" w:rsidRDefault="00C91FFE" w:rsidP="00C91FFE">
      <w:pPr>
        <w:keepLines/>
        <w:rPr>
          <w:rFonts w:cs="Arial"/>
          <w:b/>
          <w:color w:val="000000"/>
          <w:sz w:val="20"/>
          <w:shd w:val="clear" w:color="auto" w:fill="FFFFFF"/>
        </w:rPr>
      </w:pPr>
      <w:r>
        <w:rPr>
          <w:rFonts w:cs="Arial"/>
          <w:color w:val="000000"/>
          <w:sz w:val="16"/>
          <w:shd w:val="clear" w:color="auto" w:fill="FFFFFF"/>
        </w:rPr>
        <w:br w:type="page"/>
      </w:r>
      <w:r w:rsidRPr="00C91FFE">
        <w:rPr>
          <w:rFonts w:cs="Arial"/>
          <w:b/>
          <w:color w:val="000000"/>
          <w:sz w:val="20"/>
          <w:shd w:val="clear" w:color="auto" w:fill="FFFFFF"/>
        </w:rPr>
        <w:lastRenderedPageBreak/>
        <w:t xml:space="preserve">Slide 29 - TMS Survey </w:t>
      </w:r>
    </w:p>
    <w:p w14:paraId="185C097A" w14:textId="77777777" w:rsidR="00C91FFE" w:rsidRDefault="00C91FFE" w:rsidP="00C91FFE">
      <w:pPr>
        <w:keepLines/>
        <w:rPr>
          <w:rFonts w:cs="Arial"/>
          <w:color w:val="000000"/>
          <w:sz w:val="16"/>
          <w:shd w:val="clear" w:color="auto" w:fill="FFFFFF"/>
        </w:rPr>
      </w:pPr>
      <w:r>
        <w:rPr>
          <w:rFonts w:cs="Arial"/>
          <w:color w:val="000000"/>
          <w:sz w:val="16"/>
          <w:shd w:val="clear" w:color="auto" w:fill="FFFFFF"/>
        </w:rPr>
        <w:pict w14:anchorId="72387C06">
          <v:shape id="_x0000_i1052" type="#_x0000_t75" style="width:480pt;height:5in" o:bordertopcolor="this" o:borderleftcolor="this" o:borderbottomcolor="this" o:borderrightcolor="this">
            <v:imagedata r:id="rId39" o:title="slide29"/>
            <w10:bordertop type="single" width="4" shadow="t"/>
            <w10:borderleft type="single" width="4" shadow="t"/>
            <w10:borderbottom type="single" width="4" shadow="t"/>
            <w10:borderright type="single" width="4" shadow="t"/>
          </v:shape>
        </w:pict>
      </w:r>
    </w:p>
    <w:p w14:paraId="1DE43E07" w14:textId="77777777" w:rsidR="00C91FFE" w:rsidRPr="00C91FFE" w:rsidRDefault="00C91FFE" w:rsidP="00C91FFE">
      <w:pPr>
        <w:keepLines/>
        <w:rPr>
          <w:rFonts w:cs="Arial"/>
          <w:b/>
          <w:color w:val="000000"/>
          <w:sz w:val="20"/>
          <w:shd w:val="clear" w:color="auto" w:fill="FFFFFF"/>
        </w:rPr>
      </w:pPr>
      <w:r w:rsidRPr="00C91FFE">
        <w:rPr>
          <w:rFonts w:cs="Arial"/>
          <w:b/>
          <w:color w:val="000000"/>
          <w:sz w:val="20"/>
          <w:shd w:val="clear" w:color="auto" w:fill="FFFFFF"/>
        </w:rPr>
        <w:t xml:space="preserve">Slide </w:t>
      </w:r>
      <w:proofErr w:type="gramStart"/>
      <w:r w:rsidRPr="00C91FFE">
        <w:rPr>
          <w:rFonts w:cs="Arial"/>
          <w:b/>
          <w:color w:val="000000"/>
          <w:sz w:val="20"/>
          <w:shd w:val="clear" w:color="auto" w:fill="FFFFFF"/>
        </w:rPr>
        <w:t>notes</w:t>
      </w:r>
      <w:proofErr w:type="gramEnd"/>
    </w:p>
    <w:p w14:paraId="582C4891" w14:textId="77777777" w:rsidR="00C91FFE" w:rsidRDefault="00C91FFE" w:rsidP="00C91FFE">
      <w:pPr>
        <w:keepLines/>
        <w:spacing w:before="0"/>
        <w:rPr>
          <w:rFonts w:cs="Arial"/>
          <w:color w:val="000000"/>
          <w:sz w:val="16"/>
          <w:shd w:val="clear" w:color="auto" w:fill="FFFFFF"/>
        </w:rPr>
      </w:pPr>
    </w:p>
    <w:p w14:paraId="35E8BB1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 xml:space="preserve">A satisfaction survey has been assigned to you </w:t>
      </w:r>
      <w:proofErr w:type="gramStart"/>
      <w:r w:rsidRPr="00C91FFE">
        <w:rPr>
          <w:rFonts w:ascii="Times New Roman" w:hAnsi="Times New Roman"/>
          <w:color w:val="000000"/>
          <w:sz w:val="18"/>
          <w:shd w:val="clear" w:color="auto" w:fill="FFFFFF"/>
        </w:rPr>
        <w:t>in</w:t>
      </w:r>
      <w:proofErr w:type="gramEnd"/>
      <w:r w:rsidRPr="00C91FFE">
        <w:rPr>
          <w:rFonts w:ascii="Times New Roman" w:hAnsi="Times New Roman"/>
          <w:color w:val="000000"/>
          <w:sz w:val="18"/>
          <w:shd w:val="clear" w:color="auto" w:fill="FFFFFF"/>
        </w:rPr>
        <w:t xml:space="preserve"> TMS.  You should be able to complete it within ten minutes.  </w:t>
      </w:r>
    </w:p>
    <w:p w14:paraId="3C5E4815" w14:textId="77777777" w:rsidR="00C91FFE" w:rsidRDefault="00C91FFE" w:rsidP="00C91FFE">
      <w:pPr>
        <w:keepLines/>
        <w:spacing w:before="0"/>
        <w:rPr>
          <w:rFonts w:cs="Arial"/>
          <w:color w:val="000000"/>
          <w:sz w:val="16"/>
          <w:shd w:val="clear" w:color="auto" w:fill="FFFFFF"/>
        </w:rPr>
      </w:pPr>
    </w:p>
    <w:p w14:paraId="08002898" w14:textId="77777777" w:rsidR="00C91FFE" w:rsidRPr="00C91FFE" w:rsidRDefault="00C91FFE" w:rsidP="00C91FFE">
      <w:pPr>
        <w:keepLines/>
        <w:spacing w:before="0" w:line="288" w:lineRule="atLeast"/>
        <w:rPr>
          <w:rFonts w:ascii="Times New Roman" w:hAnsi="Times New Roman"/>
          <w:color w:val="000000"/>
          <w:sz w:val="18"/>
          <w:shd w:val="clear" w:color="auto" w:fill="FFFFFF"/>
        </w:rPr>
      </w:pPr>
      <w:r w:rsidRPr="00C91FFE">
        <w:rPr>
          <w:rFonts w:ascii="Times New Roman" w:hAnsi="Times New Roman"/>
          <w:color w:val="000000"/>
          <w:sz w:val="18"/>
          <w:shd w:val="clear" w:color="auto" w:fill="FFFFFF"/>
        </w:rPr>
        <w:t>Completing it will allow you to receive credit for this training.</w:t>
      </w:r>
    </w:p>
    <w:p w14:paraId="09221654" w14:textId="77777777" w:rsidR="00C91FFE" w:rsidRDefault="00C91FFE" w:rsidP="00C91FFE">
      <w:pPr>
        <w:keepLines/>
        <w:spacing w:before="0"/>
        <w:rPr>
          <w:rFonts w:ascii="Times New Roman" w:hAnsi="Times New Roman"/>
          <w:color w:val="000000"/>
          <w:sz w:val="18"/>
          <w:shd w:val="clear" w:color="auto" w:fill="FFFFFF"/>
        </w:rPr>
      </w:pPr>
    </w:p>
    <w:p w14:paraId="7BBF5673" w14:textId="77777777" w:rsidR="00C91FFE" w:rsidRDefault="00C91FFE" w:rsidP="00C91FFE">
      <w:pPr>
        <w:keepLines/>
        <w:spacing w:before="0"/>
        <w:rPr>
          <w:rFonts w:ascii="Times New Roman" w:hAnsi="Times New Roman"/>
          <w:color w:val="000000"/>
          <w:sz w:val="18"/>
          <w:shd w:val="clear" w:color="auto" w:fill="FFFFFF"/>
        </w:rPr>
      </w:pPr>
    </w:p>
    <w:p w14:paraId="766473FB" w14:textId="77777777" w:rsidR="00C91FFE" w:rsidRDefault="00C91FFE" w:rsidP="00C91FFE">
      <w:pPr>
        <w:keepLines/>
        <w:rPr>
          <w:rFonts w:cs="Arial"/>
          <w:color w:val="000000"/>
          <w:sz w:val="16"/>
          <w:shd w:val="clear" w:color="auto" w:fill="FFFFFF"/>
        </w:rPr>
      </w:pPr>
    </w:p>
    <w:p w14:paraId="06C26E48" w14:textId="77777777" w:rsidR="00C91FFE" w:rsidRPr="00C91FFE" w:rsidRDefault="00C91FFE" w:rsidP="00C91FFE">
      <w:pPr>
        <w:keepLines/>
        <w:rPr>
          <w:rFonts w:cs="Arial"/>
          <w:color w:val="000000"/>
          <w:sz w:val="16"/>
          <w:shd w:val="clear" w:color="auto" w:fill="FFFFFF"/>
        </w:rPr>
      </w:pPr>
    </w:p>
    <w:sectPr w:rsidR="00C91FFE" w:rsidRPr="00C91FFE">
      <w:headerReference w:type="default" r:id="rId40"/>
      <w:footerReference w:type="default" r:id="rId41"/>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D7BC" w14:textId="77777777" w:rsidR="00627655" w:rsidRDefault="00627655">
      <w:r>
        <w:separator/>
      </w:r>
    </w:p>
  </w:endnote>
  <w:endnote w:type="continuationSeparator" w:id="0">
    <w:p w14:paraId="4A8CC0B6" w14:textId="77777777" w:rsidR="00627655" w:rsidRDefault="0062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E814"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EAB3" w14:textId="77777777" w:rsidR="00627655" w:rsidRDefault="00627655">
      <w:r>
        <w:separator/>
      </w:r>
    </w:p>
  </w:footnote>
  <w:footnote w:type="continuationSeparator" w:id="0">
    <w:p w14:paraId="393EFFD6" w14:textId="77777777" w:rsidR="00627655" w:rsidRDefault="00627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121B466B" w14:textId="77777777">
      <w:tblPrEx>
        <w:tblCellMar>
          <w:top w:w="0" w:type="dxa"/>
          <w:bottom w:w="0" w:type="dxa"/>
        </w:tblCellMar>
      </w:tblPrEx>
      <w:tc>
        <w:tcPr>
          <w:tcW w:w="5457" w:type="dxa"/>
        </w:tcPr>
        <w:p w14:paraId="39C2A825"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C91FFE">
            <w:rPr>
              <w:rFonts w:ascii="Tahoma" w:hAnsi="Tahoma"/>
              <w:b/>
              <w:sz w:val="20"/>
            </w:rPr>
            <w:t>FCC FAQs Scenarios Part 2 Updated</w:t>
          </w:r>
          <w:r>
            <w:rPr>
              <w:rFonts w:ascii="Tahoma" w:hAnsi="Tahoma"/>
              <w:b/>
              <w:sz w:val="20"/>
            </w:rPr>
            <w:fldChar w:fldCharType="end"/>
          </w:r>
        </w:p>
      </w:tc>
      <w:tc>
        <w:tcPr>
          <w:tcW w:w="5091" w:type="dxa"/>
        </w:tcPr>
        <w:p w14:paraId="7BB96316"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194A79">
            <w:rPr>
              <w:rFonts w:ascii="Tahoma" w:hAnsi="Tahoma"/>
              <w:b/>
              <w:noProof/>
              <w:sz w:val="20"/>
            </w:rPr>
            <w:t>Wednesday, February 07, 2024</w:t>
          </w:r>
          <w:r>
            <w:rPr>
              <w:rFonts w:ascii="Tahoma" w:hAnsi="Tahoma"/>
              <w:b/>
              <w:sz w:val="20"/>
            </w:rPr>
            <w:fldChar w:fldCharType="end"/>
          </w:r>
        </w:p>
      </w:tc>
    </w:tr>
  </w:tbl>
  <w:p w14:paraId="3B69416D"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499148636">
    <w:abstractNumId w:val="23"/>
  </w:num>
  <w:num w:numId="2" w16cid:durableId="1499224453">
    <w:abstractNumId w:val="8"/>
  </w:num>
  <w:num w:numId="3" w16cid:durableId="261299570">
    <w:abstractNumId w:val="33"/>
  </w:num>
  <w:num w:numId="4" w16cid:durableId="1536965931">
    <w:abstractNumId w:val="11"/>
  </w:num>
  <w:num w:numId="5" w16cid:durableId="1652176306">
    <w:abstractNumId w:val="1"/>
  </w:num>
  <w:num w:numId="6" w16cid:durableId="1055160552">
    <w:abstractNumId w:val="31"/>
  </w:num>
  <w:num w:numId="7" w16cid:durableId="503210590">
    <w:abstractNumId w:val="25"/>
  </w:num>
  <w:num w:numId="8" w16cid:durableId="2140608124">
    <w:abstractNumId w:val="19"/>
  </w:num>
  <w:num w:numId="9" w16cid:durableId="894435950">
    <w:abstractNumId w:val="0"/>
  </w:num>
  <w:num w:numId="10" w16cid:durableId="1739205279">
    <w:abstractNumId w:val="39"/>
  </w:num>
  <w:num w:numId="11" w16cid:durableId="1552420090">
    <w:abstractNumId w:val="5"/>
  </w:num>
  <w:num w:numId="12" w16cid:durableId="20979470">
    <w:abstractNumId w:val="26"/>
  </w:num>
  <w:num w:numId="13" w16cid:durableId="408774262">
    <w:abstractNumId w:val="28"/>
  </w:num>
  <w:num w:numId="14" w16cid:durableId="44333302">
    <w:abstractNumId w:val="27"/>
  </w:num>
  <w:num w:numId="15" w16cid:durableId="1468864155">
    <w:abstractNumId w:val="14"/>
  </w:num>
  <w:num w:numId="16" w16cid:durableId="1545605686">
    <w:abstractNumId w:val="22"/>
  </w:num>
  <w:num w:numId="17" w16cid:durableId="1176068120">
    <w:abstractNumId w:val="6"/>
  </w:num>
  <w:num w:numId="18" w16cid:durableId="1204951163">
    <w:abstractNumId w:val="30"/>
  </w:num>
  <w:num w:numId="19" w16cid:durableId="1253734696">
    <w:abstractNumId w:val="3"/>
  </w:num>
  <w:num w:numId="20" w16cid:durableId="864246003">
    <w:abstractNumId w:val="29"/>
  </w:num>
  <w:num w:numId="21" w16cid:durableId="418524331">
    <w:abstractNumId w:val="35"/>
  </w:num>
  <w:num w:numId="22" w16cid:durableId="1552694634">
    <w:abstractNumId w:val="38"/>
  </w:num>
  <w:num w:numId="23" w16cid:durableId="960646732">
    <w:abstractNumId w:val="18"/>
  </w:num>
  <w:num w:numId="24" w16cid:durableId="1881286851">
    <w:abstractNumId w:val="2"/>
  </w:num>
  <w:num w:numId="25" w16cid:durableId="551258">
    <w:abstractNumId w:val="37"/>
  </w:num>
  <w:num w:numId="26" w16cid:durableId="1966155124">
    <w:abstractNumId w:val="34"/>
  </w:num>
  <w:num w:numId="27" w16cid:durableId="56558966">
    <w:abstractNumId w:val="10"/>
  </w:num>
  <w:num w:numId="28" w16cid:durableId="925262351">
    <w:abstractNumId w:val="36"/>
  </w:num>
  <w:num w:numId="29" w16cid:durableId="396366818">
    <w:abstractNumId w:val="13"/>
  </w:num>
  <w:num w:numId="30" w16cid:durableId="16854825">
    <w:abstractNumId w:val="15"/>
  </w:num>
  <w:num w:numId="31" w16cid:durableId="2027831834">
    <w:abstractNumId w:val="32"/>
  </w:num>
  <w:num w:numId="32" w16cid:durableId="453253319">
    <w:abstractNumId w:val="24"/>
  </w:num>
  <w:num w:numId="33" w16cid:durableId="944851657">
    <w:abstractNumId w:val="16"/>
  </w:num>
  <w:num w:numId="34" w16cid:durableId="857159394">
    <w:abstractNumId w:val="17"/>
  </w:num>
  <w:num w:numId="35" w16cid:durableId="1045641994">
    <w:abstractNumId w:val="4"/>
  </w:num>
  <w:num w:numId="36" w16cid:durableId="1095251223">
    <w:abstractNumId w:val="7"/>
  </w:num>
  <w:num w:numId="37" w16cid:durableId="1947498241">
    <w:abstractNumId w:val="20"/>
  </w:num>
  <w:num w:numId="38" w16cid:durableId="624242073">
    <w:abstractNumId w:val="9"/>
  </w:num>
  <w:num w:numId="39" w16cid:durableId="51269654">
    <w:abstractNumId w:val="12"/>
  </w:num>
  <w:num w:numId="40" w16cid:durableId="428427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15EF"/>
    <w:rsid w:val="00012C60"/>
    <w:rsid w:val="00074974"/>
    <w:rsid w:val="00194A79"/>
    <w:rsid w:val="001D4D80"/>
    <w:rsid w:val="00251D15"/>
    <w:rsid w:val="00386BD1"/>
    <w:rsid w:val="003E48C9"/>
    <w:rsid w:val="00437BBB"/>
    <w:rsid w:val="00627655"/>
    <w:rsid w:val="00655B8C"/>
    <w:rsid w:val="00773352"/>
    <w:rsid w:val="007F15EF"/>
    <w:rsid w:val="008622F7"/>
    <w:rsid w:val="009A0222"/>
    <w:rsid w:val="00A052D4"/>
    <w:rsid w:val="00B729EE"/>
    <w:rsid w:val="00BA0120"/>
    <w:rsid w:val="00C1364A"/>
    <w:rsid w:val="00C91FFE"/>
    <w:rsid w:val="00D91BAF"/>
    <w:rsid w:val="00FB3657"/>
    <w:rsid w:val="00FE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FE2A05"/>
  <w15:chartTrackingRefBased/>
  <w15:docId w15:val="{E843138A-C30B-4073-8047-1BA0931E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A0006F7AD5D746B298D891BD9B5B40" ma:contentTypeVersion="14" ma:contentTypeDescription="Create a new document." ma:contentTypeScope="" ma:versionID="e4d5a1e6082c4bb1f617e53ec29f2e91">
  <xsd:schema xmlns:xsd="http://www.w3.org/2001/XMLSchema" xmlns:xs="http://www.w3.org/2001/XMLSchema" xmlns:p="http://schemas.microsoft.com/office/2006/metadata/properties" xmlns:ns1="http://schemas.microsoft.com/sharepoint/v3" xmlns:ns2="c2839327-e575-485b-8b4d-11a137033720" targetNamespace="http://schemas.microsoft.com/office/2006/metadata/properties" ma:root="true" ma:fieldsID="7a91c0a387371344cd94a8deff4bc763" ns1:_="" ns2:_="">
    <xsd:import namespace="http://schemas.microsoft.com/sharepoint/v3"/>
    <xsd:import namespace="c2839327-e575-485b-8b4d-11a137033720"/>
    <xsd:element name="properties">
      <xsd:complexType>
        <xsd:sequence>
          <xsd:element name="documentManagement">
            <xsd:complexType>
              <xsd:all>
                <xsd:element ref="ns1:_dlc_Exempt" minOccurs="0"/>
                <xsd:element ref="ns1:_dlc_ExpireDateSaved" minOccurs="0"/>
                <xsd:element ref="ns1:_dlc_Expire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839327-e575-485b-8b4d-11a1370337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p:Policy xmlns:p="office.server.policy" id="" local="true">
  <p:Name>Document</p:Name>
  <p:Description/>
  <p:Statement/>
  <p:PolicyItems>
    <p:PolicyItem featureId="Microsoft.Office.RecordsManagement.PolicyFeatures.Expiration" staticId="0x010100BFA0006F7AD5D746B298D891BD9B5B40|-1554823660" UniqueId="7a4315aa-4077-476d-a052-de9e0e27754d">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7</number>
                  <property>Created</property>
                  <propertyId>8c06beca-0777-48f7-91c7-6da68bc07b69</propertyId>
                  <period>days</period>
                </formula>
                <action type="action" id="Microsoft.Office.RecordsManagement.PolicyFeatures.Expiration.Action.MoveToRecycleBin"/>
              </data>
            </stages>
          </Schedule>
        </Schedules>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37CF0A-634A-4ED3-BCA8-D17FEDC55DDF}">
  <ds:schemaRefs>
    <ds:schemaRef ds:uri="http://schemas.microsoft.com/sharepoint/v3/contenttype/forms"/>
  </ds:schemaRefs>
</ds:datastoreItem>
</file>

<file path=customXml/itemProps2.xml><?xml version="1.0" encoding="utf-8"?>
<ds:datastoreItem xmlns:ds="http://schemas.openxmlformats.org/officeDocument/2006/customXml" ds:itemID="{A4E6812E-74A8-420B-B80D-2EF775C30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839327-e575-485b-8b4d-11a137033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B264C-CDB3-4425-B179-135087585B3D}">
  <ds:schemaRefs>
    <ds:schemaRef ds:uri="http://schemas.microsoft.com/office/2006/metadata/longProperties"/>
  </ds:schemaRefs>
</ds:datastoreItem>
</file>

<file path=customXml/itemProps4.xml><?xml version="1.0" encoding="utf-8"?>
<ds:datastoreItem xmlns:ds="http://schemas.openxmlformats.org/officeDocument/2006/customXml" ds:itemID="{AE9EF4AE-D012-4C6B-BA15-A7814890C9D1}">
  <ds:schemaRefs>
    <ds:schemaRef ds:uri="office.server.policy"/>
  </ds:schemaRefs>
</ds:datastoreItem>
</file>

<file path=customXml/itemProps5.xml><?xml version="1.0" encoding="utf-8"?>
<ds:datastoreItem xmlns:ds="http://schemas.openxmlformats.org/officeDocument/2006/customXml" ds:itemID="{F007C83B-8029-4E6C-8385-74F434C634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Adobe Captivate</Template>
  <TotalTime>0</TotalTime>
  <Pages>49</Pages>
  <Words>5659</Words>
  <Characters>32258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FCC FAQs Scenarios Part 2 Slide Notes</vt:lpstr>
    </vt:vector>
  </TitlesOfParts>
  <Company>Veterans Benefits Administration</Company>
  <LinksUpToDate>false</LinksUpToDate>
  <CharactersWithSpaces>37842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FCC FAQs Scenarios Part 2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2024-02-07T20:47:00Z</dcterms:created>
  <dcterms:modified xsi:type="dcterms:W3CDTF">2024-02-07T20:47:00Z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2024-02-12T08:50:50Z</vt:lpwstr>
  </property>
  <property fmtid="{D5CDD505-2E9C-101B-9397-08002B2CF9AE}" pid="3" name="ItemRetentionFormula">
    <vt:lpwstr>&lt;formula id="Microsoft.Office.RecordsManagement.PolicyFeatures.Expiration.Formula.BuiltIn"&gt;&lt;number&gt;7&lt;/number&gt;&lt;property&gt;Created&lt;/property&gt;&lt;propertyId&gt;8c06beca-0777-48f7-91c7-6da68bc07b69&lt;/propertyId&gt;&lt;period&gt;days&lt;/period&gt;&lt;/formula&gt;</vt:lpwstr>
  </property>
  <property fmtid="{D5CDD505-2E9C-101B-9397-08002B2CF9AE}" pid="4" name="_dlc_policyId">
    <vt:lpwstr>0x010100BFA0006F7AD5D746B298D891BD9B5B40|-1554823660</vt:lpwstr>
  </property>
  <property fmtid="{D5CDD505-2E9C-101B-9397-08002B2CF9AE}" pid="5" name="Language">
    <vt:lpwstr>en</vt:lpwstr>
  </property>
  <property fmtid="{D5CDD505-2E9C-101B-9397-08002B2CF9AE}" pid="6" name="Type">
    <vt:lpwstr>Reference</vt:lpwstr>
  </property>
</Properties>
</file>