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3DD51F" w14:textId="77777777" w:rsidR="00AC32E7" w:rsidRPr="00AC32E7" w:rsidRDefault="00AC32E7" w:rsidP="00AC32E7">
      <w:pPr>
        <w:keepLines/>
        <w:rPr>
          <w:b/>
          <w:sz w:val="20"/>
        </w:rPr>
      </w:pPr>
      <w:r w:rsidRPr="00AC32E7">
        <w:rPr>
          <w:b/>
          <w:sz w:val="20"/>
        </w:rPr>
        <w:t xml:space="preserve">Slide 1 - FCC Stress Management </w:t>
      </w:r>
    </w:p>
    <w:p w14:paraId="3D25F348" w14:textId="77777777" w:rsidR="00251D15" w:rsidRDefault="00AC32E7" w:rsidP="00AC32E7">
      <w:pPr>
        <w:keepLines/>
      </w:pPr>
      <w:r>
        <w:pict w14:anchorId="08803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80pt;height:5in" o:bordertopcolor="this" o:borderleftcolor="this" o:borderbottomcolor="this" o:borderrightcolor="this">
            <v:imagedata r:id="rId7" o:title="slide1"/>
            <w10:bordertop type="single" width="4" shadow="t"/>
            <w10:borderleft type="single" width="4" shadow="t"/>
            <w10:borderbottom type="single" width="4" shadow="t"/>
            <w10:borderright type="single" width="4" shadow="t"/>
          </v:shape>
        </w:pict>
      </w:r>
    </w:p>
    <w:p w14:paraId="73F2F615" w14:textId="77777777" w:rsidR="00AC32E7" w:rsidRPr="00AC32E7" w:rsidRDefault="00AC32E7" w:rsidP="00AC32E7">
      <w:pPr>
        <w:keepLines/>
        <w:rPr>
          <w:b/>
          <w:sz w:val="20"/>
        </w:rPr>
      </w:pPr>
      <w:r w:rsidRPr="00AC32E7">
        <w:rPr>
          <w:b/>
          <w:sz w:val="20"/>
        </w:rPr>
        <w:t>Slide notes</w:t>
      </w:r>
    </w:p>
    <w:p w14:paraId="4AD7772B" w14:textId="77777777" w:rsidR="00AC32E7" w:rsidRDefault="00AC32E7" w:rsidP="00AC32E7">
      <w:pPr>
        <w:keepLines/>
        <w:spacing w:before="0"/>
        <w:rPr>
          <w:rFonts w:cs="Arial"/>
          <w:color w:val="000000"/>
          <w:sz w:val="16"/>
          <w:shd w:val="clear" w:color="auto" w:fill="FFFFFF"/>
        </w:rPr>
      </w:pPr>
    </w:p>
    <w:p w14:paraId="47038A0E"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Course Description:</w:t>
      </w:r>
    </w:p>
    <w:p w14:paraId="6DD42854" w14:textId="77777777" w:rsidR="00AC32E7" w:rsidRDefault="00AC32E7" w:rsidP="00AC32E7">
      <w:pPr>
        <w:keepLines/>
        <w:spacing w:before="0"/>
        <w:rPr>
          <w:rFonts w:cs="Arial"/>
          <w:color w:val="000000"/>
          <w:sz w:val="16"/>
          <w:shd w:val="clear" w:color="auto" w:fill="FFFFFF"/>
        </w:rPr>
      </w:pPr>
    </w:p>
    <w:p w14:paraId="7F1C184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Welcome to the Fiduciary Contact Center (FCC) Stress Management training. This course teaches FCC Legal Administrative Specialists (LAS) ways to build resilience and manage stress. It includes understanding the types and impacts of stress, developing stress management skills, implementing relaxation strategies, bouncing back from adversity, building self-esteem, and making and maintaining connections.</w:t>
      </w:r>
    </w:p>
    <w:p w14:paraId="73DC15B6" w14:textId="77777777" w:rsidR="00AC32E7" w:rsidRDefault="00AC32E7" w:rsidP="00AC32E7">
      <w:pPr>
        <w:keepLines/>
        <w:spacing w:before="0"/>
        <w:rPr>
          <w:rFonts w:ascii="Times New Roman" w:hAnsi="Times New Roman"/>
          <w:color w:val="000000"/>
          <w:sz w:val="18"/>
          <w:shd w:val="clear" w:color="auto" w:fill="FFFFFF"/>
        </w:rPr>
      </w:pPr>
    </w:p>
    <w:p w14:paraId="5D39D0B1" w14:textId="77777777" w:rsidR="00AC32E7" w:rsidRDefault="00AC32E7" w:rsidP="00AC32E7">
      <w:pPr>
        <w:keepLines/>
        <w:spacing w:before="0"/>
        <w:rPr>
          <w:rFonts w:ascii="Times New Roman" w:hAnsi="Times New Roman"/>
          <w:color w:val="000000"/>
          <w:sz w:val="18"/>
          <w:shd w:val="clear" w:color="auto" w:fill="FFFFFF"/>
        </w:rPr>
      </w:pPr>
    </w:p>
    <w:p w14:paraId="0E07ED98" w14:textId="77777777" w:rsidR="00AC32E7" w:rsidRDefault="00AC32E7" w:rsidP="00AC32E7">
      <w:pPr>
        <w:keepLines/>
        <w:rPr>
          <w:rFonts w:cs="Arial"/>
          <w:color w:val="000000"/>
          <w:sz w:val="16"/>
          <w:shd w:val="clear" w:color="auto" w:fill="FFFFFF"/>
        </w:rPr>
      </w:pPr>
    </w:p>
    <w:p w14:paraId="6132AB25"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2 - Objectives </w:t>
      </w:r>
    </w:p>
    <w:p w14:paraId="6FDC9CDB"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4E326955">
          <v:shape id="_x0000_i1025" type="#_x0000_t75" style="width:480pt;height:5in" o:bordertopcolor="this" o:borderleftcolor="this" o:borderbottomcolor="this" o:borderrightcolor="this">
            <v:imagedata r:id="rId8" o:title="slide2"/>
            <w10:bordertop type="single" width="4" shadow="t"/>
            <w10:borderleft type="single" width="4" shadow="t"/>
            <w10:borderbottom type="single" width="4" shadow="t"/>
            <w10:borderright type="single" width="4" shadow="t"/>
          </v:shape>
        </w:pict>
      </w:r>
    </w:p>
    <w:p w14:paraId="7D7A6568"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5B913DB1" w14:textId="77777777" w:rsidR="00AC32E7" w:rsidRDefault="00AC32E7" w:rsidP="00AC32E7">
      <w:pPr>
        <w:keepLines/>
        <w:spacing w:before="0"/>
        <w:rPr>
          <w:rFonts w:cs="Arial"/>
          <w:color w:val="000000"/>
          <w:sz w:val="16"/>
          <w:shd w:val="clear" w:color="auto" w:fill="FFFFFF"/>
        </w:rPr>
      </w:pPr>
    </w:p>
    <w:p w14:paraId="6DF89354"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7438EA29" w14:textId="77777777" w:rsidR="00AC32E7" w:rsidRDefault="00AC32E7" w:rsidP="00AC32E7">
      <w:pPr>
        <w:keepLines/>
        <w:spacing w:before="0"/>
        <w:rPr>
          <w:rFonts w:cs="Arial"/>
          <w:color w:val="000000"/>
          <w:sz w:val="16"/>
          <w:shd w:val="clear" w:color="auto" w:fill="FFFFFF"/>
        </w:rPr>
      </w:pPr>
    </w:p>
    <w:p w14:paraId="467C0F6B"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At the end of this lesson, given the training and references, the learner will be able to do the following:</w:t>
      </w:r>
    </w:p>
    <w:p w14:paraId="206864B3" w14:textId="77777777" w:rsidR="00AC32E7" w:rsidRDefault="00AC32E7" w:rsidP="00AC32E7">
      <w:pPr>
        <w:keepLines/>
        <w:spacing w:before="0"/>
        <w:rPr>
          <w:rFonts w:cs="Arial"/>
          <w:color w:val="000000"/>
          <w:sz w:val="16"/>
          <w:shd w:val="clear" w:color="auto" w:fill="FFFFFF"/>
        </w:rPr>
      </w:pPr>
    </w:p>
    <w:p w14:paraId="5FEBDEEC"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Recall types, signs, and impacts of stress</w:t>
      </w:r>
    </w:p>
    <w:p w14:paraId="76D3F0E7" w14:textId="77777777" w:rsidR="00AC32E7" w:rsidRDefault="00AC32E7" w:rsidP="00AC32E7">
      <w:pPr>
        <w:keepLines/>
        <w:spacing w:before="0"/>
        <w:rPr>
          <w:rFonts w:cs="Arial"/>
          <w:color w:val="000000"/>
          <w:sz w:val="16"/>
          <w:shd w:val="clear" w:color="auto" w:fill="FFFFFF"/>
        </w:rPr>
      </w:pPr>
    </w:p>
    <w:p w14:paraId="3BCDC0B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Develop stress management skills</w:t>
      </w:r>
    </w:p>
    <w:p w14:paraId="5F66C415" w14:textId="77777777" w:rsidR="00AC32E7" w:rsidRDefault="00AC32E7" w:rsidP="00AC32E7">
      <w:pPr>
        <w:keepLines/>
        <w:spacing w:before="0"/>
        <w:rPr>
          <w:rFonts w:cs="Arial"/>
          <w:color w:val="000000"/>
          <w:sz w:val="16"/>
          <w:shd w:val="clear" w:color="auto" w:fill="FFFFFF"/>
        </w:rPr>
      </w:pPr>
    </w:p>
    <w:p w14:paraId="047D3BCA"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xml:space="preserve">• Implement relaxation strategies </w:t>
      </w:r>
    </w:p>
    <w:p w14:paraId="536B65E9" w14:textId="77777777" w:rsidR="00AC32E7" w:rsidRDefault="00AC32E7" w:rsidP="00AC32E7">
      <w:pPr>
        <w:keepLines/>
        <w:spacing w:before="0"/>
        <w:rPr>
          <w:rFonts w:cs="Arial"/>
          <w:color w:val="000000"/>
          <w:sz w:val="16"/>
          <w:shd w:val="clear" w:color="auto" w:fill="FFFFFF"/>
        </w:rPr>
      </w:pPr>
    </w:p>
    <w:p w14:paraId="5A3177F4"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Develop foundations of resilience</w:t>
      </w:r>
    </w:p>
    <w:p w14:paraId="36D3C374" w14:textId="77777777" w:rsidR="00AC32E7" w:rsidRDefault="00AC32E7" w:rsidP="00AC32E7">
      <w:pPr>
        <w:keepLines/>
        <w:spacing w:before="0"/>
        <w:rPr>
          <w:rFonts w:cs="Arial"/>
          <w:color w:val="000000"/>
          <w:sz w:val="16"/>
          <w:shd w:val="clear" w:color="auto" w:fill="FFFFFF"/>
        </w:rPr>
      </w:pPr>
    </w:p>
    <w:p w14:paraId="74FDFD9F"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Create and maintain resilience</w:t>
      </w:r>
    </w:p>
    <w:p w14:paraId="4EF7BDB6" w14:textId="77777777" w:rsidR="00AC32E7" w:rsidRDefault="00AC32E7" w:rsidP="00AC32E7">
      <w:pPr>
        <w:keepLines/>
        <w:spacing w:before="0"/>
        <w:rPr>
          <w:rFonts w:ascii="Times New Roman" w:hAnsi="Times New Roman"/>
          <w:color w:val="000000"/>
          <w:sz w:val="18"/>
          <w:shd w:val="clear" w:color="auto" w:fill="FFFFFF"/>
        </w:rPr>
      </w:pPr>
    </w:p>
    <w:p w14:paraId="1135E030" w14:textId="77777777" w:rsidR="00AC32E7" w:rsidRDefault="00AC32E7" w:rsidP="00AC32E7">
      <w:pPr>
        <w:keepLines/>
        <w:spacing w:before="0"/>
        <w:rPr>
          <w:rFonts w:ascii="Times New Roman" w:hAnsi="Times New Roman"/>
          <w:color w:val="000000"/>
          <w:sz w:val="18"/>
          <w:shd w:val="clear" w:color="auto" w:fill="FFFFFF"/>
        </w:rPr>
      </w:pPr>
    </w:p>
    <w:p w14:paraId="5AE64895" w14:textId="77777777" w:rsidR="00AC32E7" w:rsidRDefault="00AC32E7" w:rsidP="00AC32E7">
      <w:pPr>
        <w:keepLines/>
        <w:rPr>
          <w:rFonts w:cs="Arial"/>
          <w:color w:val="000000"/>
          <w:sz w:val="16"/>
          <w:shd w:val="clear" w:color="auto" w:fill="FFFFFF"/>
        </w:rPr>
      </w:pPr>
    </w:p>
    <w:p w14:paraId="4F7B7058"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3 - Types of Stress </w:t>
      </w:r>
    </w:p>
    <w:p w14:paraId="4D91AF3E"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7EFFC275">
          <v:shape id="_x0000_i1026" type="#_x0000_t75" style="width:480pt;height:5in" o:bordertopcolor="this" o:borderleftcolor="this" o:borderbottomcolor="this" o:borderrightcolor="this">
            <v:imagedata r:id="rId9" o:title="slide3"/>
            <w10:bordertop type="single" width="4" shadow="t"/>
            <w10:borderleft type="single" width="4" shadow="t"/>
            <w10:borderbottom type="single" width="4" shadow="t"/>
            <w10:borderright type="single" width="4" shadow="t"/>
          </v:shape>
        </w:pict>
      </w:r>
    </w:p>
    <w:p w14:paraId="68FCBE1B"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4315F0D1" w14:textId="77777777" w:rsidR="00AC32E7" w:rsidRDefault="00AC32E7" w:rsidP="00AC32E7">
      <w:pPr>
        <w:keepLines/>
        <w:spacing w:before="0"/>
        <w:rPr>
          <w:rFonts w:cs="Arial"/>
          <w:color w:val="000000"/>
          <w:sz w:val="16"/>
          <w:shd w:val="clear" w:color="auto" w:fill="FFFFFF"/>
        </w:rPr>
      </w:pPr>
    </w:p>
    <w:p w14:paraId="3BC4680E"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78D8AAAA" w14:textId="77777777" w:rsidR="00AC32E7" w:rsidRDefault="00AC32E7" w:rsidP="00AC32E7">
      <w:pPr>
        <w:keepLines/>
        <w:spacing w:before="0"/>
        <w:rPr>
          <w:rFonts w:cs="Arial"/>
          <w:color w:val="000000"/>
          <w:sz w:val="16"/>
          <w:shd w:val="clear" w:color="auto" w:fill="FFFFFF"/>
        </w:rPr>
      </w:pPr>
    </w:p>
    <w:p w14:paraId="2B1823D6"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There have been numerous studies that have conclusively demonstrated that work-related stress negatively affects a growing number of individuals.  Customer service representatives must juggle demands and complaints of varying degrees of complexity, all in a fast-paced, high-stakes environment. Due to these demands, customer representatives are susceptible to acute and chronic stress.</w:t>
      </w:r>
    </w:p>
    <w:p w14:paraId="582387C1" w14:textId="77777777" w:rsidR="00AC32E7" w:rsidRDefault="00AC32E7" w:rsidP="00AC32E7">
      <w:pPr>
        <w:keepLines/>
        <w:spacing w:before="0"/>
        <w:rPr>
          <w:rFonts w:cs="Arial"/>
          <w:color w:val="000000"/>
          <w:sz w:val="16"/>
          <w:shd w:val="clear" w:color="auto" w:fill="FFFFFF"/>
        </w:rPr>
      </w:pPr>
    </w:p>
    <w:p w14:paraId="661BEE1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There are 4 types of stress</w:t>
      </w:r>
    </w:p>
    <w:p w14:paraId="588A2001" w14:textId="77777777" w:rsidR="00AC32E7" w:rsidRDefault="00AC32E7" w:rsidP="00AC32E7">
      <w:pPr>
        <w:keepLines/>
        <w:spacing w:before="0"/>
        <w:rPr>
          <w:rFonts w:cs="Arial"/>
          <w:color w:val="000000"/>
          <w:sz w:val="16"/>
          <w:shd w:val="clear" w:color="auto" w:fill="FFFFFF"/>
        </w:rPr>
      </w:pPr>
    </w:p>
    <w:p w14:paraId="45FAA7EB"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Time Stress</w:t>
      </w:r>
    </w:p>
    <w:p w14:paraId="3C08CF3E" w14:textId="77777777" w:rsidR="00AC32E7" w:rsidRDefault="00AC32E7" w:rsidP="00AC32E7">
      <w:pPr>
        <w:keepLines/>
        <w:spacing w:before="0"/>
        <w:rPr>
          <w:rFonts w:cs="Arial"/>
          <w:color w:val="000000"/>
          <w:sz w:val="16"/>
          <w:shd w:val="clear" w:color="auto" w:fill="FFFFFF"/>
        </w:rPr>
      </w:pPr>
    </w:p>
    <w:p w14:paraId="39035471"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Anticipatory Stress</w:t>
      </w:r>
    </w:p>
    <w:p w14:paraId="4FCB4180" w14:textId="77777777" w:rsidR="00AC32E7" w:rsidRDefault="00AC32E7" w:rsidP="00AC32E7">
      <w:pPr>
        <w:keepLines/>
        <w:spacing w:before="0"/>
        <w:rPr>
          <w:rFonts w:cs="Arial"/>
          <w:color w:val="000000"/>
          <w:sz w:val="16"/>
          <w:shd w:val="clear" w:color="auto" w:fill="FFFFFF"/>
        </w:rPr>
      </w:pPr>
    </w:p>
    <w:p w14:paraId="439CAC28"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Situational Stress</w:t>
      </w:r>
    </w:p>
    <w:p w14:paraId="6C856082" w14:textId="77777777" w:rsidR="00AC32E7" w:rsidRDefault="00AC32E7" w:rsidP="00AC32E7">
      <w:pPr>
        <w:keepLines/>
        <w:spacing w:before="0"/>
        <w:rPr>
          <w:rFonts w:cs="Arial"/>
          <w:color w:val="000000"/>
          <w:sz w:val="16"/>
          <w:shd w:val="clear" w:color="auto" w:fill="FFFFFF"/>
        </w:rPr>
      </w:pPr>
    </w:p>
    <w:p w14:paraId="53D43D3B"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Encounter Stress</w:t>
      </w:r>
    </w:p>
    <w:p w14:paraId="103DF0C1" w14:textId="77777777" w:rsidR="00AC32E7" w:rsidRDefault="00AC32E7" w:rsidP="00AC32E7">
      <w:pPr>
        <w:keepLines/>
        <w:spacing w:before="0"/>
        <w:rPr>
          <w:rFonts w:ascii="Times New Roman" w:hAnsi="Times New Roman"/>
          <w:color w:val="000000"/>
          <w:sz w:val="18"/>
          <w:shd w:val="clear" w:color="auto" w:fill="FFFFFF"/>
        </w:rPr>
      </w:pPr>
    </w:p>
    <w:p w14:paraId="3349DA4E" w14:textId="77777777" w:rsidR="00AC32E7" w:rsidRDefault="00AC32E7" w:rsidP="00AC32E7">
      <w:pPr>
        <w:keepLines/>
        <w:spacing w:before="0"/>
        <w:rPr>
          <w:rFonts w:ascii="Times New Roman" w:hAnsi="Times New Roman"/>
          <w:color w:val="000000"/>
          <w:sz w:val="18"/>
          <w:shd w:val="clear" w:color="auto" w:fill="FFFFFF"/>
        </w:rPr>
      </w:pPr>
    </w:p>
    <w:p w14:paraId="3348B309" w14:textId="77777777" w:rsidR="00AC32E7" w:rsidRDefault="00AC32E7" w:rsidP="00AC32E7">
      <w:pPr>
        <w:keepLines/>
        <w:rPr>
          <w:rFonts w:cs="Arial"/>
          <w:color w:val="000000"/>
          <w:sz w:val="16"/>
          <w:shd w:val="clear" w:color="auto" w:fill="FFFFFF"/>
        </w:rPr>
      </w:pPr>
    </w:p>
    <w:p w14:paraId="07092BCD"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4 - Time Stress </w:t>
      </w:r>
    </w:p>
    <w:p w14:paraId="05E20E8C"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34D407E1">
          <v:shape id="_x0000_i1027" type="#_x0000_t75" style="width:480pt;height:5in" o:bordertopcolor="this" o:borderleftcolor="this" o:borderbottomcolor="this" o:borderrightcolor="this">
            <v:imagedata r:id="rId10" o:title="slide4"/>
            <w10:bordertop type="single" width="4" shadow="t"/>
            <w10:borderleft type="single" width="4" shadow="t"/>
            <w10:borderbottom type="single" width="4" shadow="t"/>
            <w10:borderright type="single" width="4" shadow="t"/>
          </v:shape>
        </w:pict>
      </w:r>
    </w:p>
    <w:p w14:paraId="4C54D7BE"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6DE5676B" w14:textId="77777777" w:rsidR="00AC32E7" w:rsidRDefault="00AC32E7" w:rsidP="00AC32E7">
      <w:pPr>
        <w:keepLines/>
        <w:spacing w:before="0"/>
        <w:rPr>
          <w:rFonts w:cs="Arial"/>
          <w:color w:val="000000"/>
          <w:sz w:val="16"/>
          <w:shd w:val="clear" w:color="auto" w:fill="FFFFFF"/>
        </w:rPr>
      </w:pPr>
    </w:p>
    <w:p w14:paraId="14BD541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3E4F65CC" w14:textId="77777777" w:rsidR="00AC32E7" w:rsidRDefault="00AC32E7" w:rsidP="00AC32E7">
      <w:pPr>
        <w:keepLines/>
        <w:spacing w:before="0"/>
        <w:rPr>
          <w:rFonts w:cs="Arial"/>
          <w:color w:val="000000"/>
          <w:sz w:val="16"/>
          <w:shd w:val="clear" w:color="auto" w:fill="FFFFFF"/>
        </w:rPr>
      </w:pPr>
    </w:p>
    <w:p w14:paraId="0701177C"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Time Stress</w:t>
      </w:r>
    </w:p>
    <w:p w14:paraId="4FEE9164" w14:textId="77777777" w:rsidR="00AC32E7" w:rsidRDefault="00AC32E7" w:rsidP="00AC32E7">
      <w:pPr>
        <w:keepLines/>
        <w:spacing w:before="0"/>
        <w:rPr>
          <w:rFonts w:cs="Arial"/>
          <w:color w:val="000000"/>
          <w:sz w:val="16"/>
          <w:shd w:val="clear" w:color="auto" w:fill="FFFFFF"/>
        </w:rPr>
      </w:pPr>
    </w:p>
    <w:p w14:paraId="0E4C7CA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This is when you worry about multiple things that you must do; you may even fear that you won’t complete all assigned tasks.  This type of stress can cause feelings of being trapped, unhappy, or even hopelessness.</w:t>
      </w:r>
    </w:p>
    <w:p w14:paraId="2756C58C" w14:textId="77777777" w:rsidR="00AC32E7" w:rsidRDefault="00AC32E7" w:rsidP="00AC32E7">
      <w:pPr>
        <w:keepLines/>
        <w:spacing w:before="0"/>
        <w:rPr>
          <w:rFonts w:ascii="Times New Roman" w:hAnsi="Times New Roman"/>
          <w:color w:val="000000"/>
          <w:sz w:val="18"/>
          <w:shd w:val="clear" w:color="auto" w:fill="FFFFFF"/>
        </w:rPr>
      </w:pPr>
    </w:p>
    <w:p w14:paraId="46E54C26" w14:textId="77777777" w:rsidR="00AC32E7" w:rsidRDefault="00AC32E7" w:rsidP="00AC32E7">
      <w:pPr>
        <w:keepLines/>
        <w:spacing w:before="0"/>
        <w:rPr>
          <w:rFonts w:ascii="Times New Roman" w:hAnsi="Times New Roman"/>
          <w:color w:val="000000"/>
          <w:sz w:val="18"/>
          <w:shd w:val="clear" w:color="auto" w:fill="FFFFFF"/>
        </w:rPr>
      </w:pPr>
    </w:p>
    <w:p w14:paraId="65A721CC" w14:textId="77777777" w:rsidR="00AC32E7" w:rsidRDefault="00AC32E7" w:rsidP="00AC32E7">
      <w:pPr>
        <w:keepLines/>
        <w:rPr>
          <w:rFonts w:cs="Arial"/>
          <w:color w:val="000000"/>
          <w:sz w:val="16"/>
          <w:shd w:val="clear" w:color="auto" w:fill="FFFFFF"/>
        </w:rPr>
      </w:pPr>
    </w:p>
    <w:p w14:paraId="57C880B3"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5 - Anticipatory Stress </w:t>
      </w:r>
    </w:p>
    <w:p w14:paraId="41FE3AF4"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453F0281">
          <v:shape id="_x0000_i1028" type="#_x0000_t75" style="width:480pt;height:5in" o:bordertopcolor="this" o:borderleftcolor="this" o:borderbottomcolor="this" o:borderrightcolor="this">
            <v:imagedata r:id="rId11" o:title="slide5"/>
            <w10:bordertop type="single" width="4" shadow="t"/>
            <w10:borderleft type="single" width="4" shadow="t"/>
            <w10:borderbottom type="single" width="4" shadow="t"/>
            <w10:borderright type="single" width="4" shadow="t"/>
          </v:shape>
        </w:pict>
      </w:r>
    </w:p>
    <w:p w14:paraId="51287A02"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18DD70A0" w14:textId="77777777" w:rsidR="00AC32E7" w:rsidRDefault="00AC32E7" w:rsidP="00AC32E7">
      <w:pPr>
        <w:keepLines/>
        <w:spacing w:before="0"/>
        <w:rPr>
          <w:rFonts w:cs="Arial"/>
          <w:color w:val="000000"/>
          <w:sz w:val="16"/>
          <w:shd w:val="clear" w:color="auto" w:fill="FFFFFF"/>
        </w:rPr>
      </w:pPr>
    </w:p>
    <w:p w14:paraId="0236720F"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7DC26B4F" w14:textId="77777777" w:rsidR="00AC32E7" w:rsidRDefault="00AC32E7" w:rsidP="00AC32E7">
      <w:pPr>
        <w:keepLines/>
        <w:spacing w:before="0"/>
        <w:rPr>
          <w:rFonts w:cs="Arial"/>
          <w:color w:val="000000"/>
          <w:sz w:val="16"/>
          <w:shd w:val="clear" w:color="auto" w:fill="FFFFFF"/>
        </w:rPr>
      </w:pPr>
    </w:p>
    <w:p w14:paraId="269BA8F1"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Anticipatory Stress</w:t>
      </w:r>
    </w:p>
    <w:p w14:paraId="3CACFE0B" w14:textId="77777777" w:rsidR="00AC32E7" w:rsidRDefault="00AC32E7" w:rsidP="00AC32E7">
      <w:pPr>
        <w:keepLines/>
        <w:spacing w:before="0"/>
        <w:rPr>
          <w:rFonts w:cs="Arial"/>
          <w:color w:val="000000"/>
          <w:sz w:val="16"/>
          <w:shd w:val="clear" w:color="auto" w:fill="FFFFFF"/>
        </w:rPr>
      </w:pPr>
    </w:p>
    <w:p w14:paraId="539AB354"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This is a stress-management technique used prior to encountering a stressful event.  It may cause you to minimize the event/situation associated with stress.  This type of coping has shown an increase toward old age.</w:t>
      </w:r>
    </w:p>
    <w:p w14:paraId="70DE745B" w14:textId="77777777" w:rsidR="00AC32E7" w:rsidRDefault="00AC32E7" w:rsidP="00AC32E7">
      <w:pPr>
        <w:keepLines/>
        <w:spacing w:before="0"/>
        <w:rPr>
          <w:rFonts w:ascii="Times New Roman" w:hAnsi="Times New Roman"/>
          <w:color w:val="000000"/>
          <w:sz w:val="18"/>
          <w:shd w:val="clear" w:color="auto" w:fill="FFFFFF"/>
        </w:rPr>
      </w:pPr>
    </w:p>
    <w:p w14:paraId="2122B4E8" w14:textId="77777777" w:rsidR="00AC32E7" w:rsidRDefault="00AC32E7" w:rsidP="00AC32E7">
      <w:pPr>
        <w:keepLines/>
        <w:spacing w:before="0"/>
        <w:rPr>
          <w:rFonts w:ascii="Times New Roman" w:hAnsi="Times New Roman"/>
          <w:color w:val="000000"/>
          <w:sz w:val="18"/>
          <w:shd w:val="clear" w:color="auto" w:fill="FFFFFF"/>
        </w:rPr>
      </w:pPr>
    </w:p>
    <w:p w14:paraId="4B82E6D9" w14:textId="77777777" w:rsidR="00AC32E7" w:rsidRDefault="00AC32E7" w:rsidP="00AC32E7">
      <w:pPr>
        <w:keepLines/>
        <w:rPr>
          <w:rFonts w:cs="Arial"/>
          <w:color w:val="000000"/>
          <w:sz w:val="16"/>
          <w:shd w:val="clear" w:color="auto" w:fill="FFFFFF"/>
        </w:rPr>
      </w:pPr>
    </w:p>
    <w:p w14:paraId="77DEE001"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6 - Situational Stress </w:t>
      </w:r>
    </w:p>
    <w:p w14:paraId="3C448A03"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1D4FD872">
          <v:shape id="_x0000_i1029" type="#_x0000_t75" style="width:480pt;height:5in" o:bordertopcolor="this" o:borderleftcolor="this" o:borderbottomcolor="this" o:borderrightcolor="this">
            <v:imagedata r:id="rId12" o:title="slide6"/>
            <w10:bordertop type="single" width="4" shadow="t"/>
            <w10:borderleft type="single" width="4" shadow="t"/>
            <w10:borderbottom type="single" width="4" shadow="t"/>
            <w10:borderright type="single" width="4" shadow="t"/>
          </v:shape>
        </w:pict>
      </w:r>
    </w:p>
    <w:p w14:paraId="2C6F747A"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4AD42890" w14:textId="77777777" w:rsidR="00AC32E7" w:rsidRDefault="00AC32E7" w:rsidP="00AC32E7">
      <w:pPr>
        <w:keepLines/>
        <w:spacing w:before="0"/>
        <w:rPr>
          <w:rFonts w:cs="Arial"/>
          <w:color w:val="000000"/>
          <w:sz w:val="16"/>
          <w:shd w:val="clear" w:color="auto" w:fill="FFFFFF"/>
        </w:rPr>
      </w:pPr>
    </w:p>
    <w:p w14:paraId="4824F7A6"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4D3D8541" w14:textId="77777777" w:rsidR="00AC32E7" w:rsidRDefault="00AC32E7" w:rsidP="00AC32E7">
      <w:pPr>
        <w:keepLines/>
        <w:spacing w:before="0"/>
        <w:rPr>
          <w:rFonts w:cs="Arial"/>
          <w:color w:val="000000"/>
          <w:sz w:val="16"/>
          <w:shd w:val="clear" w:color="auto" w:fill="FFFFFF"/>
        </w:rPr>
      </w:pPr>
    </w:p>
    <w:p w14:paraId="4C2DE24F"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Situational Stress</w:t>
      </w:r>
    </w:p>
    <w:p w14:paraId="174FC66C" w14:textId="77777777" w:rsidR="00AC32E7" w:rsidRDefault="00AC32E7" w:rsidP="00AC32E7">
      <w:pPr>
        <w:keepLines/>
        <w:spacing w:before="0"/>
        <w:rPr>
          <w:rFonts w:cs="Arial"/>
          <w:color w:val="000000"/>
          <w:sz w:val="16"/>
          <w:shd w:val="clear" w:color="auto" w:fill="FFFFFF"/>
        </w:rPr>
      </w:pPr>
    </w:p>
    <w:p w14:paraId="6A7BC8EA"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xml:space="preserve">Situation stress is stress that is associated with being near or around a particular person, place, or thing. </w:t>
      </w:r>
    </w:p>
    <w:p w14:paraId="29D7B53E" w14:textId="77777777" w:rsidR="00AC32E7" w:rsidRDefault="00AC32E7" w:rsidP="00AC32E7">
      <w:pPr>
        <w:keepLines/>
        <w:spacing w:before="0"/>
        <w:rPr>
          <w:rFonts w:ascii="Times New Roman" w:hAnsi="Times New Roman"/>
          <w:color w:val="000000"/>
          <w:sz w:val="18"/>
          <w:shd w:val="clear" w:color="auto" w:fill="FFFFFF"/>
        </w:rPr>
      </w:pPr>
    </w:p>
    <w:p w14:paraId="5350C524" w14:textId="77777777" w:rsidR="00AC32E7" w:rsidRDefault="00AC32E7" w:rsidP="00AC32E7">
      <w:pPr>
        <w:keepLines/>
        <w:spacing w:before="0"/>
        <w:rPr>
          <w:rFonts w:ascii="Times New Roman" w:hAnsi="Times New Roman"/>
          <w:color w:val="000000"/>
          <w:sz w:val="18"/>
          <w:shd w:val="clear" w:color="auto" w:fill="FFFFFF"/>
        </w:rPr>
      </w:pPr>
    </w:p>
    <w:p w14:paraId="5CA7EA11" w14:textId="77777777" w:rsidR="00AC32E7" w:rsidRDefault="00AC32E7" w:rsidP="00AC32E7">
      <w:pPr>
        <w:keepLines/>
        <w:rPr>
          <w:rFonts w:cs="Arial"/>
          <w:color w:val="000000"/>
          <w:sz w:val="16"/>
          <w:shd w:val="clear" w:color="auto" w:fill="FFFFFF"/>
        </w:rPr>
      </w:pPr>
    </w:p>
    <w:p w14:paraId="30CB6EE9"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7 - Encounter Stress </w:t>
      </w:r>
    </w:p>
    <w:p w14:paraId="076AA73B"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1B2F4F21">
          <v:shape id="_x0000_i1030" type="#_x0000_t75" style="width:480pt;height:5in" o:bordertopcolor="this" o:borderleftcolor="this" o:borderbottomcolor="this" o:borderrightcolor="this">
            <v:imagedata r:id="rId13" o:title="slide7"/>
            <w10:bordertop type="single" width="4" shadow="t"/>
            <w10:borderleft type="single" width="4" shadow="t"/>
            <w10:borderbottom type="single" width="4" shadow="t"/>
            <w10:borderright type="single" width="4" shadow="t"/>
          </v:shape>
        </w:pict>
      </w:r>
    </w:p>
    <w:p w14:paraId="219E39F5"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4E223655" w14:textId="77777777" w:rsidR="00AC32E7" w:rsidRDefault="00AC32E7" w:rsidP="00AC32E7">
      <w:pPr>
        <w:keepLines/>
        <w:spacing w:before="0"/>
        <w:rPr>
          <w:rFonts w:cs="Arial"/>
          <w:color w:val="000000"/>
          <w:sz w:val="16"/>
          <w:shd w:val="clear" w:color="auto" w:fill="FFFFFF"/>
        </w:rPr>
      </w:pPr>
    </w:p>
    <w:p w14:paraId="118B3BEA"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25863C1A" w14:textId="77777777" w:rsidR="00AC32E7" w:rsidRDefault="00AC32E7" w:rsidP="00AC32E7">
      <w:pPr>
        <w:keepLines/>
        <w:spacing w:before="0"/>
        <w:rPr>
          <w:rFonts w:cs="Arial"/>
          <w:color w:val="000000"/>
          <w:sz w:val="16"/>
          <w:shd w:val="clear" w:color="auto" w:fill="FFFFFF"/>
        </w:rPr>
      </w:pPr>
    </w:p>
    <w:p w14:paraId="29BC7ED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Encounter Stress</w:t>
      </w:r>
    </w:p>
    <w:p w14:paraId="3F5B16A9" w14:textId="77777777" w:rsidR="00AC32E7" w:rsidRDefault="00AC32E7" w:rsidP="00AC32E7">
      <w:pPr>
        <w:keepLines/>
        <w:spacing w:before="0"/>
        <w:rPr>
          <w:rFonts w:cs="Arial"/>
          <w:color w:val="000000"/>
          <w:sz w:val="16"/>
          <w:shd w:val="clear" w:color="auto" w:fill="FFFFFF"/>
        </w:rPr>
      </w:pPr>
    </w:p>
    <w:p w14:paraId="24812458"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This occurs if you worry about interacting with some persons or a group of people.  You may experience this stress if your work involves interacting with a lot of people, especially those who are in distress.</w:t>
      </w:r>
    </w:p>
    <w:p w14:paraId="095BFA5F" w14:textId="77777777" w:rsidR="00AC32E7" w:rsidRDefault="00AC32E7" w:rsidP="00AC32E7">
      <w:pPr>
        <w:keepLines/>
        <w:spacing w:before="0"/>
        <w:rPr>
          <w:rFonts w:ascii="Times New Roman" w:hAnsi="Times New Roman"/>
          <w:color w:val="000000"/>
          <w:sz w:val="18"/>
          <w:shd w:val="clear" w:color="auto" w:fill="FFFFFF"/>
        </w:rPr>
      </w:pPr>
    </w:p>
    <w:p w14:paraId="28A0BD0B" w14:textId="77777777" w:rsidR="00AC32E7" w:rsidRDefault="00AC32E7" w:rsidP="00AC32E7">
      <w:pPr>
        <w:keepLines/>
        <w:spacing w:before="0"/>
        <w:rPr>
          <w:rFonts w:ascii="Times New Roman" w:hAnsi="Times New Roman"/>
          <w:color w:val="000000"/>
          <w:sz w:val="18"/>
          <w:shd w:val="clear" w:color="auto" w:fill="FFFFFF"/>
        </w:rPr>
      </w:pPr>
    </w:p>
    <w:p w14:paraId="3981211E" w14:textId="77777777" w:rsidR="00AC32E7" w:rsidRDefault="00AC32E7" w:rsidP="00AC32E7">
      <w:pPr>
        <w:keepLines/>
        <w:rPr>
          <w:rFonts w:cs="Arial"/>
          <w:color w:val="000000"/>
          <w:sz w:val="16"/>
          <w:shd w:val="clear" w:color="auto" w:fill="FFFFFF"/>
        </w:rPr>
      </w:pPr>
    </w:p>
    <w:p w14:paraId="29E058BC"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8 - Signs of Stress </w:t>
      </w:r>
    </w:p>
    <w:p w14:paraId="1EB90029"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00FB63EF">
          <v:shape id="_x0000_i1031" type="#_x0000_t75" style="width:480pt;height:5in" o:bordertopcolor="this" o:borderleftcolor="this" o:borderbottomcolor="this" o:borderrightcolor="this">
            <v:imagedata r:id="rId14" o:title="slide8"/>
            <w10:bordertop type="single" width="4" shadow="t"/>
            <w10:borderleft type="single" width="4" shadow="t"/>
            <w10:borderbottom type="single" width="4" shadow="t"/>
            <w10:borderright type="single" width="4" shadow="t"/>
          </v:shape>
        </w:pict>
      </w:r>
    </w:p>
    <w:p w14:paraId="3A47F2E5"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753E1866" w14:textId="77777777" w:rsidR="00AC32E7" w:rsidRDefault="00AC32E7" w:rsidP="00AC32E7">
      <w:pPr>
        <w:keepLines/>
        <w:spacing w:before="0"/>
        <w:rPr>
          <w:rFonts w:cs="Arial"/>
          <w:color w:val="000000"/>
          <w:sz w:val="16"/>
          <w:shd w:val="clear" w:color="auto" w:fill="FFFFFF"/>
        </w:rPr>
      </w:pPr>
    </w:p>
    <w:p w14:paraId="6A3AFFC2"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7472954F" w14:textId="77777777" w:rsidR="00AC32E7" w:rsidRDefault="00AC32E7" w:rsidP="00AC32E7">
      <w:pPr>
        <w:keepLines/>
        <w:spacing w:before="0"/>
        <w:rPr>
          <w:rFonts w:cs="Arial"/>
          <w:color w:val="000000"/>
          <w:sz w:val="16"/>
          <w:shd w:val="clear" w:color="auto" w:fill="FFFFFF"/>
        </w:rPr>
      </w:pPr>
    </w:p>
    <w:p w14:paraId="6AD6DDC0"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Signs of Stress</w:t>
      </w:r>
    </w:p>
    <w:p w14:paraId="5005F7E0" w14:textId="77777777" w:rsidR="00AC32E7" w:rsidRDefault="00AC32E7" w:rsidP="00AC32E7">
      <w:pPr>
        <w:keepLines/>
        <w:spacing w:before="0"/>
        <w:rPr>
          <w:rFonts w:cs="Arial"/>
          <w:color w:val="000000"/>
          <w:sz w:val="16"/>
          <w:shd w:val="clear" w:color="auto" w:fill="FFFFFF"/>
        </w:rPr>
      </w:pPr>
    </w:p>
    <w:p w14:paraId="1003203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The following are some signs that could indicate you may be dealing with high levels of stress:</w:t>
      </w:r>
    </w:p>
    <w:p w14:paraId="62F7E7FF" w14:textId="77777777" w:rsidR="00AC32E7" w:rsidRDefault="00AC32E7" w:rsidP="00AC32E7">
      <w:pPr>
        <w:keepLines/>
        <w:spacing w:before="0"/>
        <w:rPr>
          <w:rFonts w:cs="Arial"/>
          <w:color w:val="000000"/>
          <w:sz w:val="16"/>
          <w:shd w:val="clear" w:color="auto" w:fill="FFFFFF"/>
        </w:rPr>
      </w:pPr>
    </w:p>
    <w:p w14:paraId="5B8C11CE"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Signs of Stress</w:t>
      </w:r>
    </w:p>
    <w:p w14:paraId="2793E274" w14:textId="77777777" w:rsidR="00AC32E7" w:rsidRDefault="00AC32E7" w:rsidP="00AC32E7">
      <w:pPr>
        <w:keepLines/>
        <w:spacing w:before="0"/>
        <w:rPr>
          <w:rFonts w:cs="Arial"/>
          <w:color w:val="000000"/>
          <w:sz w:val="16"/>
          <w:shd w:val="clear" w:color="auto" w:fill="FFFFFF"/>
        </w:rPr>
      </w:pPr>
    </w:p>
    <w:p w14:paraId="6F635514"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Loss of energy</w:t>
      </w:r>
    </w:p>
    <w:p w14:paraId="50C3D168" w14:textId="77777777" w:rsidR="00AC32E7" w:rsidRDefault="00AC32E7" w:rsidP="00AC32E7">
      <w:pPr>
        <w:keepLines/>
        <w:spacing w:before="0"/>
        <w:rPr>
          <w:rFonts w:cs="Arial"/>
          <w:color w:val="000000"/>
          <w:sz w:val="16"/>
          <w:shd w:val="clear" w:color="auto" w:fill="FFFFFF"/>
        </w:rPr>
      </w:pPr>
    </w:p>
    <w:p w14:paraId="0345676A"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Lack of focus</w:t>
      </w:r>
    </w:p>
    <w:p w14:paraId="189CFED0" w14:textId="77777777" w:rsidR="00AC32E7" w:rsidRDefault="00AC32E7" w:rsidP="00AC32E7">
      <w:pPr>
        <w:keepLines/>
        <w:spacing w:before="0"/>
        <w:rPr>
          <w:rFonts w:cs="Arial"/>
          <w:color w:val="000000"/>
          <w:sz w:val="16"/>
          <w:shd w:val="clear" w:color="auto" w:fill="FFFFFF"/>
        </w:rPr>
      </w:pPr>
    </w:p>
    <w:p w14:paraId="59E838F8"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Low self-esteem</w:t>
      </w:r>
    </w:p>
    <w:p w14:paraId="3CDE76E8" w14:textId="77777777" w:rsidR="00AC32E7" w:rsidRDefault="00AC32E7" w:rsidP="00AC32E7">
      <w:pPr>
        <w:keepLines/>
        <w:spacing w:before="0"/>
        <w:rPr>
          <w:rFonts w:cs="Arial"/>
          <w:color w:val="000000"/>
          <w:sz w:val="16"/>
          <w:shd w:val="clear" w:color="auto" w:fill="FFFFFF"/>
        </w:rPr>
      </w:pPr>
    </w:p>
    <w:p w14:paraId="3D8482F0"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Eating disorders</w:t>
      </w:r>
    </w:p>
    <w:p w14:paraId="1FA0172B" w14:textId="77777777" w:rsidR="00AC32E7" w:rsidRDefault="00AC32E7" w:rsidP="00AC32E7">
      <w:pPr>
        <w:keepLines/>
        <w:spacing w:before="0"/>
        <w:rPr>
          <w:rFonts w:cs="Arial"/>
          <w:color w:val="000000"/>
          <w:sz w:val="16"/>
          <w:shd w:val="clear" w:color="auto" w:fill="FFFFFF"/>
        </w:rPr>
      </w:pPr>
    </w:p>
    <w:p w14:paraId="5BA58843"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Compulsiveness</w:t>
      </w:r>
    </w:p>
    <w:p w14:paraId="786962A7" w14:textId="77777777" w:rsidR="00AC32E7" w:rsidRDefault="00AC32E7" w:rsidP="00AC32E7">
      <w:pPr>
        <w:keepLines/>
        <w:spacing w:before="0"/>
        <w:rPr>
          <w:rFonts w:cs="Arial"/>
          <w:color w:val="000000"/>
          <w:sz w:val="16"/>
          <w:shd w:val="clear" w:color="auto" w:fill="FFFFFF"/>
        </w:rPr>
      </w:pPr>
    </w:p>
    <w:p w14:paraId="7DFAAB9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Sleeping problems</w:t>
      </w:r>
    </w:p>
    <w:p w14:paraId="14956A58" w14:textId="77777777" w:rsidR="00AC32E7" w:rsidRDefault="00AC32E7" w:rsidP="00AC32E7">
      <w:pPr>
        <w:keepLines/>
        <w:spacing w:before="0"/>
        <w:rPr>
          <w:rFonts w:cs="Arial"/>
          <w:color w:val="000000"/>
          <w:sz w:val="16"/>
          <w:shd w:val="clear" w:color="auto" w:fill="FFFFFF"/>
        </w:rPr>
      </w:pPr>
    </w:p>
    <w:p w14:paraId="431D652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Job burnout</w:t>
      </w:r>
    </w:p>
    <w:p w14:paraId="59BE189A" w14:textId="77777777" w:rsidR="00AC32E7" w:rsidRDefault="00AC32E7" w:rsidP="00AC32E7">
      <w:pPr>
        <w:keepLines/>
        <w:spacing w:before="0"/>
        <w:rPr>
          <w:rFonts w:ascii="Times New Roman" w:hAnsi="Times New Roman"/>
          <w:color w:val="000000"/>
          <w:sz w:val="18"/>
          <w:shd w:val="clear" w:color="auto" w:fill="FFFFFF"/>
        </w:rPr>
      </w:pPr>
    </w:p>
    <w:p w14:paraId="6CC2B5D1" w14:textId="77777777" w:rsidR="00AC32E7" w:rsidRDefault="00AC32E7" w:rsidP="00AC32E7">
      <w:pPr>
        <w:keepLines/>
        <w:spacing w:before="0"/>
        <w:rPr>
          <w:rFonts w:ascii="Times New Roman" w:hAnsi="Times New Roman"/>
          <w:color w:val="000000"/>
          <w:sz w:val="18"/>
          <w:shd w:val="clear" w:color="auto" w:fill="FFFFFF"/>
        </w:rPr>
      </w:pPr>
    </w:p>
    <w:p w14:paraId="04C60605" w14:textId="77777777" w:rsidR="00AC32E7" w:rsidRDefault="00AC32E7" w:rsidP="00AC32E7">
      <w:pPr>
        <w:keepLines/>
        <w:rPr>
          <w:rFonts w:cs="Arial"/>
          <w:color w:val="000000"/>
          <w:sz w:val="16"/>
          <w:shd w:val="clear" w:color="auto" w:fill="FFFFFF"/>
        </w:rPr>
      </w:pPr>
    </w:p>
    <w:p w14:paraId="3BE1A14B"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9 - Impacts of Stress </w:t>
      </w:r>
    </w:p>
    <w:p w14:paraId="59F58BEB"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47356B1E">
          <v:shape id="_x0000_i1032" type="#_x0000_t75" style="width:480pt;height:5in" o:bordertopcolor="this" o:borderleftcolor="this" o:borderbottomcolor="this" o:borderrightcolor="this">
            <v:imagedata r:id="rId15" o:title="slide9"/>
            <w10:bordertop type="single" width="4" shadow="t"/>
            <w10:borderleft type="single" width="4" shadow="t"/>
            <w10:borderbottom type="single" width="4" shadow="t"/>
            <w10:borderright type="single" width="4" shadow="t"/>
          </v:shape>
        </w:pict>
      </w:r>
    </w:p>
    <w:p w14:paraId="3C058FC3"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3C68FA11" w14:textId="77777777" w:rsidR="00AC32E7" w:rsidRDefault="00AC32E7" w:rsidP="00AC32E7">
      <w:pPr>
        <w:keepLines/>
        <w:spacing w:before="0"/>
        <w:rPr>
          <w:rFonts w:cs="Arial"/>
          <w:color w:val="000000"/>
          <w:sz w:val="16"/>
          <w:shd w:val="clear" w:color="auto" w:fill="FFFFFF"/>
        </w:rPr>
      </w:pPr>
    </w:p>
    <w:p w14:paraId="224E29EE"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2BAB5B71" w14:textId="77777777" w:rsidR="00AC32E7" w:rsidRDefault="00AC32E7" w:rsidP="00AC32E7">
      <w:pPr>
        <w:keepLines/>
        <w:spacing w:before="0"/>
        <w:rPr>
          <w:rFonts w:cs="Arial"/>
          <w:color w:val="000000"/>
          <w:sz w:val="16"/>
          <w:shd w:val="clear" w:color="auto" w:fill="FFFFFF"/>
        </w:rPr>
      </w:pPr>
    </w:p>
    <w:p w14:paraId="67DFB891"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Impacts of Stress</w:t>
      </w:r>
    </w:p>
    <w:p w14:paraId="0CB88D90" w14:textId="77777777" w:rsidR="00AC32E7" w:rsidRDefault="00AC32E7" w:rsidP="00AC32E7">
      <w:pPr>
        <w:keepLines/>
        <w:spacing w:before="0"/>
        <w:rPr>
          <w:rFonts w:cs="Arial"/>
          <w:color w:val="000000"/>
          <w:sz w:val="16"/>
          <w:shd w:val="clear" w:color="auto" w:fill="FFFFFF"/>
        </w:rPr>
      </w:pPr>
    </w:p>
    <w:p w14:paraId="1F1B7C98"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xml:space="preserve">Two of the most common health issues are high blood pressure and heart disease. Stress can dampen the immune system, which increases susceptibility to colds and other common infections. </w:t>
      </w:r>
    </w:p>
    <w:p w14:paraId="7C879E4B" w14:textId="77777777" w:rsidR="00AC32E7" w:rsidRDefault="00AC32E7" w:rsidP="00AC32E7">
      <w:pPr>
        <w:keepLines/>
        <w:spacing w:before="0"/>
        <w:rPr>
          <w:rFonts w:ascii="Times New Roman" w:hAnsi="Times New Roman"/>
          <w:color w:val="000000"/>
          <w:sz w:val="18"/>
          <w:shd w:val="clear" w:color="auto" w:fill="FFFFFF"/>
        </w:rPr>
      </w:pPr>
    </w:p>
    <w:p w14:paraId="79D0A398" w14:textId="77777777" w:rsidR="00AC32E7" w:rsidRDefault="00AC32E7" w:rsidP="00AC32E7">
      <w:pPr>
        <w:keepLines/>
        <w:spacing w:before="0"/>
        <w:rPr>
          <w:rFonts w:ascii="Times New Roman" w:hAnsi="Times New Roman"/>
          <w:color w:val="000000"/>
          <w:sz w:val="18"/>
          <w:shd w:val="clear" w:color="auto" w:fill="FFFFFF"/>
        </w:rPr>
      </w:pPr>
    </w:p>
    <w:p w14:paraId="54210444" w14:textId="77777777" w:rsidR="00AC32E7" w:rsidRDefault="00AC32E7" w:rsidP="00AC32E7">
      <w:pPr>
        <w:keepLines/>
        <w:rPr>
          <w:rFonts w:cs="Arial"/>
          <w:color w:val="000000"/>
          <w:sz w:val="16"/>
          <w:shd w:val="clear" w:color="auto" w:fill="FFFFFF"/>
        </w:rPr>
      </w:pPr>
    </w:p>
    <w:p w14:paraId="11AD7CE6"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10 - Knowledge Check </w:t>
      </w:r>
    </w:p>
    <w:p w14:paraId="479D2F03"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675B2694">
          <v:shape id="_x0000_i1033" type="#_x0000_t75" style="width:480pt;height:5in" o:bordertopcolor="this" o:borderleftcolor="this" o:borderbottomcolor="this" o:borderrightcolor="this">
            <v:imagedata r:id="rId16" o:title="slide10"/>
            <w10:bordertop type="single" width="4" shadow="t"/>
            <w10:borderleft type="single" width="4" shadow="t"/>
            <w10:borderbottom type="single" width="4" shadow="t"/>
            <w10:borderright type="single" width="4" shadow="t"/>
          </v:shape>
        </w:pict>
      </w:r>
    </w:p>
    <w:p w14:paraId="74216D6A"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416F67DB" w14:textId="77777777" w:rsidR="00AC32E7" w:rsidRDefault="00AC32E7" w:rsidP="00AC32E7">
      <w:pPr>
        <w:keepLines/>
        <w:spacing w:before="0"/>
        <w:rPr>
          <w:rFonts w:cs="Arial"/>
          <w:color w:val="000000"/>
          <w:sz w:val="16"/>
          <w:shd w:val="clear" w:color="auto" w:fill="FFFFFF"/>
        </w:rPr>
      </w:pPr>
    </w:p>
    <w:p w14:paraId="69F0093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389E2F7D" w14:textId="77777777" w:rsidR="00AC32E7" w:rsidRDefault="00AC32E7" w:rsidP="00AC32E7">
      <w:pPr>
        <w:keepLines/>
        <w:spacing w:before="0"/>
        <w:rPr>
          <w:rFonts w:cs="Arial"/>
          <w:color w:val="000000"/>
          <w:sz w:val="16"/>
          <w:shd w:val="clear" w:color="auto" w:fill="FFFFFF"/>
        </w:rPr>
      </w:pPr>
    </w:p>
    <w:p w14:paraId="2790A434"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What are the 4 types of workplace stress?</w:t>
      </w:r>
    </w:p>
    <w:p w14:paraId="72F837E7" w14:textId="77777777" w:rsidR="00AC32E7" w:rsidRDefault="00AC32E7" w:rsidP="00AC32E7">
      <w:pPr>
        <w:keepLines/>
        <w:spacing w:before="0"/>
        <w:rPr>
          <w:rFonts w:cs="Arial"/>
          <w:color w:val="000000"/>
          <w:sz w:val="16"/>
          <w:shd w:val="clear" w:color="auto" w:fill="FFFFFF"/>
        </w:rPr>
      </w:pPr>
    </w:p>
    <w:p w14:paraId="3785910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(Answers on the next slide)</w:t>
      </w:r>
    </w:p>
    <w:p w14:paraId="1A1999FA" w14:textId="77777777" w:rsidR="00AC32E7" w:rsidRDefault="00AC32E7" w:rsidP="00AC32E7">
      <w:pPr>
        <w:keepLines/>
        <w:spacing w:before="0"/>
        <w:rPr>
          <w:rFonts w:cs="Arial"/>
          <w:color w:val="000000"/>
          <w:sz w:val="16"/>
          <w:shd w:val="clear" w:color="auto" w:fill="FFFFFF"/>
        </w:rPr>
      </w:pPr>
    </w:p>
    <w:p w14:paraId="6334DCE4"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1. Time Stress</w:t>
      </w:r>
    </w:p>
    <w:p w14:paraId="7E0B0532" w14:textId="77777777" w:rsidR="00AC32E7" w:rsidRDefault="00AC32E7" w:rsidP="00AC32E7">
      <w:pPr>
        <w:keepLines/>
        <w:spacing w:before="0"/>
        <w:rPr>
          <w:rFonts w:cs="Arial"/>
          <w:color w:val="000000"/>
          <w:sz w:val="16"/>
          <w:shd w:val="clear" w:color="auto" w:fill="FFFFFF"/>
        </w:rPr>
      </w:pPr>
    </w:p>
    <w:p w14:paraId="07D33E5D"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2. Situational Stress</w:t>
      </w:r>
    </w:p>
    <w:p w14:paraId="4E0C182D" w14:textId="77777777" w:rsidR="00AC32E7" w:rsidRDefault="00AC32E7" w:rsidP="00AC32E7">
      <w:pPr>
        <w:keepLines/>
        <w:spacing w:before="0"/>
        <w:rPr>
          <w:rFonts w:cs="Arial"/>
          <w:color w:val="000000"/>
          <w:sz w:val="16"/>
          <w:shd w:val="clear" w:color="auto" w:fill="FFFFFF"/>
        </w:rPr>
      </w:pPr>
    </w:p>
    <w:p w14:paraId="41085E80"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3. Anticipatory Stress</w:t>
      </w:r>
    </w:p>
    <w:p w14:paraId="791E1A68" w14:textId="77777777" w:rsidR="00AC32E7" w:rsidRDefault="00AC32E7" w:rsidP="00AC32E7">
      <w:pPr>
        <w:keepLines/>
        <w:spacing w:before="0"/>
        <w:rPr>
          <w:rFonts w:cs="Arial"/>
          <w:color w:val="000000"/>
          <w:sz w:val="16"/>
          <w:shd w:val="clear" w:color="auto" w:fill="FFFFFF"/>
        </w:rPr>
      </w:pPr>
    </w:p>
    <w:p w14:paraId="12E7F3AE"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4. Encounter Stress</w:t>
      </w:r>
    </w:p>
    <w:p w14:paraId="677C2344" w14:textId="77777777" w:rsidR="00AC32E7" w:rsidRDefault="00AC32E7" w:rsidP="00AC32E7">
      <w:pPr>
        <w:keepLines/>
        <w:spacing w:before="0"/>
        <w:rPr>
          <w:rFonts w:ascii="Times New Roman" w:hAnsi="Times New Roman"/>
          <w:color w:val="000000"/>
          <w:sz w:val="18"/>
          <w:shd w:val="clear" w:color="auto" w:fill="FFFFFF"/>
        </w:rPr>
      </w:pPr>
    </w:p>
    <w:p w14:paraId="2061C55E" w14:textId="77777777" w:rsidR="00AC32E7" w:rsidRDefault="00AC32E7" w:rsidP="00AC32E7">
      <w:pPr>
        <w:keepLines/>
        <w:spacing w:before="0"/>
        <w:rPr>
          <w:rFonts w:ascii="Times New Roman" w:hAnsi="Times New Roman"/>
          <w:color w:val="000000"/>
          <w:sz w:val="18"/>
          <w:shd w:val="clear" w:color="auto" w:fill="FFFFFF"/>
        </w:rPr>
      </w:pPr>
    </w:p>
    <w:p w14:paraId="61DD5C92" w14:textId="77777777" w:rsidR="00AC32E7" w:rsidRDefault="00AC32E7" w:rsidP="00AC32E7">
      <w:pPr>
        <w:keepLines/>
        <w:rPr>
          <w:rFonts w:cs="Arial"/>
          <w:color w:val="000000"/>
          <w:sz w:val="16"/>
          <w:shd w:val="clear" w:color="auto" w:fill="FFFFFF"/>
        </w:rPr>
      </w:pPr>
    </w:p>
    <w:p w14:paraId="04353A70"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11 - Answers </w:t>
      </w:r>
    </w:p>
    <w:p w14:paraId="090F95A9"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2EE3E86A">
          <v:shape id="_x0000_i1034" type="#_x0000_t75" style="width:480pt;height:5in" o:bordertopcolor="this" o:borderleftcolor="this" o:borderbottomcolor="this" o:borderrightcolor="this">
            <v:imagedata r:id="rId17" o:title="slide11"/>
            <w10:bordertop type="single" width="4" shadow="t"/>
            <w10:borderleft type="single" width="4" shadow="t"/>
            <w10:borderbottom type="single" width="4" shadow="t"/>
            <w10:borderright type="single" width="4" shadow="t"/>
          </v:shape>
        </w:pict>
      </w:r>
    </w:p>
    <w:p w14:paraId="35ED25FF"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65D78AEA" w14:textId="77777777" w:rsidR="00AC32E7" w:rsidRDefault="00AC32E7" w:rsidP="00AC32E7">
      <w:pPr>
        <w:keepLines/>
        <w:spacing w:before="0"/>
        <w:rPr>
          <w:rFonts w:cs="Arial"/>
          <w:color w:val="000000"/>
          <w:sz w:val="16"/>
          <w:shd w:val="clear" w:color="auto" w:fill="FFFFFF"/>
        </w:rPr>
      </w:pPr>
    </w:p>
    <w:p w14:paraId="18F926B3"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294E65E3" w14:textId="77777777" w:rsidR="00AC32E7" w:rsidRDefault="00AC32E7" w:rsidP="00AC32E7">
      <w:pPr>
        <w:keepLines/>
        <w:spacing w:before="0"/>
        <w:rPr>
          <w:rFonts w:cs="Arial"/>
          <w:color w:val="000000"/>
          <w:sz w:val="16"/>
          <w:shd w:val="clear" w:color="auto" w:fill="FFFFFF"/>
        </w:rPr>
      </w:pPr>
    </w:p>
    <w:p w14:paraId="3FA78C88"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What are the 4 types of workplace stress?</w:t>
      </w:r>
    </w:p>
    <w:p w14:paraId="19C719CC" w14:textId="77777777" w:rsidR="00AC32E7" w:rsidRDefault="00AC32E7" w:rsidP="00AC32E7">
      <w:pPr>
        <w:keepLines/>
        <w:spacing w:before="0"/>
        <w:rPr>
          <w:rFonts w:cs="Arial"/>
          <w:color w:val="000000"/>
          <w:sz w:val="16"/>
          <w:shd w:val="clear" w:color="auto" w:fill="FFFFFF"/>
        </w:rPr>
      </w:pPr>
    </w:p>
    <w:p w14:paraId="0635592A"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Answers:</w:t>
      </w:r>
    </w:p>
    <w:p w14:paraId="47AA609F" w14:textId="77777777" w:rsidR="00AC32E7" w:rsidRDefault="00AC32E7" w:rsidP="00AC32E7">
      <w:pPr>
        <w:keepLines/>
        <w:spacing w:before="0"/>
        <w:rPr>
          <w:rFonts w:cs="Arial"/>
          <w:color w:val="000000"/>
          <w:sz w:val="16"/>
          <w:shd w:val="clear" w:color="auto" w:fill="FFFFFF"/>
        </w:rPr>
      </w:pPr>
    </w:p>
    <w:p w14:paraId="6E498EB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Time Stress</w:t>
      </w:r>
    </w:p>
    <w:p w14:paraId="16F53CAE" w14:textId="77777777" w:rsidR="00AC32E7" w:rsidRDefault="00AC32E7" w:rsidP="00AC32E7">
      <w:pPr>
        <w:keepLines/>
        <w:spacing w:before="0"/>
        <w:rPr>
          <w:rFonts w:cs="Arial"/>
          <w:color w:val="000000"/>
          <w:sz w:val="16"/>
          <w:shd w:val="clear" w:color="auto" w:fill="FFFFFF"/>
        </w:rPr>
      </w:pPr>
    </w:p>
    <w:p w14:paraId="5925A13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Situational Stress</w:t>
      </w:r>
    </w:p>
    <w:p w14:paraId="13A6E286" w14:textId="77777777" w:rsidR="00AC32E7" w:rsidRDefault="00AC32E7" w:rsidP="00AC32E7">
      <w:pPr>
        <w:keepLines/>
        <w:spacing w:before="0"/>
        <w:rPr>
          <w:rFonts w:cs="Arial"/>
          <w:color w:val="000000"/>
          <w:sz w:val="16"/>
          <w:shd w:val="clear" w:color="auto" w:fill="FFFFFF"/>
        </w:rPr>
      </w:pPr>
    </w:p>
    <w:p w14:paraId="044CE7DB"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Anticipatory Stress</w:t>
      </w:r>
    </w:p>
    <w:p w14:paraId="15676061" w14:textId="77777777" w:rsidR="00AC32E7" w:rsidRDefault="00AC32E7" w:rsidP="00AC32E7">
      <w:pPr>
        <w:keepLines/>
        <w:spacing w:before="0"/>
        <w:rPr>
          <w:rFonts w:cs="Arial"/>
          <w:color w:val="000000"/>
          <w:sz w:val="16"/>
          <w:shd w:val="clear" w:color="auto" w:fill="FFFFFF"/>
        </w:rPr>
      </w:pPr>
    </w:p>
    <w:p w14:paraId="39E915F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Encounter Stress</w:t>
      </w:r>
    </w:p>
    <w:p w14:paraId="3DFCB5CB" w14:textId="77777777" w:rsidR="00AC32E7" w:rsidRDefault="00AC32E7" w:rsidP="00AC32E7">
      <w:pPr>
        <w:keepLines/>
        <w:spacing w:before="0"/>
        <w:rPr>
          <w:rFonts w:ascii="Times New Roman" w:hAnsi="Times New Roman"/>
          <w:color w:val="000000"/>
          <w:sz w:val="18"/>
          <w:shd w:val="clear" w:color="auto" w:fill="FFFFFF"/>
        </w:rPr>
      </w:pPr>
    </w:p>
    <w:p w14:paraId="22D6F966" w14:textId="77777777" w:rsidR="00AC32E7" w:rsidRDefault="00AC32E7" w:rsidP="00AC32E7">
      <w:pPr>
        <w:keepLines/>
        <w:spacing w:before="0"/>
        <w:rPr>
          <w:rFonts w:ascii="Times New Roman" w:hAnsi="Times New Roman"/>
          <w:color w:val="000000"/>
          <w:sz w:val="18"/>
          <w:shd w:val="clear" w:color="auto" w:fill="FFFFFF"/>
        </w:rPr>
      </w:pPr>
    </w:p>
    <w:p w14:paraId="2C2A90ED" w14:textId="77777777" w:rsidR="00AC32E7" w:rsidRDefault="00AC32E7" w:rsidP="00AC32E7">
      <w:pPr>
        <w:keepLines/>
        <w:rPr>
          <w:rFonts w:cs="Arial"/>
          <w:color w:val="000000"/>
          <w:sz w:val="16"/>
          <w:shd w:val="clear" w:color="auto" w:fill="FFFFFF"/>
        </w:rPr>
      </w:pPr>
    </w:p>
    <w:p w14:paraId="7806A9E3"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12 - Knowledge Check </w:t>
      </w:r>
    </w:p>
    <w:p w14:paraId="32B068D8"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7857EC84">
          <v:shape id="_x0000_i1035" type="#_x0000_t75" style="width:480pt;height:5in" o:bordertopcolor="this" o:borderleftcolor="this" o:borderbottomcolor="this" o:borderrightcolor="this">
            <v:imagedata r:id="rId18" o:title="slide12"/>
            <w10:bordertop type="single" width="4" shadow="t"/>
            <w10:borderleft type="single" width="4" shadow="t"/>
            <w10:borderbottom type="single" width="4" shadow="t"/>
            <w10:borderright type="single" width="4" shadow="t"/>
          </v:shape>
        </w:pict>
      </w:r>
    </w:p>
    <w:p w14:paraId="34B2F837"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50E93656" w14:textId="77777777" w:rsidR="00AC32E7" w:rsidRDefault="00AC32E7" w:rsidP="00AC32E7">
      <w:pPr>
        <w:keepLines/>
        <w:spacing w:before="0"/>
        <w:rPr>
          <w:rFonts w:cs="Arial"/>
          <w:color w:val="000000"/>
          <w:sz w:val="16"/>
          <w:shd w:val="clear" w:color="auto" w:fill="FFFFFF"/>
        </w:rPr>
      </w:pPr>
    </w:p>
    <w:p w14:paraId="1DD671B6"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46D51F3F" w14:textId="77777777" w:rsidR="00AC32E7" w:rsidRDefault="00AC32E7" w:rsidP="00AC32E7">
      <w:pPr>
        <w:keepLines/>
        <w:spacing w:before="0"/>
        <w:rPr>
          <w:rFonts w:cs="Arial"/>
          <w:color w:val="000000"/>
          <w:sz w:val="16"/>
          <w:shd w:val="clear" w:color="auto" w:fill="FFFFFF"/>
        </w:rPr>
      </w:pPr>
    </w:p>
    <w:p w14:paraId="791C7C5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What are some signs of stress?</w:t>
      </w:r>
    </w:p>
    <w:p w14:paraId="54DB083F" w14:textId="77777777" w:rsidR="00AC32E7" w:rsidRDefault="00AC32E7" w:rsidP="00AC32E7">
      <w:pPr>
        <w:keepLines/>
        <w:spacing w:before="0"/>
        <w:rPr>
          <w:rFonts w:cs="Arial"/>
          <w:color w:val="000000"/>
          <w:sz w:val="16"/>
          <w:shd w:val="clear" w:color="auto" w:fill="FFFFFF"/>
        </w:rPr>
      </w:pPr>
    </w:p>
    <w:p w14:paraId="71D82F6D"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(Answers on the next slide)</w:t>
      </w:r>
    </w:p>
    <w:p w14:paraId="0DA060F0" w14:textId="77777777" w:rsidR="00AC32E7" w:rsidRDefault="00AC32E7" w:rsidP="00AC32E7">
      <w:pPr>
        <w:keepLines/>
        <w:spacing w:before="0"/>
        <w:rPr>
          <w:rFonts w:cs="Arial"/>
          <w:color w:val="000000"/>
          <w:sz w:val="16"/>
          <w:shd w:val="clear" w:color="auto" w:fill="FFFFFF"/>
        </w:rPr>
      </w:pPr>
    </w:p>
    <w:p w14:paraId="5CB37FDF"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Loss of energy</w:t>
      </w:r>
    </w:p>
    <w:p w14:paraId="6D3D800D" w14:textId="77777777" w:rsidR="00AC32E7" w:rsidRDefault="00AC32E7" w:rsidP="00AC32E7">
      <w:pPr>
        <w:keepLines/>
        <w:spacing w:before="0"/>
        <w:rPr>
          <w:rFonts w:cs="Arial"/>
          <w:color w:val="000000"/>
          <w:sz w:val="16"/>
          <w:shd w:val="clear" w:color="auto" w:fill="FFFFFF"/>
        </w:rPr>
      </w:pPr>
    </w:p>
    <w:p w14:paraId="6B665E18"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Lack of focus</w:t>
      </w:r>
    </w:p>
    <w:p w14:paraId="5134A3CC" w14:textId="77777777" w:rsidR="00AC32E7" w:rsidRDefault="00AC32E7" w:rsidP="00AC32E7">
      <w:pPr>
        <w:keepLines/>
        <w:spacing w:before="0"/>
        <w:rPr>
          <w:rFonts w:cs="Arial"/>
          <w:color w:val="000000"/>
          <w:sz w:val="16"/>
          <w:shd w:val="clear" w:color="auto" w:fill="FFFFFF"/>
        </w:rPr>
      </w:pPr>
    </w:p>
    <w:p w14:paraId="6B7CA44B"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Low self-esteem</w:t>
      </w:r>
    </w:p>
    <w:p w14:paraId="27B7D3A0" w14:textId="77777777" w:rsidR="00AC32E7" w:rsidRDefault="00AC32E7" w:rsidP="00AC32E7">
      <w:pPr>
        <w:keepLines/>
        <w:spacing w:before="0"/>
        <w:rPr>
          <w:rFonts w:cs="Arial"/>
          <w:color w:val="000000"/>
          <w:sz w:val="16"/>
          <w:shd w:val="clear" w:color="auto" w:fill="FFFFFF"/>
        </w:rPr>
      </w:pPr>
    </w:p>
    <w:p w14:paraId="523E56B3"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Eating disorders</w:t>
      </w:r>
    </w:p>
    <w:p w14:paraId="3C90E5FF" w14:textId="77777777" w:rsidR="00AC32E7" w:rsidRDefault="00AC32E7" w:rsidP="00AC32E7">
      <w:pPr>
        <w:keepLines/>
        <w:spacing w:before="0"/>
        <w:rPr>
          <w:rFonts w:cs="Arial"/>
          <w:color w:val="000000"/>
          <w:sz w:val="16"/>
          <w:shd w:val="clear" w:color="auto" w:fill="FFFFFF"/>
        </w:rPr>
      </w:pPr>
    </w:p>
    <w:p w14:paraId="1DD440BB"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Compulsiveness</w:t>
      </w:r>
    </w:p>
    <w:p w14:paraId="72C3F848" w14:textId="77777777" w:rsidR="00AC32E7" w:rsidRDefault="00AC32E7" w:rsidP="00AC32E7">
      <w:pPr>
        <w:keepLines/>
        <w:spacing w:before="0"/>
        <w:rPr>
          <w:rFonts w:cs="Arial"/>
          <w:color w:val="000000"/>
          <w:sz w:val="16"/>
          <w:shd w:val="clear" w:color="auto" w:fill="FFFFFF"/>
        </w:rPr>
      </w:pPr>
    </w:p>
    <w:p w14:paraId="6318E4C1"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Sleeping problems</w:t>
      </w:r>
    </w:p>
    <w:p w14:paraId="4D0CB108" w14:textId="77777777" w:rsidR="00AC32E7" w:rsidRDefault="00AC32E7" w:rsidP="00AC32E7">
      <w:pPr>
        <w:keepLines/>
        <w:spacing w:before="0"/>
        <w:rPr>
          <w:rFonts w:cs="Arial"/>
          <w:color w:val="000000"/>
          <w:sz w:val="16"/>
          <w:shd w:val="clear" w:color="auto" w:fill="FFFFFF"/>
        </w:rPr>
      </w:pPr>
    </w:p>
    <w:p w14:paraId="7AF04F7A"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Job burnout</w:t>
      </w:r>
    </w:p>
    <w:p w14:paraId="7025F7C6" w14:textId="77777777" w:rsidR="00AC32E7" w:rsidRDefault="00AC32E7" w:rsidP="00AC32E7">
      <w:pPr>
        <w:keepLines/>
        <w:spacing w:before="0"/>
        <w:rPr>
          <w:rFonts w:ascii="Times New Roman" w:hAnsi="Times New Roman"/>
          <w:color w:val="000000"/>
          <w:sz w:val="18"/>
          <w:shd w:val="clear" w:color="auto" w:fill="FFFFFF"/>
        </w:rPr>
      </w:pPr>
    </w:p>
    <w:p w14:paraId="7B9F5BE4" w14:textId="77777777" w:rsidR="00AC32E7" w:rsidRDefault="00AC32E7" w:rsidP="00AC32E7">
      <w:pPr>
        <w:keepLines/>
        <w:spacing w:before="0"/>
        <w:rPr>
          <w:rFonts w:ascii="Times New Roman" w:hAnsi="Times New Roman"/>
          <w:color w:val="000000"/>
          <w:sz w:val="18"/>
          <w:shd w:val="clear" w:color="auto" w:fill="FFFFFF"/>
        </w:rPr>
      </w:pPr>
    </w:p>
    <w:p w14:paraId="2B952880" w14:textId="77777777" w:rsidR="00AC32E7" w:rsidRDefault="00AC32E7" w:rsidP="00AC32E7">
      <w:pPr>
        <w:keepLines/>
        <w:rPr>
          <w:rFonts w:cs="Arial"/>
          <w:color w:val="000000"/>
          <w:sz w:val="16"/>
          <w:shd w:val="clear" w:color="auto" w:fill="FFFFFF"/>
        </w:rPr>
      </w:pPr>
    </w:p>
    <w:p w14:paraId="143F74EB"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13 - Answers </w:t>
      </w:r>
    </w:p>
    <w:p w14:paraId="61751A9C"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60198521">
          <v:shape id="_x0000_i1036" type="#_x0000_t75" style="width:480pt;height:5in" o:bordertopcolor="this" o:borderleftcolor="this" o:borderbottomcolor="this" o:borderrightcolor="this">
            <v:imagedata r:id="rId19" o:title="slide13"/>
            <w10:bordertop type="single" width="4" shadow="t"/>
            <w10:borderleft type="single" width="4" shadow="t"/>
            <w10:borderbottom type="single" width="4" shadow="t"/>
            <w10:borderright type="single" width="4" shadow="t"/>
          </v:shape>
        </w:pict>
      </w:r>
    </w:p>
    <w:p w14:paraId="648AB833"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38C95B16" w14:textId="77777777" w:rsidR="00AC32E7" w:rsidRDefault="00AC32E7" w:rsidP="00AC32E7">
      <w:pPr>
        <w:keepLines/>
        <w:spacing w:before="0"/>
        <w:rPr>
          <w:rFonts w:cs="Arial"/>
          <w:color w:val="000000"/>
          <w:sz w:val="16"/>
          <w:shd w:val="clear" w:color="auto" w:fill="FFFFFF"/>
        </w:rPr>
      </w:pPr>
    </w:p>
    <w:p w14:paraId="1FB83DAD"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7A22D1C9" w14:textId="77777777" w:rsidR="00AC32E7" w:rsidRDefault="00AC32E7" w:rsidP="00AC32E7">
      <w:pPr>
        <w:keepLines/>
        <w:spacing w:before="0"/>
        <w:rPr>
          <w:rFonts w:cs="Arial"/>
          <w:color w:val="000000"/>
          <w:sz w:val="16"/>
          <w:shd w:val="clear" w:color="auto" w:fill="FFFFFF"/>
        </w:rPr>
      </w:pPr>
    </w:p>
    <w:p w14:paraId="24D71836"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What are some signs of stress?</w:t>
      </w:r>
    </w:p>
    <w:p w14:paraId="6AC8A3C2" w14:textId="77777777" w:rsidR="00AC32E7" w:rsidRDefault="00AC32E7" w:rsidP="00AC32E7">
      <w:pPr>
        <w:keepLines/>
        <w:spacing w:before="0"/>
        <w:rPr>
          <w:rFonts w:cs="Arial"/>
          <w:color w:val="000000"/>
          <w:sz w:val="16"/>
          <w:shd w:val="clear" w:color="auto" w:fill="FFFFFF"/>
        </w:rPr>
      </w:pPr>
    </w:p>
    <w:p w14:paraId="2E3F4902"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Answers:</w:t>
      </w:r>
    </w:p>
    <w:p w14:paraId="4CE08B32" w14:textId="77777777" w:rsidR="00AC32E7" w:rsidRDefault="00AC32E7" w:rsidP="00AC32E7">
      <w:pPr>
        <w:keepLines/>
        <w:spacing w:before="0"/>
        <w:rPr>
          <w:rFonts w:cs="Arial"/>
          <w:color w:val="000000"/>
          <w:sz w:val="16"/>
          <w:shd w:val="clear" w:color="auto" w:fill="FFFFFF"/>
        </w:rPr>
      </w:pPr>
    </w:p>
    <w:p w14:paraId="5D48E33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Loss of energy</w:t>
      </w:r>
    </w:p>
    <w:p w14:paraId="50419DF4" w14:textId="77777777" w:rsidR="00AC32E7" w:rsidRDefault="00AC32E7" w:rsidP="00AC32E7">
      <w:pPr>
        <w:keepLines/>
        <w:spacing w:before="0"/>
        <w:rPr>
          <w:rFonts w:cs="Arial"/>
          <w:color w:val="000000"/>
          <w:sz w:val="16"/>
          <w:shd w:val="clear" w:color="auto" w:fill="FFFFFF"/>
        </w:rPr>
      </w:pPr>
    </w:p>
    <w:p w14:paraId="005585D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Lack of focus</w:t>
      </w:r>
    </w:p>
    <w:p w14:paraId="6BFC47AB" w14:textId="77777777" w:rsidR="00AC32E7" w:rsidRDefault="00AC32E7" w:rsidP="00AC32E7">
      <w:pPr>
        <w:keepLines/>
        <w:spacing w:before="0"/>
        <w:rPr>
          <w:rFonts w:cs="Arial"/>
          <w:color w:val="000000"/>
          <w:sz w:val="16"/>
          <w:shd w:val="clear" w:color="auto" w:fill="FFFFFF"/>
        </w:rPr>
      </w:pPr>
    </w:p>
    <w:p w14:paraId="48565EA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Low self-esteem</w:t>
      </w:r>
    </w:p>
    <w:p w14:paraId="347A6511" w14:textId="77777777" w:rsidR="00AC32E7" w:rsidRDefault="00AC32E7" w:rsidP="00AC32E7">
      <w:pPr>
        <w:keepLines/>
        <w:spacing w:before="0"/>
        <w:rPr>
          <w:rFonts w:cs="Arial"/>
          <w:color w:val="000000"/>
          <w:sz w:val="16"/>
          <w:shd w:val="clear" w:color="auto" w:fill="FFFFFF"/>
        </w:rPr>
      </w:pPr>
    </w:p>
    <w:p w14:paraId="568417B0"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Eating disorders</w:t>
      </w:r>
    </w:p>
    <w:p w14:paraId="248DA4F7" w14:textId="77777777" w:rsidR="00AC32E7" w:rsidRDefault="00AC32E7" w:rsidP="00AC32E7">
      <w:pPr>
        <w:keepLines/>
        <w:spacing w:before="0"/>
        <w:rPr>
          <w:rFonts w:cs="Arial"/>
          <w:color w:val="000000"/>
          <w:sz w:val="16"/>
          <w:shd w:val="clear" w:color="auto" w:fill="FFFFFF"/>
        </w:rPr>
      </w:pPr>
    </w:p>
    <w:p w14:paraId="68FE4C0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Compulsiveness</w:t>
      </w:r>
    </w:p>
    <w:p w14:paraId="7EB7A080" w14:textId="77777777" w:rsidR="00AC32E7" w:rsidRDefault="00AC32E7" w:rsidP="00AC32E7">
      <w:pPr>
        <w:keepLines/>
        <w:spacing w:before="0"/>
        <w:rPr>
          <w:rFonts w:cs="Arial"/>
          <w:color w:val="000000"/>
          <w:sz w:val="16"/>
          <w:shd w:val="clear" w:color="auto" w:fill="FFFFFF"/>
        </w:rPr>
      </w:pPr>
    </w:p>
    <w:p w14:paraId="65954748"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Sleeping problems</w:t>
      </w:r>
    </w:p>
    <w:p w14:paraId="2ADC8DDE" w14:textId="77777777" w:rsidR="00AC32E7" w:rsidRDefault="00AC32E7" w:rsidP="00AC32E7">
      <w:pPr>
        <w:keepLines/>
        <w:spacing w:before="0"/>
        <w:rPr>
          <w:rFonts w:cs="Arial"/>
          <w:color w:val="000000"/>
          <w:sz w:val="16"/>
          <w:shd w:val="clear" w:color="auto" w:fill="FFFFFF"/>
        </w:rPr>
      </w:pPr>
    </w:p>
    <w:p w14:paraId="6A3B4906"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Job burnout</w:t>
      </w:r>
    </w:p>
    <w:p w14:paraId="7F6D610A" w14:textId="77777777" w:rsidR="00AC32E7" w:rsidRDefault="00AC32E7" w:rsidP="00AC32E7">
      <w:pPr>
        <w:keepLines/>
        <w:spacing w:before="0"/>
        <w:rPr>
          <w:rFonts w:ascii="Times New Roman" w:hAnsi="Times New Roman"/>
          <w:color w:val="000000"/>
          <w:sz w:val="18"/>
          <w:shd w:val="clear" w:color="auto" w:fill="FFFFFF"/>
        </w:rPr>
      </w:pPr>
    </w:p>
    <w:p w14:paraId="2230B21F" w14:textId="77777777" w:rsidR="00AC32E7" w:rsidRDefault="00AC32E7" w:rsidP="00AC32E7">
      <w:pPr>
        <w:keepLines/>
        <w:spacing w:before="0"/>
        <w:rPr>
          <w:rFonts w:ascii="Times New Roman" w:hAnsi="Times New Roman"/>
          <w:color w:val="000000"/>
          <w:sz w:val="18"/>
          <w:shd w:val="clear" w:color="auto" w:fill="FFFFFF"/>
        </w:rPr>
      </w:pPr>
    </w:p>
    <w:p w14:paraId="412E21E8" w14:textId="77777777" w:rsidR="00AC32E7" w:rsidRDefault="00AC32E7" w:rsidP="00AC32E7">
      <w:pPr>
        <w:keepLines/>
        <w:rPr>
          <w:rFonts w:cs="Arial"/>
          <w:color w:val="000000"/>
          <w:sz w:val="16"/>
          <w:shd w:val="clear" w:color="auto" w:fill="FFFFFF"/>
        </w:rPr>
      </w:pPr>
    </w:p>
    <w:p w14:paraId="21D7A889"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14 - Stress Management Skills </w:t>
      </w:r>
    </w:p>
    <w:p w14:paraId="69694EC8"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4E152285">
          <v:shape id="_x0000_i1037" type="#_x0000_t75" style="width:480pt;height:5in" o:bordertopcolor="this" o:borderleftcolor="this" o:borderbottomcolor="this" o:borderrightcolor="this">
            <v:imagedata r:id="rId20" o:title="slide14"/>
            <w10:bordertop type="single" width="4" shadow="t"/>
            <w10:borderleft type="single" width="4" shadow="t"/>
            <w10:borderbottom type="single" width="4" shadow="t"/>
            <w10:borderright type="single" width="4" shadow="t"/>
          </v:shape>
        </w:pict>
      </w:r>
    </w:p>
    <w:p w14:paraId="080045A5"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0D7C8F81" w14:textId="77777777" w:rsidR="00AC32E7" w:rsidRDefault="00AC32E7" w:rsidP="00AC32E7">
      <w:pPr>
        <w:keepLines/>
        <w:spacing w:before="0"/>
        <w:rPr>
          <w:rFonts w:cs="Arial"/>
          <w:color w:val="000000"/>
          <w:sz w:val="16"/>
          <w:shd w:val="clear" w:color="auto" w:fill="FFFFFF"/>
        </w:rPr>
      </w:pPr>
    </w:p>
    <w:p w14:paraId="7E9A030E"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75741CF4" w14:textId="77777777" w:rsidR="00AC32E7" w:rsidRDefault="00AC32E7" w:rsidP="00AC32E7">
      <w:pPr>
        <w:keepLines/>
        <w:spacing w:before="0"/>
        <w:rPr>
          <w:rFonts w:cs="Arial"/>
          <w:color w:val="000000"/>
          <w:sz w:val="16"/>
          <w:shd w:val="clear" w:color="auto" w:fill="FFFFFF"/>
        </w:rPr>
      </w:pPr>
    </w:p>
    <w:p w14:paraId="0287BA00"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xml:space="preserve">Stress management skills are techniques we use to handle stress when it occurs. These skills help us to deal more effectively with stress by analyzing specific stressors and taking positive actions to minimize their effect. </w:t>
      </w:r>
    </w:p>
    <w:p w14:paraId="2BF74122" w14:textId="77777777" w:rsidR="00AC32E7" w:rsidRDefault="00AC32E7" w:rsidP="00AC32E7">
      <w:pPr>
        <w:keepLines/>
        <w:spacing w:before="0"/>
        <w:rPr>
          <w:rFonts w:ascii="Times New Roman" w:hAnsi="Times New Roman"/>
          <w:color w:val="000000"/>
          <w:sz w:val="18"/>
          <w:shd w:val="clear" w:color="auto" w:fill="FFFFFF"/>
        </w:rPr>
      </w:pPr>
    </w:p>
    <w:p w14:paraId="478A727F" w14:textId="77777777" w:rsidR="00AC32E7" w:rsidRDefault="00AC32E7" w:rsidP="00AC32E7">
      <w:pPr>
        <w:keepLines/>
        <w:spacing w:before="0"/>
        <w:rPr>
          <w:rFonts w:ascii="Times New Roman" w:hAnsi="Times New Roman"/>
          <w:color w:val="000000"/>
          <w:sz w:val="18"/>
          <w:shd w:val="clear" w:color="auto" w:fill="FFFFFF"/>
        </w:rPr>
      </w:pPr>
    </w:p>
    <w:p w14:paraId="25574502" w14:textId="77777777" w:rsidR="00AC32E7" w:rsidRDefault="00AC32E7" w:rsidP="00AC32E7">
      <w:pPr>
        <w:keepLines/>
        <w:rPr>
          <w:rFonts w:cs="Arial"/>
          <w:color w:val="000000"/>
          <w:sz w:val="16"/>
          <w:shd w:val="clear" w:color="auto" w:fill="FFFFFF"/>
        </w:rPr>
      </w:pPr>
    </w:p>
    <w:p w14:paraId="1FFF3386"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15 - Stress Management Skills </w:t>
      </w:r>
    </w:p>
    <w:p w14:paraId="1C684E55"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1BDA38DC">
          <v:shape id="_x0000_i1038" type="#_x0000_t75" style="width:480pt;height:5in" o:bordertopcolor="this" o:borderleftcolor="this" o:borderbottomcolor="this" o:borderrightcolor="this">
            <v:imagedata r:id="rId21" o:title="slide15"/>
            <w10:bordertop type="single" width="4" shadow="t"/>
            <w10:borderleft type="single" width="4" shadow="t"/>
            <w10:borderbottom type="single" width="4" shadow="t"/>
            <w10:borderright type="single" width="4" shadow="t"/>
          </v:shape>
        </w:pict>
      </w:r>
    </w:p>
    <w:p w14:paraId="6891E4A0"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3FFCAE7C" w14:textId="77777777" w:rsidR="00AC32E7" w:rsidRDefault="00AC32E7" w:rsidP="00AC32E7">
      <w:pPr>
        <w:keepLines/>
        <w:spacing w:before="0"/>
        <w:rPr>
          <w:rFonts w:cs="Arial"/>
          <w:color w:val="000000"/>
          <w:sz w:val="16"/>
          <w:shd w:val="clear" w:color="auto" w:fill="FFFFFF"/>
        </w:rPr>
      </w:pPr>
    </w:p>
    <w:p w14:paraId="5BBE9526"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396CC54C" w14:textId="77777777" w:rsidR="00AC32E7" w:rsidRDefault="00AC32E7" w:rsidP="00AC32E7">
      <w:pPr>
        <w:keepLines/>
        <w:spacing w:before="0"/>
        <w:rPr>
          <w:rFonts w:cs="Arial"/>
          <w:color w:val="000000"/>
          <w:sz w:val="16"/>
          <w:shd w:val="clear" w:color="auto" w:fill="FFFFFF"/>
        </w:rPr>
      </w:pPr>
    </w:p>
    <w:p w14:paraId="1CD9BD11"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Managing Stress</w:t>
      </w:r>
    </w:p>
    <w:p w14:paraId="68370173" w14:textId="77777777" w:rsidR="00AC32E7" w:rsidRDefault="00AC32E7" w:rsidP="00AC32E7">
      <w:pPr>
        <w:keepLines/>
        <w:spacing w:before="0"/>
        <w:rPr>
          <w:rFonts w:cs="Arial"/>
          <w:color w:val="000000"/>
          <w:sz w:val="16"/>
          <w:shd w:val="clear" w:color="auto" w:fill="FFFFFF"/>
        </w:rPr>
      </w:pPr>
    </w:p>
    <w:p w14:paraId="213F958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Below are some techniques that could be used to assist in managing stress levels:</w:t>
      </w:r>
    </w:p>
    <w:p w14:paraId="1F586CCF" w14:textId="77777777" w:rsidR="00AC32E7" w:rsidRDefault="00AC32E7" w:rsidP="00AC32E7">
      <w:pPr>
        <w:keepLines/>
        <w:spacing w:before="0"/>
        <w:rPr>
          <w:rFonts w:cs="Arial"/>
          <w:color w:val="000000"/>
          <w:sz w:val="16"/>
          <w:shd w:val="clear" w:color="auto" w:fill="FFFFFF"/>
        </w:rPr>
      </w:pPr>
    </w:p>
    <w:p w14:paraId="1E52F1FB"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Exercise</w:t>
      </w:r>
    </w:p>
    <w:p w14:paraId="6F19E72C" w14:textId="77777777" w:rsidR="00AC32E7" w:rsidRDefault="00AC32E7" w:rsidP="00AC32E7">
      <w:pPr>
        <w:keepLines/>
        <w:spacing w:before="0"/>
        <w:rPr>
          <w:rFonts w:cs="Arial"/>
          <w:color w:val="000000"/>
          <w:sz w:val="16"/>
          <w:shd w:val="clear" w:color="auto" w:fill="FFFFFF"/>
        </w:rPr>
      </w:pPr>
    </w:p>
    <w:p w14:paraId="4FC67DA4"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Proper diet</w:t>
      </w:r>
    </w:p>
    <w:p w14:paraId="0CCEE3C2" w14:textId="77777777" w:rsidR="00AC32E7" w:rsidRDefault="00AC32E7" w:rsidP="00AC32E7">
      <w:pPr>
        <w:keepLines/>
        <w:spacing w:before="0"/>
        <w:rPr>
          <w:rFonts w:cs="Arial"/>
          <w:color w:val="000000"/>
          <w:sz w:val="16"/>
          <w:shd w:val="clear" w:color="auto" w:fill="FFFFFF"/>
        </w:rPr>
      </w:pPr>
    </w:p>
    <w:p w14:paraId="7804418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Deep breathing</w:t>
      </w:r>
    </w:p>
    <w:p w14:paraId="5652866C" w14:textId="77777777" w:rsidR="00AC32E7" w:rsidRDefault="00AC32E7" w:rsidP="00AC32E7">
      <w:pPr>
        <w:keepLines/>
        <w:spacing w:before="0"/>
        <w:rPr>
          <w:rFonts w:cs="Arial"/>
          <w:color w:val="000000"/>
          <w:sz w:val="16"/>
          <w:shd w:val="clear" w:color="auto" w:fill="FFFFFF"/>
        </w:rPr>
      </w:pPr>
    </w:p>
    <w:p w14:paraId="36FBC7DC"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Stretching</w:t>
      </w:r>
    </w:p>
    <w:p w14:paraId="742F089A" w14:textId="77777777" w:rsidR="00AC32E7" w:rsidRDefault="00AC32E7" w:rsidP="00AC32E7">
      <w:pPr>
        <w:keepLines/>
        <w:spacing w:before="0"/>
        <w:rPr>
          <w:rFonts w:cs="Arial"/>
          <w:color w:val="000000"/>
          <w:sz w:val="16"/>
          <w:shd w:val="clear" w:color="auto" w:fill="FFFFFF"/>
        </w:rPr>
      </w:pPr>
    </w:p>
    <w:p w14:paraId="4B69F94D"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Sleep</w:t>
      </w:r>
    </w:p>
    <w:p w14:paraId="3B8DD477" w14:textId="77777777" w:rsidR="00AC32E7" w:rsidRDefault="00AC32E7" w:rsidP="00AC32E7">
      <w:pPr>
        <w:keepLines/>
        <w:spacing w:before="0"/>
        <w:rPr>
          <w:rFonts w:cs="Arial"/>
          <w:color w:val="000000"/>
          <w:sz w:val="16"/>
          <w:shd w:val="clear" w:color="auto" w:fill="FFFFFF"/>
        </w:rPr>
      </w:pPr>
    </w:p>
    <w:p w14:paraId="4B1CBCBC"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Downtime</w:t>
      </w:r>
    </w:p>
    <w:p w14:paraId="28815A88" w14:textId="77777777" w:rsidR="00AC32E7" w:rsidRDefault="00AC32E7" w:rsidP="00AC32E7">
      <w:pPr>
        <w:keepLines/>
        <w:spacing w:before="0"/>
        <w:rPr>
          <w:rFonts w:cs="Arial"/>
          <w:color w:val="000000"/>
          <w:sz w:val="16"/>
          <w:shd w:val="clear" w:color="auto" w:fill="FFFFFF"/>
        </w:rPr>
      </w:pPr>
    </w:p>
    <w:p w14:paraId="057ACBE8"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Discussions</w:t>
      </w:r>
    </w:p>
    <w:p w14:paraId="52ED351C" w14:textId="77777777" w:rsidR="00AC32E7" w:rsidRDefault="00AC32E7" w:rsidP="00AC32E7">
      <w:pPr>
        <w:keepLines/>
        <w:spacing w:before="0"/>
        <w:rPr>
          <w:rFonts w:ascii="Times New Roman" w:hAnsi="Times New Roman"/>
          <w:color w:val="000000"/>
          <w:sz w:val="18"/>
          <w:shd w:val="clear" w:color="auto" w:fill="FFFFFF"/>
        </w:rPr>
      </w:pPr>
    </w:p>
    <w:p w14:paraId="711B44FE" w14:textId="77777777" w:rsidR="00AC32E7" w:rsidRDefault="00AC32E7" w:rsidP="00AC32E7">
      <w:pPr>
        <w:keepLines/>
        <w:spacing w:before="0"/>
        <w:rPr>
          <w:rFonts w:ascii="Times New Roman" w:hAnsi="Times New Roman"/>
          <w:color w:val="000000"/>
          <w:sz w:val="18"/>
          <w:shd w:val="clear" w:color="auto" w:fill="FFFFFF"/>
        </w:rPr>
      </w:pPr>
    </w:p>
    <w:p w14:paraId="3E32AB9A" w14:textId="77777777" w:rsidR="00AC32E7" w:rsidRDefault="00AC32E7" w:rsidP="00AC32E7">
      <w:pPr>
        <w:keepLines/>
        <w:rPr>
          <w:rFonts w:cs="Arial"/>
          <w:color w:val="000000"/>
          <w:sz w:val="16"/>
          <w:shd w:val="clear" w:color="auto" w:fill="FFFFFF"/>
        </w:rPr>
      </w:pPr>
    </w:p>
    <w:p w14:paraId="38EDF901"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16 - Stress Management Skills </w:t>
      </w:r>
    </w:p>
    <w:p w14:paraId="1C766ED6"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1DC42305">
          <v:shape id="_x0000_i1039" type="#_x0000_t75" style="width:480pt;height:5in" o:bordertopcolor="this" o:borderleftcolor="this" o:borderbottomcolor="this" o:borderrightcolor="this">
            <v:imagedata r:id="rId22" o:title="slide16"/>
            <w10:bordertop type="single" width="4" shadow="t"/>
            <w10:borderleft type="single" width="4" shadow="t"/>
            <w10:borderbottom type="single" width="4" shadow="t"/>
            <w10:borderright type="single" width="4" shadow="t"/>
          </v:shape>
        </w:pict>
      </w:r>
    </w:p>
    <w:p w14:paraId="0686C88F"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7BC8CDFE" w14:textId="77777777" w:rsidR="00AC32E7" w:rsidRDefault="00AC32E7" w:rsidP="00AC32E7">
      <w:pPr>
        <w:keepLines/>
        <w:spacing w:before="0"/>
        <w:rPr>
          <w:rFonts w:cs="Arial"/>
          <w:color w:val="000000"/>
          <w:sz w:val="16"/>
          <w:shd w:val="clear" w:color="auto" w:fill="FFFFFF"/>
        </w:rPr>
      </w:pPr>
    </w:p>
    <w:p w14:paraId="61938461"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734A67DC" w14:textId="77777777" w:rsidR="00AC32E7" w:rsidRDefault="00AC32E7" w:rsidP="00AC32E7">
      <w:pPr>
        <w:keepLines/>
        <w:spacing w:before="0"/>
        <w:rPr>
          <w:rFonts w:cs="Arial"/>
          <w:color w:val="000000"/>
          <w:sz w:val="16"/>
          <w:shd w:val="clear" w:color="auto" w:fill="FFFFFF"/>
        </w:rPr>
      </w:pPr>
    </w:p>
    <w:p w14:paraId="087F4EF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Simple Ways to Deal with Stress at Work</w:t>
      </w:r>
    </w:p>
    <w:p w14:paraId="1705573D" w14:textId="77777777" w:rsidR="00AC32E7" w:rsidRDefault="00AC32E7" w:rsidP="00AC32E7">
      <w:pPr>
        <w:keepLines/>
        <w:spacing w:before="0"/>
        <w:rPr>
          <w:rFonts w:cs="Arial"/>
          <w:color w:val="000000"/>
          <w:sz w:val="16"/>
          <w:shd w:val="clear" w:color="auto" w:fill="FFFFFF"/>
        </w:rPr>
      </w:pPr>
    </w:p>
    <w:p w14:paraId="42F07C2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Below are some simple ways to deal with stress, which, when used, could assist in lowering your stress levels while at work. </w:t>
      </w:r>
    </w:p>
    <w:p w14:paraId="1ED7B877" w14:textId="77777777" w:rsidR="00AC32E7" w:rsidRDefault="00AC32E7" w:rsidP="00AC32E7">
      <w:pPr>
        <w:keepLines/>
        <w:spacing w:before="0"/>
        <w:rPr>
          <w:rFonts w:cs="Arial"/>
          <w:color w:val="000000"/>
          <w:sz w:val="16"/>
          <w:shd w:val="clear" w:color="auto" w:fill="FFFFFF"/>
        </w:rPr>
      </w:pPr>
    </w:p>
    <w:p w14:paraId="54CC6DF8"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Start Your Day off Right</w:t>
      </w:r>
    </w:p>
    <w:p w14:paraId="41A39A89" w14:textId="77777777" w:rsidR="00AC32E7" w:rsidRDefault="00AC32E7" w:rsidP="00AC32E7">
      <w:pPr>
        <w:keepLines/>
        <w:spacing w:before="0"/>
        <w:rPr>
          <w:rFonts w:cs="Arial"/>
          <w:color w:val="000000"/>
          <w:sz w:val="16"/>
          <w:shd w:val="clear" w:color="auto" w:fill="FFFFFF"/>
        </w:rPr>
      </w:pPr>
    </w:p>
    <w:p w14:paraId="3C6C52A3"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Be Clear on Requirements</w:t>
      </w:r>
    </w:p>
    <w:p w14:paraId="22AAFB07" w14:textId="77777777" w:rsidR="00AC32E7" w:rsidRDefault="00AC32E7" w:rsidP="00AC32E7">
      <w:pPr>
        <w:keepLines/>
        <w:spacing w:before="0"/>
        <w:rPr>
          <w:rFonts w:cs="Arial"/>
          <w:color w:val="000000"/>
          <w:sz w:val="16"/>
          <w:shd w:val="clear" w:color="auto" w:fill="FFFFFF"/>
        </w:rPr>
      </w:pPr>
    </w:p>
    <w:p w14:paraId="146CFDC8"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Stay Away from Conflict</w:t>
      </w:r>
    </w:p>
    <w:p w14:paraId="3450AB03" w14:textId="77777777" w:rsidR="00AC32E7" w:rsidRDefault="00AC32E7" w:rsidP="00AC32E7">
      <w:pPr>
        <w:keepLines/>
        <w:spacing w:before="0"/>
        <w:rPr>
          <w:rFonts w:cs="Arial"/>
          <w:color w:val="000000"/>
          <w:sz w:val="16"/>
          <w:shd w:val="clear" w:color="auto" w:fill="FFFFFF"/>
        </w:rPr>
      </w:pPr>
    </w:p>
    <w:p w14:paraId="15BD6543"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Stay Organized</w:t>
      </w:r>
    </w:p>
    <w:p w14:paraId="1DE286A5" w14:textId="77777777" w:rsidR="00AC32E7" w:rsidRDefault="00AC32E7" w:rsidP="00AC32E7">
      <w:pPr>
        <w:keepLines/>
        <w:spacing w:before="0"/>
        <w:rPr>
          <w:rFonts w:cs="Arial"/>
          <w:color w:val="000000"/>
          <w:sz w:val="16"/>
          <w:shd w:val="clear" w:color="auto" w:fill="FFFFFF"/>
        </w:rPr>
      </w:pPr>
    </w:p>
    <w:p w14:paraId="1654307A"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Be Comfortable</w:t>
      </w:r>
    </w:p>
    <w:p w14:paraId="36D46534" w14:textId="77777777" w:rsidR="00AC32E7" w:rsidRDefault="00AC32E7" w:rsidP="00AC32E7">
      <w:pPr>
        <w:keepLines/>
        <w:spacing w:before="0"/>
        <w:rPr>
          <w:rFonts w:cs="Arial"/>
          <w:color w:val="000000"/>
          <w:sz w:val="16"/>
          <w:shd w:val="clear" w:color="auto" w:fill="FFFFFF"/>
        </w:rPr>
      </w:pPr>
    </w:p>
    <w:p w14:paraId="0D3B4E2A"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Walk at Lunch</w:t>
      </w:r>
    </w:p>
    <w:p w14:paraId="373265AB" w14:textId="77777777" w:rsidR="00AC32E7" w:rsidRDefault="00AC32E7" w:rsidP="00AC32E7">
      <w:pPr>
        <w:keepLines/>
        <w:spacing w:before="0"/>
        <w:rPr>
          <w:rFonts w:cs="Arial"/>
          <w:color w:val="000000"/>
          <w:sz w:val="16"/>
          <w:shd w:val="clear" w:color="auto" w:fill="FFFFFF"/>
        </w:rPr>
      </w:pPr>
    </w:p>
    <w:p w14:paraId="237324BE"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Keep Perfectionism in Check</w:t>
      </w:r>
    </w:p>
    <w:p w14:paraId="13555BC7" w14:textId="77777777" w:rsidR="00AC32E7" w:rsidRDefault="00AC32E7" w:rsidP="00AC32E7">
      <w:pPr>
        <w:keepLines/>
        <w:spacing w:before="0"/>
        <w:rPr>
          <w:rFonts w:cs="Arial"/>
          <w:color w:val="000000"/>
          <w:sz w:val="16"/>
          <w:shd w:val="clear" w:color="auto" w:fill="FFFFFF"/>
        </w:rPr>
      </w:pPr>
    </w:p>
    <w:p w14:paraId="4CAE911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Listen to Music on the Drive Home</w:t>
      </w:r>
    </w:p>
    <w:p w14:paraId="60014193" w14:textId="77777777" w:rsidR="00AC32E7" w:rsidRDefault="00AC32E7" w:rsidP="00AC32E7">
      <w:pPr>
        <w:keepLines/>
        <w:spacing w:before="0"/>
        <w:rPr>
          <w:rFonts w:ascii="Times New Roman" w:hAnsi="Times New Roman"/>
          <w:color w:val="000000"/>
          <w:sz w:val="18"/>
          <w:shd w:val="clear" w:color="auto" w:fill="FFFFFF"/>
        </w:rPr>
      </w:pPr>
    </w:p>
    <w:p w14:paraId="2B3D87E9" w14:textId="77777777" w:rsidR="00AC32E7" w:rsidRDefault="00AC32E7" w:rsidP="00AC32E7">
      <w:pPr>
        <w:keepLines/>
        <w:spacing w:before="0"/>
        <w:rPr>
          <w:rFonts w:ascii="Times New Roman" w:hAnsi="Times New Roman"/>
          <w:color w:val="000000"/>
          <w:sz w:val="18"/>
          <w:shd w:val="clear" w:color="auto" w:fill="FFFFFF"/>
        </w:rPr>
      </w:pPr>
    </w:p>
    <w:p w14:paraId="7293B182" w14:textId="77777777" w:rsidR="00AC32E7" w:rsidRDefault="00AC32E7" w:rsidP="00AC32E7">
      <w:pPr>
        <w:keepLines/>
        <w:rPr>
          <w:rFonts w:cs="Arial"/>
          <w:color w:val="000000"/>
          <w:sz w:val="16"/>
          <w:shd w:val="clear" w:color="auto" w:fill="FFFFFF"/>
        </w:rPr>
      </w:pPr>
    </w:p>
    <w:p w14:paraId="270DCD73"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17 - Knowledge Check </w:t>
      </w:r>
    </w:p>
    <w:p w14:paraId="578F8D1E"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3A6A13D2">
          <v:shape id="_x0000_i1041" type="#_x0000_t75" style="width:480pt;height:5in" o:bordertopcolor="this" o:borderleftcolor="this" o:borderbottomcolor="this" o:borderrightcolor="this">
            <v:imagedata r:id="rId23" o:title="slide17"/>
            <w10:bordertop type="single" width="4" shadow="t"/>
            <w10:borderleft type="single" width="4" shadow="t"/>
            <w10:borderbottom type="single" width="4" shadow="t"/>
            <w10:borderright type="single" width="4" shadow="t"/>
          </v:shape>
        </w:pict>
      </w:r>
    </w:p>
    <w:p w14:paraId="392597A8"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7237E71D" w14:textId="77777777" w:rsidR="00AC32E7" w:rsidRDefault="00AC32E7" w:rsidP="00AC32E7">
      <w:pPr>
        <w:keepLines/>
        <w:spacing w:before="0"/>
        <w:rPr>
          <w:rFonts w:cs="Arial"/>
          <w:color w:val="000000"/>
          <w:sz w:val="16"/>
          <w:shd w:val="clear" w:color="auto" w:fill="FFFFFF"/>
        </w:rPr>
      </w:pPr>
    </w:p>
    <w:p w14:paraId="65AA30A1"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4D187C4F" w14:textId="77777777" w:rsidR="00AC32E7" w:rsidRDefault="00AC32E7" w:rsidP="00AC32E7">
      <w:pPr>
        <w:keepLines/>
        <w:spacing w:before="0"/>
        <w:rPr>
          <w:rFonts w:cs="Arial"/>
          <w:color w:val="000000"/>
          <w:sz w:val="16"/>
          <w:shd w:val="clear" w:color="auto" w:fill="FFFFFF"/>
        </w:rPr>
      </w:pPr>
    </w:p>
    <w:p w14:paraId="3F65CB26"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List at least 4 ways to deal with stress at work</w:t>
      </w:r>
    </w:p>
    <w:p w14:paraId="3F2F5296" w14:textId="77777777" w:rsidR="00AC32E7" w:rsidRDefault="00AC32E7" w:rsidP="00AC32E7">
      <w:pPr>
        <w:keepLines/>
        <w:spacing w:before="0"/>
        <w:rPr>
          <w:rFonts w:cs="Arial"/>
          <w:color w:val="000000"/>
          <w:sz w:val="16"/>
          <w:shd w:val="clear" w:color="auto" w:fill="FFFFFF"/>
        </w:rPr>
      </w:pPr>
    </w:p>
    <w:p w14:paraId="15801FE8"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Hint: There were 8 discussed</w:t>
      </w:r>
    </w:p>
    <w:p w14:paraId="6F54D1D5" w14:textId="77777777" w:rsidR="00AC32E7" w:rsidRDefault="00AC32E7" w:rsidP="00AC32E7">
      <w:pPr>
        <w:keepLines/>
        <w:spacing w:before="0"/>
        <w:rPr>
          <w:rFonts w:cs="Arial"/>
          <w:color w:val="000000"/>
          <w:sz w:val="16"/>
          <w:shd w:val="clear" w:color="auto" w:fill="FFFFFF"/>
        </w:rPr>
      </w:pPr>
    </w:p>
    <w:p w14:paraId="2402CE51"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(Answers on the next slide)</w:t>
      </w:r>
    </w:p>
    <w:p w14:paraId="1AB1CFAC" w14:textId="77777777" w:rsidR="00AC32E7" w:rsidRDefault="00AC32E7" w:rsidP="00AC32E7">
      <w:pPr>
        <w:keepLines/>
        <w:spacing w:before="0"/>
        <w:rPr>
          <w:rFonts w:cs="Arial"/>
          <w:color w:val="000000"/>
          <w:sz w:val="16"/>
          <w:shd w:val="clear" w:color="auto" w:fill="FFFFFF"/>
        </w:rPr>
      </w:pPr>
    </w:p>
    <w:p w14:paraId="3278AF9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Start Your Day off Right</w:t>
      </w:r>
    </w:p>
    <w:p w14:paraId="5AF4C683" w14:textId="77777777" w:rsidR="00AC32E7" w:rsidRDefault="00AC32E7" w:rsidP="00AC32E7">
      <w:pPr>
        <w:keepLines/>
        <w:spacing w:before="0"/>
        <w:rPr>
          <w:rFonts w:cs="Arial"/>
          <w:color w:val="000000"/>
          <w:sz w:val="16"/>
          <w:shd w:val="clear" w:color="auto" w:fill="FFFFFF"/>
        </w:rPr>
      </w:pPr>
    </w:p>
    <w:p w14:paraId="7B707231"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Be Clear on Requirements</w:t>
      </w:r>
    </w:p>
    <w:p w14:paraId="23D9C381" w14:textId="77777777" w:rsidR="00AC32E7" w:rsidRDefault="00AC32E7" w:rsidP="00AC32E7">
      <w:pPr>
        <w:keepLines/>
        <w:spacing w:before="0"/>
        <w:rPr>
          <w:rFonts w:cs="Arial"/>
          <w:color w:val="000000"/>
          <w:sz w:val="16"/>
          <w:shd w:val="clear" w:color="auto" w:fill="FFFFFF"/>
        </w:rPr>
      </w:pPr>
    </w:p>
    <w:p w14:paraId="742DEF8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Stay Away from Conflict</w:t>
      </w:r>
    </w:p>
    <w:p w14:paraId="214AC258" w14:textId="77777777" w:rsidR="00AC32E7" w:rsidRDefault="00AC32E7" w:rsidP="00AC32E7">
      <w:pPr>
        <w:keepLines/>
        <w:spacing w:before="0"/>
        <w:rPr>
          <w:rFonts w:cs="Arial"/>
          <w:color w:val="000000"/>
          <w:sz w:val="16"/>
          <w:shd w:val="clear" w:color="auto" w:fill="FFFFFF"/>
        </w:rPr>
      </w:pPr>
    </w:p>
    <w:p w14:paraId="4C0E7BB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Stay Organized</w:t>
      </w:r>
    </w:p>
    <w:p w14:paraId="62ACFBD6" w14:textId="77777777" w:rsidR="00AC32E7" w:rsidRDefault="00AC32E7" w:rsidP="00AC32E7">
      <w:pPr>
        <w:keepLines/>
        <w:spacing w:before="0"/>
        <w:rPr>
          <w:rFonts w:cs="Arial"/>
          <w:color w:val="000000"/>
          <w:sz w:val="16"/>
          <w:shd w:val="clear" w:color="auto" w:fill="FFFFFF"/>
        </w:rPr>
      </w:pPr>
    </w:p>
    <w:p w14:paraId="21463136"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Be Comfortable</w:t>
      </w:r>
    </w:p>
    <w:p w14:paraId="1CDAB0BF" w14:textId="77777777" w:rsidR="00AC32E7" w:rsidRDefault="00AC32E7" w:rsidP="00AC32E7">
      <w:pPr>
        <w:keepLines/>
        <w:spacing w:before="0"/>
        <w:rPr>
          <w:rFonts w:cs="Arial"/>
          <w:color w:val="000000"/>
          <w:sz w:val="16"/>
          <w:shd w:val="clear" w:color="auto" w:fill="FFFFFF"/>
        </w:rPr>
      </w:pPr>
    </w:p>
    <w:p w14:paraId="0CBB57D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Walk at Lunch</w:t>
      </w:r>
    </w:p>
    <w:p w14:paraId="0A25C5C0" w14:textId="77777777" w:rsidR="00AC32E7" w:rsidRDefault="00AC32E7" w:rsidP="00AC32E7">
      <w:pPr>
        <w:keepLines/>
        <w:spacing w:before="0"/>
        <w:rPr>
          <w:rFonts w:cs="Arial"/>
          <w:color w:val="000000"/>
          <w:sz w:val="16"/>
          <w:shd w:val="clear" w:color="auto" w:fill="FFFFFF"/>
        </w:rPr>
      </w:pPr>
    </w:p>
    <w:p w14:paraId="662006C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Keep Perfectionism in Check</w:t>
      </w:r>
    </w:p>
    <w:p w14:paraId="75B0EAB0" w14:textId="77777777" w:rsidR="00AC32E7" w:rsidRDefault="00AC32E7" w:rsidP="00AC32E7">
      <w:pPr>
        <w:keepLines/>
        <w:spacing w:before="0"/>
        <w:rPr>
          <w:rFonts w:cs="Arial"/>
          <w:color w:val="000000"/>
          <w:sz w:val="16"/>
          <w:shd w:val="clear" w:color="auto" w:fill="FFFFFF"/>
        </w:rPr>
      </w:pPr>
    </w:p>
    <w:p w14:paraId="1F285F72"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Listen to Music on the Drive Home</w:t>
      </w:r>
    </w:p>
    <w:p w14:paraId="6AE2557A" w14:textId="77777777" w:rsidR="00AC32E7" w:rsidRDefault="00AC32E7" w:rsidP="00AC32E7">
      <w:pPr>
        <w:keepLines/>
        <w:spacing w:before="0"/>
        <w:rPr>
          <w:rFonts w:ascii="Times New Roman" w:hAnsi="Times New Roman"/>
          <w:color w:val="000000"/>
          <w:sz w:val="18"/>
          <w:shd w:val="clear" w:color="auto" w:fill="FFFFFF"/>
        </w:rPr>
      </w:pPr>
    </w:p>
    <w:p w14:paraId="07F62AF3" w14:textId="77777777" w:rsidR="00AC32E7" w:rsidRDefault="00AC32E7" w:rsidP="00AC32E7">
      <w:pPr>
        <w:keepLines/>
        <w:spacing w:before="0"/>
        <w:rPr>
          <w:rFonts w:ascii="Times New Roman" w:hAnsi="Times New Roman"/>
          <w:color w:val="000000"/>
          <w:sz w:val="18"/>
          <w:shd w:val="clear" w:color="auto" w:fill="FFFFFF"/>
        </w:rPr>
      </w:pPr>
    </w:p>
    <w:p w14:paraId="09DA690C" w14:textId="77777777" w:rsidR="00AC32E7" w:rsidRDefault="00AC32E7" w:rsidP="00AC32E7">
      <w:pPr>
        <w:keepLines/>
        <w:rPr>
          <w:rFonts w:cs="Arial"/>
          <w:color w:val="000000"/>
          <w:sz w:val="16"/>
          <w:shd w:val="clear" w:color="auto" w:fill="FFFFFF"/>
        </w:rPr>
      </w:pPr>
    </w:p>
    <w:p w14:paraId="1AFCB0C0"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18 - Answers </w:t>
      </w:r>
    </w:p>
    <w:p w14:paraId="6B1582D9"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1287322A">
          <v:shape id="_x0000_i1042" type="#_x0000_t75" style="width:480pt;height:5in" o:bordertopcolor="this" o:borderleftcolor="this" o:borderbottomcolor="this" o:borderrightcolor="this">
            <v:imagedata r:id="rId24" o:title="slide18"/>
            <w10:bordertop type="single" width="4" shadow="t"/>
            <w10:borderleft type="single" width="4" shadow="t"/>
            <w10:borderbottom type="single" width="4" shadow="t"/>
            <w10:borderright type="single" width="4" shadow="t"/>
          </v:shape>
        </w:pict>
      </w:r>
    </w:p>
    <w:p w14:paraId="3349BB84"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2EAB7405" w14:textId="77777777" w:rsidR="00AC32E7" w:rsidRDefault="00AC32E7" w:rsidP="00AC32E7">
      <w:pPr>
        <w:keepLines/>
        <w:spacing w:before="0"/>
        <w:rPr>
          <w:rFonts w:cs="Arial"/>
          <w:color w:val="000000"/>
          <w:sz w:val="16"/>
          <w:shd w:val="clear" w:color="auto" w:fill="FFFFFF"/>
        </w:rPr>
      </w:pPr>
    </w:p>
    <w:p w14:paraId="028EBF1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3945453F" w14:textId="77777777" w:rsidR="00AC32E7" w:rsidRDefault="00AC32E7" w:rsidP="00AC32E7">
      <w:pPr>
        <w:keepLines/>
        <w:spacing w:before="0"/>
        <w:rPr>
          <w:rFonts w:cs="Arial"/>
          <w:color w:val="000000"/>
          <w:sz w:val="16"/>
          <w:shd w:val="clear" w:color="auto" w:fill="FFFFFF"/>
        </w:rPr>
      </w:pPr>
    </w:p>
    <w:p w14:paraId="317E59B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List at least 4 ways to deal with stress at work</w:t>
      </w:r>
    </w:p>
    <w:p w14:paraId="57443ABC" w14:textId="77777777" w:rsidR="00AC32E7" w:rsidRDefault="00AC32E7" w:rsidP="00AC32E7">
      <w:pPr>
        <w:keepLines/>
        <w:spacing w:before="0"/>
        <w:rPr>
          <w:rFonts w:cs="Arial"/>
          <w:color w:val="000000"/>
          <w:sz w:val="16"/>
          <w:shd w:val="clear" w:color="auto" w:fill="FFFFFF"/>
        </w:rPr>
      </w:pPr>
    </w:p>
    <w:p w14:paraId="6F8E312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Answers:</w:t>
      </w:r>
    </w:p>
    <w:p w14:paraId="3D00DD31" w14:textId="77777777" w:rsidR="00AC32E7" w:rsidRDefault="00AC32E7" w:rsidP="00AC32E7">
      <w:pPr>
        <w:keepLines/>
        <w:spacing w:before="0"/>
        <w:rPr>
          <w:rFonts w:cs="Arial"/>
          <w:color w:val="000000"/>
          <w:sz w:val="16"/>
          <w:shd w:val="clear" w:color="auto" w:fill="FFFFFF"/>
        </w:rPr>
      </w:pPr>
    </w:p>
    <w:p w14:paraId="65327ED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Start Your Day off Right</w:t>
      </w:r>
    </w:p>
    <w:p w14:paraId="5D38B002" w14:textId="77777777" w:rsidR="00AC32E7" w:rsidRDefault="00AC32E7" w:rsidP="00AC32E7">
      <w:pPr>
        <w:keepLines/>
        <w:spacing w:before="0"/>
        <w:rPr>
          <w:rFonts w:cs="Arial"/>
          <w:color w:val="000000"/>
          <w:sz w:val="16"/>
          <w:shd w:val="clear" w:color="auto" w:fill="FFFFFF"/>
        </w:rPr>
      </w:pPr>
    </w:p>
    <w:p w14:paraId="62C51584"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Be Clear on Requirements</w:t>
      </w:r>
    </w:p>
    <w:p w14:paraId="3DD74C29" w14:textId="77777777" w:rsidR="00AC32E7" w:rsidRDefault="00AC32E7" w:rsidP="00AC32E7">
      <w:pPr>
        <w:keepLines/>
        <w:spacing w:before="0"/>
        <w:rPr>
          <w:rFonts w:cs="Arial"/>
          <w:color w:val="000000"/>
          <w:sz w:val="16"/>
          <w:shd w:val="clear" w:color="auto" w:fill="FFFFFF"/>
        </w:rPr>
      </w:pPr>
    </w:p>
    <w:p w14:paraId="07918742"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Stay Away from Conflict</w:t>
      </w:r>
    </w:p>
    <w:p w14:paraId="74FE9197" w14:textId="77777777" w:rsidR="00AC32E7" w:rsidRDefault="00AC32E7" w:rsidP="00AC32E7">
      <w:pPr>
        <w:keepLines/>
        <w:spacing w:before="0"/>
        <w:rPr>
          <w:rFonts w:cs="Arial"/>
          <w:color w:val="000000"/>
          <w:sz w:val="16"/>
          <w:shd w:val="clear" w:color="auto" w:fill="FFFFFF"/>
        </w:rPr>
      </w:pPr>
    </w:p>
    <w:p w14:paraId="65244AE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Stay Organized</w:t>
      </w:r>
    </w:p>
    <w:p w14:paraId="3C5AACA1" w14:textId="77777777" w:rsidR="00AC32E7" w:rsidRDefault="00AC32E7" w:rsidP="00AC32E7">
      <w:pPr>
        <w:keepLines/>
        <w:spacing w:before="0"/>
        <w:rPr>
          <w:rFonts w:cs="Arial"/>
          <w:color w:val="000000"/>
          <w:sz w:val="16"/>
          <w:shd w:val="clear" w:color="auto" w:fill="FFFFFF"/>
        </w:rPr>
      </w:pPr>
    </w:p>
    <w:p w14:paraId="7D9D6A1C"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Be Comfortable</w:t>
      </w:r>
    </w:p>
    <w:p w14:paraId="1AFCBB45" w14:textId="77777777" w:rsidR="00AC32E7" w:rsidRDefault="00AC32E7" w:rsidP="00AC32E7">
      <w:pPr>
        <w:keepLines/>
        <w:spacing w:before="0"/>
        <w:rPr>
          <w:rFonts w:cs="Arial"/>
          <w:color w:val="000000"/>
          <w:sz w:val="16"/>
          <w:shd w:val="clear" w:color="auto" w:fill="FFFFFF"/>
        </w:rPr>
      </w:pPr>
    </w:p>
    <w:p w14:paraId="6CA90CB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Walk at Lunch</w:t>
      </w:r>
    </w:p>
    <w:p w14:paraId="2C59FA10" w14:textId="77777777" w:rsidR="00AC32E7" w:rsidRDefault="00AC32E7" w:rsidP="00AC32E7">
      <w:pPr>
        <w:keepLines/>
        <w:spacing w:before="0"/>
        <w:rPr>
          <w:rFonts w:cs="Arial"/>
          <w:color w:val="000000"/>
          <w:sz w:val="16"/>
          <w:shd w:val="clear" w:color="auto" w:fill="FFFFFF"/>
        </w:rPr>
      </w:pPr>
    </w:p>
    <w:p w14:paraId="12DAFE2C"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Keep Perfectionism in Check</w:t>
      </w:r>
    </w:p>
    <w:p w14:paraId="7655A6F6" w14:textId="77777777" w:rsidR="00AC32E7" w:rsidRDefault="00AC32E7" w:rsidP="00AC32E7">
      <w:pPr>
        <w:keepLines/>
        <w:spacing w:before="0"/>
        <w:rPr>
          <w:rFonts w:cs="Arial"/>
          <w:color w:val="000000"/>
          <w:sz w:val="16"/>
          <w:shd w:val="clear" w:color="auto" w:fill="FFFFFF"/>
        </w:rPr>
      </w:pPr>
    </w:p>
    <w:p w14:paraId="4EF3286C"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Listen to Music on the Drive Home</w:t>
      </w:r>
    </w:p>
    <w:p w14:paraId="61629737" w14:textId="77777777" w:rsidR="00AC32E7" w:rsidRDefault="00AC32E7" w:rsidP="00AC32E7">
      <w:pPr>
        <w:keepLines/>
        <w:spacing w:before="0"/>
        <w:rPr>
          <w:rFonts w:ascii="Times New Roman" w:hAnsi="Times New Roman"/>
          <w:color w:val="000000"/>
          <w:sz w:val="18"/>
          <w:shd w:val="clear" w:color="auto" w:fill="FFFFFF"/>
        </w:rPr>
      </w:pPr>
    </w:p>
    <w:p w14:paraId="1E500CF9" w14:textId="77777777" w:rsidR="00AC32E7" w:rsidRDefault="00AC32E7" w:rsidP="00AC32E7">
      <w:pPr>
        <w:keepLines/>
        <w:spacing w:before="0"/>
        <w:rPr>
          <w:rFonts w:ascii="Times New Roman" w:hAnsi="Times New Roman"/>
          <w:color w:val="000000"/>
          <w:sz w:val="18"/>
          <w:shd w:val="clear" w:color="auto" w:fill="FFFFFF"/>
        </w:rPr>
      </w:pPr>
    </w:p>
    <w:p w14:paraId="000E66D5" w14:textId="77777777" w:rsidR="00AC32E7" w:rsidRDefault="00AC32E7" w:rsidP="00AC32E7">
      <w:pPr>
        <w:keepLines/>
        <w:rPr>
          <w:rFonts w:cs="Arial"/>
          <w:color w:val="000000"/>
          <w:sz w:val="16"/>
          <w:shd w:val="clear" w:color="auto" w:fill="FFFFFF"/>
        </w:rPr>
      </w:pPr>
    </w:p>
    <w:p w14:paraId="438B9999"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19 - Knowledge Check </w:t>
      </w:r>
    </w:p>
    <w:p w14:paraId="5D906078"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679C24AF">
          <v:shape id="_x0000_i1043" type="#_x0000_t75" style="width:480pt;height:5in" o:bordertopcolor="this" o:borderleftcolor="this" o:borderbottomcolor="this" o:borderrightcolor="this">
            <v:imagedata r:id="rId25" o:title="slide19"/>
            <w10:bordertop type="single" width="4" shadow="t"/>
            <w10:borderleft type="single" width="4" shadow="t"/>
            <w10:borderbottom type="single" width="4" shadow="t"/>
            <w10:borderright type="single" width="4" shadow="t"/>
          </v:shape>
        </w:pict>
      </w:r>
    </w:p>
    <w:p w14:paraId="06D1B390"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35E2583B" w14:textId="77777777" w:rsidR="00AC32E7" w:rsidRDefault="00AC32E7" w:rsidP="00AC32E7">
      <w:pPr>
        <w:keepLines/>
        <w:spacing w:before="0"/>
        <w:rPr>
          <w:rFonts w:cs="Arial"/>
          <w:color w:val="000000"/>
          <w:sz w:val="16"/>
          <w:shd w:val="clear" w:color="auto" w:fill="FFFFFF"/>
        </w:rPr>
      </w:pPr>
    </w:p>
    <w:p w14:paraId="475F9CC2"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3A0DA9B3" w14:textId="77777777" w:rsidR="00AC32E7" w:rsidRDefault="00AC32E7" w:rsidP="00AC32E7">
      <w:pPr>
        <w:keepLines/>
        <w:spacing w:before="0"/>
        <w:rPr>
          <w:rFonts w:cs="Arial"/>
          <w:color w:val="000000"/>
          <w:sz w:val="16"/>
          <w:shd w:val="clear" w:color="auto" w:fill="FFFFFF"/>
        </w:rPr>
      </w:pPr>
    </w:p>
    <w:p w14:paraId="39340F18"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xml:space="preserve">Name the 7 ways to manage stress. </w:t>
      </w:r>
    </w:p>
    <w:p w14:paraId="1D33E81C" w14:textId="77777777" w:rsidR="00AC32E7" w:rsidRDefault="00AC32E7" w:rsidP="00AC32E7">
      <w:pPr>
        <w:keepLines/>
        <w:spacing w:before="0"/>
        <w:rPr>
          <w:rFonts w:cs="Arial"/>
          <w:color w:val="000000"/>
          <w:sz w:val="16"/>
          <w:shd w:val="clear" w:color="auto" w:fill="FFFFFF"/>
        </w:rPr>
      </w:pPr>
    </w:p>
    <w:p w14:paraId="6B5C2C3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(Answers on the next slide)</w:t>
      </w:r>
    </w:p>
    <w:p w14:paraId="4A196D6F" w14:textId="77777777" w:rsidR="00AC32E7" w:rsidRDefault="00AC32E7" w:rsidP="00AC32E7">
      <w:pPr>
        <w:keepLines/>
        <w:spacing w:before="0"/>
        <w:rPr>
          <w:rFonts w:cs="Arial"/>
          <w:color w:val="000000"/>
          <w:sz w:val="16"/>
          <w:shd w:val="clear" w:color="auto" w:fill="FFFFFF"/>
        </w:rPr>
      </w:pPr>
    </w:p>
    <w:p w14:paraId="4C88165D"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Exercise</w:t>
      </w:r>
    </w:p>
    <w:p w14:paraId="1BCEBBDD" w14:textId="77777777" w:rsidR="00AC32E7" w:rsidRDefault="00AC32E7" w:rsidP="00AC32E7">
      <w:pPr>
        <w:keepLines/>
        <w:spacing w:before="0"/>
        <w:rPr>
          <w:rFonts w:cs="Arial"/>
          <w:color w:val="000000"/>
          <w:sz w:val="16"/>
          <w:shd w:val="clear" w:color="auto" w:fill="FFFFFF"/>
        </w:rPr>
      </w:pPr>
    </w:p>
    <w:p w14:paraId="6509CB1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Proper diet</w:t>
      </w:r>
    </w:p>
    <w:p w14:paraId="43C178AA" w14:textId="77777777" w:rsidR="00AC32E7" w:rsidRDefault="00AC32E7" w:rsidP="00AC32E7">
      <w:pPr>
        <w:keepLines/>
        <w:spacing w:before="0"/>
        <w:rPr>
          <w:rFonts w:cs="Arial"/>
          <w:color w:val="000000"/>
          <w:sz w:val="16"/>
          <w:shd w:val="clear" w:color="auto" w:fill="FFFFFF"/>
        </w:rPr>
      </w:pPr>
    </w:p>
    <w:p w14:paraId="703EF1E3"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Deep breathing</w:t>
      </w:r>
    </w:p>
    <w:p w14:paraId="39D29364" w14:textId="77777777" w:rsidR="00AC32E7" w:rsidRDefault="00AC32E7" w:rsidP="00AC32E7">
      <w:pPr>
        <w:keepLines/>
        <w:spacing w:before="0"/>
        <w:rPr>
          <w:rFonts w:cs="Arial"/>
          <w:color w:val="000000"/>
          <w:sz w:val="16"/>
          <w:shd w:val="clear" w:color="auto" w:fill="FFFFFF"/>
        </w:rPr>
      </w:pPr>
    </w:p>
    <w:p w14:paraId="5E6D3BF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Stretching</w:t>
      </w:r>
    </w:p>
    <w:p w14:paraId="1FA26E5D" w14:textId="77777777" w:rsidR="00AC32E7" w:rsidRDefault="00AC32E7" w:rsidP="00AC32E7">
      <w:pPr>
        <w:keepLines/>
        <w:spacing w:before="0"/>
        <w:rPr>
          <w:rFonts w:cs="Arial"/>
          <w:color w:val="000000"/>
          <w:sz w:val="16"/>
          <w:shd w:val="clear" w:color="auto" w:fill="FFFFFF"/>
        </w:rPr>
      </w:pPr>
    </w:p>
    <w:p w14:paraId="3570B463"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Sleep</w:t>
      </w:r>
    </w:p>
    <w:p w14:paraId="3FC50232" w14:textId="77777777" w:rsidR="00AC32E7" w:rsidRDefault="00AC32E7" w:rsidP="00AC32E7">
      <w:pPr>
        <w:keepLines/>
        <w:spacing w:before="0"/>
        <w:rPr>
          <w:rFonts w:cs="Arial"/>
          <w:color w:val="000000"/>
          <w:sz w:val="16"/>
          <w:shd w:val="clear" w:color="auto" w:fill="FFFFFF"/>
        </w:rPr>
      </w:pPr>
    </w:p>
    <w:p w14:paraId="03F215E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Downtime</w:t>
      </w:r>
    </w:p>
    <w:p w14:paraId="793EFB4F" w14:textId="77777777" w:rsidR="00AC32E7" w:rsidRDefault="00AC32E7" w:rsidP="00AC32E7">
      <w:pPr>
        <w:keepLines/>
        <w:spacing w:before="0"/>
        <w:rPr>
          <w:rFonts w:cs="Arial"/>
          <w:color w:val="000000"/>
          <w:sz w:val="16"/>
          <w:shd w:val="clear" w:color="auto" w:fill="FFFFFF"/>
        </w:rPr>
      </w:pPr>
    </w:p>
    <w:p w14:paraId="003BEEFA"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Discussions</w:t>
      </w:r>
    </w:p>
    <w:p w14:paraId="164BA83E" w14:textId="77777777" w:rsidR="00AC32E7" w:rsidRDefault="00AC32E7" w:rsidP="00AC32E7">
      <w:pPr>
        <w:keepLines/>
        <w:spacing w:before="0"/>
        <w:rPr>
          <w:rFonts w:ascii="Times New Roman" w:hAnsi="Times New Roman"/>
          <w:color w:val="000000"/>
          <w:sz w:val="18"/>
          <w:shd w:val="clear" w:color="auto" w:fill="FFFFFF"/>
        </w:rPr>
      </w:pPr>
    </w:p>
    <w:p w14:paraId="6F820792" w14:textId="77777777" w:rsidR="00AC32E7" w:rsidRDefault="00AC32E7" w:rsidP="00AC32E7">
      <w:pPr>
        <w:keepLines/>
        <w:spacing w:before="0"/>
        <w:rPr>
          <w:rFonts w:ascii="Times New Roman" w:hAnsi="Times New Roman"/>
          <w:color w:val="000000"/>
          <w:sz w:val="18"/>
          <w:shd w:val="clear" w:color="auto" w:fill="FFFFFF"/>
        </w:rPr>
      </w:pPr>
    </w:p>
    <w:p w14:paraId="6A696B52" w14:textId="77777777" w:rsidR="00AC32E7" w:rsidRDefault="00AC32E7" w:rsidP="00AC32E7">
      <w:pPr>
        <w:keepLines/>
        <w:rPr>
          <w:rFonts w:cs="Arial"/>
          <w:color w:val="000000"/>
          <w:sz w:val="16"/>
          <w:shd w:val="clear" w:color="auto" w:fill="FFFFFF"/>
        </w:rPr>
      </w:pPr>
    </w:p>
    <w:p w14:paraId="694721CC"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20 - Answers </w:t>
      </w:r>
    </w:p>
    <w:p w14:paraId="68E8765C"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6C384CF3">
          <v:shape id="_x0000_i1044" type="#_x0000_t75" style="width:480pt;height:5in" o:bordertopcolor="this" o:borderleftcolor="this" o:borderbottomcolor="this" o:borderrightcolor="this">
            <v:imagedata r:id="rId26" o:title="slide20"/>
            <w10:bordertop type="single" width="4" shadow="t"/>
            <w10:borderleft type="single" width="4" shadow="t"/>
            <w10:borderbottom type="single" width="4" shadow="t"/>
            <w10:borderright type="single" width="4" shadow="t"/>
          </v:shape>
        </w:pict>
      </w:r>
    </w:p>
    <w:p w14:paraId="39118CCD"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71536518" w14:textId="77777777" w:rsidR="00AC32E7" w:rsidRDefault="00AC32E7" w:rsidP="00AC32E7">
      <w:pPr>
        <w:keepLines/>
        <w:spacing w:before="0"/>
        <w:rPr>
          <w:rFonts w:cs="Arial"/>
          <w:color w:val="000000"/>
          <w:sz w:val="16"/>
          <w:shd w:val="clear" w:color="auto" w:fill="FFFFFF"/>
        </w:rPr>
      </w:pPr>
    </w:p>
    <w:p w14:paraId="275A34A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4AA25936" w14:textId="77777777" w:rsidR="00AC32E7" w:rsidRDefault="00AC32E7" w:rsidP="00AC32E7">
      <w:pPr>
        <w:keepLines/>
        <w:spacing w:before="0"/>
        <w:rPr>
          <w:rFonts w:cs="Arial"/>
          <w:color w:val="000000"/>
          <w:sz w:val="16"/>
          <w:shd w:val="clear" w:color="auto" w:fill="FFFFFF"/>
        </w:rPr>
      </w:pPr>
    </w:p>
    <w:p w14:paraId="51453A18"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xml:space="preserve">Name the 7 ways to manage stress. </w:t>
      </w:r>
    </w:p>
    <w:p w14:paraId="67D27D83" w14:textId="77777777" w:rsidR="00AC32E7" w:rsidRDefault="00AC32E7" w:rsidP="00AC32E7">
      <w:pPr>
        <w:keepLines/>
        <w:spacing w:before="0"/>
        <w:rPr>
          <w:rFonts w:cs="Arial"/>
          <w:color w:val="000000"/>
          <w:sz w:val="16"/>
          <w:shd w:val="clear" w:color="auto" w:fill="FFFFFF"/>
        </w:rPr>
      </w:pPr>
    </w:p>
    <w:p w14:paraId="1125FFC8"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Answers:</w:t>
      </w:r>
    </w:p>
    <w:p w14:paraId="79D2526D" w14:textId="77777777" w:rsidR="00AC32E7" w:rsidRDefault="00AC32E7" w:rsidP="00AC32E7">
      <w:pPr>
        <w:keepLines/>
        <w:spacing w:before="0"/>
        <w:rPr>
          <w:rFonts w:cs="Arial"/>
          <w:color w:val="000000"/>
          <w:sz w:val="16"/>
          <w:shd w:val="clear" w:color="auto" w:fill="FFFFFF"/>
        </w:rPr>
      </w:pPr>
    </w:p>
    <w:p w14:paraId="14B11756"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Exercise</w:t>
      </w:r>
    </w:p>
    <w:p w14:paraId="68D8FBE8" w14:textId="77777777" w:rsidR="00AC32E7" w:rsidRDefault="00AC32E7" w:rsidP="00AC32E7">
      <w:pPr>
        <w:keepLines/>
        <w:spacing w:before="0"/>
        <w:rPr>
          <w:rFonts w:cs="Arial"/>
          <w:color w:val="000000"/>
          <w:sz w:val="16"/>
          <w:shd w:val="clear" w:color="auto" w:fill="FFFFFF"/>
        </w:rPr>
      </w:pPr>
    </w:p>
    <w:p w14:paraId="6744DFED"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Proper diet</w:t>
      </w:r>
    </w:p>
    <w:p w14:paraId="584F6F79" w14:textId="77777777" w:rsidR="00AC32E7" w:rsidRDefault="00AC32E7" w:rsidP="00AC32E7">
      <w:pPr>
        <w:keepLines/>
        <w:spacing w:before="0"/>
        <w:rPr>
          <w:rFonts w:cs="Arial"/>
          <w:color w:val="000000"/>
          <w:sz w:val="16"/>
          <w:shd w:val="clear" w:color="auto" w:fill="FFFFFF"/>
        </w:rPr>
      </w:pPr>
    </w:p>
    <w:p w14:paraId="7A744FC4"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Deep breathing</w:t>
      </w:r>
    </w:p>
    <w:p w14:paraId="5B251819" w14:textId="77777777" w:rsidR="00AC32E7" w:rsidRDefault="00AC32E7" w:rsidP="00AC32E7">
      <w:pPr>
        <w:keepLines/>
        <w:spacing w:before="0"/>
        <w:rPr>
          <w:rFonts w:cs="Arial"/>
          <w:color w:val="000000"/>
          <w:sz w:val="16"/>
          <w:shd w:val="clear" w:color="auto" w:fill="FFFFFF"/>
        </w:rPr>
      </w:pPr>
    </w:p>
    <w:p w14:paraId="391A67B3"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Stretching</w:t>
      </w:r>
    </w:p>
    <w:p w14:paraId="45091817" w14:textId="77777777" w:rsidR="00AC32E7" w:rsidRDefault="00AC32E7" w:rsidP="00AC32E7">
      <w:pPr>
        <w:keepLines/>
        <w:spacing w:before="0"/>
        <w:rPr>
          <w:rFonts w:cs="Arial"/>
          <w:color w:val="000000"/>
          <w:sz w:val="16"/>
          <w:shd w:val="clear" w:color="auto" w:fill="FFFFFF"/>
        </w:rPr>
      </w:pPr>
    </w:p>
    <w:p w14:paraId="08EE10F0"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Sleep</w:t>
      </w:r>
    </w:p>
    <w:p w14:paraId="300C6DDA" w14:textId="77777777" w:rsidR="00AC32E7" w:rsidRDefault="00AC32E7" w:rsidP="00AC32E7">
      <w:pPr>
        <w:keepLines/>
        <w:spacing w:before="0"/>
        <w:rPr>
          <w:rFonts w:cs="Arial"/>
          <w:color w:val="000000"/>
          <w:sz w:val="16"/>
          <w:shd w:val="clear" w:color="auto" w:fill="FFFFFF"/>
        </w:rPr>
      </w:pPr>
    </w:p>
    <w:p w14:paraId="67DF138B"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Downtime</w:t>
      </w:r>
    </w:p>
    <w:p w14:paraId="73FDA30B" w14:textId="77777777" w:rsidR="00AC32E7" w:rsidRDefault="00AC32E7" w:rsidP="00AC32E7">
      <w:pPr>
        <w:keepLines/>
        <w:spacing w:before="0"/>
        <w:rPr>
          <w:rFonts w:cs="Arial"/>
          <w:color w:val="000000"/>
          <w:sz w:val="16"/>
          <w:shd w:val="clear" w:color="auto" w:fill="FFFFFF"/>
        </w:rPr>
      </w:pPr>
    </w:p>
    <w:p w14:paraId="6464DE3F"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Discussions</w:t>
      </w:r>
    </w:p>
    <w:p w14:paraId="0CAEFD78" w14:textId="77777777" w:rsidR="00AC32E7" w:rsidRDefault="00AC32E7" w:rsidP="00AC32E7">
      <w:pPr>
        <w:keepLines/>
        <w:spacing w:before="0"/>
        <w:rPr>
          <w:rFonts w:ascii="Times New Roman" w:hAnsi="Times New Roman"/>
          <w:color w:val="000000"/>
          <w:sz w:val="18"/>
          <w:shd w:val="clear" w:color="auto" w:fill="FFFFFF"/>
        </w:rPr>
      </w:pPr>
    </w:p>
    <w:p w14:paraId="303E8B42" w14:textId="77777777" w:rsidR="00AC32E7" w:rsidRDefault="00AC32E7" w:rsidP="00AC32E7">
      <w:pPr>
        <w:keepLines/>
        <w:spacing w:before="0"/>
        <w:rPr>
          <w:rFonts w:ascii="Times New Roman" w:hAnsi="Times New Roman"/>
          <w:color w:val="000000"/>
          <w:sz w:val="18"/>
          <w:shd w:val="clear" w:color="auto" w:fill="FFFFFF"/>
        </w:rPr>
      </w:pPr>
    </w:p>
    <w:p w14:paraId="6A713253" w14:textId="77777777" w:rsidR="00AC32E7" w:rsidRDefault="00AC32E7" w:rsidP="00AC32E7">
      <w:pPr>
        <w:keepLines/>
        <w:rPr>
          <w:rFonts w:cs="Arial"/>
          <w:color w:val="000000"/>
          <w:sz w:val="16"/>
          <w:shd w:val="clear" w:color="auto" w:fill="FFFFFF"/>
        </w:rPr>
      </w:pPr>
    </w:p>
    <w:p w14:paraId="13A481B5"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21 - Address Your Stress </w:t>
      </w:r>
    </w:p>
    <w:p w14:paraId="2910B148"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46ECFE63">
          <v:shape id="_x0000_i1045" type="#_x0000_t75" style="width:480pt;height:5in" o:bordertopcolor="this" o:borderleftcolor="this" o:borderbottomcolor="this" o:borderrightcolor="this">
            <v:imagedata r:id="rId27" o:title="slide21"/>
            <w10:bordertop type="single" width="4" shadow="t"/>
            <w10:borderleft type="single" width="4" shadow="t"/>
            <w10:borderbottom type="single" width="4" shadow="t"/>
            <w10:borderright type="single" width="4" shadow="t"/>
          </v:shape>
        </w:pict>
      </w:r>
    </w:p>
    <w:p w14:paraId="006DD74D"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10E944AC" w14:textId="77777777" w:rsidR="00AC32E7" w:rsidRDefault="00AC32E7" w:rsidP="00AC32E7">
      <w:pPr>
        <w:keepLines/>
        <w:spacing w:before="0"/>
        <w:rPr>
          <w:rFonts w:cs="Arial"/>
          <w:color w:val="000000"/>
          <w:sz w:val="16"/>
          <w:shd w:val="clear" w:color="auto" w:fill="FFFFFF"/>
        </w:rPr>
      </w:pPr>
    </w:p>
    <w:p w14:paraId="5FFC279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6787BE88" w14:textId="77777777" w:rsidR="00AC32E7" w:rsidRDefault="00AC32E7" w:rsidP="00AC32E7">
      <w:pPr>
        <w:keepLines/>
        <w:spacing w:before="0"/>
        <w:rPr>
          <w:rFonts w:cs="Arial"/>
          <w:color w:val="000000"/>
          <w:sz w:val="16"/>
          <w:shd w:val="clear" w:color="auto" w:fill="FFFFFF"/>
        </w:rPr>
      </w:pPr>
    </w:p>
    <w:p w14:paraId="5DA55480"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Address your Stress</w:t>
      </w:r>
    </w:p>
    <w:p w14:paraId="2AA79E53" w14:textId="77777777" w:rsidR="00AC32E7" w:rsidRDefault="00AC32E7" w:rsidP="00AC32E7">
      <w:pPr>
        <w:keepLines/>
        <w:spacing w:before="0"/>
        <w:rPr>
          <w:rFonts w:cs="Arial"/>
          <w:color w:val="000000"/>
          <w:sz w:val="16"/>
          <w:shd w:val="clear" w:color="auto" w:fill="FFFFFF"/>
        </w:rPr>
      </w:pPr>
    </w:p>
    <w:p w14:paraId="7B71983C"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There are three ways in which an individual can address their stress</w:t>
      </w:r>
    </w:p>
    <w:p w14:paraId="4FEA3DF1" w14:textId="77777777" w:rsidR="00AC32E7" w:rsidRDefault="00AC32E7" w:rsidP="00AC32E7">
      <w:pPr>
        <w:keepLines/>
        <w:spacing w:before="0"/>
        <w:rPr>
          <w:rFonts w:cs="Arial"/>
          <w:color w:val="000000"/>
          <w:sz w:val="16"/>
          <w:shd w:val="clear" w:color="auto" w:fill="FFFFFF"/>
        </w:rPr>
      </w:pPr>
    </w:p>
    <w:p w14:paraId="6857220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Avoid – Learn to say no.</w:t>
      </w:r>
    </w:p>
    <w:p w14:paraId="71C1AB27" w14:textId="77777777" w:rsidR="00AC32E7" w:rsidRDefault="00AC32E7" w:rsidP="00AC32E7">
      <w:pPr>
        <w:keepLines/>
        <w:spacing w:before="0"/>
        <w:rPr>
          <w:rFonts w:cs="Arial"/>
          <w:color w:val="000000"/>
          <w:sz w:val="16"/>
          <w:shd w:val="clear" w:color="auto" w:fill="FFFFFF"/>
        </w:rPr>
      </w:pPr>
    </w:p>
    <w:p w14:paraId="2DCFE8FC"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Alter – Adjust your standards.</w:t>
      </w:r>
    </w:p>
    <w:p w14:paraId="1C29E217" w14:textId="77777777" w:rsidR="00AC32E7" w:rsidRDefault="00AC32E7" w:rsidP="00AC32E7">
      <w:pPr>
        <w:keepLines/>
        <w:spacing w:before="0"/>
        <w:rPr>
          <w:rFonts w:cs="Arial"/>
          <w:color w:val="000000"/>
          <w:sz w:val="16"/>
          <w:shd w:val="clear" w:color="auto" w:fill="FFFFFF"/>
        </w:rPr>
      </w:pPr>
    </w:p>
    <w:p w14:paraId="0DD35E5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Accept – Don’t try to control the uncontrollable.</w:t>
      </w:r>
    </w:p>
    <w:p w14:paraId="00D68B6B" w14:textId="77777777" w:rsidR="00AC32E7" w:rsidRDefault="00AC32E7" w:rsidP="00AC32E7">
      <w:pPr>
        <w:keepLines/>
        <w:spacing w:before="0"/>
        <w:rPr>
          <w:rFonts w:ascii="Times New Roman" w:hAnsi="Times New Roman"/>
          <w:color w:val="000000"/>
          <w:sz w:val="18"/>
          <w:shd w:val="clear" w:color="auto" w:fill="FFFFFF"/>
        </w:rPr>
      </w:pPr>
    </w:p>
    <w:p w14:paraId="41AF459D" w14:textId="77777777" w:rsidR="00AC32E7" w:rsidRDefault="00AC32E7" w:rsidP="00AC32E7">
      <w:pPr>
        <w:keepLines/>
        <w:spacing w:before="0"/>
        <w:rPr>
          <w:rFonts w:ascii="Times New Roman" w:hAnsi="Times New Roman"/>
          <w:color w:val="000000"/>
          <w:sz w:val="18"/>
          <w:shd w:val="clear" w:color="auto" w:fill="FFFFFF"/>
        </w:rPr>
      </w:pPr>
    </w:p>
    <w:p w14:paraId="7C0E6549" w14:textId="77777777" w:rsidR="00AC32E7" w:rsidRDefault="00AC32E7" w:rsidP="00AC32E7">
      <w:pPr>
        <w:keepLines/>
        <w:rPr>
          <w:rFonts w:cs="Arial"/>
          <w:color w:val="000000"/>
          <w:sz w:val="16"/>
          <w:shd w:val="clear" w:color="auto" w:fill="FFFFFF"/>
        </w:rPr>
      </w:pPr>
    </w:p>
    <w:p w14:paraId="4F50913D"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22 - Engage Your Senses </w:t>
      </w:r>
    </w:p>
    <w:p w14:paraId="60E0A467"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0CE7FC67">
          <v:shape id="_x0000_i1046" type="#_x0000_t75" style="width:480pt;height:5in" o:bordertopcolor="this" o:borderleftcolor="this" o:borderbottomcolor="this" o:borderrightcolor="this">
            <v:imagedata r:id="rId28" o:title="slide22"/>
            <w10:bordertop type="single" width="4" shadow="t"/>
            <w10:borderleft type="single" width="4" shadow="t"/>
            <w10:borderbottom type="single" width="4" shadow="t"/>
            <w10:borderright type="single" width="4" shadow="t"/>
          </v:shape>
        </w:pict>
      </w:r>
    </w:p>
    <w:p w14:paraId="250FFC0E"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7145697E" w14:textId="77777777" w:rsidR="00AC32E7" w:rsidRDefault="00AC32E7" w:rsidP="00AC32E7">
      <w:pPr>
        <w:keepLines/>
        <w:spacing w:before="0"/>
        <w:rPr>
          <w:rFonts w:cs="Arial"/>
          <w:color w:val="000000"/>
          <w:sz w:val="16"/>
          <w:shd w:val="clear" w:color="auto" w:fill="FFFFFF"/>
        </w:rPr>
      </w:pPr>
    </w:p>
    <w:p w14:paraId="0EED00C3"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3542E13A" w14:textId="77777777" w:rsidR="00AC32E7" w:rsidRDefault="00AC32E7" w:rsidP="00AC32E7">
      <w:pPr>
        <w:keepLines/>
        <w:spacing w:before="0"/>
        <w:rPr>
          <w:rFonts w:cs="Arial"/>
          <w:color w:val="000000"/>
          <w:sz w:val="16"/>
          <w:shd w:val="clear" w:color="auto" w:fill="FFFFFF"/>
        </w:rPr>
      </w:pPr>
    </w:p>
    <w:p w14:paraId="61C7443C"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Engage your Senses</w:t>
      </w:r>
    </w:p>
    <w:p w14:paraId="3491ADA8" w14:textId="77777777" w:rsidR="00AC32E7" w:rsidRDefault="00AC32E7" w:rsidP="00AC32E7">
      <w:pPr>
        <w:keepLines/>
        <w:spacing w:before="0"/>
        <w:rPr>
          <w:rFonts w:cs="Arial"/>
          <w:color w:val="000000"/>
          <w:sz w:val="16"/>
          <w:shd w:val="clear" w:color="auto" w:fill="FFFFFF"/>
        </w:rPr>
      </w:pPr>
    </w:p>
    <w:p w14:paraId="53BFC32C"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Engaging your senses can help in stressful situations.  If you become agitated and hyper, engage in calming activities.  If you become withdrawn, engage in stimulating activity.  Consciously engaging all five senses is a sure-fire way to manage your stress.</w:t>
      </w:r>
    </w:p>
    <w:p w14:paraId="7EAF5136" w14:textId="77777777" w:rsidR="00AC32E7" w:rsidRDefault="00AC32E7" w:rsidP="00AC32E7">
      <w:pPr>
        <w:keepLines/>
        <w:spacing w:before="0"/>
        <w:rPr>
          <w:rFonts w:cs="Arial"/>
          <w:color w:val="000000"/>
          <w:sz w:val="16"/>
          <w:shd w:val="clear" w:color="auto" w:fill="FFFFFF"/>
        </w:rPr>
      </w:pPr>
    </w:p>
    <w:p w14:paraId="26CB89D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Sight</w:t>
      </w:r>
    </w:p>
    <w:p w14:paraId="6973D572" w14:textId="77777777" w:rsidR="00AC32E7" w:rsidRDefault="00AC32E7" w:rsidP="00AC32E7">
      <w:pPr>
        <w:keepLines/>
        <w:spacing w:before="0"/>
        <w:rPr>
          <w:rFonts w:cs="Arial"/>
          <w:color w:val="000000"/>
          <w:sz w:val="16"/>
          <w:shd w:val="clear" w:color="auto" w:fill="FFFFFF"/>
        </w:rPr>
      </w:pPr>
    </w:p>
    <w:p w14:paraId="1BD0562D"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Sound</w:t>
      </w:r>
    </w:p>
    <w:p w14:paraId="2286B512" w14:textId="77777777" w:rsidR="00AC32E7" w:rsidRDefault="00AC32E7" w:rsidP="00AC32E7">
      <w:pPr>
        <w:keepLines/>
        <w:spacing w:before="0"/>
        <w:rPr>
          <w:rFonts w:cs="Arial"/>
          <w:color w:val="000000"/>
          <w:sz w:val="16"/>
          <w:shd w:val="clear" w:color="auto" w:fill="FFFFFF"/>
        </w:rPr>
      </w:pPr>
    </w:p>
    <w:p w14:paraId="24DD3A46"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Smell</w:t>
      </w:r>
    </w:p>
    <w:p w14:paraId="561154E3" w14:textId="77777777" w:rsidR="00AC32E7" w:rsidRDefault="00AC32E7" w:rsidP="00AC32E7">
      <w:pPr>
        <w:keepLines/>
        <w:spacing w:before="0"/>
        <w:rPr>
          <w:rFonts w:cs="Arial"/>
          <w:color w:val="000000"/>
          <w:sz w:val="16"/>
          <w:shd w:val="clear" w:color="auto" w:fill="FFFFFF"/>
        </w:rPr>
      </w:pPr>
    </w:p>
    <w:p w14:paraId="71F270EA"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Taste</w:t>
      </w:r>
    </w:p>
    <w:p w14:paraId="7CE2A2C9" w14:textId="77777777" w:rsidR="00AC32E7" w:rsidRDefault="00AC32E7" w:rsidP="00AC32E7">
      <w:pPr>
        <w:keepLines/>
        <w:spacing w:before="0"/>
        <w:rPr>
          <w:rFonts w:cs="Arial"/>
          <w:color w:val="000000"/>
          <w:sz w:val="16"/>
          <w:shd w:val="clear" w:color="auto" w:fill="FFFFFF"/>
        </w:rPr>
      </w:pPr>
    </w:p>
    <w:p w14:paraId="1D8BFADF"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Touch</w:t>
      </w:r>
    </w:p>
    <w:p w14:paraId="1E240E9C" w14:textId="77777777" w:rsidR="00AC32E7" w:rsidRDefault="00AC32E7" w:rsidP="00AC32E7">
      <w:pPr>
        <w:keepLines/>
        <w:spacing w:before="0"/>
        <w:rPr>
          <w:rFonts w:ascii="Times New Roman" w:hAnsi="Times New Roman"/>
          <w:color w:val="000000"/>
          <w:sz w:val="18"/>
          <w:shd w:val="clear" w:color="auto" w:fill="FFFFFF"/>
        </w:rPr>
      </w:pPr>
    </w:p>
    <w:p w14:paraId="68514917" w14:textId="77777777" w:rsidR="00AC32E7" w:rsidRDefault="00AC32E7" w:rsidP="00AC32E7">
      <w:pPr>
        <w:keepLines/>
        <w:spacing w:before="0"/>
        <w:rPr>
          <w:rFonts w:ascii="Times New Roman" w:hAnsi="Times New Roman"/>
          <w:color w:val="000000"/>
          <w:sz w:val="18"/>
          <w:shd w:val="clear" w:color="auto" w:fill="FFFFFF"/>
        </w:rPr>
      </w:pPr>
    </w:p>
    <w:p w14:paraId="116DF011" w14:textId="77777777" w:rsidR="00AC32E7" w:rsidRDefault="00AC32E7" w:rsidP="00AC32E7">
      <w:pPr>
        <w:keepLines/>
        <w:rPr>
          <w:rFonts w:cs="Arial"/>
          <w:color w:val="000000"/>
          <w:sz w:val="16"/>
          <w:shd w:val="clear" w:color="auto" w:fill="FFFFFF"/>
        </w:rPr>
      </w:pPr>
    </w:p>
    <w:p w14:paraId="419F878E"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23 - Symptoms of Burnout </w:t>
      </w:r>
    </w:p>
    <w:p w14:paraId="20202216"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3ACAA621">
          <v:shape id="_x0000_i1047" type="#_x0000_t75" style="width:480pt;height:5in" o:bordertopcolor="this" o:borderleftcolor="this" o:borderbottomcolor="this" o:borderrightcolor="this">
            <v:imagedata r:id="rId29" o:title="slide23"/>
            <w10:bordertop type="single" width="4" shadow="t"/>
            <w10:borderleft type="single" width="4" shadow="t"/>
            <w10:borderbottom type="single" width="4" shadow="t"/>
            <w10:borderright type="single" width="4" shadow="t"/>
          </v:shape>
        </w:pict>
      </w:r>
    </w:p>
    <w:p w14:paraId="0BC8751F"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2441D28C" w14:textId="77777777" w:rsidR="00AC32E7" w:rsidRDefault="00AC32E7" w:rsidP="00AC32E7">
      <w:pPr>
        <w:keepLines/>
        <w:spacing w:before="0"/>
        <w:rPr>
          <w:rFonts w:cs="Arial"/>
          <w:color w:val="000000"/>
          <w:sz w:val="16"/>
          <w:shd w:val="clear" w:color="auto" w:fill="FFFFFF"/>
        </w:rPr>
      </w:pPr>
    </w:p>
    <w:p w14:paraId="0C3705C0"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35E455C4" w14:textId="77777777" w:rsidR="00AC32E7" w:rsidRDefault="00AC32E7" w:rsidP="00AC32E7">
      <w:pPr>
        <w:keepLines/>
        <w:spacing w:before="0"/>
        <w:rPr>
          <w:rFonts w:cs="Arial"/>
          <w:color w:val="000000"/>
          <w:sz w:val="16"/>
          <w:shd w:val="clear" w:color="auto" w:fill="FFFFFF"/>
        </w:rPr>
      </w:pPr>
    </w:p>
    <w:p w14:paraId="13BB10D4"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Burnout</w:t>
      </w:r>
    </w:p>
    <w:p w14:paraId="0A815994" w14:textId="77777777" w:rsidR="00AC32E7" w:rsidRDefault="00AC32E7" w:rsidP="00AC32E7">
      <w:pPr>
        <w:keepLines/>
        <w:spacing w:before="0"/>
        <w:rPr>
          <w:rFonts w:cs="Arial"/>
          <w:color w:val="000000"/>
          <w:sz w:val="16"/>
          <w:shd w:val="clear" w:color="auto" w:fill="FFFFFF"/>
        </w:rPr>
      </w:pPr>
    </w:p>
    <w:p w14:paraId="1F563DF6"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xml:space="preserve">You want to ensure you adopt healthy habits: get regular exercise, get plenty of rest, and eat well. Set boundaries: If you have trouble saying “no,” remind yourself that saying “no” allows you to say “yes” to things that really matter.  </w:t>
      </w:r>
    </w:p>
    <w:p w14:paraId="4A93CCE0" w14:textId="77777777" w:rsidR="00AC32E7" w:rsidRDefault="00AC32E7" w:rsidP="00AC32E7">
      <w:pPr>
        <w:keepLines/>
        <w:spacing w:before="0"/>
        <w:rPr>
          <w:rFonts w:cs="Arial"/>
          <w:color w:val="000000"/>
          <w:sz w:val="16"/>
          <w:shd w:val="clear" w:color="auto" w:fill="FFFFFF"/>
        </w:rPr>
      </w:pPr>
    </w:p>
    <w:p w14:paraId="2327844B"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Symptoms of Burnout</w:t>
      </w:r>
    </w:p>
    <w:p w14:paraId="3E0AFFB2" w14:textId="77777777" w:rsidR="00AC32E7" w:rsidRDefault="00AC32E7" w:rsidP="00AC32E7">
      <w:pPr>
        <w:keepLines/>
        <w:spacing w:before="0"/>
        <w:rPr>
          <w:rFonts w:cs="Arial"/>
          <w:color w:val="000000"/>
          <w:sz w:val="16"/>
          <w:shd w:val="clear" w:color="auto" w:fill="FFFFFF"/>
        </w:rPr>
      </w:pPr>
    </w:p>
    <w:p w14:paraId="47003052"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Every day is a bad day</w:t>
      </w:r>
    </w:p>
    <w:p w14:paraId="6D4A9FC4" w14:textId="77777777" w:rsidR="00AC32E7" w:rsidRDefault="00AC32E7" w:rsidP="00AC32E7">
      <w:pPr>
        <w:keepLines/>
        <w:spacing w:before="0"/>
        <w:rPr>
          <w:rFonts w:cs="Arial"/>
          <w:color w:val="000000"/>
          <w:sz w:val="16"/>
          <w:shd w:val="clear" w:color="auto" w:fill="FFFFFF"/>
        </w:rPr>
      </w:pPr>
    </w:p>
    <w:p w14:paraId="62E0043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Caring about work seems like a total waste of energy</w:t>
      </w:r>
    </w:p>
    <w:p w14:paraId="470E5592" w14:textId="77777777" w:rsidR="00AC32E7" w:rsidRDefault="00AC32E7" w:rsidP="00AC32E7">
      <w:pPr>
        <w:keepLines/>
        <w:spacing w:before="0"/>
        <w:rPr>
          <w:rFonts w:cs="Arial"/>
          <w:color w:val="000000"/>
          <w:sz w:val="16"/>
          <w:shd w:val="clear" w:color="auto" w:fill="FFFFFF"/>
        </w:rPr>
      </w:pPr>
    </w:p>
    <w:p w14:paraId="0BF5A69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You’re exhausted all the time</w:t>
      </w:r>
    </w:p>
    <w:p w14:paraId="6A04E5EA" w14:textId="77777777" w:rsidR="00AC32E7" w:rsidRDefault="00AC32E7" w:rsidP="00AC32E7">
      <w:pPr>
        <w:keepLines/>
        <w:spacing w:before="0"/>
        <w:rPr>
          <w:rFonts w:cs="Arial"/>
          <w:color w:val="000000"/>
          <w:sz w:val="16"/>
          <w:shd w:val="clear" w:color="auto" w:fill="FFFFFF"/>
        </w:rPr>
      </w:pPr>
    </w:p>
    <w:p w14:paraId="58F533E6"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Most of your day is spent on tasks that feel either dull or overwhelming</w:t>
      </w:r>
    </w:p>
    <w:p w14:paraId="51D4DBFD" w14:textId="77777777" w:rsidR="00AC32E7" w:rsidRDefault="00AC32E7" w:rsidP="00AC32E7">
      <w:pPr>
        <w:keepLines/>
        <w:spacing w:before="0"/>
        <w:rPr>
          <w:rFonts w:cs="Arial"/>
          <w:color w:val="000000"/>
          <w:sz w:val="16"/>
          <w:shd w:val="clear" w:color="auto" w:fill="FFFFFF"/>
        </w:rPr>
      </w:pPr>
    </w:p>
    <w:p w14:paraId="6E08662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You feel as if nothing you do makes a difference or is appreciated</w:t>
      </w:r>
    </w:p>
    <w:p w14:paraId="5343DFED" w14:textId="77777777" w:rsidR="00AC32E7" w:rsidRDefault="00AC32E7" w:rsidP="00AC32E7">
      <w:pPr>
        <w:keepLines/>
        <w:spacing w:before="0"/>
        <w:rPr>
          <w:rFonts w:ascii="Times New Roman" w:hAnsi="Times New Roman"/>
          <w:color w:val="000000"/>
          <w:sz w:val="18"/>
          <w:shd w:val="clear" w:color="auto" w:fill="FFFFFF"/>
        </w:rPr>
      </w:pPr>
    </w:p>
    <w:p w14:paraId="6DF26761" w14:textId="77777777" w:rsidR="00AC32E7" w:rsidRDefault="00AC32E7" w:rsidP="00AC32E7">
      <w:pPr>
        <w:keepLines/>
        <w:spacing w:before="0"/>
        <w:rPr>
          <w:rFonts w:ascii="Times New Roman" w:hAnsi="Times New Roman"/>
          <w:color w:val="000000"/>
          <w:sz w:val="18"/>
          <w:shd w:val="clear" w:color="auto" w:fill="FFFFFF"/>
        </w:rPr>
      </w:pPr>
    </w:p>
    <w:p w14:paraId="0774DDBE" w14:textId="77777777" w:rsidR="00AC32E7" w:rsidRDefault="00AC32E7" w:rsidP="00AC32E7">
      <w:pPr>
        <w:keepLines/>
        <w:rPr>
          <w:rFonts w:cs="Arial"/>
          <w:color w:val="000000"/>
          <w:sz w:val="16"/>
          <w:shd w:val="clear" w:color="auto" w:fill="FFFFFF"/>
        </w:rPr>
      </w:pPr>
    </w:p>
    <w:p w14:paraId="296B6BE9"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24 - Burnout Repair </w:t>
      </w:r>
    </w:p>
    <w:p w14:paraId="191791BA"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0B5407FF">
          <v:shape id="_x0000_i1048" type="#_x0000_t75" style="width:480pt;height:5in" o:bordertopcolor="this" o:borderleftcolor="this" o:borderbottomcolor="this" o:borderrightcolor="this">
            <v:imagedata r:id="rId30" o:title="slide24"/>
            <w10:bordertop type="single" width="4" shadow="t"/>
            <w10:borderleft type="single" width="4" shadow="t"/>
            <w10:borderbottom type="single" width="4" shadow="t"/>
            <w10:borderright type="single" width="4" shadow="t"/>
          </v:shape>
        </w:pict>
      </w:r>
    </w:p>
    <w:p w14:paraId="383E5C5F"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4B6A6D25" w14:textId="77777777" w:rsidR="00AC32E7" w:rsidRDefault="00AC32E7" w:rsidP="00AC32E7">
      <w:pPr>
        <w:keepLines/>
        <w:spacing w:before="0"/>
        <w:rPr>
          <w:rFonts w:cs="Arial"/>
          <w:color w:val="000000"/>
          <w:sz w:val="16"/>
          <w:shd w:val="clear" w:color="auto" w:fill="FFFFFF"/>
        </w:rPr>
      </w:pPr>
    </w:p>
    <w:p w14:paraId="4CEA0CF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4A00487B" w14:textId="77777777" w:rsidR="00AC32E7" w:rsidRDefault="00AC32E7" w:rsidP="00AC32E7">
      <w:pPr>
        <w:keepLines/>
        <w:spacing w:before="0"/>
        <w:rPr>
          <w:rFonts w:cs="Arial"/>
          <w:color w:val="000000"/>
          <w:sz w:val="16"/>
          <w:shd w:val="clear" w:color="auto" w:fill="FFFFFF"/>
        </w:rPr>
      </w:pPr>
    </w:p>
    <w:p w14:paraId="07E96DFB"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Burnout Repair</w:t>
      </w:r>
    </w:p>
    <w:p w14:paraId="212CDAC0" w14:textId="77777777" w:rsidR="00AC32E7" w:rsidRDefault="00AC32E7" w:rsidP="00AC32E7">
      <w:pPr>
        <w:keepLines/>
        <w:spacing w:before="0"/>
        <w:rPr>
          <w:rFonts w:cs="Arial"/>
          <w:color w:val="000000"/>
          <w:sz w:val="16"/>
          <w:shd w:val="clear" w:color="auto" w:fill="FFFFFF"/>
        </w:rPr>
      </w:pPr>
    </w:p>
    <w:p w14:paraId="50D0C3CD"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Start the day with a relaxing ritual</w:t>
      </w:r>
    </w:p>
    <w:p w14:paraId="73F47752" w14:textId="77777777" w:rsidR="00AC32E7" w:rsidRDefault="00AC32E7" w:rsidP="00AC32E7">
      <w:pPr>
        <w:keepLines/>
        <w:spacing w:before="0"/>
        <w:rPr>
          <w:rFonts w:cs="Arial"/>
          <w:color w:val="000000"/>
          <w:sz w:val="16"/>
          <w:shd w:val="clear" w:color="auto" w:fill="FFFFFF"/>
        </w:rPr>
      </w:pPr>
    </w:p>
    <w:p w14:paraId="04927B8E"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Adopt healthy habits</w:t>
      </w:r>
    </w:p>
    <w:p w14:paraId="029AA652" w14:textId="77777777" w:rsidR="00AC32E7" w:rsidRDefault="00AC32E7" w:rsidP="00AC32E7">
      <w:pPr>
        <w:keepLines/>
        <w:spacing w:before="0"/>
        <w:rPr>
          <w:rFonts w:cs="Arial"/>
          <w:color w:val="000000"/>
          <w:sz w:val="16"/>
          <w:shd w:val="clear" w:color="auto" w:fill="FFFFFF"/>
        </w:rPr>
      </w:pPr>
    </w:p>
    <w:p w14:paraId="01EB3FF4"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Set boundaries</w:t>
      </w:r>
    </w:p>
    <w:p w14:paraId="390134E8" w14:textId="77777777" w:rsidR="00AC32E7" w:rsidRDefault="00AC32E7" w:rsidP="00AC32E7">
      <w:pPr>
        <w:keepLines/>
        <w:spacing w:before="0"/>
        <w:rPr>
          <w:rFonts w:cs="Arial"/>
          <w:color w:val="000000"/>
          <w:sz w:val="16"/>
          <w:shd w:val="clear" w:color="auto" w:fill="FFFFFF"/>
        </w:rPr>
      </w:pPr>
    </w:p>
    <w:p w14:paraId="7E577AC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Take regular breaks throughout the day</w:t>
      </w:r>
    </w:p>
    <w:p w14:paraId="7D0DCF99" w14:textId="77777777" w:rsidR="00AC32E7" w:rsidRDefault="00AC32E7" w:rsidP="00AC32E7">
      <w:pPr>
        <w:keepLines/>
        <w:spacing w:before="0"/>
        <w:rPr>
          <w:rFonts w:cs="Arial"/>
          <w:color w:val="000000"/>
          <w:sz w:val="16"/>
          <w:shd w:val="clear" w:color="auto" w:fill="FFFFFF"/>
        </w:rPr>
      </w:pPr>
    </w:p>
    <w:p w14:paraId="15E2207D"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Clearly separate your work and non-work lives</w:t>
      </w:r>
    </w:p>
    <w:p w14:paraId="1F051149" w14:textId="77777777" w:rsidR="00AC32E7" w:rsidRDefault="00AC32E7" w:rsidP="00AC32E7">
      <w:pPr>
        <w:keepLines/>
        <w:spacing w:before="0"/>
        <w:rPr>
          <w:rFonts w:cs="Arial"/>
          <w:color w:val="000000"/>
          <w:sz w:val="16"/>
          <w:shd w:val="clear" w:color="auto" w:fill="FFFFFF"/>
        </w:rPr>
      </w:pPr>
    </w:p>
    <w:p w14:paraId="2074E800"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Say no before you get overwhelmed</w:t>
      </w:r>
    </w:p>
    <w:p w14:paraId="3FF5109B" w14:textId="77777777" w:rsidR="00AC32E7" w:rsidRDefault="00AC32E7" w:rsidP="00AC32E7">
      <w:pPr>
        <w:keepLines/>
        <w:spacing w:before="0"/>
        <w:rPr>
          <w:rFonts w:cs="Arial"/>
          <w:color w:val="000000"/>
          <w:sz w:val="16"/>
          <w:shd w:val="clear" w:color="auto" w:fill="FFFFFF"/>
        </w:rPr>
      </w:pPr>
    </w:p>
    <w:p w14:paraId="378AE486"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Regularly disconnect from technology</w:t>
      </w:r>
    </w:p>
    <w:p w14:paraId="666DB6D4" w14:textId="77777777" w:rsidR="00AC32E7" w:rsidRDefault="00AC32E7" w:rsidP="00AC32E7">
      <w:pPr>
        <w:keepLines/>
        <w:spacing w:before="0"/>
        <w:rPr>
          <w:rFonts w:cs="Arial"/>
          <w:color w:val="000000"/>
          <w:sz w:val="16"/>
          <w:shd w:val="clear" w:color="auto" w:fill="FFFFFF"/>
        </w:rPr>
      </w:pPr>
    </w:p>
    <w:p w14:paraId="1A0BCE2A"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Get support</w:t>
      </w:r>
    </w:p>
    <w:p w14:paraId="51F0F15B" w14:textId="77777777" w:rsidR="00AC32E7" w:rsidRDefault="00AC32E7" w:rsidP="00AC32E7">
      <w:pPr>
        <w:keepLines/>
        <w:spacing w:before="0"/>
        <w:rPr>
          <w:rFonts w:ascii="Times New Roman" w:hAnsi="Times New Roman"/>
          <w:color w:val="000000"/>
          <w:sz w:val="18"/>
          <w:shd w:val="clear" w:color="auto" w:fill="FFFFFF"/>
        </w:rPr>
      </w:pPr>
    </w:p>
    <w:p w14:paraId="23681091" w14:textId="77777777" w:rsidR="00AC32E7" w:rsidRDefault="00AC32E7" w:rsidP="00AC32E7">
      <w:pPr>
        <w:keepLines/>
        <w:spacing w:before="0"/>
        <w:rPr>
          <w:rFonts w:ascii="Times New Roman" w:hAnsi="Times New Roman"/>
          <w:color w:val="000000"/>
          <w:sz w:val="18"/>
          <w:shd w:val="clear" w:color="auto" w:fill="FFFFFF"/>
        </w:rPr>
      </w:pPr>
    </w:p>
    <w:p w14:paraId="6A5062B7" w14:textId="77777777" w:rsidR="00AC32E7" w:rsidRDefault="00AC32E7" w:rsidP="00AC32E7">
      <w:pPr>
        <w:keepLines/>
        <w:rPr>
          <w:rFonts w:cs="Arial"/>
          <w:color w:val="000000"/>
          <w:sz w:val="16"/>
          <w:shd w:val="clear" w:color="auto" w:fill="FFFFFF"/>
        </w:rPr>
      </w:pPr>
    </w:p>
    <w:p w14:paraId="28E7F0BB"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25 - Rest &amp; Relaxation </w:t>
      </w:r>
    </w:p>
    <w:p w14:paraId="650AFF23"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31C38A78">
          <v:shape id="_x0000_i1049" type="#_x0000_t75" style="width:480pt;height:5in" o:bordertopcolor="this" o:borderleftcolor="this" o:borderbottomcolor="this" o:borderrightcolor="this">
            <v:imagedata r:id="rId31" o:title="slide25"/>
            <w10:bordertop type="single" width="4" shadow="t"/>
            <w10:borderleft type="single" width="4" shadow="t"/>
            <w10:borderbottom type="single" width="4" shadow="t"/>
            <w10:borderright type="single" width="4" shadow="t"/>
          </v:shape>
        </w:pict>
      </w:r>
    </w:p>
    <w:p w14:paraId="71EACD4F"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57D3499B" w14:textId="77777777" w:rsidR="00AC32E7" w:rsidRDefault="00AC32E7" w:rsidP="00AC32E7">
      <w:pPr>
        <w:keepLines/>
        <w:spacing w:before="0"/>
        <w:rPr>
          <w:rFonts w:cs="Arial"/>
          <w:color w:val="000000"/>
          <w:sz w:val="16"/>
          <w:shd w:val="clear" w:color="auto" w:fill="FFFFFF"/>
        </w:rPr>
      </w:pPr>
    </w:p>
    <w:p w14:paraId="5FBBAD8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3DFCF54D" w14:textId="77777777" w:rsidR="00AC32E7" w:rsidRDefault="00AC32E7" w:rsidP="00AC32E7">
      <w:pPr>
        <w:keepLines/>
        <w:spacing w:before="0"/>
        <w:rPr>
          <w:rFonts w:cs="Arial"/>
          <w:color w:val="000000"/>
          <w:sz w:val="16"/>
          <w:shd w:val="clear" w:color="auto" w:fill="FFFFFF"/>
        </w:rPr>
      </w:pPr>
    </w:p>
    <w:p w14:paraId="2C5B5BF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Rest and Relaxation</w:t>
      </w:r>
    </w:p>
    <w:p w14:paraId="47E4207F" w14:textId="77777777" w:rsidR="00AC32E7" w:rsidRDefault="00AC32E7" w:rsidP="00AC32E7">
      <w:pPr>
        <w:keepLines/>
        <w:spacing w:before="0"/>
        <w:rPr>
          <w:rFonts w:cs="Arial"/>
          <w:color w:val="000000"/>
          <w:sz w:val="16"/>
          <w:shd w:val="clear" w:color="auto" w:fill="FFFFFF"/>
        </w:rPr>
      </w:pPr>
    </w:p>
    <w:p w14:paraId="15BF751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Rest and relaxation during your leisure time compensate for the stress you experience at work.</w:t>
      </w:r>
    </w:p>
    <w:p w14:paraId="6CFBBBBC" w14:textId="77777777" w:rsidR="00AC32E7" w:rsidRDefault="00AC32E7" w:rsidP="00AC32E7">
      <w:pPr>
        <w:keepLines/>
        <w:spacing w:before="0"/>
        <w:rPr>
          <w:rFonts w:ascii="Times New Roman" w:hAnsi="Times New Roman"/>
          <w:color w:val="000000"/>
          <w:sz w:val="18"/>
          <w:shd w:val="clear" w:color="auto" w:fill="FFFFFF"/>
        </w:rPr>
      </w:pPr>
    </w:p>
    <w:p w14:paraId="105E06F9" w14:textId="77777777" w:rsidR="00AC32E7" w:rsidRDefault="00AC32E7" w:rsidP="00AC32E7">
      <w:pPr>
        <w:keepLines/>
        <w:spacing w:before="0"/>
        <w:rPr>
          <w:rFonts w:ascii="Times New Roman" w:hAnsi="Times New Roman"/>
          <w:color w:val="000000"/>
          <w:sz w:val="18"/>
          <w:shd w:val="clear" w:color="auto" w:fill="FFFFFF"/>
        </w:rPr>
      </w:pPr>
    </w:p>
    <w:p w14:paraId="023E32B0" w14:textId="77777777" w:rsidR="00AC32E7" w:rsidRDefault="00AC32E7" w:rsidP="00AC32E7">
      <w:pPr>
        <w:keepLines/>
        <w:rPr>
          <w:rFonts w:cs="Arial"/>
          <w:color w:val="000000"/>
          <w:sz w:val="16"/>
          <w:shd w:val="clear" w:color="auto" w:fill="FFFFFF"/>
        </w:rPr>
      </w:pPr>
    </w:p>
    <w:p w14:paraId="272B2E34"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26 - Get Enough Sleep </w:t>
      </w:r>
    </w:p>
    <w:p w14:paraId="3E985770"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35A3E65A">
          <v:shape id="_x0000_i1050" type="#_x0000_t75" style="width:480pt;height:5in" o:bordertopcolor="this" o:borderleftcolor="this" o:borderbottomcolor="this" o:borderrightcolor="this">
            <v:imagedata r:id="rId32" o:title="slide26"/>
            <w10:bordertop type="single" width="4" shadow="t"/>
            <w10:borderleft type="single" width="4" shadow="t"/>
            <w10:borderbottom type="single" width="4" shadow="t"/>
            <w10:borderright type="single" width="4" shadow="t"/>
          </v:shape>
        </w:pict>
      </w:r>
    </w:p>
    <w:p w14:paraId="755F264C"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5E4D1DCE" w14:textId="77777777" w:rsidR="00AC32E7" w:rsidRDefault="00AC32E7" w:rsidP="00AC32E7">
      <w:pPr>
        <w:keepLines/>
        <w:spacing w:before="0"/>
        <w:rPr>
          <w:rFonts w:cs="Arial"/>
          <w:color w:val="000000"/>
          <w:sz w:val="16"/>
          <w:shd w:val="clear" w:color="auto" w:fill="FFFFFF"/>
        </w:rPr>
      </w:pPr>
    </w:p>
    <w:p w14:paraId="4F7D4CC4"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14F6C862" w14:textId="77777777" w:rsidR="00AC32E7" w:rsidRDefault="00AC32E7" w:rsidP="00AC32E7">
      <w:pPr>
        <w:keepLines/>
        <w:spacing w:before="0"/>
        <w:rPr>
          <w:rFonts w:cs="Arial"/>
          <w:color w:val="000000"/>
          <w:sz w:val="16"/>
          <w:shd w:val="clear" w:color="auto" w:fill="FFFFFF"/>
        </w:rPr>
      </w:pPr>
    </w:p>
    <w:p w14:paraId="5A720E86"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Get Enough Sleep</w:t>
      </w:r>
    </w:p>
    <w:p w14:paraId="64A409FD" w14:textId="77777777" w:rsidR="00AC32E7" w:rsidRDefault="00AC32E7" w:rsidP="00AC32E7">
      <w:pPr>
        <w:keepLines/>
        <w:spacing w:before="0"/>
        <w:rPr>
          <w:rFonts w:cs="Arial"/>
          <w:color w:val="000000"/>
          <w:sz w:val="16"/>
          <w:shd w:val="clear" w:color="auto" w:fill="FFFFFF"/>
        </w:rPr>
      </w:pPr>
    </w:p>
    <w:p w14:paraId="04200A8D"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Most people need 7-9 hours of sleep per night</w:t>
      </w:r>
    </w:p>
    <w:p w14:paraId="5C417C51" w14:textId="77777777" w:rsidR="00AC32E7" w:rsidRDefault="00AC32E7" w:rsidP="00AC32E7">
      <w:pPr>
        <w:keepLines/>
        <w:spacing w:before="0"/>
        <w:rPr>
          <w:rFonts w:cs="Arial"/>
          <w:color w:val="000000"/>
          <w:sz w:val="16"/>
          <w:shd w:val="clear" w:color="auto" w:fill="FFFFFF"/>
        </w:rPr>
      </w:pPr>
    </w:p>
    <w:p w14:paraId="574B1900"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If you have trouble falling asleep, try these tips:</w:t>
      </w:r>
    </w:p>
    <w:p w14:paraId="770AEC37" w14:textId="77777777" w:rsidR="00AC32E7" w:rsidRDefault="00AC32E7" w:rsidP="00AC32E7">
      <w:pPr>
        <w:keepLines/>
        <w:spacing w:before="0"/>
        <w:rPr>
          <w:rFonts w:cs="Arial"/>
          <w:color w:val="000000"/>
          <w:sz w:val="16"/>
          <w:shd w:val="clear" w:color="auto" w:fill="FFFFFF"/>
        </w:rPr>
      </w:pPr>
    </w:p>
    <w:p w14:paraId="7914E44D"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Establish a routine</w:t>
      </w:r>
    </w:p>
    <w:p w14:paraId="31875496" w14:textId="77777777" w:rsidR="00AC32E7" w:rsidRDefault="00AC32E7" w:rsidP="00AC32E7">
      <w:pPr>
        <w:keepLines/>
        <w:spacing w:before="0"/>
        <w:rPr>
          <w:rFonts w:cs="Arial"/>
          <w:color w:val="000000"/>
          <w:sz w:val="16"/>
          <w:shd w:val="clear" w:color="auto" w:fill="FFFFFF"/>
        </w:rPr>
      </w:pPr>
    </w:p>
    <w:p w14:paraId="2FC4C6A6"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Write down persistent thoughts and worries and then put them out of your mind</w:t>
      </w:r>
    </w:p>
    <w:p w14:paraId="2B05A513" w14:textId="77777777" w:rsidR="00AC32E7" w:rsidRDefault="00AC32E7" w:rsidP="00AC32E7">
      <w:pPr>
        <w:keepLines/>
        <w:spacing w:before="0"/>
        <w:rPr>
          <w:rFonts w:cs="Arial"/>
          <w:color w:val="000000"/>
          <w:sz w:val="16"/>
          <w:shd w:val="clear" w:color="auto" w:fill="FFFFFF"/>
        </w:rPr>
      </w:pPr>
    </w:p>
    <w:p w14:paraId="129A8A6B"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Stop doing mentally demanding work several hours before bed</w:t>
      </w:r>
    </w:p>
    <w:p w14:paraId="4DBCED68" w14:textId="77777777" w:rsidR="00AC32E7" w:rsidRDefault="00AC32E7" w:rsidP="00AC32E7">
      <w:pPr>
        <w:keepLines/>
        <w:spacing w:before="0"/>
        <w:rPr>
          <w:rFonts w:cs="Arial"/>
          <w:color w:val="000000"/>
          <w:sz w:val="16"/>
          <w:shd w:val="clear" w:color="auto" w:fill="FFFFFF"/>
        </w:rPr>
      </w:pPr>
    </w:p>
    <w:p w14:paraId="63EC9402"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Cut the caffeine and alcohol</w:t>
      </w:r>
    </w:p>
    <w:p w14:paraId="05F6F9C8" w14:textId="77777777" w:rsidR="00AC32E7" w:rsidRDefault="00AC32E7" w:rsidP="00AC32E7">
      <w:pPr>
        <w:keepLines/>
        <w:spacing w:before="0"/>
        <w:rPr>
          <w:rFonts w:ascii="Times New Roman" w:hAnsi="Times New Roman"/>
          <w:color w:val="000000"/>
          <w:sz w:val="18"/>
          <w:shd w:val="clear" w:color="auto" w:fill="FFFFFF"/>
        </w:rPr>
      </w:pPr>
    </w:p>
    <w:p w14:paraId="6ED91418" w14:textId="77777777" w:rsidR="00AC32E7" w:rsidRDefault="00AC32E7" w:rsidP="00AC32E7">
      <w:pPr>
        <w:keepLines/>
        <w:spacing w:before="0"/>
        <w:rPr>
          <w:rFonts w:ascii="Times New Roman" w:hAnsi="Times New Roman"/>
          <w:color w:val="000000"/>
          <w:sz w:val="18"/>
          <w:shd w:val="clear" w:color="auto" w:fill="FFFFFF"/>
        </w:rPr>
      </w:pPr>
    </w:p>
    <w:p w14:paraId="18E4BD87" w14:textId="77777777" w:rsidR="00AC32E7" w:rsidRDefault="00AC32E7" w:rsidP="00AC32E7">
      <w:pPr>
        <w:keepLines/>
        <w:rPr>
          <w:rFonts w:cs="Arial"/>
          <w:color w:val="000000"/>
          <w:sz w:val="16"/>
          <w:shd w:val="clear" w:color="auto" w:fill="FFFFFF"/>
        </w:rPr>
      </w:pPr>
    </w:p>
    <w:p w14:paraId="1A47B199"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27 - Sports, Hobbies, &amp; Activities </w:t>
      </w:r>
    </w:p>
    <w:p w14:paraId="4B74EDFC"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6BC8CC7B">
          <v:shape id="_x0000_i1051" type="#_x0000_t75" style="width:480pt;height:5in" o:bordertopcolor="this" o:borderleftcolor="this" o:borderbottomcolor="this" o:borderrightcolor="this">
            <v:imagedata r:id="rId33" o:title="slide27"/>
            <w10:bordertop type="single" width="4" shadow="t"/>
            <w10:borderleft type="single" width="4" shadow="t"/>
            <w10:borderbottom type="single" width="4" shadow="t"/>
            <w10:borderright type="single" width="4" shadow="t"/>
          </v:shape>
        </w:pict>
      </w:r>
    </w:p>
    <w:p w14:paraId="5FDAA740"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624F1FC2" w14:textId="77777777" w:rsidR="00AC32E7" w:rsidRDefault="00AC32E7" w:rsidP="00AC32E7">
      <w:pPr>
        <w:keepLines/>
        <w:spacing w:before="0"/>
        <w:rPr>
          <w:rFonts w:cs="Arial"/>
          <w:color w:val="000000"/>
          <w:sz w:val="16"/>
          <w:shd w:val="clear" w:color="auto" w:fill="FFFFFF"/>
        </w:rPr>
      </w:pPr>
    </w:p>
    <w:p w14:paraId="108249B2"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7151DA92" w14:textId="77777777" w:rsidR="00AC32E7" w:rsidRDefault="00AC32E7" w:rsidP="00AC32E7">
      <w:pPr>
        <w:keepLines/>
        <w:spacing w:before="0"/>
        <w:rPr>
          <w:rFonts w:cs="Arial"/>
          <w:color w:val="000000"/>
          <w:sz w:val="16"/>
          <w:shd w:val="clear" w:color="auto" w:fill="FFFFFF"/>
        </w:rPr>
      </w:pPr>
    </w:p>
    <w:p w14:paraId="6C3B19FC"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Engage in a Sport, Hobby, or Activity</w:t>
      </w:r>
    </w:p>
    <w:p w14:paraId="3260B7A2" w14:textId="77777777" w:rsidR="00AC32E7" w:rsidRDefault="00AC32E7" w:rsidP="00AC32E7">
      <w:pPr>
        <w:keepLines/>
        <w:spacing w:before="0"/>
        <w:rPr>
          <w:rFonts w:cs="Arial"/>
          <w:color w:val="000000"/>
          <w:sz w:val="16"/>
          <w:shd w:val="clear" w:color="auto" w:fill="FFFFFF"/>
        </w:rPr>
      </w:pPr>
    </w:p>
    <w:p w14:paraId="437188A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Have fun doing it</w:t>
      </w:r>
    </w:p>
    <w:p w14:paraId="759487D2" w14:textId="77777777" w:rsidR="00AC32E7" w:rsidRDefault="00AC32E7" w:rsidP="00AC32E7">
      <w:pPr>
        <w:keepLines/>
        <w:spacing w:before="0"/>
        <w:rPr>
          <w:rFonts w:cs="Arial"/>
          <w:color w:val="000000"/>
          <w:sz w:val="16"/>
          <w:shd w:val="clear" w:color="auto" w:fill="FFFFFF"/>
        </w:rPr>
      </w:pPr>
    </w:p>
    <w:p w14:paraId="5E2B679E"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Slow-paced, non-competitive, nonperformance focus works for many</w:t>
      </w:r>
    </w:p>
    <w:p w14:paraId="4232FAA1" w14:textId="77777777" w:rsidR="00AC32E7" w:rsidRDefault="00AC32E7" w:rsidP="00AC32E7">
      <w:pPr>
        <w:keepLines/>
        <w:spacing w:before="0"/>
        <w:rPr>
          <w:rFonts w:cs="Arial"/>
          <w:color w:val="000000"/>
          <w:sz w:val="16"/>
          <w:shd w:val="clear" w:color="auto" w:fill="FFFFFF"/>
        </w:rPr>
      </w:pPr>
    </w:p>
    <w:p w14:paraId="38C5D15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Reading or socializing can also be restful</w:t>
      </w:r>
    </w:p>
    <w:p w14:paraId="17FD1B87" w14:textId="77777777" w:rsidR="00AC32E7" w:rsidRDefault="00AC32E7" w:rsidP="00AC32E7">
      <w:pPr>
        <w:keepLines/>
        <w:spacing w:before="0"/>
        <w:rPr>
          <w:rFonts w:ascii="Times New Roman" w:hAnsi="Times New Roman"/>
          <w:color w:val="000000"/>
          <w:sz w:val="18"/>
          <w:shd w:val="clear" w:color="auto" w:fill="FFFFFF"/>
        </w:rPr>
      </w:pPr>
    </w:p>
    <w:p w14:paraId="6415B580" w14:textId="77777777" w:rsidR="00AC32E7" w:rsidRDefault="00AC32E7" w:rsidP="00AC32E7">
      <w:pPr>
        <w:keepLines/>
        <w:spacing w:before="0"/>
        <w:rPr>
          <w:rFonts w:ascii="Times New Roman" w:hAnsi="Times New Roman"/>
          <w:color w:val="000000"/>
          <w:sz w:val="18"/>
          <w:shd w:val="clear" w:color="auto" w:fill="FFFFFF"/>
        </w:rPr>
      </w:pPr>
    </w:p>
    <w:p w14:paraId="2FE0D6D4" w14:textId="77777777" w:rsidR="00AC32E7" w:rsidRDefault="00AC32E7" w:rsidP="00AC32E7">
      <w:pPr>
        <w:keepLines/>
        <w:rPr>
          <w:rFonts w:cs="Arial"/>
          <w:color w:val="000000"/>
          <w:sz w:val="16"/>
          <w:shd w:val="clear" w:color="auto" w:fill="FFFFFF"/>
        </w:rPr>
      </w:pPr>
    </w:p>
    <w:p w14:paraId="5F9E48FF"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28 - Vacations </w:t>
      </w:r>
    </w:p>
    <w:p w14:paraId="56635180"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115976F5">
          <v:shape id="_x0000_i1052" type="#_x0000_t75" style="width:480pt;height:5in" o:bordertopcolor="this" o:borderleftcolor="this" o:borderbottomcolor="this" o:borderrightcolor="this">
            <v:imagedata r:id="rId34" o:title="slide28"/>
            <w10:bordertop type="single" width="4" shadow="t"/>
            <w10:borderleft type="single" width="4" shadow="t"/>
            <w10:borderbottom type="single" width="4" shadow="t"/>
            <w10:borderright type="single" width="4" shadow="t"/>
          </v:shape>
        </w:pict>
      </w:r>
    </w:p>
    <w:p w14:paraId="3B3A86CC"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4F521E25" w14:textId="77777777" w:rsidR="00AC32E7" w:rsidRDefault="00AC32E7" w:rsidP="00AC32E7">
      <w:pPr>
        <w:keepLines/>
        <w:spacing w:before="0"/>
        <w:rPr>
          <w:rFonts w:cs="Arial"/>
          <w:color w:val="000000"/>
          <w:sz w:val="16"/>
          <w:shd w:val="clear" w:color="auto" w:fill="FFFFFF"/>
        </w:rPr>
      </w:pPr>
    </w:p>
    <w:p w14:paraId="1C5B49B6"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75277D8A" w14:textId="77777777" w:rsidR="00AC32E7" w:rsidRDefault="00AC32E7" w:rsidP="00AC32E7">
      <w:pPr>
        <w:keepLines/>
        <w:spacing w:before="0"/>
        <w:rPr>
          <w:rFonts w:cs="Arial"/>
          <w:color w:val="000000"/>
          <w:sz w:val="16"/>
          <w:shd w:val="clear" w:color="auto" w:fill="FFFFFF"/>
        </w:rPr>
      </w:pPr>
    </w:p>
    <w:p w14:paraId="070820B4"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Take a Vacation</w:t>
      </w:r>
    </w:p>
    <w:p w14:paraId="5DDB5FBF" w14:textId="77777777" w:rsidR="00AC32E7" w:rsidRDefault="00AC32E7" w:rsidP="00AC32E7">
      <w:pPr>
        <w:keepLines/>
        <w:spacing w:before="0"/>
        <w:rPr>
          <w:rFonts w:cs="Arial"/>
          <w:color w:val="000000"/>
          <w:sz w:val="16"/>
          <w:shd w:val="clear" w:color="auto" w:fill="FFFFFF"/>
        </w:rPr>
      </w:pPr>
    </w:p>
    <w:p w14:paraId="43F511BB"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Take your vacation days</w:t>
      </w:r>
    </w:p>
    <w:p w14:paraId="2BB609A1" w14:textId="77777777" w:rsidR="00AC32E7" w:rsidRDefault="00AC32E7" w:rsidP="00AC32E7">
      <w:pPr>
        <w:keepLines/>
        <w:spacing w:before="0"/>
        <w:rPr>
          <w:rFonts w:cs="Arial"/>
          <w:color w:val="000000"/>
          <w:sz w:val="16"/>
          <w:shd w:val="clear" w:color="auto" w:fill="FFFFFF"/>
        </w:rPr>
      </w:pPr>
    </w:p>
    <w:p w14:paraId="019C1F0A"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Aim for two weeks</w:t>
      </w:r>
    </w:p>
    <w:p w14:paraId="5D5F62ED" w14:textId="77777777" w:rsidR="00AC32E7" w:rsidRDefault="00AC32E7" w:rsidP="00AC32E7">
      <w:pPr>
        <w:keepLines/>
        <w:spacing w:before="0"/>
        <w:rPr>
          <w:rFonts w:cs="Arial"/>
          <w:color w:val="000000"/>
          <w:sz w:val="16"/>
          <w:shd w:val="clear" w:color="auto" w:fill="FFFFFF"/>
        </w:rPr>
      </w:pPr>
    </w:p>
    <w:p w14:paraId="2F6302F4"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Use some time for rest</w:t>
      </w:r>
    </w:p>
    <w:p w14:paraId="04751C51" w14:textId="77777777" w:rsidR="00AC32E7" w:rsidRDefault="00AC32E7" w:rsidP="00AC32E7">
      <w:pPr>
        <w:keepLines/>
        <w:spacing w:before="0"/>
        <w:rPr>
          <w:rFonts w:ascii="Times New Roman" w:hAnsi="Times New Roman"/>
          <w:color w:val="000000"/>
          <w:sz w:val="18"/>
          <w:shd w:val="clear" w:color="auto" w:fill="FFFFFF"/>
        </w:rPr>
      </w:pPr>
    </w:p>
    <w:p w14:paraId="1BCC0274" w14:textId="77777777" w:rsidR="00AC32E7" w:rsidRDefault="00AC32E7" w:rsidP="00AC32E7">
      <w:pPr>
        <w:keepLines/>
        <w:spacing w:before="0"/>
        <w:rPr>
          <w:rFonts w:ascii="Times New Roman" w:hAnsi="Times New Roman"/>
          <w:color w:val="000000"/>
          <w:sz w:val="18"/>
          <w:shd w:val="clear" w:color="auto" w:fill="FFFFFF"/>
        </w:rPr>
      </w:pPr>
    </w:p>
    <w:p w14:paraId="7C86EA5D" w14:textId="77777777" w:rsidR="00AC32E7" w:rsidRDefault="00AC32E7" w:rsidP="00AC32E7">
      <w:pPr>
        <w:keepLines/>
        <w:rPr>
          <w:rFonts w:cs="Arial"/>
          <w:color w:val="000000"/>
          <w:sz w:val="16"/>
          <w:shd w:val="clear" w:color="auto" w:fill="FFFFFF"/>
        </w:rPr>
      </w:pPr>
    </w:p>
    <w:p w14:paraId="5ED9E3E6"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29 - Knowledge Check </w:t>
      </w:r>
    </w:p>
    <w:p w14:paraId="6808E0F8"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30355A9D">
          <v:shape id="_x0000_i1053" type="#_x0000_t75" style="width:480pt;height:5in" o:bordertopcolor="this" o:borderleftcolor="this" o:borderbottomcolor="this" o:borderrightcolor="this">
            <v:imagedata r:id="rId35" o:title="slide29"/>
            <w10:bordertop type="single" width="4" shadow="t"/>
            <w10:borderleft type="single" width="4" shadow="t"/>
            <w10:borderbottom type="single" width="4" shadow="t"/>
            <w10:borderright type="single" width="4" shadow="t"/>
          </v:shape>
        </w:pict>
      </w:r>
    </w:p>
    <w:p w14:paraId="37AB71F2"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473F2150" w14:textId="77777777" w:rsidR="00AC32E7" w:rsidRDefault="00AC32E7" w:rsidP="00AC32E7">
      <w:pPr>
        <w:keepLines/>
        <w:spacing w:before="0"/>
        <w:rPr>
          <w:rFonts w:cs="Arial"/>
          <w:color w:val="000000"/>
          <w:sz w:val="16"/>
          <w:shd w:val="clear" w:color="auto" w:fill="FFFFFF"/>
        </w:rPr>
      </w:pPr>
    </w:p>
    <w:p w14:paraId="5BEDD014"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4D547D2F" w14:textId="77777777" w:rsidR="00AC32E7" w:rsidRDefault="00AC32E7" w:rsidP="00AC32E7">
      <w:pPr>
        <w:keepLines/>
        <w:spacing w:before="0"/>
        <w:rPr>
          <w:rFonts w:cs="Arial"/>
          <w:color w:val="000000"/>
          <w:sz w:val="16"/>
          <w:shd w:val="clear" w:color="auto" w:fill="FFFFFF"/>
        </w:rPr>
      </w:pPr>
    </w:p>
    <w:p w14:paraId="3D535FD2"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What are some rest and relaxation techniques?</w:t>
      </w:r>
    </w:p>
    <w:p w14:paraId="428FDCC5" w14:textId="77777777" w:rsidR="00AC32E7" w:rsidRDefault="00AC32E7" w:rsidP="00AC32E7">
      <w:pPr>
        <w:keepLines/>
        <w:spacing w:before="0"/>
        <w:rPr>
          <w:rFonts w:cs="Arial"/>
          <w:color w:val="000000"/>
          <w:sz w:val="16"/>
          <w:shd w:val="clear" w:color="auto" w:fill="FFFFFF"/>
        </w:rPr>
      </w:pPr>
    </w:p>
    <w:p w14:paraId="2415577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(Answers on the next slide)</w:t>
      </w:r>
    </w:p>
    <w:p w14:paraId="61C971A1" w14:textId="77777777" w:rsidR="00AC32E7" w:rsidRDefault="00AC32E7" w:rsidP="00AC32E7">
      <w:pPr>
        <w:keepLines/>
        <w:spacing w:before="0"/>
        <w:rPr>
          <w:rFonts w:cs="Arial"/>
          <w:color w:val="000000"/>
          <w:sz w:val="16"/>
          <w:shd w:val="clear" w:color="auto" w:fill="FFFFFF"/>
        </w:rPr>
      </w:pPr>
    </w:p>
    <w:p w14:paraId="081921EE"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Get enough sleep</w:t>
      </w:r>
    </w:p>
    <w:p w14:paraId="47376547" w14:textId="77777777" w:rsidR="00AC32E7" w:rsidRDefault="00AC32E7" w:rsidP="00AC32E7">
      <w:pPr>
        <w:keepLines/>
        <w:spacing w:before="0"/>
        <w:rPr>
          <w:rFonts w:cs="Arial"/>
          <w:color w:val="000000"/>
          <w:sz w:val="16"/>
          <w:shd w:val="clear" w:color="auto" w:fill="FFFFFF"/>
        </w:rPr>
      </w:pPr>
    </w:p>
    <w:p w14:paraId="33352903"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Engage in a sport, hobby, or activity</w:t>
      </w:r>
    </w:p>
    <w:p w14:paraId="1973383A" w14:textId="77777777" w:rsidR="00AC32E7" w:rsidRDefault="00AC32E7" w:rsidP="00AC32E7">
      <w:pPr>
        <w:keepLines/>
        <w:spacing w:before="0"/>
        <w:rPr>
          <w:rFonts w:cs="Arial"/>
          <w:color w:val="000000"/>
          <w:sz w:val="16"/>
          <w:shd w:val="clear" w:color="auto" w:fill="FFFFFF"/>
        </w:rPr>
      </w:pPr>
    </w:p>
    <w:p w14:paraId="7440BE44"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Take a vacation</w:t>
      </w:r>
    </w:p>
    <w:p w14:paraId="72D0358E" w14:textId="77777777" w:rsidR="00AC32E7" w:rsidRDefault="00AC32E7" w:rsidP="00AC32E7">
      <w:pPr>
        <w:keepLines/>
        <w:spacing w:before="0"/>
        <w:rPr>
          <w:rFonts w:ascii="Times New Roman" w:hAnsi="Times New Roman"/>
          <w:color w:val="000000"/>
          <w:sz w:val="18"/>
          <w:shd w:val="clear" w:color="auto" w:fill="FFFFFF"/>
        </w:rPr>
      </w:pPr>
    </w:p>
    <w:p w14:paraId="38A3765B" w14:textId="77777777" w:rsidR="00AC32E7" w:rsidRDefault="00AC32E7" w:rsidP="00AC32E7">
      <w:pPr>
        <w:keepLines/>
        <w:spacing w:before="0"/>
        <w:rPr>
          <w:rFonts w:ascii="Times New Roman" w:hAnsi="Times New Roman"/>
          <w:color w:val="000000"/>
          <w:sz w:val="18"/>
          <w:shd w:val="clear" w:color="auto" w:fill="FFFFFF"/>
        </w:rPr>
      </w:pPr>
    </w:p>
    <w:p w14:paraId="72005EF1" w14:textId="77777777" w:rsidR="00AC32E7" w:rsidRDefault="00AC32E7" w:rsidP="00AC32E7">
      <w:pPr>
        <w:keepLines/>
        <w:rPr>
          <w:rFonts w:cs="Arial"/>
          <w:color w:val="000000"/>
          <w:sz w:val="16"/>
          <w:shd w:val="clear" w:color="auto" w:fill="FFFFFF"/>
        </w:rPr>
      </w:pPr>
    </w:p>
    <w:p w14:paraId="1347343F"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30 - Answers </w:t>
      </w:r>
    </w:p>
    <w:p w14:paraId="2DAC0F8F"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09E20910">
          <v:shape id="_x0000_i1054" type="#_x0000_t75" style="width:480pt;height:5in" o:bordertopcolor="this" o:borderleftcolor="this" o:borderbottomcolor="this" o:borderrightcolor="this">
            <v:imagedata r:id="rId36" o:title="slide30"/>
            <w10:bordertop type="single" width="4" shadow="t"/>
            <w10:borderleft type="single" width="4" shadow="t"/>
            <w10:borderbottom type="single" width="4" shadow="t"/>
            <w10:borderright type="single" width="4" shadow="t"/>
          </v:shape>
        </w:pict>
      </w:r>
    </w:p>
    <w:p w14:paraId="3CDD9D0B"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1CDE7C66" w14:textId="77777777" w:rsidR="00AC32E7" w:rsidRDefault="00AC32E7" w:rsidP="00AC32E7">
      <w:pPr>
        <w:keepLines/>
        <w:spacing w:before="0"/>
        <w:rPr>
          <w:rFonts w:cs="Arial"/>
          <w:color w:val="000000"/>
          <w:sz w:val="16"/>
          <w:shd w:val="clear" w:color="auto" w:fill="FFFFFF"/>
        </w:rPr>
      </w:pPr>
    </w:p>
    <w:p w14:paraId="1E5720E2"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0F95510D" w14:textId="77777777" w:rsidR="00AC32E7" w:rsidRDefault="00AC32E7" w:rsidP="00AC32E7">
      <w:pPr>
        <w:keepLines/>
        <w:spacing w:before="0"/>
        <w:rPr>
          <w:rFonts w:cs="Arial"/>
          <w:color w:val="000000"/>
          <w:sz w:val="16"/>
          <w:shd w:val="clear" w:color="auto" w:fill="FFFFFF"/>
        </w:rPr>
      </w:pPr>
    </w:p>
    <w:p w14:paraId="6E53161E"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What are some rest and relaxation techniques?</w:t>
      </w:r>
    </w:p>
    <w:p w14:paraId="04847829" w14:textId="77777777" w:rsidR="00AC32E7" w:rsidRDefault="00AC32E7" w:rsidP="00AC32E7">
      <w:pPr>
        <w:keepLines/>
        <w:spacing w:before="0"/>
        <w:rPr>
          <w:rFonts w:cs="Arial"/>
          <w:color w:val="000000"/>
          <w:sz w:val="16"/>
          <w:shd w:val="clear" w:color="auto" w:fill="FFFFFF"/>
        </w:rPr>
      </w:pPr>
    </w:p>
    <w:p w14:paraId="690268BA"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Answers:</w:t>
      </w:r>
    </w:p>
    <w:p w14:paraId="1C788B61" w14:textId="77777777" w:rsidR="00AC32E7" w:rsidRDefault="00AC32E7" w:rsidP="00AC32E7">
      <w:pPr>
        <w:keepLines/>
        <w:spacing w:before="0"/>
        <w:rPr>
          <w:rFonts w:cs="Arial"/>
          <w:color w:val="000000"/>
          <w:sz w:val="16"/>
          <w:shd w:val="clear" w:color="auto" w:fill="FFFFFF"/>
        </w:rPr>
      </w:pPr>
    </w:p>
    <w:p w14:paraId="5787B99D"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Get enough sleep</w:t>
      </w:r>
    </w:p>
    <w:p w14:paraId="0CE8B0C7" w14:textId="77777777" w:rsidR="00AC32E7" w:rsidRDefault="00AC32E7" w:rsidP="00AC32E7">
      <w:pPr>
        <w:keepLines/>
        <w:spacing w:before="0"/>
        <w:rPr>
          <w:rFonts w:cs="Arial"/>
          <w:color w:val="000000"/>
          <w:sz w:val="16"/>
          <w:shd w:val="clear" w:color="auto" w:fill="FFFFFF"/>
        </w:rPr>
      </w:pPr>
    </w:p>
    <w:p w14:paraId="55D2759E"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Engage in a sport, hobby, or activity</w:t>
      </w:r>
    </w:p>
    <w:p w14:paraId="05F71880" w14:textId="77777777" w:rsidR="00AC32E7" w:rsidRDefault="00AC32E7" w:rsidP="00AC32E7">
      <w:pPr>
        <w:keepLines/>
        <w:spacing w:before="0"/>
        <w:rPr>
          <w:rFonts w:cs="Arial"/>
          <w:color w:val="000000"/>
          <w:sz w:val="16"/>
          <w:shd w:val="clear" w:color="auto" w:fill="FFFFFF"/>
        </w:rPr>
      </w:pPr>
    </w:p>
    <w:p w14:paraId="7373A1C4"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Take a vacation</w:t>
      </w:r>
    </w:p>
    <w:p w14:paraId="3611D00B" w14:textId="77777777" w:rsidR="00AC32E7" w:rsidRDefault="00AC32E7" w:rsidP="00AC32E7">
      <w:pPr>
        <w:keepLines/>
        <w:spacing w:before="0"/>
        <w:rPr>
          <w:rFonts w:ascii="Times New Roman" w:hAnsi="Times New Roman"/>
          <w:color w:val="000000"/>
          <w:sz w:val="18"/>
          <w:shd w:val="clear" w:color="auto" w:fill="FFFFFF"/>
        </w:rPr>
      </w:pPr>
    </w:p>
    <w:p w14:paraId="646708F1" w14:textId="77777777" w:rsidR="00AC32E7" w:rsidRDefault="00AC32E7" w:rsidP="00AC32E7">
      <w:pPr>
        <w:keepLines/>
        <w:spacing w:before="0"/>
        <w:rPr>
          <w:rFonts w:ascii="Times New Roman" w:hAnsi="Times New Roman"/>
          <w:color w:val="000000"/>
          <w:sz w:val="18"/>
          <w:shd w:val="clear" w:color="auto" w:fill="FFFFFF"/>
        </w:rPr>
      </w:pPr>
    </w:p>
    <w:p w14:paraId="5FCEE24F" w14:textId="77777777" w:rsidR="00AC32E7" w:rsidRDefault="00AC32E7" w:rsidP="00AC32E7">
      <w:pPr>
        <w:keepLines/>
        <w:rPr>
          <w:rFonts w:cs="Arial"/>
          <w:color w:val="000000"/>
          <w:sz w:val="16"/>
          <w:shd w:val="clear" w:color="auto" w:fill="FFFFFF"/>
        </w:rPr>
      </w:pPr>
    </w:p>
    <w:p w14:paraId="1ECCEBF5"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31 - Resilience </w:t>
      </w:r>
    </w:p>
    <w:p w14:paraId="3684E820"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3F825DFD">
          <v:shape id="_x0000_i1055" type="#_x0000_t75" style="width:480pt;height:5in" o:bordertopcolor="this" o:borderleftcolor="this" o:borderbottomcolor="this" o:borderrightcolor="this">
            <v:imagedata r:id="rId37" o:title="slide31"/>
            <w10:bordertop type="single" width="4" shadow="t"/>
            <w10:borderleft type="single" width="4" shadow="t"/>
            <w10:borderbottom type="single" width="4" shadow="t"/>
            <w10:borderright type="single" width="4" shadow="t"/>
          </v:shape>
        </w:pict>
      </w:r>
    </w:p>
    <w:p w14:paraId="23C9F077"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151ABABB" w14:textId="77777777" w:rsidR="00AC32E7" w:rsidRDefault="00AC32E7" w:rsidP="00AC32E7">
      <w:pPr>
        <w:keepLines/>
        <w:spacing w:before="0"/>
        <w:rPr>
          <w:rFonts w:cs="Arial"/>
          <w:color w:val="000000"/>
          <w:sz w:val="16"/>
          <w:shd w:val="clear" w:color="auto" w:fill="FFFFFF"/>
        </w:rPr>
      </w:pPr>
    </w:p>
    <w:p w14:paraId="3D7A65EF"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1BA55F0A" w14:textId="77777777" w:rsidR="00AC32E7" w:rsidRDefault="00AC32E7" w:rsidP="00AC32E7">
      <w:pPr>
        <w:keepLines/>
        <w:spacing w:before="0"/>
        <w:rPr>
          <w:rFonts w:cs="Arial"/>
          <w:color w:val="000000"/>
          <w:sz w:val="16"/>
          <w:shd w:val="clear" w:color="auto" w:fill="FFFFFF"/>
        </w:rPr>
      </w:pPr>
    </w:p>
    <w:p w14:paraId="323BB49C"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Having resilience doesn’t mean you can prevent adversity, but that you can bounce back from difficult circumstances and experiences. In today’s workplace, you will encounter challenges every day.  The good news is that resilience is not extraordinary or unattainable; everyone can learn how to build resilience.</w:t>
      </w:r>
    </w:p>
    <w:p w14:paraId="378CA46E" w14:textId="77777777" w:rsidR="00AC32E7" w:rsidRDefault="00AC32E7" w:rsidP="00AC32E7">
      <w:pPr>
        <w:keepLines/>
        <w:spacing w:before="0"/>
        <w:rPr>
          <w:rFonts w:ascii="Times New Roman" w:hAnsi="Times New Roman"/>
          <w:color w:val="000000"/>
          <w:sz w:val="18"/>
          <w:shd w:val="clear" w:color="auto" w:fill="FFFFFF"/>
        </w:rPr>
      </w:pPr>
    </w:p>
    <w:p w14:paraId="298CEF0C" w14:textId="77777777" w:rsidR="00AC32E7" w:rsidRDefault="00AC32E7" w:rsidP="00AC32E7">
      <w:pPr>
        <w:keepLines/>
        <w:spacing w:before="0"/>
        <w:rPr>
          <w:rFonts w:ascii="Times New Roman" w:hAnsi="Times New Roman"/>
          <w:color w:val="000000"/>
          <w:sz w:val="18"/>
          <w:shd w:val="clear" w:color="auto" w:fill="FFFFFF"/>
        </w:rPr>
      </w:pPr>
    </w:p>
    <w:p w14:paraId="1EBB6618" w14:textId="77777777" w:rsidR="00AC32E7" w:rsidRDefault="00AC32E7" w:rsidP="00AC32E7">
      <w:pPr>
        <w:keepLines/>
        <w:rPr>
          <w:rFonts w:cs="Arial"/>
          <w:color w:val="000000"/>
          <w:sz w:val="16"/>
          <w:shd w:val="clear" w:color="auto" w:fill="FFFFFF"/>
        </w:rPr>
      </w:pPr>
    </w:p>
    <w:p w14:paraId="16486C2E"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32 - Self-Esteem </w:t>
      </w:r>
    </w:p>
    <w:p w14:paraId="736AE2CB"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075C8F13">
          <v:shape id="_x0000_i1056" type="#_x0000_t75" style="width:480pt;height:5in" o:bordertopcolor="this" o:borderleftcolor="this" o:borderbottomcolor="this" o:borderrightcolor="this">
            <v:imagedata r:id="rId38" o:title="slide32"/>
            <w10:bordertop type="single" width="4" shadow="t"/>
            <w10:borderleft type="single" width="4" shadow="t"/>
            <w10:borderbottom type="single" width="4" shadow="t"/>
            <w10:borderright type="single" width="4" shadow="t"/>
          </v:shape>
        </w:pict>
      </w:r>
    </w:p>
    <w:p w14:paraId="668B8DE4"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12CF3F52" w14:textId="77777777" w:rsidR="00AC32E7" w:rsidRDefault="00AC32E7" w:rsidP="00AC32E7">
      <w:pPr>
        <w:keepLines/>
        <w:spacing w:before="0"/>
        <w:rPr>
          <w:rFonts w:cs="Arial"/>
          <w:color w:val="000000"/>
          <w:sz w:val="16"/>
          <w:shd w:val="clear" w:color="auto" w:fill="FFFFFF"/>
        </w:rPr>
      </w:pPr>
    </w:p>
    <w:p w14:paraId="33BCD7F3"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6EB550BA" w14:textId="77777777" w:rsidR="00AC32E7" w:rsidRDefault="00AC32E7" w:rsidP="00AC32E7">
      <w:pPr>
        <w:keepLines/>
        <w:spacing w:before="0"/>
        <w:rPr>
          <w:rFonts w:cs="Arial"/>
          <w:color w:val="000000"/>
          <w:sz w:val="16"/>
          <w:shd w:val="clear" w:color="auto" w:fill="FFFFFF"/>
        </w:rPr>
      </w:pPr>
    </w:p>
    <w:p w14:paraId="3CE6EC6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Strong Self-Esteem</w:t>
      </w:r>
    </w:p>
    <w:p w14:paraId="0207F693" w14:textId="77777777" w:rsidR="00AC32E7" w:rsidRDefault="00AC32E7" w:rsidP="00AC32E7">
      <w:pPr>
        <w:keepLines/>
        <w:spacing w:before="0"/>
        <w:rPr>
          <w:rFonts w:cs="Arial"/>
          <w:color w:val="000000"/>
          <w:sz w:val="16"/>
          <w:shd w:val="clear" w:color="auto" w:fill="FFFFFF"/>
        </w:rPr>
      </w:pPr>
    </w:p>
    <w:p w14:paraId="068B2000"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xml:space="preserve">Self-esteem is important to resilience because having resilience depends in part on having confidence in your own abilities in the face of obstacles and uncertainty. </w:t>
      </w:r>
    </w:p>
    <w:p w14:paraId="22575521" w14:textId="77777777" w:rsidR="00AC32E7" w:rsidRDefault="00AC32E7" w:rsidP="00AC32E7">
      <w:pPr>
        <w:keepLines/>
        <w:spacing w:before="0"/>
        <w:rPr>
          <w:rFonts w:cs="Arial"/>
          <w:color w:val="000000"/>
          <w:sz w:val="16"/>
          <w:shd w:val="clear" w:color="auto" w:fill="FFFFFF"/>
        </w:rPr>
      </w:pPr>
    </w:p>
    <w:p w14:paraId="0B69952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Tips:</w:t>
      </w:r>
    </w:p>
    <w:p w14:paraId="6C8B5F94" w14:textId="77777777" w:rsidR="00AC32E7" w:rsidRDefault="00AC32E7" w:rsidP="00AC32E7">
      <w:pPr>
        <w:keepLines/>
        <w:spacing w:before="0"/>
        <w:rPr>
          <w:rFonts w:cs="Arial"/>
          <w:color w:val="000000"/>
          <w:sz w:val="16"/>
          <w:shd w:val="clear" w:color="auto" w:fill="FFFFFF"/>
        </w:rPr>
      </w:pPr>
    </w:p>
    <w:p w14:paraId="39DE9CA0"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Stop comparing yourself</w:t>
      </w:r>
    </w:p>
    <w:p w14:paraId="2C2B7EEB" w14:textId="77777777" w:rsidR="00AC32E7" w:rsidRDefault="00AC32E7" w:rsidP="00AC32E7">
      <w:pPr>
        <w:keepLines/>
        <w:spacing w:before="0"/>
        <w:rPr>
          <w:rFonts w:cs="Arial"/>
          <w:color w:val="000000"/>
          <w:sz w:val="16"/>
          <w:shd w:val="clear" w:color="auto" w:fill="FFFFFF"/>
        </w:rPr>
      </w:pPr>
    </w:p>
    <w:p w14:paraId="1BB0BA3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Accept yourself</w:t>
      </w:r>
    </w:p>
    <w:p w14:paraId="65E49656" w14:textId="77777777" w:rsidR="00AC32E7" w:rsidRDefault="00AC32E7" w:rsidP="00AC32E7">
      <w:pPr>
        <w:keepLines/>
        <w:spacing w:before="0"/>
        <w:rPr>
          <w:rFonts w:cs="Arial"/>
          <w:color w:val="000000"/>
          <w:sz w:val="16"/>
          <w:shd w:val="clear" w:color="auto" w:fill="FFFFFF"/>
        </w:rPr>
      </w:pPr>
    </w:p>
    <w:p w14:paraId="0D68509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xml:space="preserve">• When someone compliments you, say thank you. </w:t>
      </w:r>
    </w:p>
    <w:p w14:paraId="75E8612E" w14:textId="77777777" w:rsidR="00AC32E7" w:rsidRDefault="00AC32E7" w:rsidP="00AC32E7">
      <w:pPr>
        <w:keepLines/>
        <w:spacing w:before="0"/>
        <w:rPr>
          <w:rFonts w:cs="Arial"/>
          <w:color w:val="000000"/>
          <w:sz w:val="16"/>
          <w:shd w:val="clear" w:color="auto" w:fill="FFFFFF"/>
        </w:rPr>
      </w:pPr>
    </w:p>
    <w:p w14:paraId="6EE527FB"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w:t>
      </w:r>
    </w:p>
    <w:p w14:paraId="683BB534" w14:textId="77777777" w:rsidR="00AC32E7" w:rsidRDefault="00AC32E7" w:rsidP="00AC32E7">
      <w:pPr>
        <w:keepLines/>
        <w:spacing w:before="0"/>
        <w:rPr>
          <w:rFonts w:cs="Arial"/>
          <w:color w:val="000000"/>
          <w:sz w:val="16"/>
          <w:shd w:val="clear" w:color="auto" w:fill="FFFFFF"/>
        </w:rPr>
      </w:pPr>
    </w:p>
    <w:p w14:paraId="55A370D1"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Accepting yourself doesn’t mean you don’t strive for self-improvement, but that you recognize your worth just as you are.</w:t>
      </w:r>
    </w:p>
    <w:p w14:paraId="7A2BF576" w14:textId="77777777" w:rsidR="00AC32E7" w:rsidRDefault="00AC32E7" w:rsidP="00AC32E7">
      <w:pPr>
        <w:keepLines/>
        <w:spacing w:before="0"/>
        <w:rPr>
          <w:rFonts w:ascii="Times New Roman" w:hAnsi="Times New Roman"/>
          <w:color w:val="000000"/>
          <w:sz w:val="18"/>
          <w:shd w:val="clear" w:color="auto" w:fill="FFFFFF"/>
        </w:rPr>
      </w:pPr>
    </w:p>
    <w:p w14:paraId="0374B385" w14:textId="77777777" w:rsidR="00AC32E7" w:rsidRDefault="00AC32E7" w:rsidP="00AC32E7">
      <w:pPr>
        <w:keepLines/>
        <w:spacing w:before="0"/>
        <w:rPr>
          <w:rFonts w:ascii="Times New Roman" w:hAnsi="Times New Roman"/>
          <w:color w:val="000000"/>
          <w:sz w:val="18"/>
          <w:shd w:val="clear" w:color="auto" w:fill="FFFFFF"/>
        </w:rPr>
      </w:pPr>
    </w:p>
    <w:p w14:paraId="2F17AE57" w14:textId="77777777" w:rsidR="00AC32E7" w:rsidRDefault="00AC32E7" w:rsidP="00AC32E7">
      <w:pPr>
        <w:keepLines/>
        <w:rPr>
          <w:rFonts w:cs="Arial"/>
          <w:color w:val="000000"/>
          <w:sz w:val="16"/>
          <w:shd w:val="clear" w:color="auto" w:fill="FFFFFF"/>
        </w:rPr>
      </w:pPr>
    </w:p>
    <w:p w14:paraId="3A87FBD9"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33 - Negative Self Talk </w:t>
      </w:r>
    </w:p>
    <w:p w14:paraId="0DD58F2C"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04E98F6B">
          <v:shape id="_x0000_i1057" type="#_x0000_t75" style="width:480pt;height:5in" o:bordertopcolor="this" o:borderleftcolor="this" o:borderbottomcolor="this" o:borderrightcolor="this">
            <v:imagedata r:id="rId39" o:title="slide33"/>
            <w10:bordertop type="single" width="4" shadow="t"/>
            <w10:borderleft type="single" width="4" shadow="t"/>
            <w10:borderbottom type="single" width="4" shadow="t"/>
            <w10:borderright type="single" width="4" shadow="t"/>
          </v:shape>
        </w:pict>
      </w:r>
    </w:p>
    <w:p w14:paraId="54E24E92"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08ED0ABD" w14:textId="77777777" w:rsidR="00AC32E7" w:rsidRDefault="00AC32E7" w:rsidP="00AC32E7">
      <w:pPr>
        <w:keepLines/>
        <w:spacing w:before="0"/>
        <w:rPr>
          <w:rFonts w:cs="Arial"/>
          <w:color w:val="000000"/>
          <w:sz w:val="16"/>
          <w:shd w:val="clear" w:color="auto" w:fill="FFFFFF"/>
        </w:rPr>
      </w:pPr>
    </w:p>
    <w:p w14:paraId="08C1A40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07BDFF81" w14:textId="77777777" w:rsidR="00AC32E7" w:rsidRDefault="00AC32E7" w:rsidP="00AC32E7">
      <w:pPr>
        <w:keepLines/>
        <w:spacing w:before="0"/>
        <w:rPr>
          <w:rFonts w:cs="Arial"/>
          <w:color w:val="000000"/>
          <w:sz w:val="16"/>
          <w:shd w:val="clear" w:color="auto" w:fill="FFFFFF"/>
        </w:rPr>
      </w:pPr>
    </w:p>
    <w:p w14:paraId="1EFFA75F"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Recognize Negative Self Talk</w:t>
      </w:r>
    </w:p>
    <w:p w14:paraId="50C4A122" w14:textId="77777777" w:rsidR="00AC32E7" w:rsidRDefault="00AC32E7" w:rsidP="00AC32E7">
      <w:pPr>
        <w:keepLines/>
        <w:spacing w:before="0"/>
        <w:rPr>
          <w:rFonts w:cs="Arial"/>
          <w:color w:val="000000"/>
          <w:sz w:val="16"/>
          <w:shd w:val="clear" w:color="auto" w:fill="FFFFFF"/>
        </w:rPr>
      </w:pPr>
    </w:p>
    <w:p w14:paraId="226662FB"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If your thoughts are negative, it will be more difficult for you to build and maintain your self-confidence and self-esteem. Here are three of the most common negative self talk voices: the critic, the worrier, and the victim.</w:t>
      </w:r>
    </w:p>
    <w:p w14:paraId="4CEFF18D" w14:textId="77777777" w:rsidR="00AC32E7" w:rsidRDefault="00AC32E7" w:rsidP="00AC32E7">
      <w:pPr>
        <w:keepLines/>
        <w:spacing w:before="0"/>
        <w:rPr>
          <w:rFonts w:cs="Arial"/>
          <w:color w:val="000000"/>
          <w:sz w:val="16"/>
          <w:shd w:val="clear" w:color="auto" w:fill="FFFFFF"/>
        </w:rPr>
      </w:pPr>
    </w:p>
    <w:p w14:paraId="2C129B2C"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The Critic</w:t>
      </w:r>
    </w:p>
    <w:p w14:paraId="60D79E81" w14:textId="77777777" w:rsidR="00AC32E7" w:rsidRDefault="00AC32E7" w:rsidP="00AC32E7">
      <w:pPr>
        <w:keepLines/>
        <w:spacing w:before="0"/>
        <w:rPr>
          <w:rFonts w:cs="Arial"/>
          <w:color w:val="000000"/>
          <w:sz w:val="16"/>
          <w:shd w:val="clear" w:color="auto" w:fill="FFFFFF"/>
        </w:rPr>
      </w:pPr>
    </w:p>
    <w:p w14:paraId="4AE8AB8E"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w:t>
      </w:r>
    </w:p>
    <w:p w14:paraId="5B0A479E" w14:textId="77777777" w:rsidR="00AC32E7" w:rsidRDefault="00AC32E7" w:rsidP="00AC32E7">
      <w:pPr>
        <w:keepLines/>
        <w:spacing w:before="0"/>
        <w:rPr>
          <w:rFonts w:cs="Arial"/>
          <w:color w:val="000000"/>
          <w:sz w:val="16"/>
          <w:shd w:val="clear" w:color="auto" w:fill="FFFFFF"/>
        </w:rPr>
      </w:pPr>
    </w:p>
    <w:p w14:paraId="346A5ADB"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Constantly judging and evaluating oneself</w:t>
      </w:r>
    </w:p>
    <w:p w14:paraId="6F2C50F5" w14:textId="77777777" w:rsidR="00AC32E7" w:rsidRDefault="00AC32E7" w:rsidP="00AC32E7">
      <w:pPr>
        <w:keepLines/>
        <w:spacing w:before="0"/>
        <w:rPr>
          <w:rFonts w:cs="Arial"/>
          <w:color w:val="000000"/>
          <w:sz w:val="16"/>
          <w:shd w:val="clear" w:color="auto" w:fill="FFFFFF"/>
        </w:rPr>
      </w:pPr>
    </w:p>
    <w:p w14:paraId="122AB933"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Points out flaws and limitations</w:t>
      </w:r>
    </w:p>
    <w:p w14:paraId="0C0F861D" w14:textId="77777777" w:rsidR="00AC32E7" w:rsidRDefault="00AC32E7" w:rsidP="00AC32E7">
      <w:pPr>
        <w:keepLines/>
        <w:spacing w:before="0"/>
        <w:rPr>
          <w:rFonts w:cs="Arial"/>
          <w:color w:val="000000"/>
          <w:sz w:val="16"/>
          <w:shd w:val="clear" w:color="auto" w:fill="FFFFFF"/>
        </w:rPr>
      </w:pPr>
    </w:p>
    <w:p w14:paraId="4A98BCEF"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Typical self-talk: “I could have done better…”</w:t>
      </w:r>
    </w:p>
    <w:p w14:paraId="6094F1B7" w14:textId="77777777" w:rsidR="00AC32E7" w:rsidRDefault="00AC32E7" w:rsidP="00AC32E7">
      <w:pPr>
        <w:keepLines/>
        <w:spacing w:before="0"/>
        <w:rPr>
          <w:rFonts w:cs="Arial"/>
          <w:color w:val="000000"/>
          <w:sz w:val="16"/>
          <w:shd w:val="clear" w:color="auto" w:fill="FFFFFF"/>
        </w:rPr>
      </w:pPr>
    </w:p>
    <w:p w14:paraId="4D09F1F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The Worrier</w:t>
      </w:r>
    </w:p>
    <w:p w14:paraId="11946D92" w14:textId="77777777" w:rsidR="00AC32E7" w:rsidRDefault="00AC32E7" w:rsidP="00AC32E7">
      <w:pPr>
        <w:keepLines/>
        <w:spacing w:before="0"/>
        <w:rPr>
          <w:rFonts w:cs="Arial"/>
          <w:color w:val="000000"/>
          <w:sz w:val="16"/>
          <w:shd w:val="clear" w:color="auto" w:fill="FFFFFF"/>
        </w:rPr>
      </w:pPr>
    </w:p>
    <w:p w14:paraId="063C2F8B"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lastRenderedPageBreak/>
        <w:t> </w:t>
      </w:r>
    </w:p>
    <w:p w14:paraId="4DF88F22" w14:textId="77777777" w:rsidR="00AC32E7" w:rsidRDefault="00AC32E7" w:rsidP="00AC32E7">
      <w:pPr>
        <w:keepLines/>
        <w:spacing w:before="0"/>
        <w:rPr>
          <w:rFonts w:cs="Arial"/>
          <w:color w:val="000000"/>
          <w:sz w:val="16"/>
          <w:shd w:val="clear" w:color="auto" w:fill="FFFFFF"/>
        </w:rPr>
      </w:pPr>
    </w:p>
    <w:p w14:paraId="5397E890"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Expects the worst</w:t>
      </w:r>
    </w:p>
    <w:p w14:paraId="05C1B4A8" w14:textId="77777777" w:rsidR="00AC32E7" w:rsidRDefault="00AC32E7" w:rsidP="00AC32E7">
      <w:pPr>
        <w:keepLines/>
        <w:spacing w:before="0"/>
        <w:rPr>
          <w:rFonts w:cs="Arial"/>
          <w:color w:val="000000"/>
          <w:sz w:val="16"/>
          <w:shd w:val="clear" w:color="auto" w:fill="FFFFFF"/>
        </w:rPr>
      </w:pPr>
    </w:p>
    <w:p w14:paraId="733C4A6C"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Exaggerates the consequences of “the worst” (potential negative event)</w:t>
      </w:r>
    </w:p>
    <w:p w14:paraId="6B0016AE" w14:textId="77777777" w:rsidR="00AC32E7" w:rsidRDefault="00AC32E7" w:rsidP="00AC32E7">
      <w:pPr>
        <w:keepLines/>
        <w:spacing w:before="0"/>
        <w:rPr>
          <w:rFonts w:cs="Arial"/>
          <w:color w:val="000000"/>
          <w:sz w:val="16"/>
          <w:shd w:val="clear" w:color="auto" w:fill="FFFFFF"/>
        </w:rPr>
      </w:pPr>
    </w:p>
    <w:p w14:paraId="7D72FE61"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Typical self-talk: “What if…?”</w:t>
      </w:r>
    </w:p>
    <w:p w14:paraId="3F95C21B" w14:textId="77777777" w:rsidR="00AC32E7" w:rsidRDefault="00AC32E7" w:rsidP="00AC32E7">
      <w:pPr>
        <w:keepLines/>
        <w:spacing w:before="0"/>
        <w:rPr>
          <w:rFonts w:cs="Arial"/>
          <w:color w:val="000000"/>
          <w:sz w:val="16"/>
          <w:shd w:val="clear" w:color="auto" w:fill="FFFFFF"/>
        </w:rPr>
      </w:pPr>
    </w:p>
    <w:p w14:paraId="6F444AD1"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The Victim</w:t>
      </w:r>
    </w:p>
    <w:p w14:paraId="29F718EE" w14:textId="77777777" w:rsidR="00AC32E7" w:rsidRDefault="00AC32E7" w:rsidP="00AC32E7">
      <w:pPr>
        <w:keepLines/>
        <w:spacing w:before="0"/>
        <w:rPr>
          <w:rFonts w:cs="Arial"/>
          <w:color w:val="000000"/>
          <w:sz w:val="16"/>
          <w:shd w:val="clear" w:color="auto" w:fill="FFFFFF"/>
        </w:rPr>
      </w:pPr>
    </w:p>
    <w:p w14:paraId="0784369C"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w:t>
      </w:r>
    </w:p>
    <w:p w14:paraId="762FB178" w14:textId="77777777" w:rsidR="00AC32E7" w:rsidRDefault="00AC32E7" w:rsidP="00AC32E7">
      <w:pPr>
        <w:keepLines/>
        <w:spacing w:before="0"/>
        <w:rPr>
          <w:rFonts w:cs="Arial"/>
          <w:color w:val="000000"/>
          <w:sz w:val="16"/>
          <w:shd w:val="clear" w:color="auto" w:fill="FFFFFF"/>
        </w:rPr>
      </w:pPr>
    </w:p>
    <w:p w14:paraId="1EB84EA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Focuses on feelings of helplessness or hopelessness</w:t>
      </w:r>
    </w:p>
    <w:p w14:paraId="1FADC1C5" w14:textId="77777777" w:rsidR="00AC32E7" w:rsidRDefault="00AC32E7" w:rsidP="00AC32E7">
      <w:pPr>
        <w:keepLines/>
        <w:spacing w:before="0"/>
        <w:rPr>
          <w:rFonts w:cs="Arial"/>
          <w:color w:val="000000"/>
          <w:sz w:val="16"/>
          <w:shd w:val="clear" w:color="auto" w:fill="FFFFFF"/>
        </w:rPr>
      </w:pPr>
    </w:p>
    <w:p w14:paraId="67EF7463"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Perceives insurmountable obstacles in accomplishing goals</w:t>
      </w:r>
    </w:p>
    <w:p w14:paraId="6850E14A" w14:textId="77777777" w:rsidR="00AC32E7" w:rsidRDefault="00AC32E7" w:rsidP="00AC32E7">
      <w:pPr>
        <w:keepLines/>
        <w:spacing w:before="0"/>
        <w:rPr>
          <w:rFonts w:cs="Arial"/>
          <w:color w:val="000000"/>
          <w:sz w:val="16"/>
          <w:shd w:val="clear" w:color="auto" w:fill="FFFFFF"/>
        </w:rPr>
      </w:pPr>
    </w:p>
    <w:p w14:paraId="01DFC03C"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Typical self-talk: “I’ll never be able to…”</w:t>
      </w:r>
    </w:p>
    <w:p w14:paraId="7FDE63EF" w14:textId="77777777" w:rsidR="00AC32E7" w:rsidRDefault="00AC32E7" w:rsidP="00AC32E7">
      <w:pPr>
        <w:keepLines/>
        <w:spacing w:before="0"/>
        <w:rPr>
          <w:rFonts w:ascii="Times New Roman" w:hAnsi="Times New Roman"/>
          <w:color w:val="000000"/>
          <w:sz w:val="18"/>
          <w:shd w:val="clear" w:color="auto" w:fill="FFFFFF"/>
        </w:rPr>
      </w:pPr>
    </w:p>
    <w:p w14:paraId="11ACB321" w14:textId="77777777" w:rsidR="00AC32E7" w:rsidRDefault="00AC32E7" w:rsidP="00AC32E7">
      <w:pPr>
        <w:keepLines/>
        <w:spacing w:before="0"/>
        <w:rPr>
          <w:rFonts w:ascii="Times New Roman" w:hAnsi="Times New Roman"/>
          <w:color w:val="000000"/>
          <w:sz w:val="18"/>
          <w:shd w:val="clear" w:color="auto" w:fill="FFFFFF"/>
        </w:rPr>
      </w:pPr>
    </w:p>
    <w:p w14:paraId="2960A160" w14:textId="77777777" w:rsidR="00AC32E7" w:rsidRDefault="00AC32E7" w:rsidP="00AC32E7">
      <w:pPr>
        <w:keepLines/>
        <w:rPr>
          <w:rFonts w:cs="Arial"/>
          <w:color w:val="000000"/>
          <w:sz w:val="16"/>
          <w:shd w:val="clear" w:color="auto" w:fill="FFFFFF"/>
        </w:rPr>
      </w:pPr>
    </w:p>
    <w:p w14:paraId="7B1BB60A"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34 - Monitor Self Talk </w:t>
      </w:r>
    </w:p>
    <w:p w14:paraId="7123997D"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0F2FA23D">
          <v:shape id="_x0000_i1058" type="#_x0000_t75" style="width:480pt;height:5in" o:bordertopcolor="this" o:borderleftcolor="this" o:borderbottomcolor="this" o:borderrightcolor="this">
            <v:imagedata r:id="rId40" o:title="slide34"/>
            <w10:bordertop type="single" width="4" shadow="t"/>
            <w10:borderleft type="single" width="4" shadow="t"/>
            <w10:borderbottom type="single" width="4" shadow="t"/>
            <w10:borderright type="single" width="4" shadow="t"/>
          </v:shape>
        </w:pict>
      </w:r>
    </w:p>
    <w:p w14:paraId="7DC433FD"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6B0B5A2F" w14:textId="77777777" w:rsidR="00AC32E7" w:rsidRDefault="00AC32E7" w:rsidP="00AC32E7">
      <w:pPr>
        <w:keepLines/>
        <w:spacing w:before="0"/>
        <w:rPr>
          <w:rFonts w:cs="Arial"/>
          <w:color w:val="000000"/>
          <w:sz w:val="16"/>
          <w:shd w:val="clear" w:color="auto" w:fill="FFFFFF"/>
        </w:rPr>
      </w:pPr>
    </w:p>
    <w:p w14:paraId="2D8F9EDB"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79CE130B" w14:textId="77777777" w:rsidR="00AC32E7" w:rsidRDefault="00AC32E7" w:rsidP="00AC32E7">
      <w:pPr>
        <w:keepLines/>
        <w:spacing w:before="0"/>
        <w:rPr>
          <w:rFonts w:cs="Arial"/>
          <w:color w:val="000000"/>
          <w:sz w:val="16"/>
          <w:shd w:val="clear" w:color="auto" w:fill="FFFFFF"/>
        </w:rPr>
      </w:pPr>
    </w:p>
    <w:p w14:paraId="71BD84E1"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Monitor Your Self-Talk</w:t>
      </w:r>
    </w:p>
    <w:p w14:paraId="0E9F9D8F" w14:textId="77777777" w:rsidR="00AC32E7" w:rsidRDefault="00AC32E7" w:rsidP="00AC32E7">
      <w:pPr>
        <w:keepLines/>
        <w:spacing w:before="0"/>
        <w:rPr>
          <w:rFonts w:cs="Arial"/>
          <w:color w:val="000000"/>
          <w:sz w:val="16"/>
          <w:shd w:val="clear" w:color="auto" w:fill="FFFFFF"/>
        </w:rPr>
      </w:pPr>
    </w:p>
    <w:p w14:paraId="1C6C2721"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You believe what you tell yourself. If you are constantly bombarding yourself with negative judgments, it will chip away at your self-esteem.</w:t>
      </w:r>
    </w:p>
    <w:p w14:paraId="7C25EEF5" w14:textId="77777777" w:rsidR="00AC32E7" w:rsidRDefault="00AC32E7" w:rsidP="00AC32E7">
      <w:pPr>
        <w:keepLines/>
        <w:spacing w:before="0"/>
        <w:rPr>
          <w:rFonts w:ascii="Times New Roman" w:hAnsi="Times New Roman"/>
          <w:color w:val="000000"/>
          <w:sz w:val="18"/>
          <w:shd w:val="clear" w:color="auto" w:fill="FFFFFF"/>
        </w:rPr>
      </w:pPr>
    </w:p>
    <w:p w14:paraId="564D2244" w14:textId="77777777" w:rsidR="00AC32E7" w:rsidRDefault="00AC32E7" w:rsidP="00AC32E7">
      <w:pPr>
        <w:keepLines/>
        <w:spacing w:before="0"/>
        <w:rPr>
          <w:rFonts w:ascii="Times New Roman" w:hAnsi="Times New Roman"/>
          <w:color w:val="000000"/>
          <w:sz w:val="18"/>
          <w:shd w:val="clear" w:color="auto" w:fill="FFFFFF"/>
        </w:rPr>
      </w:pPr>
    </w:p>
    <w:p w14:paraId="68286EE1" w14:textId="77777777" w:rsidR="00AC32E7" w:rsidRDefault="00AC32E7" w:rsidP="00AC32E7">
      <w:pPr>
        <w:keepLines/>
        <w:rPr>
          <w:rFonts w:cs="Arial"/>
          <w:color w:val="000000"/>
          <w:sz w:val="16"/>
          <w:shd w:val="clear" w:color="auto" w:fill="FFFFFF"/>
        </w:rPr>
      </w:pPr>
    </w:p>
    <w:p w14:paraId="7232A851"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35 - Support Network </w:t>
      </w:r>
    </w:p>
    <w:p w14:paraId="1C7031ED"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316FB1A3">
          <v:shape id="_x0000_i1059" type="#_x0000_t75" style="width:480pt;height:5in" o:bordertopcolor="this" o:borderleftcolor="this" o:borderbottomcolor="this" o:borderrightcolor="this">
            <v:imagedata r:id="rId41" o:title="slide35"/>
            <w10:bordertop type="single" width="4" shadow="t"/>
            <w10:borderleft type="single" width="4" shadow="t"/>
            <w10:borderbottom type="single" width="4" shadow="t"/>
            <w10:borderright type="single" width="4" shadow="t"/>
          </v:shape>
        </w:pict>
      </w:r>
    </w:p>
    <w:p w14:paraId="17380660"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5B5949F8" w14:textId="77777777" w:rsidR="00AC32E7" w:rsidRDefault="00AC32E7" w:rsidP="00AC32E7">
      <w:pPr>
        <w:keepLines/>
        <w:spacing w:before="0"/>
        <w:rPr>
          <w:rFonts w:cs="Arial"/>
          <w:color w:val="000000"/>
          <w:sz w:val="16"/>
          <w:shd w:val="clear" w:color="auto" w:fill="FFFFFF"/>
        </w:rPr>
      </w:pPr>
    </w:p>
    <w:p w14:paraId="0B7798AC"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0628AF57" w14:textId="77777777" w:rsidR="00AC32E7" w:rsidRDefault="00AC32E7" w:rsidP="00AC32E7">
      <w:pPr>
        <w:keepLines/>
        <w:spacing w:before="0"/>
        <w:rPr>
          <w:rFonts w:cs="Arial"/>
          <w:color w:val="000000"/>
          <w:sz w:val="16"/>
          <w:shd w:val="clear" w:color="auto" w:fill="FFFFFF"/>
        </w:rPr>
      </w:pPr>
    </w:p>
    <w:p w14:paraId="61DB6090"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Identify Your Support Network</w:t>
      </w:r>
    </w:p>
    <w:p w14:paraId="38146ADA" w14:textId="77777777" w:rsidR="00AC32E7" w:rsidRDefault="00AC32E7" w:rsidP="00AC32E7">
      <w:pPr>
        <w:keepLines/>
        <w:spacing w:before="0"/>
        <w:rPr>
          <w:rFonts w:cs="Arial"/>
          <w:color w:val="000000"/>
          <w:sz w:val="16"/>
          <w:shd w:val="clear" w:color="auto" w:fill="FFFFFF"/>
        </w:rPr>
      </w:pPr>
    </w:p>
    <w:p w14:paraId="0253EE50"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xml:space="preserve">A second way to build a firm foundation of resilience is to make and maintain connections with others. The first aspect was strengthening your sense of self; this element is about strengthening your relationships with others. </w:t>
      </w:r>
    </w:p>
    <w:p w14:paraId="68EA209E" w14:textId="77777777" w:rsidR="00AC32E7" w:rsidRDefault="00AC32E7" w:rsidP="00AC32E7">
      <w:pPr>
        <w:keepLines/>
        <w:spacing w:before="0"/>
        <w:rPr>
          <w:rFonts w:cs="Arial"/>
          <w:color w:val="000000"/>
          <w:sz w:val="16"/>
          <w:shd w:val="clear" w:color="auto" w:fill="FFFFFF"/>
        </w:rPr>
      </w:pPr>
    </w:p>
    <w:p w14:paraId="78F2380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w:t>
      </w:r>
    </w:p>
    <w:p w14:paraId="7F5C1ADD" w14:textId="77777777" w:rsidR="00AC32E7" w:rsidRDefault="00AC32E7" w:rsidP="00AC32E7">
      <w:pPr>
        <w:keepLines/>
        <w:spacing w:before="0"/>
        <w:rPr>
          <w:rFonts w:cs="Arial"/>
          <w:color w:val="000000"/>
          <w:sz w:val="16"/>
          <w:shd w:val="clear" w:color="auto" w:fill="FFFFFF"/>
        </w:rPr>
      </w:pPr>
    </w:p>
    <w:p w14:paraId="0B7F84A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People who have strong connections at work are more resistant to stress—they’re more resilient.</w:t>
      </w:r>
    </w:p>
    <w:p w14:paraId="3610B197" w14:textId="77777777" w:rsidR="00AC32E7" w:rsidRDefault="00AC32E7" w:rsidP="00AC32E7">
      <w:pPr>
        <w:keepLines/>
        <w:spacing w:before="0"/>
        <w:rPr>
          <w:rFonts w:ascii="Times New Roman" w:hAnsi="Times New Roman"/>
          <w:color w:val="000000"/>
          <w:sz w:val="18"/>
          <w:shd w:val="clear" w:color="auto" w:fill="FFFFFF"/>
        </w:rPr>
      </w:pPr>
    </w:p>
    <w:p w14:paraId="3979CD2A" w14:textId="77777777" w:rsidR="00AC32E7" w:rsidRDefault="00AC32E7" w:rsidP="00AC32E7">
      <w:pPr>
        <w:keepLines/>
        <w:spacing w:before="0"/>
        <w:rPr>
          <w:rFonts w:ascii="Times New Roman" w:hAnsi="Times New Roman"/>
          <w:color w:val="000000"/>
          <w:sz w:val="18"/>
          <w:shd w:val="clear" w:color="auto" w:fill="FFFFFF"/>
        </w:rPr>
      </w:pPr>
    </w:p>
    <w:p w14:paraId="10C09FE6" w14:textId="77777777" w:rsidR="00AC32E7" w:rsidRDefault="00AC32E7" w:rsidP="00AC32E7">
      <w:pPr>
        <w:keepLines/>
        <w:rPr>
          <w:rFonts w:cs="Arial"/>
          <w:color w:val="000000"/>
          <w:sz w:val="16"/>
          <w:shd w:val="clear" w:color="auto" w:fill="FFFFFF"/>
        </w:rPr>
      </w:pPr>
    </w:p>
    <w:p w14:paraId="48C2F3A6"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36 - Building Support Networks </w:t>
      </w:r>
    </w:p>
    <w:p w14:paraId="7A0A10E0"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24FE8BE3">
          <v:shape id="_x0000_i1060" type="#_x0000_t75" style="width:480pt;height:5in" o:bordertopcolor="this" o:borderleftcolor="this" o:borderbottomcolor="this" o:borderrightcolor="this">
            <v:imagedata r:id="rId42" o:title="slide36"/>
            <w10:bordertop type="single" width="4" shadow="t"/>
            <w10:borderleft type="single" width="4" shadow="t"/>
            <w10:borderbottom type="single" width="4" shadow="t"/>
            <w10:borderright type="single" width="4" shadow="t"/>
          </v:shape>
        </w:pict>
      </w:r>
    </w:p>
    <w:p w14:paraId="6F365EF4"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13E5A0F8" w14:textId="77777777" w:rsidR="00AC32E7" w:rsidRDefault="00AC32E7" w:rsidP="00AC32E7">
      <w:pPr>
        <w:keepLines/>
        <w:spacing w:before="0"/>
        <w:rPr>
          <w:rFonts w:cs="Arial"/>
          <w:color w:val="000000"/>
          <w:sz w:val="16"/>
          <w:shd w:val="clear" w:color="auto" w:fill="FFFFFF"/>
        </w:rPr>
      </w:pPr>
    </w:p>
    <w:p w14:paraId="6B5CF3FA"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6808AC43" w14:textId="77777777" w:rsidR="00AC32E7" w:rsidRDefault="00AC32E7" w:rsidP="00AC32E7">
      <w:pPr>
        <w:keepLines/>
        <w:spacing w:before="0"/>
        <w:rPr>
          <w:rFonts w:cs="Arial"/>
          <w:color w:val="000000"/>
          <w:sz w:val="16"/>
          <w:shd w:val="clear" w:color="auto" w:fill="FFFFFF"/>
        </w:rPr>
      </w:pPr>
    </w:p>
    <w:p w14:paraId="2FC57CA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How to Build Your Support Network</w:t>
      </w:r>
    </w:p>
    <w:p w14:paraId="464BE53D" w14:textId="77777777" w:rsidR="00AC32E7" w:rsidRDefault="00AC32E7" w:rsidP="00AC32E7">
      <w:pPr>
        <w:keepLines/>
        <w:spacing w:before="0"/>
        <w:rPr>
          <w:rFonts w:cs="Arial"/>
          <w:color w:val="000000"/>
          <w:sz w:val="16"/>
          <w:shd w:val="clear" w:color="auto" w:fill="FFFFFF"/>
        </w:rPr>
      </w:pPr>
    </w:p>
    <w:p w14:paraId="68A63571"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If you need to build your support network, you may wonder how to do it without it feeling artificial or manipulative. It should never feel that way. You should be genuinely interested in each person as an individual, and not just for what he or she can do for you.</w:t>
      </w:r>
    </w:p>
    <w:p w14:paraId="4B5D198D" w14:textId="77777777" w:rsidR="00AC32E7" w:rsidRDefault="00AC32E7" w:rsidP="00AC32E7">
      <w:pPr>
        <w:keepLines/>
        <w:spacing w:before="0"/>
        <w:rPr>
          <w:rFonts w:cs="Arial"/>
          <w:color w:val="000000"/>
          <w:sz w:val="16"/>
          <w:shd w:val="clear" w:color="auto" w:fill="FFFFFF"/>
        </w:rPr>
      </w:pPr>
    </w:p>
    <w:p w14:paraId="4DAA0678"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w:t>
      </w:r>
    </w:p>
    <w:p w14:paraId="0EC7180B" w14:textId="77777777" w:rsidR="00AC32E7" w:rsidRDefault="00AC32E7" w:rsidP="00AC32E7">
      <w:pPr>
        <w:keepLines/>
        <w:spacing w:before="0"/>
        <w:rPr>
          <w:rFonts w:cs="Arial"/>
          <w:color w:val="000000"/>
          <w:sz w:val="16"/>
          <w:shd w:val="clear" w:color="auto" w:fill="FFFFFF"/>
        </w:rPr>
      </w:pPr>
    </w:p>
    <w:p w14:paraId="06F2076F"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Take a proactive approach to building your support network. The more you reach out to others, the more likely you are to find genuine connections with others.</w:t>
      </w:r>
    </w:p>
    <w:p w14:paraId="0E13F1F6" w14:textId="77777777" w:rsidR="00AC32E7" w:rsidRDefault="00AC32E7" w:rsidP="00AC32E7">
      <w:pPr>
        <w:keepLines/>
        <w:spacing w:before="0"/>
        <w:rPr>
          <w:rFonts w:cs="Arial"/>
          <w:color w:val="000000"/>
          <w:sz w:val="16"/>
          <w:shd w:val="clear" w:color="auto" w:fill="FFFFFF"/>
        </w:rPr>
      </w:pPr>
    </w:p>
    <w:p w14:paraId="2E362C88"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w:t>
      </w:r>
    </w:p>
    <w:p w14:paraId="6F571FCA" w14:textId="77777777" w:rsidR="00AC32E7" w:rsidRDefault="00AC32E7" w:rsidP="00AC32E7">
      <w:pPr>
        <w:keepLines/>
        <w:spacing w:before="0"/>
        <w:rPr>
          <w:rFonts w:cs="Arial"/>
          <w:color w:val="000000"/>
          <w:sz w:val="16"/>
          <w:shd w:val="clear" w:color="auto" w:fill="FFFFFF"/>
        </w:rPr>
      </w:pPr>
    </w:p>
    <w:p w14:paraId="7C6B860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Offer your help. It feels good to help others, and it will strengthen your connection with that person.</w:t>
      </w:r>
    </w:p>
    <w:p w14:paraId="4401F8A3" w14:textId="77777777" w:rsidR="00AC32E7" w:rsidRDefault="00AC32E7" w:rsidP="00AC32E7">
      <w:pPr>
        <w:keepLines/>
        <w:spacing w:before="0"/>
        <w:rPr>
          <w:rFonts w:ascii="Times New Roman" w:hAnsi="Times New Roman"/>
          <w:color w:val="000000"/>
          <w:sz w:val="18"/>
          <w:shd w:val="clear" w:color="auto" w:fill="FFFFFF"/>
        </w:rPr>
      </w:pPr>
    </w:p>
    <w:p w14:paraId="1AAC5850" w14:textId="77777777" w:rsidR="00AC32E7" w:rsidRDefault="00AC32E7" w:rsidP="00AC32E7">
      <w:pPr>
        <w:keepLines/>
        <w:spacing w:before="0"/>
        <w:rPr>
          <w:rFonts w:ascii="Times New Roman" w:hAnsi="Times New Roman"/>
          <w:color w:val="000000"/>
          <w:sz w:val="18"/>
          <w:shd w:val="clear" w:color="auto" w:fill="FFFFFF"/>
        </w:rPr>
      </w:pPr>
    </w:p>
    <w:p w14:paraId="60C4B965" w14:textId="77777777" w:rsidR="00AC32E7" w:rsidRDefault="00AC32E7" w:rsidP="00AC32E7">
      <w:pPr>
        <w:keepLines/>
        <w:rPr>
          <w:rFonts w:cs="Arial"/>
          <w:color w:val="000000"/>
          <w:sz w:val="16"/>
          <w:shd w:val="clear" w:color="auto" w:fill="FFFFFF"/>
        </w:rPr>
      </w:pPr>
    </w:p>
    <w:p w14:paraId="76094AB4"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37 - Proactive Approach </w:t>
      </w:r>
    </w:p>
    <w:p w14:paraId="5D83D4A0"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54495CDA">
          <v:shape id="_x0000_i1061" type="#_x0000_t75" style="width:480pt;height:5in" o:bordertopcolor="this" o:borderleftcolor="this" o:borderbottomcolor="this" o:borderrightcolor="this">
            <v:imagedata r:id="rId43" o:title="slide37"/>
            <w10:bordertop type="single" width="4" shadow="t"/>
            <w10:borderleft type="single" width="4" shadow="t"/>
            <w10:borderbottom type="single" width="4" shadow="t"/>
            <w10:borderright type="single" width="4" shadow="t"/>
          </v:shape>
        </w:pict>
      </w:r>
    </w:p>
    <w:p w14:paraId="2580D412"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5A547720" w14:textId="77777777" w:rsidR="00AC32E7" w:rsidRDefault="00AC32E7" w:rsidP="00AC32E7">
      <w:pPr>
        <w:keepLines/>
        <w:spacing w:before="0"/>
        <w:rPr>
          <w:rFonts w:cs="Arial"/>
          <w:color w:val="000000"/>
          <w:sz w:val="16"/>
          <w:shd w:val="clear" w:color="auto" w:fill="FFFFFF"/>
        </w:rPr>
      </w:pPr>
    </w:p>
    <w:p w14:paraId="756AF67D"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237F20E2" w14:textId="77777777" w:rsidR="00AC32E7" w:rsidRDefault="00AC32E7" w:rsidP="00AC32E7">
      <w:pPr>
        <w:keepLines/>
        <w:spacing w:before="0"/>
        <w:rPr>
          <w:rFonts w:cs="Arial"/>
          <w:color w:val="000000"/>
          <w:sz w:val="16"/>
          <w:shd w:val="clear" w:color="auto" w:fill="FFFFFF"/>
        </w:rPr>
      </w:pPr>
    </w:p>
    <w:p w14:paraId="5F1D412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Take a Proactive Approach</w:t>
      </w:r>
    </w:p>
    <w:p w14:paraId="0059B18B" w14:textId="77777777" w:rsidR="00AC32E7" w:rsidRDefault="00AC32E7" w:rsidP="00AC32E7">
      <w:pPr>
        <w:keepLines/>
        <w:spacing w:before="0"/>
        <w:rPr>
          <w:rFonts w:cs="Arial"/>
          <w:color w:val="000000"/>
          <w:sz w:val="16"/>
          <w:shd w:val="clear" w:color="auto" w:fill="FFFFFF"/>
        </w:rPr>
      </w:pPr>
    </w:p>
    <w:p w14:paraId="0BFCC75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Take a proactive approach to building your support network. The more you reach out to others, the more likely you are to find genuine connections with others.</w:t>
      </w:r>
    </w:p>
    <w:p w14:paraId="7B77FDAA" w14:textId="77777777" w:rsidR="00AC32E7" w:rsidRDefault="00AC32E7" w:rsidP="00AC32E7">
      <w:pPr>
        <w:keepLines/>
        <w:spacing w:before="0"/>
        <w:rPr>
          <w:rFonts w:cs="Arial"/>
          <w:color w:val="000000"/>
          <w:sz w:val="16"/>
          <w:shd w:val="clear" w:color="auto" w:fill="FFFFFF"/>
        </w:rPr>
      </w:pPr>
    </w:p>
    <w:p w14:paraId="454B5FA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Reach out to new colleagues</w:t>
      </w:r>
    </w:p>
    <w:p w14:paraId="77A172CA" w14:textId="77777777" w:rsidR="00AC32E7" w:rsidRDefault="00AC32E7" w:rsidP="00AC32E7">
      <w:pPr>
        <w:keepLines/>
        <w:spacing w:before="0"/>
        <w:rPr>
          <w:rFonts w:cs="Arial"/>
          <w:color w:val="000000"/>
          <w:sz w:val="16"/>
          <w:shd w:val="clear" w:color="auto" w:fill="FFFFFF"/>
        </w:rPr>
      </w:pPr>
    </w:p>
    <w:p w14:paraId="07BDA98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Use your breaks to spend time with a variety of colleagues and acquaintances</w:t>
      </w:r>
    </w:p>
    <w:p w14:paraId="121D09CB" w14:textId="77777777" w:rsidR="00AC32E7" w:rsidRDefault="00AC32E7" w:rsidP="00AC32E7">
      <w:pPr>
        <w:keepLines/>
        <w:spacing w:before="0"/>
        <w:rPr>
          <w:rFonts w:cs="Arial"/>
          <w:color w:val="000000"/>
          <w:sz w:val="16"/>
          <w:shd w:val="clear" w:color="auto" w:fill="FFFFFF"/>
        </w:rPr>
      </w:pPr>
    </w:p>
    <w:p w14:paraId="7F0D663E"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Offer your help</w:t>
      </w:r>
    </w:p>
    <w:p w14:paraId="40184CE3" w14:textId="77777777" w:rsidR="00AC32E7" w:rsidRDefault="00AC32E7" w:rsidP="00AC32E7">
      <w:pPr>
        <w:keepLines/>
        <w:spacing w:before="0"/>
        <w:rPr>
          <w:rFonts w:cs="Arial"/>
          <w:color w:val="000000"/>
          <w:sz w:val="16"/>
          <w:shd w:val="clear" w:color="auto" w:fill="FFFFFF"/>
        </w:rPr>
      </w:pPr>
    </w:p>
    <w:p w14:paraId="7F4A7DBF"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Stay in touch</w:t>
      </w:r>
    </w:p>
    <w:p w14:paraId="67C70E0F" w14:textId="77777777" w:rsidR="00AC32E7" w:rsidRDefault="00AC32E7" w:rsidP="00AC32E7">
      <w:pPr>
        <w:keepLines/>
        <w:spacing w:before="0"/>
        <w:rPr>
          <w:rFonts w:ascii="Times New Roman" w:hAnsi="Times New Roman"/>
          <w:color w:val="000000"/>
          <w:sz w:val="18"/>
          <w:shd w:val="clear" w:color="auto" w:fill="FFFFFF"/>
        </w:rPr>
      </w:pPr>
    </w:p>
    <w:p w14:paraId="5A733116" w14:textId="77777777" w:rsidR="00AC32E7" w:rsidRDefault="00AC32E7" w:rsidP="00AC32E7">
      <w:pPr>
        <w:keepLines/>
        <w:spacing w:before="0"/>
        <w:rPr>
          <w:rFonts w:ascii="Times New Roman" w:hAnsi="Times New Roman"/>
          <w:color w:val="000000"/>
          <w:sz w:val="18"/>
          <w:shd w:val="clear" w:color="auto" w:fill="FFFFFF"/>
        </w:rPr>
      </w:pPr>
    </w:p>
    <w:p w14:paraId="102EF874" w14:textId="77777777" w:rsidR="00AC32E7" w:rsidRDefault="00AC32E7" w:rsidP="00AC32E7">
      <w:pPr>
        <w:keepLines/>
        <w:rPr>
          <w:rFonts w:cs="Arial"/>
          <w:color w:val="000000"/>
          <w:sz w:val="16"/>
          <w:shd w:val="clear" w:color="auto" w:fill="FFFFFF"/>
        </w:rPr>
      </w:pPr>
    </w:p>
    <w:p w14:paraId="74FE3D59"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38 - Strengthen Connections </w:t>
      </w:r>
    </w:p>
    <w:p w14:paraId="58847CE9"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1D7C0BC9">
          <v:shape id="_x0000_i1062" type="#_x0000_t75" style="width:480pt;height:5in" o:bordertopcolor="this" o:borderleftcolor="this" o:borderbottomcolor="this" o:borderrightcolor="this">
            <v:imagedata r:id="rId44" o:title="slide38"/>
            <w10:bordertop type="single" width="4" shadow="t"/>
            <w10:borderleft type="single" width="4" shadow="t"/>
            <w10:borderbottom type="single" width="4" shadow="t"/>
            <w10:borderright type="single" width="4" shadow="t"/>
          </v:shape>
        </w:pict>
      </w:r>
    </w:p>
    <w:p w14:paraId="6DB8E0F7"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689B5A44" w14:textId="77777777" w:rsidR="00AC32E7" w:rsidRDefault="00AC32E7" w:rsidP="00AC32E7">
      <w:pPr>
        <w:keepLines/>
        <w:spacing w:before="0"/>
        <w:rPr>
          <w:rFonts w:cs="Arial"/>
          <w:color w:val="000000"/>
          <w:sz w:val="16"/>
          <w:shd w:val="clear" w:color="auto" w:fill="FFFFFF"/>
        </w:rPr>
      </w:pPr>
    </w:p>
    <w:p w14:paraId="2AE2CA5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5978DA5F" w14:textId="77777777" w:rsidR="00AC32E7" w:rsidRDefault="00AC32E7" w:rsidP="00AC32E7">
      <w:pPr>
        <w:keepLines/>
        <w:spacing w:before="0"/>
        <w:rPr>
          <w:rFonts w:cs="Arial"/>
          <w:color w:val="000000"/>
          <w:sz w:val="16"/>
          <w:shd w:val="clear" w:color="auto" w:fill="FFFFFF"/>
        </w:rPr>
      </w:pPr>
    </w:p>
    <w:p w14:paraId="0C5E50E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How to Strengthen Your Connection</w:t>
      </w:r>
    </w:p>
    <w:p w14:paraId="195227A0" w14:textId="77777777" w:rsidR="00AC32E7" w:rsidRDefault="00AC32E7" w:rsidP="00AC32E7">
      <w:pPr>
        <w:keepLines/>
        <w:spacing w:before="0"/>
        <w:rPr>
          <w:rFonts w:cs="Arial"/>
          <w:color w:val="000000"/>
          <w:sz w:val="16"/>
          <w:shd w:val="clear" w:color="auto" w:fill="FFFFFF"/>
        </w:rPr>
      </w:pPr>
    </w:p>
    <w:p w14:paraId="7FC6F512"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The best way to strengthen your connections is by being a good listener.</w:t>
      </w:r>
    </w:p>
    <w:p w14:paraId="0EB4AC7A" w14:textId="77777777" w:rsidR="00AC32E7" w:rsidRDefault="00AC32E7" w:rsidP="00AC32E7">
      <w:pPr>
        <w:keepLines/>
        <w:spacing w:before="0"/>
        <w:rPr>
          <w:rFonts w:cs="Arial"/>
          <w:color w:val="000000"/>
          <w:sz w:val="16"/>
          <w:shd w:val="clear" w:color="auto" w:fill="FFFFFF"/>
        </w:rPr>
      </w:pPr>
    </w:p>
    <w:p w14:paraId="44497E64"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Let the other person do most of the talking</w:t>
      </w:r>
    </w:p>
    <w:p w14:paraId="52829366" w14:textId="77777777" w:rsidR="00AC32E7" w:rsidRDefault="00AC32E7" w:rsidP="00AC32E7">
      <w:pPr>
        <w:keepLines/>
        <w:spacing w:before="0"/>
        <w:rPr>
          <w:rFonts w:cs="Arial"/>
          <w:color w:val="000000"/>
          <w:sz w:val="16"/>
          <w:shd w:val="clear" w:color="auto" w:fill="FFFFFF"/>
        </w:rPr>
      </w:pPr>
    </w:p>
    <w:p w14:paraId="765D9E6C"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Give the other person your undivided attention</w:t>
      </w:r>
    </w:p>
    <w:p w14:paraId="0093846F" w14:textId="77777777" w:rsidR="00AC32E7" w:rsidRDefault="00AC32E7" w:rsidP="00AC32E7">
      <w:pPr>
        <w:keepLines/>
        <w:spacing w:before="0"/>
        <w:rPr>
          <w:rFonts w:cs="Arial"/>
          <w:color w:val="000000"/>
          <w:sz w:val="16"/>
          <w:shd w:val="clear" w:color="auto" w:fill="FFFFFF"/>
        </w:rPr>
      </w:pPr>
    </w:p>
    <w:p w14:paraId="364C38B8"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Paraphrase to ensure understanding</w:t>
      </w:r>
    </w:p>
    <w:p w14:paraId="2528ACA2" w14:textId="77777777" w:rsidR="00AC32E7" w:rsidRDefault="00AC32E7" w:rsidP="00AC32E7">
      <w:pPr>
        <w:keepLines/>
        <w:spacing w:before="0"/>
        <w:rPr>
          <w:rFonts w:cs="Arial"/>
          <w:color w:val="000000"/>
          <w:sz w:val="16"/>
          <w:shd w:val="clear" w:color="auto" w:fill="FFFFFF"/>
        </w:rPr>
      </w:pPr>
    </w:p>
    <w:p w14:paraId="2473943A"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Pay attention to body language</w:t>
      </w:r>
    </w:p>
    <w:p w14:paraId="010A3297" w14:textId="77777777" w:rsidR="00AC32E7" w:rsidRDefault="00AC32E7" w:rsidP="00AC32E7">
      <w:pPr>
        <w:keepLines/>
        <w:spacing w:before="0"/>
        <w:rPr>
          <w:rFonts w:cs="Arial"/>
          <w:color w:val="000000"/>
          <w:sz w:val="16"/>
          <w:shd w:val="clear" w:color="auto" w:fill="FFFFFF"/>
        </w:rPr>
      </w:pPr>
    </w:p>
    <w:p w14:paraId="7F438333"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Notice the other person’s gestures, posture, eye contact, tone of voice, and rate of speech</w:t>
      </w:r>
    </w:p>
    <w:p w14:paraId="5C0D2C25" w14:textId="77777777" w:rsidR="00AC32E7" w:rsidRDefault="00AC32E7" w:rsidP="00AC32E7">
      <w:pPr>
        <w:keepLines/>
        <w:spacing w:before="0"/>
        <w:rPr>
          <w:rFonts w:cs="Arial"/>
          <w:color w:val="000000"/>
          <w:sz w:val="16"/>
          <w:shd w:val="clear" w:color="auto" w:fill="FFFFFF"/>
        </w:rPr>
      </w:pPr>
    </w:p>
    <w:p w14:paraId="00636D20"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Gently mirror to build rapport</w:t>
      </w:r>
    </w:p>
    <w:p w14:paraId="015E0466" w14:textId="77777777" w:rsidR="00AC32E7" w:rsidRDefault="00AC32E7" w:rsidP="00AC32E7">
      <w:pPr>
        <w:keepLines/>
        <w:spacing w:before="0"/>
        <w:rPr>
          <w:rFonts w:cs="Arial"/>
          <w:color w:val="000000"/>
          <w:sz w:val="16"/>
          <w:shd w:val="clear" w:color="auto" w:fill="FFFFFF"/>
        </w:rPr>
      </w:pPr>
    </w:p>
    <w:p w14:paraId="0EDB7122"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Be curious about the other person</w:t>
      </w:r>
    </w:p>
    <w:p w14:paraId="138FF06B" w14:textId="77777777" w:rsidR="00AC32E7" w:rsidRDefault="00AC32E7" w:rsidP="00AC32E7">
      <w:pPr>
        <w:keepLines/>
        <w:spacing w:before="0"/>
        <w:rPr>
          <w:rFonts w:cs="Arial"/>
          <w:color w:val="000000"/>
          <w:sz w:val="16"/>
          <w:shd w:val="clear" w:color="auto" w:fill="FFFFFF"/>
        </w:rPr>
      </w:pPr>
    </w:p>
    <w:p w14:paraId="1407077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Find out what he or she needs and how you can help</w:t>
      </w:r>
    </w:p>
    <w:p w14:paraId="6CB6752F" w14:textId="77777777" w:rsidR="00AC32E7" w:rsidRDefault="00AC32E7" w:rsidP="00AC32E7">
      <w:pPr>
        <w:keepLines/>
        <w:spacing w:before="0"/>
        <w:rPr>
          <w:rFonts w:cs="Arial"/>
          <w:color w:val="000000"/>
          <w:sz w:val="16"/>
          <w:shd w:val="clear" w:color="auto" w:fill="FFFFFF"/>
        </w:rPr>
      </w:pPr>
    </w:p>
    <w:p w14:paraId="2EBA902D"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Look for shared interests</w:t>
      </w:r>
    </w:p>
    <w:p w14:paraId="4639CAD1" w14:textId="77777777" w:rsidR="00AC32E7" w:rsidRDefault="00AC32E7" w:rsidP="00AC32E7">
      <w:pPr>
        <w:keepLines/>
        <w:spacing w:before="0"/>
        <w:rPr>
          <w:rFonts w:ascii="Times New Roman" w:hAnsi="Times New Roman"/>
          <w:color w:val="000000"/>
          <w:sz w:val="18"/>
          <w:shd w:val="clear" w:color="auto" w:fill="FFFFFF"/>
        </w:rPr>
      </w:pPr>
    </w:p>
    <w:p w14:paraId="32267DCE" w14:textId="77777777" w:rsidR="00AC32E7" w:rsidRDefault="00AC32E7" w:rsidP="00AC32E7">
      <w:pPr>
        <w:keepLines/>
        <w:spacing w:before="0"/>
        <w:rPr>
          <w:rFonts w:ascii="Times New Roman" w:hAnsi="Times New Roman"/>
          <w:color w:val="000000"/>
          <w:sz w:val="18"/>
          <w:shd w:val="clear" w:color="auto" w:fill="FFFFFF"/>
        </w:rPr>
      </w:pPr>
    </w:p>
    <w:p w14:paraId="09B5256D" w14:textId="77777777" w:rsidR="00AC32E7" w:rsidRDefault="00AC32E7" w:rsidP="00AC32E7">
      <w:pPr>
        <w:keepLines/>
        <w:rPr>
          <w:rFonts w:cs="Arial"/>
          <w:color w:val="000000"/>
          <w:sz w:val="16"/>
          <w:shd w:val="clear" w:color="auto" w:fill="FFFFFF"/>
        </w:rPr>
      </w:pPr>
    </w:p>
    <w:p w14:paraId="0569750F"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39 - Work Through Conflict </w:t>
      </w:r>
    </w:p>
    <w:p w14:paraId="39BC653D"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3ADCE9C6">
          <v:shape id="_x0000_i1063" type="#_x0000_t75" style="width:480pt;height:5in" o:bordertopcolor="this" o:borderleftcolor="this" o:borderbottomcolor="this" o:borderrightcolor="this">
            <v:imagedata r:id="rId45" o:title="slide39"/>
            <w10:bordertop type="single" width="4" shadow="t"/>
            <w10:borderleft type="single" width="4" shadow="t"/>
            <w10:borderbottom type="single" width="4" shadow="t"/>
            <w10:borderright type="single" width="4" shadow="t"/>
          </v:shape>
        </w:pict>
      </w:r>
    </w:p>
    <w:p w14:paraId="0B84B61F"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7D4B7862" w14:textId="77777777" w:rsidR="00AC32E7" w:rsidRDefault="00AC32E7" w:rsidP="00AC32E7">
      <w:pPr>
        <w:keepLines/>
        <w:spacing w:before="0"/>
        <w:rPr>
          <w:rFonts w:cs="Arial"/>
          <w:color w:val="000000"/>
          <w:sz w:val="16"/>
          <w:shd w:val="clear" w:color="auto" w:fill="FFFFFF"/>
        </w:rPr>
      </w:pPr>
    </w:p>
    <w:p w14:paraId="53563F7C"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2ECE69DD" w14:textId="77777777" w:rsidR="00AC32E7" w:rsidRDefault="00AC32E7" w:rsidP="00AC32E7">
      <w:pPr>
        <w:keepLines/>
        <w:spacing w:before="0"/>
        <w:rPr>
          <w:rFonts w:cs="Arial"/>
          <w:color w:val="000000"/>
          <w:sz w:val="16"/>
          <w:shd w:val="clear" w:color="auto" w:fill="FFFFFF"/>
        </w:rPr>
      </w:pPr>
    </w:p>
    <w:p w14:paraId="3FC019C1"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Work Through Conflict</w:t>
      </w:r>
    </w:p>
    <w:p w14:paraId="47A8CC1E" w14:textId="77777777" w:rsidR="00AC32E7" w:rsidRDefault="00AC32E7" w:rsidP="00AC32E7">
      <w:pPr>
        <w:keepLines/>
        <w:spacing w:before="0"/>
        <w:rPr>
          <w:rFonts w:cs="Arial"/>
          <w:color w:val="000000"/>
          <w:sz w:val="16"/>
          <w:shd w:val="clear" w:color="auto" w:fill="FFFFFF"/>
        </w:rPr>
      </w:pPr>
    </w:p>
    <w:p w14:paraId="31AB6DEC"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Respond, don’t react</w:t>
      </w:r>
    </w:p>
    <w:p w14:paraId="18A4B41A" w14:textId="77777777" w:rsidR="00AC32E7" w:rsidRDefault="00AC32E7" w:rsidP="00AC32E7">
      <w:pPr>
        <w:keepLines/>
        <w:spacing w:before="0"/>
        <w:rPr>
          <w:rFonts w:cs="Arial"/>
          <w:color w:val="000000"/>
          <w:sz w:val="16"/>
          <w:shd w:val="clear" w:color="auto" w:fill="FFFFFF"/>
        </w:rPr>
      </w:pPr>
    </w:p>
    <w:p w14:paraId="019E1A3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“Tell me more about your concern”</w:t>
      </w:r>
    </w:p>
    <w:p w14:paraId="2960A8D7" w14:textId="77777777" w:rsidR="00AC32E7" w:rsidRDefault="00AC32E7" w:rsidP="00AC32E7">
      <w:pPr>
        <w:keepLines/>
        <w:spacing w:before="0"/>
        <w:rPr>
          <w:rFonts w:cs="Arial"/>
          <w:color w:val="000000"/>
          <w:sz w:val="16"/>
          <w:shd w:val="clear" w:color="auto" w:fill="FFFFFF"/>
        </w:rPr>
      </w:pPr>
    </w:p>
    <w:p w14:paraId="7C3A196B"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“What is it about _______ that concerns you?”</w:t>
      </w:r>
    </w:p>
    <w:p w14:paraId="5BEE16FE" w14:textId="77777777" w:rsidR="00AC32E7" w:rsidRDefault="00AC32E7" w:rsidP="00AC32E7">
      <w:pPr>
        <w:keepLines/>
        <w:spacing w:before="0"/>
        <w:rPr>
          <w:rFonts w:cs="Arial"/>
          <w:color w:val="000000"/>
          <w:sz w:val="16"/>
          <w:shd w:val="clear" w:color="auto" w:fill="FFFFFF"/>
        </w:rPr>
      </w:pPr>
    </w:p>
    <w:p w14:paraId="57F4ECE8"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Practice positive intent</w:t>
      </w:r>
    </w:p>
    <w:p w14:paraId="6A3169EE" w14:textId="77777777" w:rsidR="00AC32E7" w:rsidRDefault="00AC32E7" w:rsidP="00AC32E7">
      <w:pPr>
        <w:keepLines/>
        <w:spacing w:before="0"/>
        <w:rPr>
          <w:rFonts w:ascii="Times New Roman" w:hAnsi="Times New Roman"/>
          <w:color w:val="000000"/>
          <w:sz w:val="18"/>
          <w:shd w:val="clear" w:color="auto" w:fill="FFFFFF"/>
        </w:rPr>
      </w:pPr>
    </w:p>
    <w:p w14:paraId="04B9ADA6" w14:textId="77777777" w:rsidR="00AC32E7" w:rsidRDefault="00AC32E7" w:rsidP="00AC32E7">
      <w:pPr>
        <w:keepLines/>
        <w:spacing w:before="0"/>
        <w:rPr>
          <w:rFonts w:ascii="Times New Roman" w:hAnsi="Times New Roman"/>
          <w:color w:val="000000"/>
          <w:sz w:val="18"/>
          <w:shd w:val="clear" w:color="auto" w:fill="FFFFFF"/>
        </w:rPr>
      </w:pPr>
    </w:p>
    <w:p w14:paraId="62477924" w14:textId="77777777" w:rsidR="00AC32E7" w:rsidRDefault="00AC32E7" w:rsidP="00AC32E7">
      <w:pPr>
        <w:keepLines/>
        <w:rPr>
          <w:rFonts w:cs="Arial"/>
          <w:color w:val="000000"/>
          <w:sz w:val="16"/>
          <w:shd w:val="clear" w:color="auto" w:fill="FFFFFF"/>
        </w:rPr>
      </w:pPr>
    </w:p>
    <w:p w14:paraId="6AFF50FD"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40 - Goals </w:t>
      </w:r>
    </w:p>
    <w:p w14:paraId="5FD2DDDD"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48011CE8">
          <v:shape id="_x0000_i1064" type="#_x0000_t75" style="width:480pt;height:5in" o:bordertopcolor="this" o:borderleftcolor="this" o:borderbottomcolor="this" o:borderrightcolor="this">
            <v:imagedata r:id="rId46" o:title="slide40"/>
            <w10:bordertop type="single" width="4" shadow="t"/>
            <w10:borderleft type="single" width="4" shadow="t"/>
            <w10:borderbottom type="single" width="4" shadow="t"/>
            <w10:borderright type="single" width="4" shadow="t"/>
          </v:shape>
        </w:pict>
      </w:r>
    </w:p>
    <w:p w14:paraId="37964D1D"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1C19259B" w14:textId="77777777" w:rsidR="00AC32E7" w:rsidRDefault="00AC32E7" w:rsidP="00AC32E7">
      <w:pPr>
        <w:keepLines/>
        <w:spacing w:before="0"/>
        <w:rPr>
          <w:rFonts w:cs="Arial"/>
          <w:color w:val="000000"/>
          <w:sz w:val="16"/>
          <w:shd w:val="clear" w:color="auto" w:fill="FFFFFF"/>
        </w:rPr>
      </w:pPr>
    </w:p>
    <w:p w14:paraId="0BC47D82"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0C0FA1AC" w14:textId="77777777" w:rsidR="00AC32E7" w:rsidRDefault="00AC32E7" w:rsidP="00AC32E7">
      <w:pPr>
        <w:keepLines/>
        <w:spacing w:before="0"/>
        <w:rPr>
          <w:rFonts w:cs="Arial"/>
          <w:color w:val="000000"/>
          <w:sz w:val="16"/>
          <w:shd w:val="clear" w:color="auto" w:fill="FFFFFF"/>
        </w:rPr>
      </w:pPr>
    </w:p>
    <w:p w14:paraId="4EB9F4DD"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Set Goals and Achieve Them</w:t>
      </w:r>
    </w:p>
    <w:p w14:paraId="4EF390A9" w14:textId="77777777" w:rsidR="00AC32E7" w:rsidRDefault="00AC32E7" w:rsidP="00AC32E7">
      <w:pPr>
        <w:keepLines/>
        <w:spacing w:before="0"/>
        <w:rPr>
          <w:rFonts w:cs="Arial"/>
          <w:color w:val="000000"/>
          <w:sz w:val="16"/>
          <w:shd w:val="clear" w:color="auto" w:fill="FFFFFF"/>
        </w:rPr>
      </w:pPr>
    </w:p>
    <w:p w14:paraId="71017D1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Building your foundation of resilience includes setting realistic goals and taking steps to carry them out.</w:t>
      </w:r>
    </w:p>
    <w:p w14:paraId="612878BA" w14:textId="77777777" w:rsidR="00AC32E7" w:rsidRDefault="00AC32E7" w:rsidP="00AC32E7">
      <w:pPr>
        <w:keepLines/>
        <w:spacing w:before="0"/>
        <w:rPr>
          <w:rFonts w:cs="Arial"/>
          <w:color w:val="000000"/>
          <w:sz w:val="16"/>
          <w:shd w:val="clear" w:color="auto" w:fill="FFFFFF"/>
        </w:rPr>
      </w:pPr>
    </w:p>
    <w:p w14:paraId="68AC5933"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xml:space="preserve">• Setting and achieving goals increases your resilience because goals provide purpose, direction, commitment, and motivation. </w:t>
      </w:r>
    </w:p>
    <w:p w14:paraId="36E6ED5E" w14:textId="77777777" w:rsidR="00AC32E7" w:rsidRDefault="00AC32E7" w:rsidP="00AC32E7">
      <w:pPr>
        <w:keepLines/>
        <w:spacing w:before="0"/>
        <w:rPr>
          <w:rFonts w:cs="Arial"/>
          <w:color w:val="000000"/>
          <w:sz w:val="16"/>
          <w:shd w:val="clear" w:color="auto" w:fill="FFFFFF"/>
        </w:rPr>
      </w:pPr>
    </w:p>
    <w:p w14:paraId="542D01F1"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It enables you to stay true to your purpose no matter what is going on around you.</w:t>
      </w:r>
    </w:p>
    <w:p w14:paraId="5DB06FBD" w14:textId="77777777" w:rsidR="00AC32E7" w:rsidRDefault="00AC32E7" w:rsidP="00AC32E7">
      <w:pPr>
        <w:keepLines/>
        <w:spacing w:before="0"/>
        <w:rPr>
          <w:rFonts w:ascii="Times New Roman" w:hAnsi="Times New Roman"/>
          <w:color w:val="000000"/>
          <w:sz w:val="18"/>
          <w:shd w:val="clear" w:color="auto" w:fill="FFFFFF"/>
        </w:rPr>
      </w:pPr>
    </w:p>
    <w:p w14:paraId="54BB82CC" w14:textId="77777777" w:rsidR="00AC32E7" w:rsidRDefault="00AC32E7" w:rsidP="00AC32E7">
      <w:pPr>
        <w:keepLines/>
        <w:spacing w:before="0"/>
        <w:rPr>
          <w:rFonts w:ascii="Times New Roman" w:hAnsi="Times New Roman"/>
          <w:color w:val="000000"/>
          <w:sz w:val="18"/>
          <w:shd w:val="clear" w:color="auto" w:fill="FFFFFF"/>
        </w:rPr>
      </w:pPr>
    </w:p>
    <w:p w14:paraId="38959D7B" w14:textId="77777777" w:rsidR="00AC32E7" w:rsidRDefault="00AC32E7" w:rsidP="00AC32E7">
      <w:pPr>
        <w:keepLines/>
        <w:rPr>
          <w:rFonts w:cs="Arial"/>
          <w:color w:val="000000"/>
          <w:sz w:val="16"/>
          <w:shd w:val="clear" w:color="auto" w:fill="FFFFFF"/>
        </w:rPr>
      </w:pPr>
    </w:p>
    <w:p w14:paraId="5EC75B90"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41 - Setting Goals </w:t>
      </w:r>
    </w:p>
    <w:p w14:paraId="21108206"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6DBED129">
          <v:shape id="_x0000_i1065" type="#_x0000_t75" style="width:480pt;height:5in" o:bordertopcolor="this" o:borderleftcolor="this" o:borderbottomcolor="this" o:borderrightcolor="this">
            <v:imagedata r:id="rId47" o:title="slide41"/>
            <w10:bordertop type="single" width="4" shadow="t"/>
            <w10:borderleft type="single" width="4" shadow="t"/>
            <w10:borderbottom type="single" width="4" shadow="t"/>
            <w10:borderright type="single" width="4" shadow="t"/>
          </v:shape>
        </w:pict>
      </w:r>
    </w:p>
    <w:p w14:paraId="1158EA70"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1B267E64" w14:textId="77777777" w:rsidR="00AC32E7" w:rsidRDefault="00AC32E7" w:rsidP="00AC32E7">
      <w:pPr>
        <w:keepLines/>
        <w:spacing w:before="0"/>
        <w:rPr>
          <w:rFonts w:cs="Arial"/>
          <w:color w:val="000000"/>
          <w:sz w:val="16"/>
          <w:shd w:val="clear" w:color="auto" w:fill="FFFFFF"/>
        </w:rPr>
      </w:pPr>
    </w:p>
    <w:p w14:paraId="2ECB828B"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505BDB86" w14:textId="77777777" w:rsidR="00AC32E7" w:rsidRDefault="00AC32E7" w:rsidP="00AC32E7">
      <w:pPr>
        <w:keepLines/>
        <w:spacing w:before="0"/>
        <w:rPr>
          <w:rFonts w:cs="Arial"/>
          <w:color w:val="000000"/>
          <w:sz w:val="16"/>
          <w:shd w:val="clear" w:color="auto" w:fill="FFFFFF"/>
        </w:rPr>
      </w:pPr>
    </w:p>
    <w:p w14:paraId="6F01730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How to Set Goals</w:t>
      </w:r>
    </w:p>
    <w:p w14:paraId="25A6BB19" w14:textId="77777777" w:rsidR="00AC32E7" w:rsidRDefault="00AC32E7" w:rsidP="00AC32E7">
      <w:pPr>
        <w:keepLines/>
        <w:spacing w:before="0"/>
        <w:rPr>
          <w:rFonts w:cs="Arial"/>
          <w:color w:val="000000"/>
          <w:sz w:val="16"/>
          <w:shd w:val="clear" w:color="auto" w:fill="FFFFFF"/>
        </w:rPr>
      </w:pPr>
    </w:p>
    <w:p w14:paraId="086462C3"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Think of the acronym S.M.A.R.T.</w:t>
      </w:r>
    </w:p>
    <w:p w14:paraId="0E2D7A8E" w14:textId="77777777" w:rsidR="00AC32E7" w:rsidRDefault="00AC32E7" w:rsidP="00AC32E7">
      <w:pPr>
        <w:keepLines/>
        <w:spacing w:before="0"/>
        <w:rPr>
          <w:rFonts w:cs="Arial"/>
          <w:color w:val="000000"/>
          <w:sz w:val="16"/>
          <w:shd w:val="clear" w:color="auto" w:fill="FFFFFF"/>
        </w:rPr>
      </w:pPr>
    </w:p>
    <w:p w14:paraId="01C35768"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Specific - Be clear and detailed about what you want to achieve.</w:t>
      </w:r>
    </w:p>
    <w:p w14:paraId="3DFCDEA3" w14:textId="77777777" w:rsidR="00AC32E7" w:rsidRDefault="00AC32E7" w:rsidP="00AC32E7">
      <w:pPr>
        <w:keepLines/>
        <w:spacing w:before="0"/>
        <w:rPr>
          <w:rFonts w:cs="Arial"/>
          <w:color w:val="000000"/>
          <w:sz w:val="16"/>
          <w:shd w:val="clear" w:color="auto" w:fill="FFFFFF"/>
        </w:rPr>
      </w:pPr>
    </w:p>
    <w:p w14:paraId="28F5F35A"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Measurable - Your goals must have criteria that can be measured to determine if you have achieved it.</w:t>
      </w:r>
    </w:p>
    <w:p w14:paraId="7E858FE5" w14:textId="77777777" w:rsidR="00AC32E7" w:rsidRDefault="00AC32E7" w:rsidP="00AC32E7">
      <w:pPr>
        <w:keepLines/>
        <w:spacing w:before="0"/>
        <w:rPr>
          <w:rFonts w:cs="Arial"/>
          <w:color w:val="000000"/>
          <w:sz w:val="16"/>
          <w:shd w:val="clear" w:color="auto" w:fill="FFFFFF"/>
        </w:rPr>
      </w:pPr>
    </w:p>
    <w:p w14:paraId="64EE39FA"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Attainable - You must believe you can achieve your goal (otherwise, it’s just a wish).</w:t>
      </w:r>
    </w:p>
    <w:p w14:paraId="22331A57" w14:textId="77777777" w:rsidR="00AC32E7" w:rsidRDefault="00AC32E7" w:rsidP="00AC32E7">
      <w:pPr>
        <w:keepLines/>
        <w:spacing w:before="0"/>
        <w:rPr>
          <w:rFonts w:cs="Arial"/>
          <w:color w:val="000000"/>
          <w:sz w:val="16"/>
          <w:shd w:val="clear" w:color="auto" w:fill="FFFFFF"/>
        </w:rPr>
      </w:pPr>
    </w:p>
    <w:p w14:paraId="1D865260"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Relevant- Your goal must have some meaningful application to your work life.</w:t>
      </w:r>
    </w:p>
    <w:p w14:paraId="4512ED63" w14:textId="77777777" w:rsidR="00AC32E7" w:rsidRDefault="00AC32E7" w:rsidP="00AC32E7">
      <w:pPr>
        <w:keepLines/>
        <w:spacing w:before="0"/>
        <w:rPr>
          <w:rFonts w:cs="Arial"/>
          <w:color w:val="000000"/>
          <w:sz w:val="16"/>
          <w:shd w:val="clear" w:color="auto" w:fill="FFFFFF"/>
        </w:rPr>
      </w:pPr>
    </w:p>
    <w:p w14:paraId="0229D7DE"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Time-bound - Every goal must have a deadline. Interim milestone deadlines will help keep you on track.</w:t>
      </w:r>
    </w:p>
    <w:p w14:paraId="1A4B1E84" w14:textId="77777777" w:rsidR="00AC32E7" w:rsidRDefault="00AC32E7" w:rsidP="00AC32E7">
      <w:pPr>
        <w:keepLines/>
        <w:spacing w:before="0"/>
        <w:rPr>
          <w:rFonts w:ascii="Times New Roman" w:hAnsi="Times New Roman"/>
          <w:color w:val="000000"/>
          <w:sz w:val="18"/>
          <w:shd w:val="clear" w:color="auto" w:fill="FFFFFF"/>
        </w:rPr>
      </w:pPr>
    </w:p>
    <w:p w14:paraId="4EDE70A4" w14:textId="77777777" w:rsidR="00AC32E7" w:rsidRDefault="00AC32E7" w:rsidP="00AC32E7">
      <w:pPr>
        <w:keepLines/>
        <w:spacing w:before="0"/>
        <w:rPr>
          <w:rFonts w:ascii="Times New Roman" w:hAnsi="Times New Roman"/>
          <w:color w:val="000000"/>
          <w:sz w:val="18"/>
          <w:shd w:val="clear" w:color="auto" w:fill="FFFFFF"/>
        </w:rPr>
      </w:pPr>
    </w:p>
    <w:p w14:paraId="46942762" w14:textId="77777777" w:rsidR="00AC32E7" w:rsidRDefault="00AC32E7" w:rsidP="00AC32E7">
      <w:pPr>
        <w:keepLines/>
        <w:rPr>
          <w:rFonts w:cs="Arial"/>
          <w:color w:val="000000"/>
          <w:sz w:val="16"/>
          <w:shd w:val="clear" w:color="auto" w:fill="FFFFFF"/>
        </w:rPr>
      </w:pPr>
    </w:p>
    <w:p w14:paraId="3CB7B258"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42 - Knowledge Check </w:t>
      </w:r>
    </w:p>
    <w:p w14:paraId="6E41A857"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4C6B0CC7">
          <v:shape id="_x0000_i1066" type="#_x0000_t75" style="width:480pt;height:5in" o:bordertopcolor="this" o:borderleftcolor="this" o:borderbottomcolor="this" o:borderrightcolor="this">
            <v:imagedata r:id="rId48" o:title="slide42"/>
            <w10:bordertop type="single" width="4" shadow="t"/>
            <w10:borderleft type="single" width="4" shadow="t"/>
            <w10:borderbottom type="single" width="4" shadow="t"/>
            <w10:borderright type="single" width="4" shadow="t"/>
          </v:shape>
        </w:pict>
      </w:r>
    </w:p>
    <w:p w14:paraId="67E411A8"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33864435" w14:textId="77777777" w:rsidR="00AC32E7" w:rsidRDefault="00AC32E7" w:rsidP="00AC32E7">
      <w:pPr>
        <w:keepLines/>
        <w:spacing w:before="0"/>
        <w:rPr>
          <w:rFonts w:cs="Arial"/>
          <w:color w:val="000000"/>
          <w:sz w:val="16"/>
          <w:shd w:val="clear" w:color="auto" w:fill="FFFFFF"/>
        </w:rPr>
      </w:pPr>
    </w:p>
    <w:p w14:paraId="40F3677E"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54D61621" w14:textId="77777777" w:rsidR="00AC32E7" w:rsidRDefault="00AC32E7" w:rsidP="00AC32E7">
      <w:pPr>
        <w:keepLines/>
        <w:spacing w:before="0"/>
        <w:rPr>
          <w:rFonts w:cs="Arial"/>
          <w:color w:val="000000"/>
          <w:sz w:val="16"/>
          <w:shd w:val="clear" w:color="auto" w:fill="FFFFFF"/>
        </w:rPr>
      </w:pPr>
    </w:p>
    <w:p w14:paraId="341BC32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What are the 3 negative self talk voices?</w:t>
      </w:r>
    </w:p>
    <w:p w14:paraId="281AC733" w14:textId="77777777" w:rsidR="00AC32E7" w:rsidRDefault="00AC32E7" w:rsidP="00AC32E7">
      <w:pPr>
        <w:keepLines/>
        <w:spacing w:before="0"/>
        <w:rPr>
          <w:rFonts w:cs="Arial"/>
          <w:color w:val="000000"/>
          <w:sz w:val="16"/>
          <w:shd w:val="clear" w:color="auto" w:fill="FFFFFF"/>
        </w:rPr>
      </w:pPr>
    </w:p>
    <w:p w14:paraId="2658B80F"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(Answers on the next slide)</w:t>
      </w:r>
    </w:p>
    <w:p w14:paraId="3499EAB2" w14:textId="77777777" w:rsidR="00AC32E7" w:rsidRDefault="00AC32E7" w:rsidP="00AC32E7">
      <w:pPr>
        <w:keepLines/>
        <w:spacing w:before="0"/>
        <w:rPr>
          <w:rFonts w:cs="Arial"/>
          <w:color w:val="000000"/>
          <w:sz w:val="16"/>
          <w:shd w:val="clear" w:color="auto" w:fill="FFFFFF"/>
        </w:rPr>
      </w:pPr>
    </w:p>
    <w:p w14:paraId="0FCD80F0"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The Critic</w:t>
      </w:r>
    </w:p>
    <w:p w14:paraId="59D83B99" w14:textId="77777777" w:rsidR="00AC32E7" w:rsidRDefault="00AC32E7" w:rsidP="00AC32E7">
      <w:pPr>
        <w:keepLines/>
        <w:spacing w:before="0"/>
        <w:rPr>
          <w:rFonts w:cs="Arial"/>
          <w:color w:val="000000"/>
          <w:sz w:val="16"/>
          <w:shd w:val="clear" w:color="auto" w:fill="FFFFFF"/>
        </w:rPr>
      </w:pPr>
    </w:p>
    <w:p w14:paraId="57733033"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xml:space="preserve">• The Worrier </w:t>
      </w:r>
    </w:p>
    <w:p w14:paraId="790D09A3" w14:textId="77777777" w:rsidR="00AC32E7" w:rsidRDefault="00AC32E7" w:rsidP="00AC32E7">
      <w:pPr>
        <w:keepLines/>
        <w:spacing w:before="0"/>
        <w:rPr>
          <w:rFonts w:cs="Arial"/>
          <w:color w:val="000000"/>
          <w:sz w:val="16"/>
          <w:shd w:val="clear" w:color="auto" w:fill="FFFFFF"/>
        </w:rPr>
      </w:pPr>
    </w:p>
    <w:p w14:paraId="0437AEC0"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The Victim</w:t>
      </w:r>
    </w:p>
    <w:p w14:paraId="6737AB07" w14:textId="77777777" w:rsidR="00AC32E7" w:rsidRDefault="00AC32E7" w:rsidP="00AC32E7">
      <w:pPr>
        <w:keepLines/>
        <w:spacing w:before="0"/>
        <w:rPr>
          <w:rFonts w:ascii="Times New Roman" w:hAnsi="Times New Roman"/>
          <w:color w:val="000000"/>
          <w:sz w:val="18"/>
          <w:shd w:val="clear" w:color="auto" w:fill="FFFFFF"/>
        </w:rPr>
      </w:pPr>
    </w:p>
    <w:p w14:paraId="5DA91CFC" w14:textId="77777777" w:rsidR="00AC32E7" w:rsidRDefault="00AC32E7" w:rsidP="00AC32E7">
      <w:pPr>
        <w:keepLines/>
        <w:spacing w:before="0"/>
        <w:rPr>
          <w:rFonts w:ascii="Times New Roman" w:hAnsi="Times New Roman"/>
          <w:color w:val="000000"/>
          <w:sz w:val="18"/>
          <w:shd w:val="clear" w:color="auto" w:fill="FFFFFF"/>
        </w:rPr>
      </w:pPr>
    </w:p>
    <w:p w14:paraId="3BC9C989" w14:textId="77777777" w:rsidR="00AC32E7" w:rsidRDefault="00AC32E7" w:rsidP="00AC32E7">
      <w:pPr>
        <w:keepLines/>
        <w:rPr>
          <w:rFonts w:cs="Arial"/>
          <w:color w:val="000000"/>
          <w:sz w:val="16"/>
          <w:shd w:val="clear" w:color="auto" w:fill="FFFFFF"/>
        </w:rPr>
      </w:pPr>
    </w:p>
    <w:p w14:paraId="47456C61"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43 - Answers </w:t>
      </w:r>
    </w:p>
    <w:p w14:paraId="4D5B9663"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41D603F0">
          <v:shape id="_x0000_i1067" type="#_x0000_t75" style="width:480pt;height:5in" o:bordertopcolor="this" o:borderleftcolor="this" o:borderbottomcolor="this" o:borderrightcolor="this">
            <v:imagedata r:id="rId49" o:title="slide43"/>
            <w10:bordertop type="single" width="4" shadow="t"/>
            <w10:borderleft type="single" width="4" shadow="t"/>
            <w10:borderbottom type="single" width="4" shadow="t"/>
            <w10:borderright type="single" width="4" shadow="t"/>
          </v:shape>
        </w:pict>
      </w:r>
    </w:p>
    <w:p w14:paraId="4DA522F0"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533A3C42" w14:textId="77777777" w:rsidR="00AC32E7" w:rsidRDefault="00AC32E7" w:rsidP="00AC32E7">
      <w:pPr>
        <w:keepLines/>
        <w:spacing w:before="0"/>
        <w:rPr>
          <w:rFonts w:cs="Arial"/>
          <w:color w:val="000000"/>
          <w:sz w:val="16"/>
          <w:shd w:val="clear" w:color="auto" w:fill="FFFFFF"/>
        </w:rPr>
      </w:pPr>
    </w:p>
    <w:p w14:paraId="7C269F7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70C0A338" w14:textId="77777777" w:rsidR="00AC32E7" w:rsidRDefault="00AC32E7" w:rsidP="00AC32E7">
      <w:pPr>
        <w:keepLines/>
        <w:spacing w:before="0"/>
        <w:rPr>
          <w:rFonts w:cs="Arial"/>
          <w:color w:val="000000"/>
          <w:sz w:val="16"/>
          <w:shd w:val="clear" w:color="auto" w:fill="FFFFFF"/>
        </w:rPr>
      </w:pPr>
    </w:p>
    <w:p w14:paraId="29429973"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What are the 3 negative self talk voices?</w:t>
      </w:r>
    </w:p>
    <w:p w14:paraId="7B059F39" w14:textId="77777777" w:rsidR="00AC32E7" w:rsidRDefault="00AC32E7" w:rsidP="00AC32E7">
      <w:pPr>
        <w:keepLines/>
        <w:spacing w:before="0"/>
        <w:rPr>
          <w:rFonts w:cs="Arial"/>
          <w:color w:val="000000"/>
          <w:sz w:val="16"/>
          <w:shd w:val="clear" w:color="auto" w:fill="FFFFFF"/>
        </w:rPr>
      </w:pPr>
    </w:p>
    <w:p w14:paraId="21BA54BB"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Answers:</w:t>
      </w:r>
    </w:p>
    <w:p w14:paraId="045149B4" w14:textId="77777777" w:rsidR="00AC32E7" w:rsidRDefault="00AC32E7" w:rsidP="00AC32E7">
      <w:pPr>
        <w:keepLines/>
        <w:spacing w:before="0"/>
        <w:rPr>
          <w:rFonts w:cs="Arial"/>
          <w:color w:val="000000"/>
          <w:sz w:val="16"/>
          <w:shd w:val="clear" w:color="auto" w:fill="FFFFFF"/>
        </w:rPr>
      </w:pPr>
    </w:p>
    <w:p w14:paraId="3D85219B"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The Critic</w:t>
      </w:r>
    </w:p>
    <w:p w14:paraId="37671F63" w14:textId="77777777" w:rsidR="00AC32E7" w:rsidRDefault="00AC32E7" w:rsidP="00AC32E7">
      <w:pPr>
        <w:keepLines/>
        <w:spacing w:before="0"/>
        <w:rPr>
          <w:rFonts w:cs="Arial"/>
          <w:color w:val="000000"/>
          <w:sz w:val="16"/>
          <w:shd w:val="clear" w:color="auto" w:fill="FFFFFF"/>
        </w:rPr>
      </w:pPr>
    </w:p>
    <w:p w14:paraId="0A2BD7E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xml:space="preserve">• The Worrier </w:t>
      </w:r>
    </w:p>
    <w:p w14:paraId="4F06A8EF" w14:textId="77777777" w:rsidR="00AC32E7" w:rsidRDefault="00AC32E7" w:rsidP="00AC32E7">
      <w:pPr>
        <w:keepLines/>
        <w:spacing w:before="0"/>
        <w:rPr>
          <w:rFonts w:cs="Arial"/>
          <w:color w:val="000000"/>
          <w:sz w:val="16"/>
          <w:shd w:val="clear" w:color="auto" w:fill="FFFFFF"/>
        </w:rPr>
      </w:pPr>
    </w:p>
    <w:p w14:paraId="4D8BC7DE"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The Victim</w:t>
      </w:r>
    </w:p>
    <w:p w14:paraId="067F70D6" w14:textId="77777777" w:rsidR="00AC32E7" w:rsidRDefault="00AC32E7" w:rsidP="00AC32E7">
      <w:pPr>
        <w:keepLines/>
        <w:spacing w:before="0"/>
        <w:rPr>
          <w:rFonts w:ascii="Times New Roman" w:hAnsi="Times New Roman"/>
          <w:color w:val="000000"/>
          <w:sz w:val="18"/>
          <w:shd w:val="clear" w:color="auto" w:fill="FFFFFF"/>
        </w:rPr>
      </w:pPr>
    </w:p>
    <w:p w14:paraId="62186568" w14:textId="77777777" w:rsidR="00AC32E7" w:rsidRDefault="00AC32E7" w:rsidP="00AC32E7">
      <w:pPr>
        <w:keepLines/>
        <w:spacing w:before="0"/>
        <w:rPr>
          <w:rFonts w:ascii="Times New Roman" w:hAnsi="Times New Roman"/>
          <w:color w:val="000000"/>
          <w:sz w:val="18"/>
          <w:shd w:val="clear" w:color="auto" w:fill="FFFFFF"/>
        </w:rPr>
      </w:pPr>
    </w:p>
    <w:p w14:paraId="5CF7324D" w14:textId="77777777" w:rsidR="00AC32E7" w:rsidRDefault="00AC32E7" w:rsidP="00AC32E7">
      <w:pPr>
        <w:keepLines/>
        <w:rPr>
          <w:rFonts w:cs="Arial"/>
          <w:color w:val="000000"/>
          <w:sz w:val="16"/>
          <w:shd w:val="clear" w:color="auto" w:fill="FFFFFF"/>
        </w:rPr>
      </w:pPr>
    </w:p>
    <w:p w14:paraId="1251A6EA"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44 - Knowledge Check </w:t>
      </w:r>
    </w:p>
    <w:p w14:paraId="617D2AE9"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4A61D944">
          <v:shape id="_x0000_i1068" type="#_x0000_t75" style="width:480pt;height:5in" o:bordertopcolor="this" o:borderleftcolor="this" o:borderbottomcolor="this" o:borderrightcolor="this">
            <v:imagedata r:id="rId50" o:title="slide44"/>
            <w10:bordertop type="single" width="4" shadow="t"/>
            <w10:borderleft type="single" width="4" shadow="t"/>
            <w10:borderbottom type="single" width="4" shadow="t"/>
            <w10:borderright type="single" width="4" shadow="t"/>
          </v:shape>
        </w:pict>
      </w:r>
    </w:p>
    <w:p w14:paraId="19E40690"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5BDC7497" w14:textId="77777777" w:rsidR="00AC32E7" w:rsidRDefault="00AC32E7" w:rsidP="00AC32E7">
      <w:pPr>
        <w:keepLines/>
        <w:spacing w:before="0"/>
        <w:rPr>
          <w:rFonts w:cs="Arial"/>
          <w:color w:val="000000"/>
          <w:sz w:val="16"/>
          <w:shd w:val="clear" w:color="auto" w:fill="FFFFFF"/>
        </w:rPr>
      </w:pPr>
    </w:p>
    <w:p w14:paraId="33719A20"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28328C3A" w14:textId="77777777" w:rsidR="00AC32E7" w:rsidRDefault="00AC32E7" w:rsidP="00AC32E7">
      <w:pPr>
        <w:keepLines/>
        <w:spacing w:before="0"/>
        <w:rPr>
          <w:rFonts w:cs="Arial"/>
          <w:color w:val="000000"/>
          <w:sz w:val="16"/>
          <w:shd w:val="clear" w:color="auto" w:fill="FFFFFF"/>
        </w:rPr>
      </w:pPr>
    </w:p>
    <w:p w14:paraId="363A554D"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How can you strengthen your connections?</w:t>
      </w:r>
    </w:p>
    <w:p w14:paraId="76E748B4" w14:textId="77777777" w:rsidR="00AC32E7" w:rsidRDefault="00AC32E7" w:rsidP="00AC32E7">
      <w:pPr>
        <w:keepLines/>
        <w:spacing w:before="0"/>
        <w:rPr>
          <w:rFonts w:cs="Arial"/>
          <w:color w:val="000000"/>
          <w:sz w:val="16"/>
          <w:shd w:val="clear" w:color="auto" w:fill="FFFFFF"/>
        </w:rPr>
      </w:pPr>
    </w:p>
    <w:p w14:paraId="21DD2A83"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(Answers on the next slide)</w:t>
      </w:r>
    </w:p>
    <w:p w14:paraId="3CB4A6A7" w14:textId="77777777" w:rsidR="00AC32E7" w:rsidRDefault="00AC32E7" w:rsidP="00AC32E7">
      <w:pPr>
        <w:keepLines/>
        <w:spacing w:before="0"/>
        <w:rPr>
          <w:rFonts w:cs="Arial"/>
          <w:color w:val="000000"/>
          <w:sz w:val="16"/>
          <w:shd w:val="clear" w:color="auto" w:fill="FFFFFF"/>
        </w:rPr>
      </w:pPr>
    </w:p>
    <w:p w14:paraId="796A1DF2"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Connect through listening</w:t>
      </w:r>
    </w:p>
    <w:p w14:paraId="770BBF7A" w14:textId="77777777" w:rsidR="00AC32E7" w:rsidRDefault="00AC32E7" w:rsidP="00AC32E7">
      <w:pPr>
        <w:keepLines/>
        <w:spacing w:before="0"/>
        <w:rPr>
          <w:rFonts w:cs="Arial"/>
          <w:color w:val="000000"/>
          <w:sz w:val="16"/>
          <w:shd w:val="clear" w:color="auto" w:fill="FFFFFF"/>
        </w:rPr>
      </w:pPr>
    </w:p>
    <w:p w14:paraId="18BDA12F"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Work through conflict</w:t>
      </w:r>
    </w:p>
    <w:p w14:paraId="3DDD5746" w14:textId="77777777" w:rsidR="00AC32E7" w:rsidRDefault="00AC32E7" w:rsidP="00AC32E7">
      <w:pPr>
        <w:keepLines/>
        <w:spacing w:before="0"/>
        <w:rPr>
          <w:rFonts w:ascii="Times New Roman" w:hAnsi="Times New Roman"/>
          <w:color w:val="000000"/>
          <w:sz w:val="18"/>
          <w:shd w:val="clear" w:color="auto" w:fill="FFFFFF"/>
        </w:rPr>
      </w:pPr>
    </w:p>
    <w:p w14:paraId="6F69F20B" w14:textId="77777777" w:rsidR="00AC32E7" w:rsidRDefault="00AC32E7" w:rsidP="00AC32E7">
      <w:pPr>
        <w:keepLines/>
        <w:spacing w:before="0"/>
        <w:rPr>
          <w:rFonts w:ascii="Times New Roman" w:hAnsi="Times New Roman"/>
          <w:color w:val="000000"/>
          <w:sz w:val="18"/>
          <w:shd w:val="clear" w:color="auto" w:fill="FFFFFF"/>
        </w:rPr>
      </w:pPr>
    </w:p>
    <w:p w14:paraId="4E777320" w14:textId="77777777" w:rsidR="00AC32E7" w:rsidRDefault="00AC32E7" w:rsidP="00AC32E7">
      <w:pPr>
        <w:keepLines/>
        <w:rPr>
          <w:rFonts w:cs="Arial"/>
          <w:color w:val="000000"/>
          <w:sz w:val="16"/>
          <w:shd w:val="clear" w:color="auto" w:fill="FFFFFF"/>
        </w:rPr>
      </w:pPr>
    </w:p>
    <w:p w14:paraId="57887874"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45 - Answers </w:t>
      </w:r>
    </w:p>
    <w:p w14:paraId="2981CE36"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26D8DFB2">
          <v:shape id="_x0000_i1069" type="#_x0000_t75" style="width:480pt;height:5in" o:bordertopcolor="this" o:borderleftcolor="this" o:borderbottomcolor="this" o:borderrightcolor="this">
            <v:imagedata r:id="rId51" o:title="slide45"/>
            <w10:bordertop type="single" width="4" shadow="t"/>
            <w10:borderleft type="single" width="4" shadow="t"/>
            <w10:borderbottom type="single" width="4" shadow="t"/>
            <w10:borderright type="single" width="4" shadow="t"/>
          </v:shape>
        </w:pict>
      </w:r>
    </w:p>
    <w:p w14:paraId="73D0BFD0"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2A5B725E" w14:textId="77777777" w:rsidR="00AC32E7" w:rsidRDefault="00AC32E7" w:rsidP="00AC32E7">
      <w:pPr>
        <w:keepLines/>
        <w:spacing w:before="0"/>
        <w:rPr>
          <w:rFonts w:cs="Arial"/>
          <w:color w:val="000000"/>
          <w:sz w:val="16"/>
          <w:shd w:val="clear" w:color="auto" w:fill="FFFFFF"/>
        </w:rPr>
      </w:pPr>
    </w:p>
    <w:p w14:paraId="113F57E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461B9434" w14:textId="77777777" w:rsidR="00AC32E7" w:rsidRDefault="00AC32E7" w:rsidP="00AC32E7">
      <w:pPr>
        <w:keepLines/>
        <w:spacing w:before="0"/>
        <w:rPr>
          <w:rFonts w:cs="Arial"/>
          <w:color w:val="000000"/>
          <w:sz w:val="16"/>
          <w:shd w:val="clear" w:color="auto" w:fill="FFFFFF"/>
        </w:rPr>
      </w:pPr>
    </w:p>
    <w:p w14:paraId="2B11689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How can you strengthen your connections?</w:t>
      </w:r>
    </w:p>
    <w:p w14:paraId="55E5DFDD" w14:textId="77777777" w:rsidR="00AC32E7" w:rsidRDefault="00AC32E7" w:rsidP="00AC32E7">
      <w:pPr>
        <w:keepLines/>
        <w:spacing w:before="0"/>
        <w:rPr>
          <w:rFonts w:cs="Arial"/>
          <w:color w:val="000000"/>
          <w:sz w:val="16"/>
          <w:shd w:val="clear" w:color="auto" w:fill="FFFFFF"/>
        </w:rPr>
      </w:pPr>
    </w:p>
    <w:p w14:paraId="6ECA02EA"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Answers:</w:t>
      </w:r>
    </w:p>
    <w:p w14:paraId="56DEBED9" w14:textId="77777777" w:rsidR="00AC32E7" w:rsidRDefault="00AC32E7" w:rsidP="00AC32E7">
      <w:pPr>
        <w:keepLines/>
        <w:spacing w:before="0"/>
        <w:rPr>
          <w:rFonts w:cs="Arial"/>
          <w:color w:val="000000"/>
          <w:sz w:val="16"/>
          <w:shd w:val="clear" w:color="auto" w:fill="FFFFFF"/>
        </w:rPr>
      </w:pPr>
    </w:p>
    <w:p w14:paraId="3A4C5DC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Connect through listening</w:t>
      </w:r>
    </w:p>
    <w:p w14:paraId="1EB6780E" w14:textId="77777777" w:rsidR="00AC32E7" w:rsidRDefault="00AC32E7" w:rsidP="00AC32E7">
      <w:pPr>
        <w:keepLines/>
        <w:spacing w:before="0"/>
        <w:rPr>
          <w:rFonts w:cs="Arial"/>
          <w:color w:val="000000"/>
          <w:sz w:val="16"/>
          <w:shd w:val="clear" w:color="auto" w:fill="FFFFFF"/>
        </w:rPr>
      </w:pPr>
    </w:p>
    <w:p w14:paraId="592885FA"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Work through conflict</w:t>
      </w:r>
    </w:p>
    <w:p w14:paraId="02A8C04F" w14:textId="77777777" w:rsidR="00AC32E7" w:rsidRDefault="00AC32E7" w:rsidP="00AC32E7">
      <w:pPr>
        <w:keepLines/>
        <w:spacing w:before="0"/>
        <w:rPr>
          <w:rFonts w:ascii="Times New Roman" w:hAnsi="Times New Roman"/>
          <w:color w:val="000000"/>
          <w:sz w:val="18"/>
          <w:shd w:val="clear" w:color="auto" w:fill="FFFFFF"/>
        </w:rPr>
      </w:pPr>
    </w:p>
    <w:p w14:paraId="1EE64D2D" w14:textId="77777777" w:rsidR="00AC32E7" w:rsidRDefault="00AC32E7" w:rsidP="00AC32E7">
      <w:pPr>
        <w:keepLines/>
        <w:spacing w:before="0"/>
        <w:rPr>
          <w:rFonts w:ascii="Times New Roman" w:hAnsi="Times New Roman"/>
          <w:color w:val="000000"/>
          <w:sz w:val="18"/>
          <w:shd w:val="clear" w:color="auto" w:fill="FFFFFF"/>
        </w:rPr>
      </w:pPr>
    </w:p>
    <w:p w14:paraId="042B6CDA" w14:textId="77777777" w:rsidR="00AC32E7" w:rsidRDefault="00AC32E7" w:rsidP="00AC32E7">
      <w:pPr>
        <w:keepLines/>
        <w:rPr>
          <w:rFonts w:cs="Arial"/>
          <w:color w:val="000000"/>
          <w:sz w:val="16"/>
          <w:shd w:val="clear" w:color="auto" w:fill="FFFFFF"/>
        </w:rPr>
      </w:pPr>
    </w:p>
    <w:p w14:paraId="10FBA5D7"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46 - Change </w:t>
      </w:r>
    </w:p>
    <w:p w14:paraId="2115D6E4"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690A68E8">
          <v:shape id="_x0000_i1070" type="#_x0000_t75" style="width:480pt;height:5in" o:bordertopcolor="this" o:borderleftcolor="this" o:borderbottomcolor="this" o:borderrightcolor="this">
            <v:imagedata r:id="rId52" o:title="slide46"/>
            <w10:bordertop type="single" width="4" shadow="t"/>
            <w10:borderleft type="single" width="4" shadow="t"/>
            <w10:borderbottom type="single" width="4" shadow="t"/>
            <w10:borderright type="single" width="4" shadow="t"/>
          </v:shape>
        </w:pict>
      </w:r>
    </w:p>
    <w:p w14:paraId="5DE19BA1"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331C4F2C" w14:textId="77777777" w:rsidR="00AC32E7" w:rsidRDefault="00AC32E7" w:rsidP="00AC32E7">
      <w:pPr>
        <w:keepLines/>
        <w:spacing w:before="0"/>
        <w:rPr>
          <w:rFonts w:cs="Arial"/>
          <w:color w:val="000000"/>
          <w:sz w:val="16"/>
          <w:shd w:val="clear" w:color="auto" w:fill="FFFFFF"/>
        </w:rPr>
      </w:pPr>
    </w:p>
    <w:p w14:paraId="6016231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4C4D674C" w14:textId="77777777" w:rsidR="00AC32E7" w:rsidRDefault="00AC32E7" w:rsidP="00AC32E7">
      <w:pPr>
        <w:keepLines/>
        <w:spacing w:before="0"/>
        <w:rPr>
          <w:rFonts w:cs="Arial"/>
          <w:color w:val="000000"/>
          <w:sz w:val="16"/>
          <w:shd w:val="clear" w:color="auto" w:fill="FFFFFF"/>
        </w:rPr>
      </w:pPr>
    </w:p>
    <w:p w14:paraId="5080BA0E"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xml:space="preserve">The VA is always changing.  It is imperative to be open to change. In this position, change can happen daily. Change is difficult for many people because they equate change with loss. </w:t>
      </w:r>
    </w:p>
    <w:p w14:paraId="756E970E" w14:textId="77777777" w:rsidR="00AC32E7" w:rsidRDefault="00AC32E7" w:rsidP="00AC32E7">
      <w:pPr>
        <w:keepLines/>
        <w:spacing w:before="0"/>
        <w:rPr>
          <w:rFonts w:cs="Arial"/>
          <w:color w:val="000000"/>
          <w:sz w:val="16"/>
          <w:shd w:val="clear" w:color="auto" w:fill="FFFFFF"/>
        </w:rPr>
      </w:pPr>
    </w:p>
    <w:p w14:paraId="2EA5EA7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w:t>
      </w:r>
    </w:p>
    <w:p w14:paraId="2E20FD7F" w14:textId="77777777" w:rsidR="00AC32E7" w:rsidRDefault="00AC32E7" w:rsidP="00AC32E7">
      <w:pPr>
        <w:keepLines/>
        <w:spacing w:before="0"/>
        <w:rPr>
          <w:rFonts w:cs="Arial"/>
          <w:color w:val="000000"/>
          <w:sz w:val="16"/>
          <w:shd w:val="clear" w:color="auto" w:fill="FFFFFF"/>
        </w:rPr>
      </w:pPr>
    </w:p>
    <w:p w14:paraId="42A9CD4C"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Becoming more resilient means changing your mindset toward change and seeing the positive opportunities it holds.</w:t>
      </w:r>
    </w:p>
    <w:p w14:paraId="0735C67D" w14:textId="77777777" w:rsidR="00AC32E7" w:rsidRDefault="00AC32E7" w:rsidP="00AC32E7">
      <w:pPr>
        <w:keepLines/>
        <w:spacing w:before="0"/>
        <w:rPr>
          <w:rFonts w:ascii="Times New Roman" w:hAnsi="Times New Roman"/>
          <w:color w:val="000000"/>
          <w:sz w:val="18"/>
          <w:shd w:val="clear" w:color="auto" w:fill="FFFFFF"/>
        </w:rPr>
      </w:pPr>
    </w:p>
    <w:p w14:paraId="350C4FC6" w14:textId="77777777" w:rsidR="00AC32E7" w:rsidRDefault="00AC32E7" w:rsidP="00AC32E7">
      <w:pPr>
        <w:keepLines/>
        <w:spacing w:before="0"/>
        <w:rPr>
          <w:rFonts w:ascii="Times New Roman" w:hAnsi="Times New Roman"/>
          <w:color w:val="000000"/>
          <w:sz w:val="18"/>
          <w:shd w:val="clear" w:color="auto" w:fill="FFFFFF"/>
        </w:rPr>
      </w:pPr>
    </w:p>
    <w:p w14:paraId="345D38C5" w14:textId="77777777" w:rsidR="00AC32E7" w:rsidRDefault="00AC32E7" w:rsidP="00AC32E7">
      <w:pPr>
        <w:keepLines/>
        <w:rPr>
          <w:rFonts w:cs="Arial"/>
          <w:color w:val="000000"/>
          <w:sz w:val="16"/>
          <w:shd w:val="clear" w:color="auto" w:fill="FFFFFF"/>
        </w:rPr>
      </w:pPr>
    </w:p>
    <w:p w14:paraId="7757AF3C"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47 - Change Difficulties </w:t>
      </w:r>
    </w:p>
    <w:p w14:paraId="79EA908C"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4F6783CB">
          <v:shape id="_x0000_i1071" type="#_x0000_t75" style="width:480pt;height:5in" o:bordertopcolor="this" o:borderleftcolor="this" o:borderbottomcolor="this" o:borderrightcolor="this">
            <v:imagedata r:id="rId53" o:title="slide47"/>
            <w10:bordertop type="single" width="4" shadow="t"/>
            <w10:borderleft type="single" width="4" shadow="t"/>
            <w10:borderbottom type="single" width="4" shadow="t"/>
            <w10:borderright type="single" width="4" shadow="t"/>
          </v:shape>
        </w:pict>
      </w:r>
    </w:p>
    <w:p w14:paraId="36B83F86"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5569CA79" w14:textId="77777777" w:rsidR="00AC32E7" w:rsidRDefault="00AC32E7" w:rsidP="00AC32E7">
      <w:pPr>
        <w:keepLines/>
        <w:spacing w:before="0"/>
        <w:rPr>
          <w:rFonts w:cs="Arial"/>
          <w:color w:val="000000"/>
          <w:sz w:val="16"/>
          <w:shd w:val="clear" w:color="auto" w:fill="FFFFFF"/>
        </w:rPr>
      </w:pPr>
    </w:p>
    <w:p w14:paraId="5689792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72F95D93" w14:textId="77777777" w:rsidR="00AC32E7" w:rsidRDefault="00AC32E7" w:rsidP="00AC32E7">
      <w:pPr>
        <w:keepLines/>
        <w:spacing w:before="0"/>
        <w:rPr>
          <w:rFonts w:cs="Arial"/>
          <w:color w:val="000000"/>
          <w:sz w:val="16"/>
          <w:shd w:val="clear" w:color="auto" w:fill="FFFFFF"/>
        </w:rPr>
      </w:pPr>
    </w:p>
    <w:p w14:paraId="6387C823"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Why is Change Difficult</w:t>
      </w:r>
    </w:p>
    <w:p w14:paraId="6B15CABE" w14:textId="77777777" w:rsidR="00AC32E7" w:rsidRDefault="00AC32E7" w:rsidP="00AC32E7">
      <w:pPr>
        <w:keepLines/>
        <w:spacing w:before="0"/>
        <w:rPr>
          <w:rFonts w:cs="Arial"/>
          <w:color w:val="000000"/>
          <w:sz w:val="16"/>
          <w:shd w:val="clear" w:color="auto" w:fill="FFFFFF"/>
        </w:rPr>
      </w:pPr>
    </w:p>
    <w:p w14:paraId="3E0FC7AB"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Some people perceive change as a loss and feel helpless</w:t>
      </w:r>
    </w:p>
    <w:p w14:paraId="7E6BD3A4" w14:textId="77777777" w:rsidR="00AC32E7" w:rsidRDefault="00AC32E7" w:rsidP="00AC32E7">
      <w:pPr>
        <w:keepLines/>
        <w:spacing w:before="0"/>
        <w:rPr>
          <w:rFonts w:cs="Arial"/>
          <w:color w:val="000000"/>
          <w:sz w:val="16"/>
          <w:shd w:val="clear" w:color="auto" w:fill="FFFFFF"/>
        </w:rPr>
      </w:pPr>
    </w:p>
    <w:p w14:paraId="09A349B2"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They may respond negatively, blaming others and abdicating responsibility.</w:t>
      </w:r>
    </w:p>
    <w:p w14:paraId="584EE2BE" w14:textId="77777777" w:rsidR="00AC32E7" w:rsidRDefault="00AC32E7" w:rsidP="00AC32E7">
      <w:pPr>
        <w:keepLines/>
        <w:spacing w:before="0"/>
        <w:rPr>
          <w:rFonts w:ascii="Times New Roman" w:hAnsi="Times New Roman"/>
          <w:color w:val="000000"/>
          <w:sz w:val="18"/>
          <w:shd w:val="clear" w:color="auto" w:fill="FFFFFF"/>
        </w:rPr>
      </w:pPr>
    </w:p>
    <w:p w14:paraId="655D6BE3" w14:textId="77777777" w:rsidR="00AC32E7" w:rsidRDefault="00AC32E7" w:rsidP="00AC32E7">
      <w:pPr>
        <w:keepLines/>
        <w:spacing w:before="0"/>
        <w:rPr>
          <w:rFonts w:ascii="Times New Roman" w:hAnsi="Times New Roman"/>
          <w:color w:val="000000"/>
          <w:sz w:val="18"/>
          <w:shd w:val="clear" w:color="auto" w:fill="FFFFFF"/>
        </w:rPr>
      </w:pPr>
    </w:p>
    <w:p w14:paraId="4C00CDA3" w14:textId="77777777" w:rsidR="00AC32E7" w:rsidRDefault="00AC32E7" w:rsidP="00AC32E7">
      <w:pPr>
        <w:keepLines/>
        <w:rPr>
          <w:rFonts w:cs="Arial"/>
          <w:color w:val="000000"/>
          <w:sz w:val="16"/>
          <w:shd w:val="clear" w:color="auto" w:fill="FFFFFF"/>
        </w:rPr>
      </w:pPr>
    </w:p>
    <w:p w14:paraId="55DDCED0"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48 - 4 Stages of Change </w:t>
      </w:r>
    </w:p>
    <w:p w14:paraId="3953F148"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5137D1B8">
          <v:shape id="_x0000_i1072" type="#_x0000_t75" style="width:480pt;height:5in" o:bordertopcolor="this" o:borderleftcolor="this" o:borderbottomcolor="this" o:borderrightcolor="this">
            <v:imagedata r:id="rId54" o:title="slide48"/>
            <w10:bordertop type="single" width="4" shadow="t"/>
            <w10:borderleft type="single" width="4" shadow="t"/>
            <w10:borderbottom type="single" width="4" shadow="t"/>
            <w10:borderright type="single" width="4" shadow="t"/>
          </v:shape>
        </w:pict>
      </w:r>
    </w:p>
    <w:p w14:paraId="645C2A53"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3ED0A3D2" w14:textId="77777777" w:rsidR="00AC32E7" w:rsidRDefault="00AC32E7" w:rsidP="00AC32E7">
      <w:pPr>
        <w:keepLines/>
        <w:spacing w:before="0"/>
        <w:rPr>
          <w:rFonts w:cs="Arial"/>
          <w:color w:val="000000"/>
          <w:sz w:val="16"/>
          <w:shd w:val="clear" w:color="auto" w:fill="FFFFFF"/>
        </w:rPr>
      </w:pPr>
    </w:p>
    <w:p w14:paraId="652977D1"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02E6868A" w14:textId="77777777" w:rsidR="00AC32E7" w:rsidRDefault="00AC32E7" w:rsidP="00AC32E7">
      <w:pPr>
        <w:keepLines/>
        <w:spacing w:before="0"/>
        <w:rPr>
          <w:rFonts w:cs="Arial"/>
          <w:color w:val="000000"/>
          <w:sz w:val="16"/>
          <w:shd w:val="clear" w:color="auto" w:fill="FFFFFF"/>
        </w:rPr>
      </w:pPr>
    </w:p>
    <w:p w14:paraId="60C4080A"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The Four Stages of Change</w:t>
      </w:r>
    </w:p>
    <w:p w14:paraId="5B755268" w14:textId="77777777" w:rsidR="00AC32E7" w:rsidRDefault="00AC32E7" w:rsidP="00AC32E7">
      <w:pPr>
        <w:keepLines/>
        <w:spacing w:before="0"/>
        <w:rPr>
          <w:rFonts w:cs="Arial"/>
          <w:color w:val="000000"/>
          <w:sz w:val="16"/>
          <w:shd w:val="clear" w:color="auto" w:fill="FFFFFF"/>
        </w:rPr>
      </w:pPr>
    </w:p>
    <w:p w14:paraId="3EE74A68"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xml:space="preserve">The change cycle consists of four stages, similar to the stages of grief: </w:t>
      </w:r>
    </w:p>
    <w:p w14:paraId="4A1E3D77" w14:textId="77777777" w:rsidR="00AC32E7" w:rsidRDefault="00AC32E7" w:rsidP="00AC32E7">
      <w:pPr>
        <w:keepLines/>
        <w:spacing w:before="0"/>
        <w:rPr>
          <w:rFonts w:cs="Arial"/>
          <w:color w:val="000000"/>
          <w:sz w:val="16"/>
          <w:shd w:val="clear" w:color="auto" w:fill="FFFFFF"/>
        </w:rPr>
      </w:pPr>
    </w:p>
    <w:p w14:paraId="0528D53A"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Denial – People are often shocked or surprised when change occurs, even if they suspected it was coming.  Information, and lots of it, is critical at this stage.</w:t>
      </w:r>
    </w:p>
    <w:p w14:paraId="0A88C121" w14:textId="77777777" w:rsidR="00AC32E7" w:rsidRDefault="00AC32E7" w:rsidP="00AC32E7">
      <w:pPr>
        <w:keepLines/>
        <w:spacing w:before="0"/>
        <w:rPr>
          <w:rFonts w:cs="Arial"/>
          <w:color w:val="000000"/>
          <w:sz w:val="16"/>
          <w:shd w:val="clear" w:color="auto" w:fill="FFFFFF"/>
        </w:rPr>
      </w:pPr>
    </w:p>
    <w:p w14:paraId="3B65C52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Anger – This is the stage when you are most likely to resist change, actively or passively.  Support is critical at this stage.</w:t>
      </w:r>
    </w:p>
    <w:p w14:paraId="4A499C3F" w14:textId="77777777" w:rsidR="00AC32E7" w:rsidRDefault="00AC32E7" w:rsidP="00AC32E7">
      <w:pPr>
        <w:keepLines/>
        <w:spacing w:before="0"/>
        <w:rPr>
          <w:rFonts w:cs="Arial"/>
          <w:color w:val="000000"/>
          <w:sz w:val="16"/>
          <w:shd w:val="clear" w:color="auto" w:fill="FFFFFF"/>
        </w:rPr>
      </w:pPr>
    </w:p>
    <w:p w14:paraId="04FBFB60"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Bargaining – When it becomes apparent, the change isn’t going away, people find a way to cope with it.  Training and time to experience the change are important at this stage.</w:t>
      </w:r>
    </w:p>
    <w:p w14:paraId="51E74739" w14:textId="77777777" w:rsidR="00AC32E7" w:rsidRDefault="00AC32E7" w:rsidP="00AC32E7">
      <w:pPr>
        <w:keepLines/>
        <w:spacing w:before="0"/>
        <w:rPr>
          <w:rFonts w:cs="Arial"/>
          <w:color w:val="000000"/>
          <w:sz w:val="16"/>
          <w:shd w:val="clear" w:color="auto" w:fill="FFFFFF"/>
        </w:rPr>
      </w:pPr>
    </w:p>
    <w:p w14:paraId="30A43C23"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Acceptance – At this point, change becomes second nature.  Celebrate success at this stage.</w:t>
      </w:r>
    </w:p>
    <w:p w14:paraId="27A3C9CE" w14:textId="77777777" w:rsidR="00AC32E7" w:rsidRDefault="00AC32E7" w:rsidP="00AC32E7">
      <w:pPr>
        <w:keepLines/>
        <w:spacing w:before="0"/>
        <w:rPr>
          <w:rFonts w:ascii="Times New Roman" w:hAnsi="Times New Roman"/>
          <w:color w:val="000000"/>
          <w:sz w:val="18"/>
          <w:shd w:val="clear" w:color="auto" w:fill="FFFFFF"/>
        </w:rPr>
      </w:pPr>
    </w:p>
    <w:p w14:paraId="5181BB6D" w14:textId="77777777" w:rsidR="00AC32E7" w:rsidRDefault="00AC32E7" w:rsidP="00AC32E7">
      <w:pPr>
        <w:keepLines/>
        <w:spacing w:before="0"/>
        <w:rPr>
          <w:rFonts w:ascii="Times New Roman" w:hAnsi="Times New Roman"/>
          <w:color w:val="000000"/>
          <w:sz w:val="18"/>
          <w:shd w:val="clear" w:color="auto" w:fill="FFFFFF"/>
        </w:rPr>
      </w:pPr>
    </w:p>
    <w:p w14:paraId="79002B65" w14:textId="77777777" w:rsidR="00AC32E7" w:rsidRDefault="00AC32E7" w:rsidP="00AC32E7">
      <w:pPr>
        <w:keepLines/>
        <w:rPr>
          <w:rFonts w:cs="Arial"/>
          <w:color w:val="000000"/>
          <w:sz w:val="16"/>
          <w:shd w:val="clear" w:color="auto" w:fill="FFFFFF"/>
        </w:rPr>
      </w:pPr>
    </w:p>
    <w:p w14:paraId="168DC9FD"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49 - Responses to Change </w:t>
      </w:r>
    </w:p>
    <w:p w14:paraId="588AB1F8"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65756AEA">
          <v:shape id="_x0000_i1073" type="#_x0000_t75" style="width:480pt;height:5in" o:bordertopcolor="this" o:borderleftcolor="this" o:borderbottomcolor="this" o:borderrightcolor="this">
            <v:imagedata r:id="rId55" o:title="slide49"/>
            <w10:bordertop type="single" width="4" shadow="t"/>
            <w10:borderleft type="single" width="4" shadow="t"/>
            <w10:borderbottom type="single" width="4" shadow="t"/>
            <w10:borderright type="single" width="4" shadow="t"/>
          </v:shape>
        </w:pict>
      </w:r>
    </w:p>
    <w:p w14:paraId="5BDA66BC"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64A42CDC" w14:textId="77777777" w:rsidR="00AC32E7" w:rsidRDefault="00AC32E7" w:rsidP="00AC32E7">
      <w:pPr>
        <w:keepLines/>
        <w:spacing w:before="0"/>
        <w:rPr>
          <w:rFonts w:cs="Arial"/>
          <w:color w:val="000000"/>
          <w:sz w:val="16"/>
          <w:shd w:val="clear" w:color="auto" w:fill="FFFFFF"/>
        </w:rPr>
      </w:pPr>
    </w:p>
    <w:p w14:paraId="0959E9B6"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5967B346" w14:textId="77777777" w:rsidR="00AC32E7" w:rsidRDefault="00AC32E7" w:rsidP="00AC32E7">
      <w:pPr>
        <w:keepLines/>
        <w:spacing w:before="0"/>
        <w:rPr>
          <w:rFonts w:cs="Arial"/>
          <w:color w:val="000000"/>
          <w:sz w:val="16"/>
          <w:shd w:val="clear" w:color="auto" w:fill="FFFFFF"/>
        </w:rPr>
      </w:pPr>
    </w:p>
    <w:p w14:paraId="7A555B32"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Personal Responses to Change</w:t>
      </w:r>
    </w:p>
    <w:p w14:paraId="3798740B" w14:textId="77777777" w:rsidR="00AC32E7" w:rsidRDefault="00AC32E7" w:rsidP="00AC32E7">
      <w:pPr>
        <w:keepLines/>
        <w:spacing w:before="0"/>
        <w:rPr>
          <w:rFonts w:cs="Arial"/>
          <w:color w:val="000000"/>
          <w:sz w:val="16"/>
          <w:shd w:val="clear" w:color="auto" w:fill="FFFFFF"/>
        </w:rPr>
      </w:pPr>
    </w:p>
    <w:p w14:paraId="6EA88C9B"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People respond to change in different ways. Some people get stuck in the early phases of the change cycle and have trouble reaching acceptance.</w:t>
      </w:r>
    </w:p>
    <w:p w14:paraId="53270281" w14:textId="77777777" w:rsidR="00AC32E7" w:rsidRDefault="00AC32E7" w:rsidP="00AC32E7">
      <w:pPr>
        <w:keepLines/>
        <w:spacing w:before="0"/>
        <w:rPr>
          <w:rFonts w:ascii="Times New Roman" w:hAnsi="Times New Roman"/>
          <w:color w:val="000000"/>
          <w:sz w:val="18"/>
          <w:shd w:val="clear" w:color="auto" w:fill="FFFFFF"/>
        </w:rPr>
      </w:pPr>
    </w:p>
    <w:p w14:paraId="1A97F3CB" w14:textId="77777777" w:rsidR="00AC32E7" w:rsidRDefault="00AC32E7" w:rsidP="00AC32E7">
      <w:pPr>
        <w:keepLines/>
        <w:spacing w:before="0"/>
        <w:rPr>
          <w:rFonts w:ascii="Times New Roman" w:hAnsi="Times New Roman"/>
          <w:color w:val="000000"/>
          <w:sz w:val="18"/>
          <w:shd w:val="clear" w:color="auto" w:fill="FFFFFF"/>
        </w:rPr>
      </w:pPr>
    </w:p>
    <w:p w14:paraId="52707FEC" w14:textId="77777777" w:rsidR="00AC32E7" w:rsidRDefault="00AC32E7" w:rsidP="00AC32E7">
      <w:pPr>
        <w:keepLines/>
        <w:rPr>
          <w:rFonts w:cs="Arial"/>
          <w:color w:val="000000"/>
          <w:sz w:val="16"/>
          <w:shd w:val="clear" w:color="auto" w:fill="FFFFFF"/>
        </w:rPr>
      </w:pPr>
    </w:p>
    <w:p w14:paraId="40E85E05"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50 - Resistance </w:t>
      </w:r>
    </w:p>
    <w:p w14:paraId="2D6BC520"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64938280">
          <v:shape id="_x0000_i1074" type="#_x0000_t75" style="width:480pt;height:5in" o:bordertopcolor="this" o:borderleftcolor="this" o:borderbottomcolor="this" o:borderrightcolor="this">
            <v:imagedata r:id="rId56" o:title="slide50"/>
            <w10:bordertop type="single" width="4" shadow="t"/>
            <w10:borderleft type="single" width="4" shadow="t"/>
            <w10:borderbottom type="single" width="4" shadow="t"/>
            <w10:borderright type="single" width="4" shadow="t"/>
          </v:shape>
        </w:pict>
      </w:r>
    </w:p>
    <w:p w14:paraId="1A763844"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445941CC" w14:textId="77777777" w:rsidR="00AC32E7" w:rsidRDefault="00AC32E7" w:rsidP="00AC32E7">
      <w:pPr>
        <w:keepLines/>
        <w:spacing w:before="0"/>
        <w:rPr>
          <w:rFonts w:cs="Arial"/>
          <w:color w:val="000000"/>
          <w:sz w:val="16"/>
          <w:shd w:val="clear" w:color="auto" w:fill="FFFFFF"/>
        </w:rPr>
      </w:pPr>
    </w:p>
    <w:p w14:paraId="2F3E18AF"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7C45C8CA" w14:textId="77777777" w:rsidR="00AC32E7" w:rsidRDefault="00AC32E7" w:rsidP="00AC32E7">
      <w:pPr>
        <w:keepLines/>
        <w:spacing w:before="0"/>
        <w:rPr>
          <w:rFonts w:cs="Arial"/>
          <w:color w:val="000000"/>
          <w:sz w:val="16"/>
          <w:shd w:val="clear" w:color="auto" w:fill="FFFFFF"/>
        </w:rPr>
      </w:pPr>
    </w:p>
    <w:p w14:paraId="1C34D7B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Recognizing and Overcoming Resistance</w:t>
      </w:r>
    </w:p>
    <w:p w14:paraId="32440B01" w14:textId="77777777" w:rsidR="00AC32E7" w:rsidRDefault="00AC32E7" w:rsidP="00AC32E7">
      <w:pPr>
        <w:keepLines/>
        <w:spacing w:before="0"/>
        <w:rPr>
          <w:rFonts w:cs="Arial"/>
          <w:color w:val="000000"/>
          <w:sz w:val="16"/>
          <w:shd w:val="clear" w:color="auto" w:fill="FFFFFF"/>
        </w:rPr>
      </w:pPr>
    </w:p>
    <w:p w14:paraId="7766ED71"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Obviously, resisting change is unproductive in terms of increasing your resilience. If you’re unsure whether you tend to resist, read the “recognizing resistance” statements. If you’ve ever said any of these things, you have probably gotten stuck in resistance.</w:t>
      </w:r>
    </w:p>
    <w:p w14:paraId="42AFFE36" w14:textId="77777777" w:rsidR="00AC32E7" w:rsidRDefault="00AC32E7" w:rsidP="00AC32E7">
      <w:pPr>
        <w:keepLines/>
        <w:spacing w:before="0"/>
        <w:rPr>
          <w:rFonts w:cs="Arial"/>
          <w:color w:val="000000"/>
          <w:sz w:val="16"/>
          <w:shd w:val="clear" w:color="auto" w:fill="FFFFFF"/>
        </w:rPr>
      </w:pPr>
    </w:p>
    <w:p w14:paraId="74B848B0"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Recognizing Resistance</w:t>
      </w:r>
    </w:p>
    <w:p w14:paraId="5CC9776E" w14:textId="77777777" w:rsidR="00AC32E7" w:rsidRDefault="00AC32E7" w:rsidP="00AC32E7">
      <w:pPr>
        <w:keepLines/>
        <w:spacing w:before="0"/>
        <w:rPr>
          <w:rFonts w:cs="Arial"/>
          <w:color w:val="000000"/>
          <w:sz w:val="16"/>
          <w:shd w:val="clear" w:color="auto" w:fill="FFFFFF"/>
        </w:rPr>
      </w:pPr>
    </w:p>
    <w:p w14:paraId="37F79B9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“We’ve never done it this way before.”</w:t>
      </w:r>
    </w:p>
    <w:p w14:paraId="3118C786" w14:textId="77777777" w:rsidR="00AC32E7" w:rsidRDefault="00AC32E7" w:rsidP="00AC32E7">
      <w:pPr>
        <w:keepLines/>
        <w:spacing w:before="0"/>
        <w:rPr>
          <w:rFonts w:cs="Arial"/>
          <w:color w:val="000000"/>
          <w:sz w:val="16"/>
          <w:shd w:val="clear" w:color="auto" w:fill="FFFFFF"/>
        </w:rPr>
      </w:pPr>
    </w:p>
    <w:p w14:paraId="1EAB271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“We tried that before.”</w:t>
      </w:r>
    </w:p>
    <w:p w14:paraId="270754CE" w14:textId="77777777" w:rsidR="00AC32E7" w:rsidRDefault="00AC32E7" w:rsidP="00AC32E7">
      <w:pPr>
        <w:keepLines/>
        <w:spacing w:before="0"/>
        <w:rPr>
          <w:rFonts w:cs="Arial"/>
          <w:color w:val="000000"/>
          <w:sz w:val="16"/>
          <w:shd w:val="clear" w:color="auto" w:fill="FFFFFF"/>
        </w:rPr>
      </w:pPr>
    </w:p>
    <w:p w14:paraId="5F4D2632"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“That’s against our policy.”</w:t>
      </w:r>
    </w:p>
    <w:p w14:paraId="2DBF3152" w14:textId="77777777" w:rsidR="00AC32E7" w:rsidRDefault="00AC32E7" w:rsidP="00AC32E7">
      <w:pPr>
        <w:keepLines/>
        <w:spacing w:before="0"/>
        <w:rPr>
          <w:rFonts w:cs="Arial"/>
          <w:color w:val="000000"/>
          <w:sz w:val="16"/>
          <w:shd w:val="clear" w:color="auto" w:fill="FFFFFF"/>
        </w:rPr>
      </w:pPr>
    </w:p>
    <w:p w14:paraId="1AD3D282"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“Others have already tried that.”</w:t>
      </w:r>
    </w:p>
    <w:p w14:paraId="4B3F9626" w14:textId="77777777" w:rsidR="00AC32E7" w:rsidRDefault="00AC32E7" w:rsidP="00AC32E7">
      <w:pPr>
        <w:keepLines/>
        <w:spacing w:before="0"/>
        <w:rPr>
          <w:rFonts w:cs="Arial"/>
          <w:color w:val="000000"/>
          <w:sz w:val="16"/>
          <w:shd w:val="clear" w:color="auto" w:fill="FFFFFF"/>
        </w:rPr>
      </w:pPr>
    </w:p>
    <w:p w14:paraId="6170103C"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“It needs to be studied first.”</w:t>
      </w:r>
    </w:p>
    <w:p w14:paraId="232BC53C" w14:textId="77777777" w:rsidR="00AC32E7" w:rsidRDefault="00AC32E7" w:rsidP="00AC32E7">
      <w:pPr>
        <w:keepLines/>
        <w:spacing w:before="0"/>
        <w:rPr>
          <w:rFonts w:cs="Arial"/>
          <w:color w:val="000000"/>
          <w:sz w:val="16"/>
          <w:shd w:val="clear" w:color="auto" w:fill="FFFFFF"/>
        </w:rPr>
      </w:pPr>
    </w:p>
    <w:p w14:paraId="613A56CD"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lastRenderedPageBreak/>
        <w:t>• “You could be right, but what if you’re not?”</w:t>
      </w:r>
    </w:p>
    <w:p w14:paraId="1620E5AB" w14:textId="77777777" w:rsidR="00AC32E7" w:rsidRDefault="00AC32E7" w:rsidP="00AC32E7">
      <w:pPr>
        <w:keepLines/>
        <w:spacing w:before="0"/>
        <w:rPr>
          <w:rFonts w:cs="Arial"/>
          <w:color w:val="000000"/>
          <w:sz w:val="16"/>
          <w:shd w:val="clear" w:color="auto" w:fill="FFFFFF"/>
        </w:rPr>
      </w:pPr>
    </w:p>
    <w:p w14:paraId="071799E1"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“It’s working fine now.”</w:t>
      </w:r>
    </w:p>
    <w:p w14:paraId="2F770E87" w14:textId="77777777" w:rsidR="00AC32E7" w:rsidRDefault="00AC32E7" w:rsidP="00AC32E7">
      <w:pPr>
        <w:keepLines/>
        <w:spacing w:before="0"/>
        <w:rPr>
          <w:rFonts w:ascii="Times New Roman" w:hAnsi="Times New Roman"/>
          <w:color w:val="000000"/>
          <w:sz w:val="18"/>
          <w:shd w:val="clear" w:color="auto" w:fill="FFFFFF"/>
        </w:rPr>
      </w:pPr>
    </w:p>
    <w:p w14:paraId="057516F4" w14:textId="77777777" w:rsidR="00AC32E7" w:rsidRDefault="00AC32E7" w:rsidP="00AC32E7">
      <w:pPr>
        <w:keepLines/>
        <w:spacing w:before="0"/>
        <w:rPr>
          <w:rFonts w:ascii="Times New Roman" w:hAnsi="Times New Roman"/>
          <w:color w:val="000000"/>
          <w:sz w:val="18"/>
          <w:shd w:val="clear" w:color="auto" w:fill="FFFFFF"/>
        </w:rPr>
      </w:pPr>
    </w:p>
    <w:p w14:paraId="77FE542C" w14:textId="77777777" w:rsidR="00AC32E7" w:rsidRDefault="00AC32E7" w:rsidP="00AC32E7">
      <w:pPr>
        <w:keepLines/>
        <w:rPr>
          <w:rFonts w:cs="Arial"/>
          <w:color w:val="000000"/>
          <w:sz w:val="16"/>
          <w:shd w:val="clear" w:color="auto" w:fill="FFFFFF"/>
        </w:rPr>
      </w:pPr>
    </w:p>
    <w:p w14:paraId="72F00B66"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51 - Overcoming Resistance </w:t>
      </w:r>
    </w:p>
    <w:p w14:paraId="7DF24C26"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0A024D22">
          <v:shape id="_x0000_i1075" type="#_x0000_t75" style="width:480pt;height:5in" o:bordertopcolor="this" o:borderleftcolor="this" o:borderbottomcolor="this" o:borderrightcolor="this">
            <v:imagedata r:id="rId57" o:title="slide51"/>
            <w10:bordertop type="single" width="4" shadow="t"/>
            <w10:borderleft type="single" width="4" shadow="t"/>
            <w10:borderbottom type="single" width="4" shadow="t"/>
            <w10:borderright type="single" width="4" shadow="t"/>
          </v:shape>
        </w:pict>
      </w:r>
    </w:p>
    <w:p w14:paraId="536056FF"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31F664F5" w14:textId="77777777" w:rsidR="00AC32E7" w:rsidRDefault="00AC32E7" w:rsidP="00AC32E7">
      <w:pPr>
        <w:keepLines/>
        <w:spacing w:before="0"/>
        <w:rPr>
          <w:rFonts w:cs="Arial"/>
          <w:color w:val="000000"/>
          <w:sz w:val="16"/>
          <w:shd w:val="clear" w:color="auto" w:fill="FFFFFF"/>
        </w:rPr>
      </w:pPr>
    </w:p>
    <w:p w14:paraId="548BC932"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11B253DD" w14:textId="77777777" w:rsidR="00AC32E7" w:rsidRDefault="00AC32E7" w:rsidP="00AC32E7">
      <w:pPr>
        <w:keepLines/>
        <w:spacing w:before="0"/>
        <w:rPr>
          <w:rFonts w:cs="Arial"/>
          <w:color w:val="000000"/>
          <w:sz w:val="16"/>
          <w:shd w:val="clear" w:color="auto" w:fill="FFFFFF"/>
        </w:rPr>
      </w:pPr>
    </w:p>
    <w:p w14:paraId="014810D1"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Overcoming Resistance</w:t>
      </w:r>
    </w:p>
    <w:p w14:paraId="44B9D900" w14:textId="77777777" w:rsidR="00AC32E7" w:rsidRDefault="00AC32E7" w:rsidP="00AC32E7">
      <w:pPr>
        <w:keepLines/>
        <w:spacing w:before="0"/>
        <w:rPr>
          <w:rFonts w:cs="Arial"/>
          <w:color w:val="000000"/>
          <w:sz w:val="16"/>
          <w:shd w:val="clear" w:color="auto" w:fill="FFFFFF"/>
        </w:rPr>
      </w:pPr>
    </w:p>
    <w:p w14:paraId="28C69BE3"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Find a change buddy</w:t>
      </w:r>
    </w:p>
    <w:p w14:paraId="66570BF5" w14:textId="77777777" w:rsidR="00AC32E7" w:rsidRDefault="00AC32E7" w:rsidP="00AC32E7">
      <w:pPr>
        <w:keepLines/>
        <w:spacing w:before="0"/>
        <w:rPr>
          <w:rFonts w:cs="Arial"/>
          <w:color w:val="000000"/>
          <w:sz w:val="16"/>
          <w:shd w:val="clear" w:color="auto" w:fill="FFFFFF"/>
        </w:rPr>
      </w:pPr>
    </w:p>
    <w:p w14:paraId="3472B48F"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Avoid naysayers</w:t>
      </w:r>
    </w:p>
    <w:p w14:paraId="2F85A3C6" w14:textId="77777777" w:rsidR="00AC32E7" w:rsidRDefault="00AC32E7" w:rsidP="00AC32E7">
      <w:pPr>
        <w:keepLines/>
        <w:spacing w:before="0"/>
        <w:rPr>
          <w:rFonts w:cs="Arial"/>
          <w:color w:val="000000"/>
          <w:sz w:val="16"/>
          <w:shd w:val="clear" w:color="auto" w:fill="FFFFFF"/>
        </w:rPr>
      </w:pPr>
    </w:p>
    <w:p w14:paraId="34E8A3E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Set new goals</w:t>
      </w:r>
    </w:p>
    <w:p w14:paraId="5BE44E2C" w14:textId="77777777" w:rsidR="00AC32E7" w:rsidRDefault="00AC32E7" w:rsidP="00AC32E7">
      <w:pPr>
        <w:keepLines/>
        <w:spacing w:before="0"/>
        <w:rPr>
          <w:rFonts w:cs="Arial"/>
          <w:color w:val="000000"/>
          <w:sz w:val="16"/>
          <w:shd w:val="clear" w:color="auto" w:fill="FFFFFF"/>
        </w:rPr>
      </w:pPr>
    </w:p>
    <w:p w14:paraId="6097E0D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Adopt an attitude of continuous learning</w:t>
      </w:r>
    </w:p>
    <w:p w14:paraId="3D99D021" w14:textId="77777777" w:rsidR="00AC32E7" w:rsidRDefault="00AC32E7" w:rsidP="00AC32E7">
      <w:pPr>
        <w:keepLines/>
        <w:spacing w:before="0"/>
        <w:rPr>
          <w:rFonts w:cs="Arial"/>
          <w:color w:val="000000"/>
          <w:sz w:val="16"/>
          <w:shd w:val="clear" w:color="auto" w:fill="FFFFFF"/>
        </w:rPr>
      </w:pPr>
    </w:p>
    <w:p w14:paraId="50D26006"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Anticipate future changes</w:t>
      </w:r>
    </w:p>
    <w:p w14:paraId="31BA9E72" w14:textId="77777777" w:rsidR="00AC32E7" w:rsidRDefault="00AC32E7" w:rsidP="00AC32E7">
      <w:pPr>
        <w:keepLines/>
        <w:spacing w:before="0"/>
        <w:rPr>
          <w:rFonts w:cs="Arial"/>
          <w:color w:val="000000"/>
          <w:sz w:val="16"/>
          <w:shd w:val="clear" w:color="auto" w:fill="FFFFFF"/>
        </w:rPr>
      </w:pPr>
    </w:p>
    <w:p w14:paraId="5F5D5434"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Keep a sense of humor</w:t>
      </w:r>
    </w:p>
    <w:p w14:paraId="1A743219" w14:textId="77777777" w:rsidR="00AC32E7" w:rsidRDefault="00AC32E7" w:rsidP="00AC32E7">
      <w:pPr>
        <w:keepLines/>
        <w:spacing w:before="0"/>
        <w:rPr>
          <w:rFonts w:ascii="Times New Roman" w:hAnsi="Times New Roman"/>
          <w:color w:val="000000"/>
          <w:sz w:val="18"/>
          <w:shd w:val="clear" w:color="auto" w:fill="FFFFFF"/>
        </w:rPr>
      </w:pPr>
    </w:p>
    <w:p w14:paraId="76B2AF70" w14:textId="77777777" w:rsidR="00AC32E7" w:rsidRDefault="00AC32E7" w:rsidP="00AC32E7">
      <w:pPr>
        <w:keepLines/>
        <w:spacing w:before="0"/>
        <w:rPr>
          <w:rFonts w:ascii="Times New Roman" w:hAnsi="Times New Roman"/>
          <w:color w:val="000000"/>
          <w:sz w:val="18"/>
          <w:shd w:val="clear" w:color="auto" w:fill="FFFFFF"/>
        </w:rPr>
      </w:pPr>
    </w:p>
    <w:p w14:paraId="40014B08" w14:textId="77777777" w:rsidR="00AC32E7" w:rsidRDefault="00AC32E7" w:rsidP="00AC32E7">
      <w:pPr>
        <w:keepLines/>
        <w:rPr>
          <w:rFonts w:cs="Arial"/>
          <w:color w:val="000000"/>
          <w:sz w:val="16"/>
          <w:shd w:val="clear" w:color="auto" w:fill="FFFFFF"/>
        </w:rPr>
      </w:pPr>
    </w:p>
    <w:p w14:paraId="0CA848C0"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52 - Knowledge Check </w:t>
      </w:r>
    </w:p>
    <w:p w14:paraId="2EFBB53C"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1555C2A8">
          <v:shape id="_x0000_i1076" type="#_x0000_t75" style="width:480pt;height:5in" o:bordertopcolor="this" o:borderleftcolor="this" o:borderbottomcolor="this" o:borderrightcolor="this">
            <v:imagedata r:id="rId58" o:title="slide52"/>
            <w10:bordertop type="single" width="4" shadow="t"/>
            <w10:borderleft type="single" width="4" shadow="t"/>
            <w10:borderbottom type="single" width="4" shadow="t"/>
            <w10:borderright type="single" width="4" shadow="t"/>
          </v:shape>
        </w:pict>
      </w:r>
    </w:p>
    <w:p w14:paraId="09647D37"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6F246638" w14:textId="77777777" w:rsidR="00AC32E7" w:rsidRDefault="00AC32E7" w:rsidP="00AC32E7">
      <w:pPr>
        <w:keepLines/>
        <w:spacing w:before="0"/>
        <w:rPr>
          <w:rFonts w:cs="Arial"/>
          <w:color w:val="000000"/>
          <w:sz w:val="16"/>
          <w:shd w:val="clear" w:color="auto" w:fill="FFFFFF"/>
        </w:rPr>
      </w:pPr>
    </w:p>
    <w:p w14:paraId="627257DF"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57A1E4A5" w14:textId="77777777" w:rsidR="00AC32E7" w:rsidRDefault="00AC32E7" w:rsidP="00AC32E7">
      <w:pPr>
        <w:keepLines/>
        <w:spacing w:before="0"/>
        <w:rPr>
          <w:rFonts w:cs="Arial"/>
          <w:color w:val="000000"/>
          <w:sz w:val="16"/>
          <w:shd w:val="clear" w:color="auto" w:fill="FFFFFF"/>
        </w:rPr>
      </w:pPr>
    </w:p>
    <w:p w14:paraId="78CD7796"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List the 4 stages of change</w:t>
      </w:r>
    </w:p>
    <w:p w14:paraId="7D71BA09" w14:textId="77777777" w:rsidR="00AC32E7" w:rsidRDefault="00AC32E7" w:rsidP="00AC32E7">
      <w:pPr>
        <w:keepLines/>
        <w:spacing w:before="0"/>
        <w:rPr>
          <w:rFonts w:cs="Arial"/>
          <w:color w:val="000000"/>
          <w:sz w:val="16"/>
          <w:shd w:val="clear" w:color="auto" w:fill="FFFFFF"/>
        </w:rPr>
      </w:pPr>
    </w:p>
    <w:p w14:paraId="0EFAF7EA"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(Answers on the next slide)</w:t>
      </w:r>
    </w:p>
    <w:p w14:paraId="4D057D3C" w14:textId="77777777" w:rsidR="00AC32E7" w:rsidRDefault="00AC32E7" w:rsidP="00AC32E7">
      <w:pPr>
        <w:keepLines/>
        <w:spacing w:before="0"/>
        <w:rPr>
          <w:rFonts w:cs="Arial"/>
          <w:color w:val="000000"/>
          <w:sz w:val="16"/>
          <w:shd w:val="clear" w:color="auto" w:fill="FFFFFF"/>
        </w:rPr>
      </w:pPr>
    </w:p>
    <w:p w14:paraId="66A24D9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Denial</w:t>
      </w:r>
    </w:p>
    <w:p w14:paraId="7B87C883" w14:textId="77777777" w:rsidR="00AC32E7" w:rsidRDefault="00AC32E7" w:rsidP="00AC32E7">
      <w:pPr>
        <w:keepLines/>
        <w:spacing w:before="0"/>
        <w:rPr>
          <w:rFonts w:cs="Arial"/>
          <w:color w:val="000000"/>
          <w:sz w:val="16"/>
          <w:shd w:val="clear" w:color="auto" w:fill="FFFFFF"/>
        </w:rPr>
      </w:pPr>
    </w:p>
    <w:p w14:paraId="232432F1"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Anger</w:t>
      </w:r>
    </w:p>
    <w:p w14:paraId="3EC30A03" w14:textId="77777777" w:rsidR="00AC32E7" w:rsidRDefault="00AC32E7" w:rsidP="00AC32E7">
      <w:pPr>
        <w:keepLines/>
        <w:spacing w:before="0"/>
        <w:rPr>
          <w:rFonts w:cs="Arial"/>
          <w:color w:val="000000"/>
          <w:sz w:val="16"/>
          <w:shd w:val="clear" w:color="auto" w:fill="FFFFFF"/>
        </w:rPr>
      </w:pPr>
    </w:p>
    <w:p w14:paraId="5B63F35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xml:space="preserve">• Bargaining </w:t>
      </w:r>
    </w:p>
    <w:p w14:paraId="247B8A81" w14:textId="77777777" w:rsidR="00AC32E7" w:rsidRDefault="00AC32E7" w:rsidP="00AC32E7">
      <w:pPr>
        <w:keepLines/>
        <w:spacing w:before="0"/>
        <w:rPr>
          <w:rFonts w:cs="Arial"/>
          <w:color w:val="000000"/>
          <w:sz w:val="16"/>
          <w:shd w:val="clear" w:color="auto" w:fill="FFFFFF"/>
        </w:rPr>
      </w:pPr>
    </w:p>
    <w:p w14:paraId="327D434B"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Acceptance</w:t>
      </w:r>
    </w:p>
    <w:p w14:paraId="0A8B5237" w14:textId="77777777" w:rsidR="00AC32E7" w:rsidRDefault="00AC32E7" w:rsidP="00AC32E7">
      <w:pPr>
        <w:keepLines/>
        <w:spacing w:before="0"/>
        <w:rPr>
          <w:rFonts w:ascii="Times New Roman" w:hAnsi="Times New Roman"/>
          <w:color w:val="000000"/>
          <w:sz w:val="18"/>
          <w:shd w:val="clear" w:color="auto" w:fill="FFFFFF"/>
        </w:rPr>
      </w:pPr>
    </w:p>
    <w:p w14:paraId="1DDDC3C7" w14:textId="77777777" w:rsidR="00AC32E7" w:rsidRDefault="00AC32E7" w:rsidP="00AC32E7">
      <w:pPr>
        <w:keepLines/>
        <w:spacing w:before="0"/>
        <w:rPr>
          <w:rFonts w:ascii="Times New Roman" w:hAnsi="Times New Roman"/>
          <w:color w:val="000000"/>
          <w:sz w:val="18"/>
          <w:shd w:val="clear" w:color="auto" w:fill="FFFFFF"/>
        </w:rPr>
      </w:pPr>
    </w:p>
    <w:p w14:paraId="5FAC5AD2" w14:textId="77777777" w:rsidR="00AC32E7" w:rsidRDefault="00AC32E7" w:rsidP="00AC32E7">
      <w:pPr>
        <w:keepLines/>
        <w:rPr>
          <w:rFonts w:cs="Arial"/>
          <w:color w:val="000000"/>
          <w:sz w:val="16"/>
          <w:shd w:val="clear" w:color="auto" w:fill="FFFFFF"/>
        </w:rPr>
      </w:pPr>
    </w:p>
    <w:p w14:paraId="72250699"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53 - Answers </w:t>
      </w:r>
    </w:p>
    <w:p w14:paraId="117B1365"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16196E71">
          <v:shape id="_x0000_i1077" type="#_x0000_t75" style="width:480pt;height:5in" o:bordertopcolor="this" o:borderleftcolor="this" o:borderbottomcolor="this" o:borderrightcolor="this">
            <v:imagedata r:id="rId59" o:title="slide53"/>
            <w10:bordertop type="single" width="4" shadow="t"/>
            <w10:borderleft type="single" width="4" shadow="t"/>
            <w10:borderbottom type="single" width="4" shadow="t"/>
            <w10:borderright type="single" width="4" shadow="t"/>
          </v:shape>
        </w:pict>
      </w:r>
    </w:p>
    <w:p w14:paraId="39A3CE40"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5C2C4ECE" w14:textId="77777777" w:rsidR="00AC32E7" w:rsidRDefault="00AC32E7" w:rsidP="00AC32E7">
      <w:pPr>
        <w:keepLines/>
        <w:spacing w:before="0"/>
        <w:rPr>
          <w:rFonts w:cs="Arial"/>
          <w:color w:val="000000"/>
          <w:sz w:val="16"/>
          <w:shd w:val="clear" w:color="auto" w:fill="FFFFFF"/>
        </w:rPr>
      </w:pPr>
    </w:p>
    <w:p w14:paraId="2AD821B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4091F3AC" w14:textId="77777777" w:rsidR="00AC32E7" w:rsidRDefault="00AC32E7" w:rsidP="00AC32E7">
      <w:pPr>
        <w:keepLines/>
        <w:spacing w:before="0"/>
        <w:rPr>
          <w:rFonts w:cs="Arial"/>
          <w:color w:val="000000"/>
          <w:sz w:val="16"/>
          <w:shd w:val="clear" w:color="auto" w:fill="FFFFFF"/>
        </w:rPr>
      </w:pPr>
    </w:p>
    <w:p w14:paraId="3A3DDBEF"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List the 4 stages of change</w:t>
      </w:r>
    </w:p>
    <w:p w14:paraId="722B407B" w14:textId="77777777" w:rsidR="00AC32E7" w:rsidRDefault="00AC32E7" w:rsidP="00AC32E7">
      <w:pPr>
        <w:keepLines/>
        <w:spacing w:before="0"/>
        <w:rPr>
          <w:rFonts w:cs="Arial"/>
          <w:color w:val="000000"/>
          <w:sz w:val="16"/>
          <w:shd w:val="clear" w:color="auto" w:fill="FFFFFF"/>
        </w:rPr>
      </w:pPr>
    </w:p>
    <w:p w14:paraId="005594AA"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Answers:</w:t>
      </w:r>
    </w:p>
    <w:p w14:paraId="6E34F979" w14:textId="77777777" w:rsidR="00AC32E7" w:rsidRDefault="00AC32E7" w:rsidP="00AC32E7">
      <w:pPr>
        <w:keepLines/>
        <w:spacing w:before="0"/>
        <w:rPr>
          <w:rFonts w:cs="Arial"/>
          <w:color w:val="000000"/>
          <w:sz w:val="16"/>
          <w:shd w:val="clear" w:color="auto" w:fill="FFFFFF"/>
        </w:rPr>
      </w:pPr>
    </w:p>
    <w:p w14:paraId="01538E40"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Denial</w:t>
      </w:r>
    </w:p>
    <w:p w14:paraId="7D84CF57" w14:textId="77777777" w:rsidR="00AC32E7" w:rsidRDefault="00AC32E7" w:rsidP="00AC32E7">
      <w:pPr>
        <w:keepLines/>
        <w:spacing w:before="0"/>
        <w:rPr>
          <w:rFonts w:cs="Arial"/>
          <w:color w:val="000000"/>
          <w:sz w:val="16"/>
          <w:shd w:val="clear" w:color="auto" w:fill="FFFFFF"/>
        </w:rPr>
      </w:pPr>
    </w:p>
    <w:p w14:paraId="6B132F3F"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Anger</w:t>
      </w:r>
    </w:p>
    <w:p w14:paraId="5A0865D1" w14:textId="77777777" w:rsidR="00AC32E7" w:rsidRDefault="00AC32E7" w:rsidP="00AC32E7">
      <w:pPr>
        <w:keepLines/>
        <w:spacing w:before="0"/>
        <w:rPr>
          <w:rFonts w:cs="Arial"/>
          <w:color w:val="000000"/>
          <w:sz w:val="16"/>
          <w:shd w:val="clear" w:color="auto" w:fill="FFFFFF"/>
        </w:rPr>
      </w:pPr>
    </w:p>
    <w:p w14:paraId="0F36EC5A"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xml:space="preserve">• Bargaining </w:t>
      </w:r>
    </w:p>
    <w:p w14:paraId="491601FA" w14:textId="77777777" w:rsidR="00AC32E7" w:rsidRDefault="00AC32E7" w:rsidP="00AC32E7">
      <w:pPr>
        <w:keepLines/>
        <w:spacing w:before="0"/>
        <w:rPr>
          <w:rFonts w:cs="Arial"/>
          <w:color w:val="000000"/>
          <w:sz w:val="16"/>
          <w:shd w:val="clear" w:color="auto" w:fill="FFFFFF"/>
        </w:rPr>
      </w:pPr>
    </w:p>
    <w:p w14:paraId="6C56A00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Acceptance</w:t>
      </w:r>
    </w:p>
    <w:p w14:paraId="5245D59A" w14:textId="77777777" w:rsidR="00AC32E7" w:rsidRDefault="00AC32E7" w:rsidP="00AC32E7">
      <w:pPr>
        <w:keepLines/>
        <w:spacing w:before="0"/>
        <w:rPr>
          <w:rFonts w:ascii="Times New Roman" w:hAnsi="Times New Roman"/>
          <w:color w:val="000000"/>
          <w:sz w:val="18"/>
          <w:shd w:val="clear" w:color="auto" w:fill="FFFFFF"/>
        </w:rPr>
      </w:pPr>
    </w:p>
    <w:p w14:paraId="5C206377" w14:textId="77777777" w:rsidR="00AC32E7" w:rsidRDefault="00AC32E7" w:rsidP="00AC32E7">
      <w:pPr>
        <w:keepLines/>
        <w:spacing w:before="0"/>
        <w:rPr>
          <w:rFonts w:ascii="Times New Roman" w:hAnsi="Times New Roman"/>
          <w:color w:val="000000"/>
          <w:sz w:val="18"/>
          <w:shd w:val="clear" w:color="auto" w:fill="FFFFFF"/>
        </w:rPr>
      </w:pPr>
    </w:p>
    <w:p w14:paraId="6194A2FF" w14:textId="77777777" w:rsidR="00AC32E7" w:rsidRDefault="00AC32E7" w:rsidP="00AC32E7">
      <w:pPr>
        <w:keepLines/>
        <w:rPr>
          <w:rFonts w:cs="Arial"/>
          <w:color w:val="000000"/>
          <w:sz w:val="16"/>
          <w:shd w:val="clear" w:color="auto" w:fill="FFFFFF"/>
        </w:rPr>
      </w:pPr>
    </w:p>
    <w:p w14:paraId="1E3DF784"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54 - Adapting to Change </w:t>
      </w:r>
    </w:p>
    <w:p w14:paraId="4A4D457D"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68AE9C7F">
          <v:shape id="_x0000_i1078" type="#_x0000_t75" style="width:480pt;height:5in" o:bordertopcolor="this" o:borderleftcolor="this" o:borderbottomcolor="this" o:borderrightcolor="this">
            <v:imagedata r:id="rId60" o:title="slide54"/>
            <w10:bordertop type="single" width="4" shadow="t"/>
            <w10:borderleft type="single" width="4" shadow="t"/>
            <w10:borderbottom type="single" width="4" shadow="t"/>
            <w10:borderright type="single" width="4" shadow="t"/>
          </v:shape>
        </w:pict>
      </w:r>
    </w:p>
    <w:p w14:paraId="116FB1A4"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04FEA345" w14:textId="77777777" w:rsidR="00AC32E7" w:rsidRDefault="00AC32E7" w:rsidP="00AC32E7">
      <w:pPr>
        <w:keepLines/>
        <w:spacing w:before="0"/>
        <w:rPr>
          <w:rFonts w:cs="Arial"/>
          <w:color w:val="000000"/>
          <w:sz w:val="16"/>
          <w:shd w:val="clear" w:color="auto" w:fill="FFFFFF"/>
        </w:rPr>
      </w:pPr>
    </w:p>
    <w:p w14:paraId="37CA3481"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634D19AB" w14:textId="77777777" w:rsidR="00AC32E7" w:rsidRDefault="00AC32E7" w:rsidP="00AC32E7">
      <w:pPr>
        <w:keepLines/>
        <w:spacing w:before="0"/>
        <w:rPr>
          <w:rFonts w:cs="Arial"/>
          <w:color w:val="000000"/>
          <w:sz w:val="16"/>
          <w:shd w:val="clear" w:color="auto" w:fill="FFFFFF"/>
        </w:rPr>
      </w:pPr>
    </w:p>
    <w:p w14:paraId="1FDEA90A"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xml:space="preserve">As we’ve seen, people have different responses to change. So proactively adapting to change will mean different things to different people. </w:t>
      </w:r>
    </w:p>
    <w:p w14:paraId="3C079809" w14:textId="77777777" w:rsidR="00AC32E7" w:rsidRDefault="00AC32E7" w:rsidP="00AC32E7">
      <w:pPr>
        <w:keepLines/>
        <w:spacing w:before="0"/>
        <w:rPr>
          <w:rFonts w:cs="Arial"/>
          <w:color w:val="000000"/>
          <w:sz w:val="16"/>
          <w:shd w:val="clear" w:color="auto" w:fill="FFFFFF"/>
        </w:rPr>
      </w:pPr>
    </w:p>
    <w:p w14:paraId="0A605BFA"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w:t>
      </w:r>
    </w:p>
    <w:p w14:paraId="2DB53CF8" w14:textId="77777777" w:rsidR="00AC32E7" w:rsidRDefault="00AC32E7" w:rsidP="00AC32E7">
      <w:pPr>
        <w:keepLines/>
        <w:spacing w:before="0"/>
        <w:rPr>
          <w:rFonts w:cs="Arial"/>
          <w:color w:val="000000"/>
          <w:sz w:val="16"/>
          <w:shd w:val="clear" w:color="auto" w:fill="FFFFFF"/>
        </w:rPr>
      </w:pPr>
    </w:p>
    <w:p w14:paraId="1CF0C3F2"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The goal for all remains the same: to reach Stage 4, Acceptance, as quickly and easily as possible.</w:t>
      </w:r>
    </w:p>
    <w:p w14:paraId="5B99EA30" w14:textId="77777777" w:rsidR="00AC32E7" w:rsidRDefault="00AC32E7" w:rsidP="00AC32E7">
      <w:pPr>
        <w:keepLines/>
        <w:spacing w:before="0"/>
        <w:rPr>
          <w:rFonts w:ascii="Times New Roman" w:hAnsi="Times New Roman"/>
          <w:color w:val="000000"/>
          <w:sz w:val="18"/>
          <w:shd w:val="clear" w:color="auto" w:fill="FFFFFF"/>
        </w:rPr>
      </w:pPr>
    </w:p>
    <w:p w14:paraId="3ABA1405" w14:textId="77777777" w:rsidR="00AC32E7" w:rsidRDefault="00AC32E7" w:rsidP="00AC32E7">
      <w:pPr>
        <w:keepLines/>
        <w:spacing w:before="0"/>
        <w:rPr>
          <w:rFonts w:ascii="Times New Roman" w:hAnsi="Times New Roman"/>
          <w:color w:val="000000"/>
          <w:sz w:val="18"/>
          <w:shd w:val="clear" w:color="auto" w:fill="FFFFFF"/>
        </w:rPr>
      </w:pPr>
    </w:p>
    <w:p w14:paraId="0F9EE2D4" w14:textId="77777777" w:rsidR="00AC32E7" w:rsidRDefault="00AC32E7" w:rsidP="00AC32E7">
      <w:pPr>
        <w:keepLines/>
        <w:rPr>
          <w:rFonts w:cs="Arial"/>
          <w:color w:val="000000"/>
          <w:sz w:val="16"/>
          <w:shd w:val="clear" w:color="auto" w:fill="FFFFFF"/>
        </w:rPr>
      </w:pPr>
    </w:p>
    <w:p w14:paraId="5D709EC7"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55 - Approaches for Various Types </w:t>
      </w:r>
    </w:p>
    <w:p w14:paraId="4488283C"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0DB69DDD">
          <v:shape id="_x0000_i1079" type="#_x0000_t75" style="width:480pt;height:5in" o:bordertopcolor="this" o:borderleftcolor="this" o:borderbottomcolor="this" o:borderrightcolor="this">
            <v:imagedata r:id="rId61" o:title="slide55"/>
            <w10:bordertop type="single" width="4" shadow="t"/>
            <w10:borderleft type="single" width="4" shadow="t"/>
            <w10:borderbottom type="single" width="4" shadow="t"/>
            <w10:borderright type="single" width="4" shadow="t"/>
          </v:shape>
        </w:pict>
      </w:r>
    </w:p>
    <w:p w14:paraId="367C6DE0"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5E8FE950" w14:textId="77777777" w:rsidR="00AC32E7" w:rsidRDefault="00AC32E7" w:rsidP="00AC32E7">
      <w:pPr>
        <w:keepLines/>
        <w:spacing w:before="0"/>
        <w:rPr>
          <w:rFonts w:cs="Arial"/>
          <w:color w:val="000000"/>
          <w:sz w:val="16"/>
          <w:shd w:val="clear" w:color="auto" w:fill="FFFFFF"/>
        </w:rPr>
      </w:pPr>
    </w:p>
    <w:p w14:paraId="51F69214"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7B4EF84E" w14:textId="77777777" w:rsidR="00AC32E7" w:rsidRDefault="00AC32E7" w:rsidP="00AC32E7">
      <w:pPr>
        <w:keepLines/>
        <w:spacing w:before="0"/>
        <w:rPr>
          <w:rFonts w:cs="Arial"/>
          <w:color w:val="000000"/>
          <w:sz w:val="16"/>
          <w:shd w:val="clear" w:color="auto" w:fill="FFFFFF"/>
        </w:rPr>
      </w:pPr>
    </w:p>
    <w:p w14:paraId="1F98CFE2"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Best Approaches for Types</w:t>
      </w:r>
    </w:p>
    <w:p w14:paraId="446BDB35" w14:textId="77777777" w:rsidR="00AC32E7" w:rsidRDefault="00AC32E7" w:rsidP="00AC32E7">
      <w:pPr>
        <w:keepLines/>
        <w:spacing w:before="0"/>
        <w:rPr>
          <w:rFonts w:cs="Arial"/>
          <w:color w:val="000000"/>
          <w:sz w:val="16"/>
          <w:shd w:val="clear" w:color="auto" w:fill="FFFFFF"/>
        </w:rPr>
      </w:pPr>
    </w:p>
    <w:p w14:paraId="78C54C61"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There are four best approach types:</w:t>
      </w:r>
    </w:p>
    <w:p w14:paraId="4410140F" w14:textId="77777777" w:rsidR="00AC32E7" w:rsidRDefault="00AC32E7" w:rsidP="00AC32E7">
      <w:pPr>
        <w:keepLines/>
        <w:spacing w:before="0"/>
        <w:rPr>
          <w:rFonts w:cs="Arial"/>
          <w:color w:val="000000"/>
          <w:sz w:val="16"/>
          <w:shd w:val="clear" w:color="auto" w:fill="FFFFFF"/>
        </w:rPr>
      </w:pPr>
    </w:p>
    <w:p w14:paraId="37DE4FCD"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No Types</w:t>
      </w:r>
    </w:p>
    <w:p w14:paraId="66A848D5" w14:textId="77777777" w:rsidR="00AC32E7" w:rsidRDefault="00AC32E7" w:rsidP="00AC32E7">
      <w:pPr>
        <w:keepLines/>
        <w:spacing w:before="0"/>
        <w:rPr>
          <w:rFonts w:cs="Arial"/>
          <w:color w:val="000000"/>
          <w:sz w:val="16"/>
          <w:shd w:val="clear" w:color="auto" w:fill="FFFFFF"/>
        </w:rPr>
      </w:pPr>
    </w:p>
    <w:p w14:paraId="60FEF9A8"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Educate yourself on the realities of the situation</w:t>
      </w:r>
    </w:p>
    <w:p w14:paraId="30BC798C" w14:textId="77777777" w:rsidR="00AC32E7" w:rsidRDefault="00AC32E7" w:rsidP="00AC32E7">
      <w:pPr>
        <w:keepLines/>
        <w:spacing w:before="0"/>
        <w:rPr>
          <w:rFonts w:cs="Arial"/>
          <w:color w:val="000000"/>
          <w:sz w:val="16"/>
          <w:shd w:val="clear" w:color="auto" w:fill="FFFFFF"/>
        </w:rPr>
      </w:pPr>
    </w:p>
    <w:p w14:paraId="498FCFB1"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Find a safe outlet for your feelings</w:t>
      </w:r>
    </w:p>
    <w:p w14:paraId="2D1F9F5B" w14:textId="77777777" w:rsidR="00AC32E7" w:rsidRDefault="00AC32E7" w:rsidP="00AC32E7">
      <w:pPr>
        <w:keepLines/>
        <w:spacing w:before="0"/>
        <w:rPr>
          <w:rFonts w:cs="Arial"/>
          <w:color w:val="000000"/>
          <w:sz w:val="16"/>
          <w:shd w:val="clear" w:color="auto" w:fill="FFFFFF"/>
        </w:rPr>
      </w:pPr>
    </w:p>
    <w:p w14:paraId="313128AC"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Slow Types</w:t>
      </w:r>
    </w:p>
    <w:p w14:paraId="45F21451" w14:textId="77777777" w:rsidR="00AC32E7" w:rsidRDefault="00AC32E7" w:rsidP="00AC32E7">
      <w:pPr>
        <w:keepLines/>
        <w:spacing w:before="0"/>
        <w:rPr>
          <w:rFonts w:cs="Arial"/>
          <w:color w:val="000000"/>
          <w:sz w:val="16"/>
          <w:shd w:val="clear" w:color="auto" w:fill="FFFFFF"/>
        </w:rPr>
      </w:pPr>
    </w:p>
    <w:p w14:paraId="73024C5A"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Find a link between the past and the future</w:t>
      </w:r>
    </w:p>
    <w:p w14:paraId="3A380C3C" w14:textId="77777777" w:rsidR="00AC32E7" w:rsidRDefault="00AC32E7" w:rsidP="00AC32E7">
      <w:pPr>
        <w:keepLines/>
        <w:spacing w:before="0"/>
        <w:rPr>
          <w:rFonts w:cs="Arial"/>
          <w:color w:val="000000"/>
          <w:sz w:val="16"/>
          <w:shd w:val="clear" w:color="auto" w:fill="FFFFFF"/>
        </w:rPr>
      </w:pPr>
    </w:p>
    <w:p w14:paraId="133A373C"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Go slowly, but do something toward implementing the change</w:t>
      </w:r>
    </w:p>
    <w:p w14:paraId="3B65BFAE" w14:textId="77777777" w:rsidR="00AC32E7" w:rsidRDefault="00AC32E7" w:rsidP="00AC32E7">
      <w:pPr>
        <w:keepLines/>
        <w:spacing w:before="0"/>
        <w:rPr>
          <w:rFonts w:cs="Arial"/>
          <w:color w:val="000000"/>
          <w:sz w:val="16"/>
          <w:shd w:val="clear" w:color="auto" w:fill="FFFFFF"/>
        </w:rPr>
      </w:pPr>
    </w:p>
    <w:p w14:paraId="4977499B"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Flow Types</w:t>
      </w:r>
    </w:p>
    <w:p w14:paraId="004F9F85" w14:textId="77777777" w:rsidR="00AC32E7" w:rsidRDefault="00AC32E7" w:rsidP="00AC32E7">
      <w:pPr>
        <w:keepLines/>
        <w:spacing w:before="0"/>
        <w:rPr>
          <w:rFonts w:cs="Arial"/>
          <w:color w:val="000000"/>
          <w:sz w:val="16"/>
          <w:shd w:val="clear" w:color="auto" w:fill="FFFFFF"/>
        </w:rPr>
      </w:pPr>
    </w:p>
    <w:p w14:paraId="09A76D7D"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Be willing to share your opinion about the change</w:t>
      </w:r>
    </w:p>
    <w:p w14:paraId="7720026A" w14:textId="77777777" w:rsidR="00AC32E7" w:rsidRDefault="00AC32E7" w:rsidP="00AC32E7">
      <w:pPr>
        <w:keepLines/>
        <w:spacing w:before="0"/>
        <w:rPr>
          <w:rFonts w:cs="Arial"/>
          <w:color w:val="000000"/>
          <w:sz w:val="16"/>
          <w:shd w:val="clear" w:color="auto" w:fill="FFFFFF"/>
        </w:rPr>
      </w:pPr>
    </w:p>
    <w:p w14:paraId="220998F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Take responsibility for implementing part of the change: commit to sharing in the communication process</w:t>
      </w:r>
    </w:p>
    <w:p w14:paraId="653DAE51" w14:textId="77777777" w:rsidR="00AC32E7" w:rsidRDefault="00AC32E7" w:rsidP="00AC32E7">
      <w:pPr>
        <w:keepLines/>
        <w:spacing w:before="0"/>
        <w:rPr>
          <w:rFonts w:cs="Arial"/>
          <w:color w:val="000000"/>
          <w:sz w:val="16"/>
          <w:shd w:val="clear" w:color="auto" w:fill="FFFFFF"/>
        </w:rPr>
      </w:pPr>
    </w:p>
    <w:p w14:paraId="0A5545ED"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All Types</w:t>
      </w:r>
    </w:p>
    <w:p w14:paraId="0468492D" w14:textId="77777777" w:rsidR="00AC32E7" w:rsidRDefault="00AC32E7" w:rsidP="00AC32E7">
      <w:pPr>
        <w:keepLines/>
        <w:spacing w:before="0"/>
        <w:rPr>
          <w:rFonts w:cs="Arial"/>
          <w:color w:val="000000"/>
          <w:sz w:val="16"/>
          <w:shd w:val="clear" w:color="auto" w:fill="FFFFFF"/>
        </w:rPr>
      </w:pPr>
    </w:p>
    <w:p w14:paraId="2FCC000A"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Identify the consequences of not changing</w:t>
      </w:r>
    </w:p>
    <w:p w14:paraId="402A5E6B" w14:textId="77777777" w:rsidR="00AC32E7" w:rsidRDefault="00AC32E7" w:rsidP="00AC32E7">
      <w:pPr>
        <w:keepLines/>
        <w:spacing w:before="0"/>
        <w:rPr>
          <w:rFonts w:cs="Arial"/>
          <w:color w:val="000000"/>
          <w:sz w:val="16"/>
          <w:shd w:val="clear" w:color="auto" w:fill="FFFFFF"/>
        </w:rPr>
      </w:pPr>
    </w:p>
    <w:p w14:paraId="34750018"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Figure out what you can and can’t control</w:t>
      </w:r>
    </w:p>
    <w:p w14:paraId="07916EAA" w14:textId="77777777" w:rsidR="00AC32E7" w:rsidRDefault="00AC32E7" w:rsidP="00AC32E7">
      <w:pPr>
        <w:keepLines/>
        <w:spacing w:before="0"/>
        <w:rPr>
          <w:rFonts w:ascii="Times New Roman" w:hAnsi="Times New Roman"/>
          <w:color w:val="000000"/>
          <w:sz w:val="18"/>
          <w:shd w:val="clear" w:color="auto" w:fill="FFFFFF"/>
        </w:rPr>
      </w:pPr>
    </w:p>
    <w:p w14:paraId="714F3058" w14:textId="77777777" w:rsidR="00AC32E7" w:rsidRDefault="00AC32E7" w:rsidP="00AC32E7">
      <w:pPr>
        <w:keepLines/>
        <w:spacing w:before="0"/>
        <w:rPr>
          <w:rFonts w:ascii="Times New Roman" w:hAnsi="Times New Roman"/>
          <w:color w:val="000000"/>
          <w:sz w:val="18"/>
          <w:shd w:val="clear" w:color="auto" w:fill="FFFFFF"/>
        </w:rPr>
      </w:pPr>
    </w:p>
    <w:p w14:paraId="05FE8FD7" w14:textId="77777777" w:rsidR="00AC32E7" w:rsidRDefault="00AC32E7" w:rsidP="00AC32E7">
      <w:pPr>
        <w:keepLines/>
        <w:rPr>
          <w:rFonts w:cs="Arial"/>
          <w:color w:val="000000"/>
          <w:sz w:val="16"/>
          <w:shd w:val="clear" w:color="auto" w:fill="FFFFFF"/>
        </w:rPr>
      </w:pPr>
    </w:p>
    <w:p w14:paraId="11E0E5ED"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56 - Flexible Thinking </w:t>
      </w:r>
    </w:p>
    <w:p w14:paraId="7BE17F20"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31D2E614">
          <v:shape id="_x0000_i1080" type="#_x0000_t75" style="width:480pt;height:5in" o:bordertopcolor="this" o:borderleftcolor="this" o:borderbottomcolor="this" o:borderrightcolor="this">
            <v:imagedata r:id="rId62" o:title="slide56"/>
            <w10:bordertop type="single" width="4" shadow="t"/>
            <w10:borderleft type="single" width="4" shadow="t"/>
            <w10:borderbottom type="single" width="4" shadow="t"/>
            <w10:borderright type="single" width="4" shadow="t"/>
          </v:shape>
        </w:pict>
      </w:r>
    </w:p>
    <w:p w14:paraId="14D6DA26"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117BB076" w14:textId="77777777" w:rsidR="00AC32E7" w:rsidRDefault="00AC32E7" w:rsidP="00AC32E7">
      <w:pPr>
        <w:keepLines/>
        <w:spacing w:before="0"/>
        <w:rPr>
          <w:rFonts w:cs="Arial"/>
          <w:color w:val="000000"/>
          <w:sz w:val="16"/>
          <w:shd w:val="clear" w:color="auto" w:fill="FFFFFF"/>
        </w:rPr>
      </w:pPr>
    </w:p>
    <w:p w14:paraId="512D4B60"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51B177AB" w14:textId="77777777" w:rsidR="00AC32E7" w:rsidRDefault="00AC32E7" w:rsidP="00AC32E7">
      <w:pPr>
        <w:keepLines/>
        <w:spacing w:before="0"/>
        <w:rPr>
          <w:rFonts w:cs="Arial"/>
          <w:color w:val="000000"/>
          <w:sz w:val="16"/>
          <w:shd w:val="clear" w:color="auto" w:fill="FFFFFF"/>
        </w:rPr>
      </w:pPr>
    </w:p>
    <w:p w14:paraId="2048B423"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Flexible Thinking</w:t>
      </w:r>
    </w:p>
    <w:p w14:paraId="20337477" w14:textId="77777777" w:rsidR="00AC32E7" w:rsidRDefault="00AC32E7" w:rsidP="00AC32E7">
      <w:pPr>
        <w:keepLines/>
        <w:spacing w:before="0"/>
        <w:rPr>
          <w:rFonts w:cs="Arial"/>
          <w:color w:val="000000"/>
          <w:sz w:val="16"/>
          <w:shd w:val="clear" w:color="auto" w:fill="FFFFFF"/>
        </w:rPr>
      </w:pPr>
    </w:p>
    <w:p w14:paraId="7107B33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Flexible thinking is about the ability to shift your thoughts in order to respond effectively to any given situation that “shakes” or “sways” you. That’s what builds resilience.</w:t>
      </w:r>
    </w:p>
    <w:p w14:paraId="4F73822C" w14:textId="77777777" w:rsidR="00AC32E7" w:rsidRDefault="00AC32E7" w:rsidP="00AC32E7">
      <w:pPr>
        <w:keepLines/>
        <w:spacing w:before="0"/>
        <w:rPr>
          <w:rFonts w:ascii="Times New Roman" w:hAnsi="Times New Roman"/>
          <w:color w:val="000000"/>
          <w:sz w:val="18"/>
          <w:shd w:val="clear" w:color="auto" w:fill="FFFFFF"/>
        </w:rPr>
      </w:pPr>
    </w:p>
    <w:p w14:paraId="1D55C48D" w14:textId="77777777" w:rsidR="00AC32E7" w:rsidRDefault="00AC32E7" w:rsidP="00AC32E7">
      <w:pPr>
        <w:keepLines/>
        <w:spacing w:before="0"/>
        <w:rPr>
          <w:rFonts w:ascii="Times New Roman" w:hAnsi="Times New Roman"/>
          <w:color w:val="000000"/>
          <w:sz w:val="18"/>
          <w:shd w:val="clear" w:color="auto" w:fill="FFFFFF"/>
        </w:rPr>
      </w:pPr>
    </w:p>
    <w:p w14:paraId="7E6224A5" w14:textId="77777777" w:rsidR="00AC32E7" w:rsidRDefault="00AC32E7" w:rsidP="00AC32E7">
      <w:pPr>
        <w:keepLines/>
        <w:rPr>
          <w:rFonts w:cs="Arial"/>
          <w:color w:val="000000"/>
          <w:sz w:val="16"/>
          <w:shd w:val="clear" w:color="auto" w:fill="FFFFFF"/>
        </w:rPr>
      </w:pPr>
    </w:p>
    <w:p w14:paraId="1624BC77"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57 - Mental Agility </w:t>
      </w:r>
    </w:p>
    <w:p w14:paraId="1A5ED1B6"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02D148FD">
          <v:shape id="_x0000_i1081" type="#_x0000_t75" style="width:480pt;height:5in" o:bordertopcolor="this" o:borderleftcolor="this" o:borderbottomcolor="this" o:borderrightcolor="this">
            <v:imagedata r:id="rId63" o:title="slide57"/>
            <w10:bordertop type="single" width="4" shadow="t"/>
            <w10:borderleft type="single" width="4" shadow="t"/>
            <w10:borderbottom type="single" width="4" shadow="t"/>
            <w10:borderright type="single" width="4" shadow="t"/>
          </v:shape>
        </w:pict>
      </w:r>
    </w:p>
    <w:p w14:paraId="429FFA99"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0E5DA45D" w14:textId="77777777" w:rsidR="00AC32E7" w:rsidRDefault="00AC32E7" w:rsidP="00AC32E7">
      <w:pPr>
        <w:keepLines/>
        <w:spacing w:before="0"/>
        <w:rPr>
          <w:rFonts w:cs="Arial"/>
          <w:color w:val="000000"/>
          <w:sz w:val="16"/>
          <w:shd w:val="clear" w:color="auto" w:fill="FFFFFF"/>
        </w:rPr>
      </w:pPr>
    </w:p>
    <w:p w14:paraId="39774306"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2F5322B5" w14:textId="77777777" w:rsidR="00AC32E7" w:rsidRDefault="00AC32E7" w:rsidP="00AC32E7">
      <w:pPr>
        <w:keepLines/>
        <w:spacing w:before="0"/>
        <w:rPr>
          <w:rFonts w:cs="Arial"/>
          <w:color w:val="000000"/>
          <w:sz w:val="16"/>
          <w:shd w:val="clear" w:color="auto" w:fill="FFFFFF"/>
        </w:rPr>
      </w:pPr>
    </w:p>
    <w:p w14:paraId="23675851"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Mental Agility</w:t>
      </w:r>
    </w:p>
    <w:p w14:paraId="4EB3D7BE" w14:textId="77777777" w:rsidR="00AC32E7" w:rsidRDefault="00AC32E7" w:rsidP="00AC32E7">
      <w:pPr>
        <w:keepLines/>
        <w:spacing w:before="0"/>
        <w:rPr>
          <w:rFonts w:cs="Arial"/>
          <w:color w:val="000000"/>
          <w:sz w:val="16"/>
          <w:shd w:val="clear" w:color="auto" w:fill="FFFFFF"/>
        </w:rPr>
      </w:pPr>
    </w:p>
    <w:p w14:paraId="64687654"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Be spontaneous - change your usual routines what you eat for lunch, your lunch companions, etc.</w:t>
      </w:r>
    </w:p>
    <w:p w14:paraId="16905A59" w14:textId="77777777" w:rsidR="00AC32E7" w:rsidRDefault="00AC32E7" w:rsidP="00AC32E7">
      <w:pPr>
        <w:keepLines/>
        <w:spacing w:before="0"/>
        <w:rPr>
          <w:rFonts w:cs="Arial"/>
          <w:color w:val="000000"/>
          <w:sz w:val="16"/>
          <w:shd w:val="clear" w:color="auto" w:fill="FFFFFF"/>
        </w:rPr>
      </w:pPr>
    </w:p>
    <w:p w14:paraId="3AE6B60A"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Adopt the attitude of a neutral observer - pretend you are brand-new to the situation.</w:t>
      </w:r>
    </w:p>
    <w:p w14:paraId="3FE26FD4" w14:textId="77777777" w:rsidR="00AC32E7" w:rsidRDefault="00AC32E7" w:rsidP="00AC32E7">
      <w:pPr>
        <w:keepLines/>
        <w:spacing w:before="0"/>
        <w:rPr>
          <w:rFonts w:cs="Arial"/>
          <w:color w:val="000000"/>
          <w:sz w:val="16"/>
          <w:shd w:val="clear" w:color="auto" w:fill="FFFFFF"/>
        </w:rPr>
      </w:pPr>
    </w:p>
    <w:p w14:paraId="6CE8FBD1"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Find another explanation - play devil’s advocate and argue from the opposite point of view.</w:t>
      </w:r>
    </w:p>
    <w:p w14:paraId="41117F08" w14:textId="77777777" w:rsidR="00AC32E7" w:rsidRDefault="00AC32E7" w:rsidP="00AC32E7">
      <w:pPr>
        <w:keepLines/>
        <w:spacing w:before="0"/>
        <w:rPr>
          <w:rFonts w:ascii="Times New Roman" w:hAnsi="Times New Roman"/>
          <w:color w:val="000000"/>
          <w:sz w:val="18"/>
          <w:shd w:val="clear" w:color="auto" w:fill="FFFFFF"/>
        </w:rPr>
      </w:pPr>
    </w:p>
    <w:p w14:paraId="5743245B" w14:textId="77777777" w:rsidR="00AC32E7" w:rsidRDefault="00AC32E7" w:rsidP="00AC32E7">
      <w:pPr>
        <w:keepLines/>
        <w:spacing w:before="0"/>
        <w:rPr>
          <w:rFonts w:ascii="Times New Roman" w:hAnsi="Times New Roman"/>
          <w:color w:val="000000"/>
          <w:sz w:val="18"/>
          <w:shd w:val="clear" w:color="auto" w:fill="FFFFFF"/>
        </w:rPr>
      </w:pPr>
    </w:p>
    <w:p w14:paraId="45D697B7" w14:textId="77777777" w:rsidR="00AC32E7" w:rsidRDefault="00AC32E7" w:rsidP="00AC32E7">
      <w:pPr>
        <w:keepLines/>
        <w:rPr>
          <w:rFonts w:cs="Arial"/>
          <w:color w:val="000000"/>
          <w:sz w:val="16"/>
          <w:shd w:val="clear" w:color="auto" w:fill="FFFFFF"/>
        </w:rPr>
      </w:pPr>
    </w:p>
    <w:p w14:paraId="54872D75"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58 - Overcoming Obstacles </w:t>
      </w:r>
    </w:p>
    <w:p w14:paraId="60E7C382"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31E9BC78">
          <v:shape id="_x0000_i1082" type="#_x0000_t75" style="width:480pt;height:5in" o:bordertopcolor="this" o:borderleftcolor="this" o:borderbottomcolor="this" o:borderrightcolor="this">
            <v:imagedata r:id="rId64" o:title="slide58"/>
            <w10:bordertop type="single" width="4" shadow="t"/>
            <w10:borderleft type="single" width="4" shadow="t"/>
            <w10:borderbottom type="single" width="4" shadow="t"/>
            <w10:borderright type="single" width="4" shadow="t"/>
          </v:shape>
        </w:pict>
      </w:r>
    </w:p>
    <w:p w14:paraId="3644428C"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73B9B30C" w14:textId="77777777" w:rsidR="00AC32E7" w:rsidRDefault="00AC32E7" w:rsidP="00AC32E7">
      <w:pPr>
        <w:keepLines/>
        <w:spacing w:before="0"/>
        <w:rPr>
          <w:rFonts w:cs="Arial"/>
          <w:color w:val="000000"/>
          <w:sz w:val="16"/>
          <w:shd w:val="clear" w:color="auto" w:fill="FFFFFF"/>
        </w:rPr>
      </w:pPr>
    </w:p>
    <w:p w14:paraId="3616CA6C"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23605CD7" w14:textId="77777777" w:rsidR="00AC32E7" w:rsidRDefault="00AC32E7" w:rsidP="00AC32E7">
      <w:pPr>
        <w:keepLines/>
        <w:spacing w:before="0"/>
        <w:rPr>
          <w:rFonts w:cs="Arial"/>
          <w:color w:val="000000"/>
          <w:sz w:val="16"/>
          <w:shd w:val="clear" w:color="auto" w:fill="FFFFFF"/>
        </w:rPr>
      </w:pPr>
    </w:p>
    <w:p w14:paraId="42D6622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Overcoming Obstacles</w:t>
      </w:r>
    </w:p>
    <w:p w14:paraId="35800E91" w14:textId="77777777" w:rsidR="00AC32E7" w:rsidRDefault="00AC32E7" w:rsidP="00AC32E7">
      <w:pPr>
        <w:keepLines/>
        <w:spacing w:before="0"/>
        <w:rPr>
          <w:rFonts w:cs="Arial"/>
          <w:color w:val="000000"/>
          <w:sz w:val="16"/>
          <w:shd w:val="clear" w:color="auto" w:fill="FFFFFF"/>
        </w:rPr>
      </w:pPr>
    </w:p>
    <w:p w14:paraId="0CBBA473"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Everything is going smoothly, but suddenly, you run into an obstacle. No need to panic; you have the tools to overcome difficulties.</w:t>
      </w:r>
    </w:p>
    <w:p w14:paraId="15A0861A" w14:textId="77777777" w:rsidR="00AC32E7" w:rsidRDefault="00AC32E7" w:rsidP="00AC32E7">
      <w:pPr>
        <w:keepLines/>
        <w:spacing w:before="0"/>
        <w:rPr>
          <w:rFonts w:cs="Arial"/>
          <w:color w:val="000000"/>
          <w:sz w:val="16"/>
          <w:shd w:val="clear" w:color="auto" w:fill="FFFFFF"/>
        </w:rPr>
      </w:pPr>
    </w:p>
    <w:p w14:paraId="4A45615F"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Use your reasoning skills to find realistic options</w:t>
      </w:r>
    </w:p>
    <w:p w14:paraId="62B54FC1" w14:textId="77777777" w:rsidR="00AC32E7" w:rsidRDefault="00AC32E7" w:rsidP="00AC32E7">
      <w:pPr>
        <w:keepLines/>
        <w:spacing w:before="0"/>
        <w:rPr>
          <w:rFonts w:cs="Arial"/>
          <w:color w:val="000000"/>
          <w:sz w:val="16"/>
          <w:shd w:val="clear" w:color="auto" w:fill="FFFFFF"/>
        </w:rPr>
      </w:pPr>
    </w:p>
    <w:p w14:paraId="60C17B93"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Focus on the present</w:t>
      </w:r>
    </w:p>
    <w:p w14:paraId="79AE95C8" w14:textId="77777777" w:rsidR="00AC32E7" w:rsidRDefault="00AC32E7" w:rsidP="00AC32E7">
      <w:pPr>
        <w:keepLines/>
        <w:spacing w:before="0"/>
        <w:rPr>
          <w:rFonts w:cs="Arial"/>
          <w:color w:val="000000"/>
          <w:sz w:val="16"/>
          <w:shd w:val="clear" w:color="auto" w:fill="FFFFFF"/>
        </w:rPr>
      </w:pPr>
    </w:p>
    <w:p w14:paraId="39B522A0"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Take baby steps</w:t>
      </w:r>
    </w:p>
    <w:p w14:paraId="74FE2F76" w14:textId="77777777" w:rsidR="00AC32E7" w:rsidRDefault="00AC32E7" w:rsidP="00AC32E7">
      <w:pPr>
        <w:keepLines/>
        <w:spacing w:before="0"/>
        <w:rPr>
          <w:rFonts w:cs="Arial"/>
          <w:color w:val="000000"/>
          <w:sz w:val="16"/>
          <w:shd w:val="clear" w:color="auto" w:fill="FFFFFF"/>
        </w:rPr>
      </w:pPr>
    </w:p>
    <w:p w14:paraId="566FABD1"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Draw on your strengths</w:t>
      </w:r>
    </w:p>
    <w:p w14:paraId="151F44C6" w14:textId="77777777" w:rsidR="00AC32E7" w:rsidRDefault="00AC32E7" w:rsidP="00AC32E7">
      <w:pPr>
        <w:keepLines/>
        <w:spacing w:before="0"/>
        <w:rPr>
          <w:rFonts w:cs="Arial"/>
          <w:color w:val="000000"/>
          <w:sz w:val="16"/>
          <w:shd w:val="clear" w:color="auto" w:fill="FFFFFF"/>
        </w:rPr>
      </w:pPr>
    </w:p>
    <w:p w14:paraId="6B9E1D38"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Call on your foundation of resilience</w:t>
      </w:r>
    </w:p>
    <w:p w14:paraId="2BD3DD83" w14:textId="77777777" w:rsidR="00AC32E7" w:rsidRDefault="00AC32E7" w:rsidP="00AC32E7">
      <w:pPr>
        <w:keepLines/>
        <w:spacing w:before="0"/>
        <w:rPr>
          <w:rFonts w:cs="Arial"/>
          <w:color w:val="000000"/>
          <w:sz w:val="16"/>
          <w:shd w:val="clear" w:color="auto" w:fill="FFFFFF"/>
        </w:rPr>
      </w:pPr>
    </w:p>
    <w:p w14:paraId="79E5C14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Self-esteem</w:t>
      </w:r>
    </w:p>
    <w:p w14:paraId="7E34C710" w14:textId="77777777" w:rsidR="00AC32E7" w:rsidRDefault="00AC32E7" w:rsidP="00AC32E7">
      <w:pPr>
        <w:keepLines/>
        <w:spacing w:before="0"/>
        <w:rPr>
          <w:rFonts w:cs="Arial"/>
          <w:color w:val="000000"/>
          <w:sz w:val="16"/>
          <w:shd w:val="clear" w:color="auto" w:fill="FFFFFF"/>
        </w:rPr>
      </w:pPr>
    </w:p>
    <w:p w14:paraId="49C59DD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Support network</w:t>
      </w:r>
    </w:p>
    <w:p w14:paraId="3D44D94F" w14:textId="77777777" w:rsidR="00AC32E7" w:rsidRDefault="00AC32E7" w:rsidP="00AC32E7">
      <w:pPr>
        <w:keepLines/>
        <w:spacing w:before="0"/>
        <w:rPr>
          <w:rFonts w:cs="Arial"/>
          <w:color w:val="000000"/>
          <w:sz w:val="16"/>
          <w:shd w:val="clear" w:color="auto" w:fill="FFFFFF"/>
        </w:rPr>
      </w:pPr>
    </w:p>
    <w:p w14:paraId="155178E1"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Goals</w:t>
      </w:r>
    </w:p>
    <w:p w14:paraId="719706A8" w14:textId="77777777" w:rsidR="00AC32E7" w:rsidRDefault="00AC32E7" w:rsidP="00AC32E7">
      <w:pPr>
        <w:keepLines/>
        <w:spacing w:before="0"/>
        <w:rPr>
          <w:rFonts w:ascii="Times New Roman" w:hAnsi="Times New Roman"/>
          <w:color w:val="000000"/>
          <w:sz w:val="18"/>
          <w:shd w:val="clear" w:color="auto" w:fill="FFFFFF"/>
        </w:rPr>
      </w:pPr>
    </w:p>
    <w:p w14:paraId="49E760B4" w14:textId="77777777" w:rsidR="00AC32E7" w:rsidRDefault="00AC32E7" w:rsidP="00AC32E7">
      <w:pPr>
        <w:keepLines/>
        <w:spacing w:before="0"/>
        <w:rPr>
          <w:rFonts w:ascii="Times New Roman" w:hAnsi="Times New Roman"/>
          <w:color w:val="000000"/>
          <w:sz w:val="18"/>
          <w:shd w:val="clear" w:color="auto" w:fill="FFFFFF"/>
        </w:rPr>
      </w:pPr>
    </w:p>
    <w:p w14:paraId="4C75B507" w14:textId="77777777" w:rsidR="00AC32E7" w:rsidRDefault="00AC32E7" w:rsidP="00AC32E7">
      <w:pPr>
        <w:keepLines/>
        <w:rPr>
          <w:rFonts w:cs="Arial"/>
          <w:color w:val="000000"/>
          <w:sz w:val="16"/>
          <w:shd w:val="clear" w:color="auto" w:fill="FFFFFF"/>
        </w:rPr>
      </w:pPr>
    </w:p>
    <w:p w14:paraId="5AAEAD00"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59 - Decisions Under Pressure </w:t>
      </w:r>
    </w:p>
    <w:p w14:paraId="7A2FC292"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6EF02807">
          <v:shape id="_x0000_i1083" type="#_x0000_t75" style="width:480pt;height:5in" o:bordertopcolor="this" o:borderleftcolor="this" o:borderbottomcolor="this" o:borderrightcolor="this">
            <v:imagedata r:id="rId65" o:title="slide59"/>
            <w10:bordertop type="single" width="4" shadow="t"/>
            <w10:borderleft type="single" width="4" shadow="t"/>
            <w10:borderbottom type="single" width="4" shadow="t"/>
            <w10:borderright type="single" width="4" shadow="t"/>
          </v:shape>
        </w:pict>
      </w:r>
    </w:p>
    <w:p w14:paraId="1548589F"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137C8FBA" w14:textId="77777777" w:rsidR="00AC32E7" w:rsidRDefault="00AC32E7" w:rsidP="00AC32E7">
      <w:pPr>
        <w:keepLines/>
        <w:spacing w:before="0"/>
        <w:rPr>
          <w:rFonts w:cs="Arial"/>
          <w:color w:val="000000"/>
          <w:sz w:val="16"/>
          <w:shd w:val="clear" w:color="auto" w:fill="FFFFFF"/>
        </w:rPr>
      </w:pPr>
    </w:p>
    <w:p w14:paraId="2CA27C62"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708A7CB6" w14:textId="77777777" w:rsidR="00AC32E7" w:rsidRDefault="00AC32E7" w:rsidP="00AC32E7">
      <w:pPr>
        <w:keepLines/>
        <w:spacing w:before="0"/>
        <w:rPr>
          <w:rFonts w:cs="Arial"/>
          <w:color w:val="000000"/>
          <w:sz w:val="16"/>
          <w:shd w:val="clear" w:color="auto" w:fill="FFFFFF"/>
        </w:rPr>
      </w:pPr>
    </w:p>
    <w:p w14:paraId="0BDF4C6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Making Decisions Under Pressure</w:t>
      </w:r>
    </w:p>
    <w:p w14:paraId="1082CFAE" w14:textId="77777777" w:rsidR="00AC32E7" w:rsidRDefault="00AC32E7" w:rsidP="00AC32E7">
      <w:pPr>
        <w:keepLines/>
        <w:spacing w:before="0"/>
        <w:rPr>
          <w:rFonts w:cs="Arial"/>
          <w:color w:val="000000"/>
          <w:sz w:val="16"/>
          <w:shd w:val="clear" w:color="auto" w:fill="FFFFFF"/>
        </w:rPr>
      </w:pPr>
    </w:p>
    <w:p w14:paraId="05660BE6"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Making good decisions under pressure is a skill of flexible thinking. Many people feel paralyzed in the face of stress and pressure and become unable to think or make decisions quickly.</w:t>
      </w:r>
    </w:p>
    <w:p w14:paraId="36E3272F" w14:textId="77777777" w:rsidR="00AC32E7" w:rsidRDefault="00AC32E7" w:rsidP="00AC32E7">
      <w:pPr>
        <w:keepLines/>
        <w:spacing w:before="0"/>
        <w:rPr>
          <w:rFonts w:ascii="Times New Roman" w:hAnsi="Times New Roman"/>
          <w:color w:val="000000"/>
          <w:sz w:val="18"/>
          <w:shd w:val="clear" w:color="auto" w:fill="FFFFFF"/>
        </w:rPr>
      </w:pPr>
    </w:p>
    <w:p w14:paraId="43630B7E" w14:textId="77777777" w:rsidR="00AC32E7" w:rsidRDefault="00AC32E7" w:rsidP="00AC32E7">
      <w:pPr>
        <w:keepLines/>
        <w:spacing w:before="0"/>
        <w:rPr>
          <w:rFonts w:ascii="Times New Roman" w:hAnsi="Times New Roman"/>
          <w:color w:val="000000"/>
          <w:sz w:val="18"/>
          <w:shd w:val="clear" w:color="auto" w:fill="FFFFFF"/>
        </w:rPr>
      </w:pPr>
    </w:p>
    <w:p w14:paraId="49BCBD4F" w14:textId="77777777" w:rsidR="00AC32E7" w:rsidRDefault="00AC32E7" w:rsidP="00AC32E7">
      <w:pPr>
        <w:keepLines/>
        <w:rPr>
          <w:rFonts w:cs="Arial"/>
          <w:color w:val="000000"/>
          <w:sz w:val="16"/>
          <w:shd w:val="clear" w:color="auto" w:fill="FFFFFF"/>
        </w:rPr>
      </w:pPr>
    </w:p>
    <w:p w14:paraId="68B7660D"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60 - Decisions Under Pressure </w:t>
      </w:r>
    </w:p>
    <w:p w14:paraId="5ED2DF35"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0E3C7C9F">
          <v:shape id="_x0000_i1084" type="#_x0000_t75" style="width:480pt;height:5in" o:bordertopcolor="this" o:borderleftcolor="this" o:borderbottomcolor="this" o:borderrightcolor="this">
            <v:imagedata r:id="rId66" o:title="slide60"/>
            <w10:bordertop type="single" width="4" shadow="t"/>
            <w10:borderleft type="single" width="4" shadow="t"/>
            <w10:borderbottom type="single" width="4" shadow="t"/>
            <w10:borderright type="single" width="4" shadow="t"/>
          </v:shape>
        </w:pict>
      </w:r>
    </w:p>
    <w:p w14:paraId="5AC9CFF7"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0B3C1D29" w14:textId="77777777" w:rsidR="00AC32E7" w:rsidRDefault="00AC32E7" w:rsidP="00AC32E7">
      <w:pPr>
        <w:keepLines/>
        <w:spacing w:before="0"/>
        <w:rPr>
          <w:rFonts w:cs="Arial"/>
          <w:color w:val="000000"/>
          <w:sz w:val="16"/>
          <w:shd w:val="clear" w:color="auto" w:fill="FFFFFF"/>
        </w:rPr>
      </w:pPr>
    </w:p>
    <w:p w14:paraId="1C376CFD"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155CD724" w14:textId="77777777" w:rsidR="00AC32E7" w:rsidRDefault="00AC32E7" w:rsidP="00AC32E7">
      <w:pPr>
        <w:keepLines/>
        <w:spacing w:before="0"/>
        <w:rPr>
          <w:rFonts w:cs="Arial"/>
          <w:color w:val="000000"/>
          <w:sz w:val="16"/>
          <w:shd w:val="clear" w:color="auto" w:fill="FFFFFF"/>
        </w:rPr>
      </w:pPr>
    </w:p>
    <w:p w14:paraId="25B6408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Why It’s So Difficult</w:t>
      </w:r>
    </w:p>
    <w:p w14:paraId="5BD5E9E2" w14:textId="77777777" w:rsidR="00AC32E7" w:rsidRDefault="00AC32E7" w:rsidP="00AC32E7">
      <w:pPr>
        <w:keepLines/>
        <w:spacing w:before="0"/>
        <w:rPr>
          <w:rFonts w:cs="Arial"/>
          <w:color w:val="000000"/>
          <w:sz w:val="16"/>
          <w:shd w:val="clear" w:color="auto" w:fill="FFFFFF"/>
        </w:rPr>
      </w:pPr>
    </w:p>
    <w:p w14:paraId="387A6C74"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Too little information</w:t>
      </w:r>
    </w:p>
    <w:p w14:paraId="4B9F6074" w14:textId="77777777" w:rsidR="00AC32E7" w:rsidRDefault="00AC32E7" w:rsidP="00AC32E7">
      <w:pPr>
        <w:keepLines/>
        <w:spacing w:before="0"/>
        <w:rPr>
          <w:rFonts w:cs="Arial"/>
          <w:color w:val="000000"/>
          <w:sz w:val="16"/>
          <w:shd w:val="clear" w:color="auto" w:fill="FFFFFF"/>
        </w:rPr>
      </w:pPr>
    </w:p>
    <w:p w14:paraId="3C44127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Too much information</w:t>
      </w:r>
    </w:p>
    <w:p w14:paraId="1A852E48" w14:textId="77777777" w:rsidR="00AC32E7" w:rsidRDefault="00AC32E7" w:rsidP="00AC32E7">
      <w:pPr>
        <w:keepLines/>
        <w:spacing w:before="0"/>
        <w:rPr>
          <w:rFonts w:cs="Arial"/>
          <w:color w:val="000000"/>
          <w:sz w:val="16"/>
          <w:shd w:val="clear" w:color="auto" w:fill="FFFFFF"/>
        </w:rPr>
      </w:pPr>
    </w:p>
    <w:p w14:paraId="024D4BD7"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Lack of experience</w:t>
      </w:r>
    </w:p>
    <w:p w14:paraId="6A6315C0" w14:textId="77777777" w:rsidR="00AC32E7" w:rsidRDefault="00AC32E7" w:rsidP="00AC32E7">
      <w:pPr>
        <w:keepLines/>
        <w:spacing w:before="0"/>
        <w:rPr>
          <w:rFonts w:cs="Arial"/>
          <w:color w:val="000000"/>
          <w:sz w:val="16"/>
          <w:shd w:val="clear" w:color="auto" w:fill="FFFFFF"/>
        </w:rPr>
      </w:pPr>
    </w:p>
    <w:p w14:paraId="76464BC1"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Fear of failure</w:t>
      </w:r>
    </w:p>
    <w:p w14:paraId="01D51644" w14:textId="77777777" w:rsidR="00AC32E7" w:rsidRDefault="00AC32E7" w:rsidP="00AC32E7">
      <w:pPr>
        <w:keepLines/>
        <w:spacing w:before="0"/>
        <w:rPr>
          <w:rFonts w:ascii="Times New Roman" w:hAnsi="Times New Roman"/>
          <w:color w:val="000000"/>
          <w:sz w:val="18"/>
          <w:shd w:val="clear" w:color="auto" w:fill="FFFFFF"/>
        </w:rPr>
      </w:pPr>
    </w:p>
    <w:p w14:paraId="66C3D896" w14:textId="77777777" w:rsidR="00AC32E7" w:rsidRDefault="00AC32E7" w:rsidP="00AC32E7">
      <w:pPr>
        <w:keepLines/>
        <w:spacing w:before="0"/>
        <w:rPr>
          <w:rFonts w:ascii="Times New Roman" w:hAnsi="Times New Roman"/>
          <w:color w:val="000000"/>
          <w:sz w:val="18"/>
          <w:shd w:val="clear" w:color="auto" w:fill="FFFFFF"/>
        </w:rPr>
      </w:pPr>
    </w:p>
    <w:p w14:paraId="0258E0F1" w14:textId="77777777" w:rsidR="00AC32E7" w:rsidRDefault="00AC32E7" w:rsidP="00AC32E7">
      <w:pPr>
        <w:keepLines/>
        <w:rPr>
          <w:rFonts w:cs="Arial"/>
          <w:color w:val="000000"/>
          <w:sz w:val="16"/>
          <w:shd w:val="clear" w:color="auto" w:fill="FFFFFF"/>
        </w:rPr>
      </w:pPr>
    </w:p>
    <w:p w14:paraId="26BA3DFE"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61 - Confidence </w:t>
      </w:r>
    </w:p>
    <w:p w14:paraId="51E8F4D8"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41859EC7">
          <v:shape id="_x0000_i1085" type="#_x0000_t75" style="width:480pt;height:5in" o:bordertopcolor="this" o:borderleftcolor="this" o:borderbottomcolor="this" o:borderrightcolor="this">
            <v:imagedata r:id="rId67" o:title="slide61"/>
            <w10:bordertop type="single" width="4" shadow="t"/>
            <w10:borderleft type="single" width="4" shadow="t"/>
            <w10:borderbottom type="single" width="4" shadow="t"/>
            <w10:borderright type="single" width="4" shadow="t"/>
          </v:shape>
        </w:pict>
      </w:r>
    </w:p>
    <w:p w14:paraId="7105DC74"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08E7541E" w14:textId="77777777" w:rsidR="00AC32E7" w:rsidRDefault="00AC32E7" w:rsidP="00AC32E7">
      <w:pPr>
        <w:keepLines/>
        <w:spacing w:before="0"/>
        <w:rPr>
          <w:rFonts w:cs="Arial"/>
          <w:color w:val="000000"/>
          <w:sz w:val="16"/>
          <w:shd w:val="clear" w:color="auto" w:fill="FFFFFF"/>
        </w:rPr>
      </w:pPr>
    </w:p>
    <w:p w14:paraId="2D92ADAF"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6F1DE18C" w14:textId="77777777" w:rsidR="00AC32E7" w:rsidRDefault="00AC32E7" w:rsidP="00AC32E7">
      <w:pPr>
        <w:keepLines/>
        <w:spacing w:before="0"/>
        <w:rPr>
          <w:rFonts w:cs="Arial"/>
          <w:color w:val="000000"/>
          <w:sz w:val="16"/>
          <w:shd w:val="clear" w:color="auto" w:fill="FFFFFF"/>
        </w:rPr>
      </w:pPr>
    </w:p>
    <w:p w14:paraId="6862A2EE"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Keys to Building Your Confidence</w:t>
      </w:r>
    </w:p>
    <w:p w14:paraId="2B117408" w14:textId="77777777" w:rsidR="00AC32E7" w:rsidRDefault="00AC32E7" w:rsidP="00AC32E7">
      <w:pPr>
        <w:keepLines/>
        <w:spacing w:before="0"/>
        <w:rPr>
          <w:rFonts w:cs="Arial"/>
          <w:color w:val="000000"/>
          <w:sz w:val="16"/>
          <w:shd w:val="clear" w:color="auto" w:fill="FFFFFF"/>
        </w:rPr>
      </w:pPr>
    </w:p>
    <w:p w14:paraId="579D1C24"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Know your desired outcome</w:t>
      </w:r>
    </w:p>
    <w:p w14:paraId="414D64A0" w14:textId="77777777" w:rsidR="00AC32E7" w:rsidRDefault="00AC32E7" w:rsidP="00AC32E7">
      <w:pPr>
        <w:keepLines/>
        <w:spacing w:before="0"/>
        <w:rPr>
          <w:rFonts w:cs="Arial"/>
          <w:color w:val="000000"/>
          <w:sz w:val="16"/>
          <w:shd w:val="clear" w:color="auto" w:fill="FFFFFF"/>
        </w:rPr>
      </w:pPr>
    </w:p>
    <w:p w14:paraId="511A15E8"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Stay calm</w:t>
      </w:r>
    </w:p>
    <w:p w14:paraId="70C73F91" w14:textId="77777777" w:rsidR="00AC32E7" w:rsidRDefault="00AC32E7" w:rsidP="00AC32E7">
      <w:pPr>
        <w:keepLines/>
        <w:spacing w:before="0"/>
        <w:rPr>
          <w:rFonts w:cs="Arial"/>
          <w:color w:val="000000"/>
          <w:sz w:val="16"/>
          <w:shd w:val="clear" w:color="auto" w:fill="FFFFFF"/>
        </w:rPr>
      </w:pPr>
    </w:p>
    <w:p w14:paraId="26DE992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Have courage</w:t>
      </w:r>
    </w:p>
    <w:p w14:paraId="44A67A8F" w14:textId="77777777" w:rsidR="00AC32E7" w:rsidRDefault="00AC32E7" w:rsidP="00AC32E7">
      <w:pPr>
        <w:keepLines/>
        <w:spacing w:before="0"/>
        <w:rPr>
          <w:rFonts w:cs="Arial"/>
          <w:color w:val="000000"/>
          <w:sz w:val="16"/>
          <w:shd w:val="clear" w:color="auto" w:fill="FFFFFF"/>
        </w:rPr>
      </w:pPr>
    </w:p>
    <w:p w14:paraId="41B8906C"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Learn to live with your decisions</w:t>
      </w:r>
    </w:p>
    <w:p w14:paraId="60895C38" w14:textId="77777777" w:rsidR="00AC32E7" w:rsidRDefault="00AC32E7" w:rsidP="00AC32E7">
      <w:pPr>
        <w:keepLines/>
        <w:spacing w:before="0"/>
        <w:rPr>
          <w:rFonts w:ascii="Times New Roman" w:hAnsi="Times New Roman"/>
          <w:color w:val="000000"/>
          <w:sz w:val="18"/>
          <w:shd w:val="clear" w:color="auto" w:fill="FFFFFF"/>
        </w:rPr>
      </w:pPr>
    </w:p>
    <w:p w14:paraId="10A3BA25" w14:textId="77777777" w:rsidR="00AC32E7" w:rsidRDefault="00AC32E7" w:rsidP="00AC32E7">
      <w:pPr>
        <w:keepLines/>
        <w:spacing w:before="0"/>
        <w:rPr>
          <w:rFonts w:ascii="Times New Roman" w:hAnsi="Times New Roman"/>
          <w:color w:val="000000"/>
          <w:sz w:val="18"/>
          <w:shd w:val="clear" w:color="auto" w:fill="FFFFFF"/>
        </w:rPr>
      </w:pPr>
    </w:p>
    <w:p w14:paraId="7428E332" w14:textId="77777777" w:rsidR="00AC32E7" w:rsidRDefault="00AC32E7" w:rsidP="00AC32E7">
      <w:pPr>
        <w:keepLines/>
        <w:rPr>
          <w:rFonts w:cs="Arial"/>
          <w:color w:val="000000"/>
          <w:sz w:val="16"/>
          <w:shd w:val="clear" w:color="auto" w:fill="FFFFFF"/>
        </w:rPr>
      </w:pPr>
    </w:p>
    <w:p w14:paraId="5FA0F97C"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62 - Coping Strategies </w:t>
      </w:r>
    </w:p>
    <w:p w14:paraId="3D9001DC"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3E2908EB">
          <v:shape id="_x0000_i1086" type="#_x0000_t75" style="width:480pt;height:5in" o:bordertopcolor="this" o:borderleftcolor="this" o:borderbottomcolor="this" o:borderrightcolor="this">
            <v:imagedata r:id="rId68" o:title="slide62"/>
            <w10:bordertop type="single" width="4" shadow="t"/>
            <w10:borderleft type="single" width="4" shadow="t"/>
            <w10:borderbottom type="single" width="4" shadow="t"/>
            <w10:borderright type="single" width="4" shadow="t"/>
          </v:shape>
        </w:pict>
      </w:r>
    </w:p>
    <w:p w14:paraId="58A41968"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2A6F855F" w14:textId="77777777" w:rsidR="00AC32E7" w:rsidRDefault="00AC32E7" w:rsidP="00AC32E7">
      <w:pPr>
        <w:keepLines/>
        <w:spacing w:before="0"/>
        <w:rPr>
          <w:rFonts w:cs="Arial"/>
          <w:color w:val="000000"/>
          <w:sz w:val="16"/>
          <w:shd w:val="clear" w:color="auto" w:fill="FFFFFF"/>
        </w:rPr>
      </w:pPr>
    </w:p>
    <w:p w14:paraId="135C582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58AE339E" w14:textId="77777777" w:rsidR="00AC32E7" w:rsidRDefault="00AC32E7" w:rsidP="00AC32E7">
      <w:pPr>
        <w:keepLines/>
        <w:spacing w:before="0"/>
        <w:rPr>
          <w:rFonts w:cs="Arial"/>
          <w:color w:val="000000"/>
          <w:sz w:val="16"/>
          <w:shd w:val="clear" w:color="auto" w:fill="FFFFFF"/>
        </w:rPr>
      </w:pPr>
    </w:p>
    <w:p w14:paraId="2DFF2CBC"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In-the-Moment Coping Strategies</w:t>
      </w:r>
    </w:p>
    <w:p w14:paraId="3163F733" w14:textId="77777777" w:rsidR="00AC32E7" w:rsidRDefault="00AC32E7" w:rsidP="00AC32E7">
      <w:pPr>
        <w:keepLines/>
        <w:spacing w:before="0"/>
        <w:rPr>
          <w:rFonts w:cs="Arial"/>
          <w:color w:val="000000"/>
          <w:sz w:val="16"/>
          <w:shd w:val="clear" w:color="auto" w:fill="FFFFFF"/>
        </w:rPr>
      </w:pPr>
    </w:p>
    <w:p w14:paraId="630F1D44"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 order to be resilient, you need some tools for dealing with being upset right when it is happening.</w:t>
      </w:r>
    </w:p>
    <w:p w14:paraId="55E2AD51" w14:textId="77777777" w:rsidR="00AC32E7" w:rsidRDefault="00AC32E7" w:rsidP="00AC32E7">
      <w:pPr>
        <w:keepLines/>
        <w:spacing w:before="0"/>
        <w:rPr>
          <w:rFonts w:cs="Arial"/>
          <w:color w:val="000000"/>
          <w:sz w:val="16"/>
          <w:shd w:val="clear" w:color="auto" w:fill="FFFFFF"/>
        </w:rPr>
      </w:pPr>
    </w:p>
    <w:p w14:paraId="741FE0AD"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Allow Yourself a Bad Day</w:t>
      </w:r>
    </w:p>
    <w:p w14:paraId="05FB4E67" w14:textId="77777777" w:rsidR="00AC32E7" w:rsidRDefault="00AC32E7" w:rsidP="00AC32E7">
      <w:pPr>
        <w:keepLines/>
        <w:spacing w:before="0"/>
        <w:rPr>
          <w:rFonts w:cs="Arial"/>
          <w:color w:val="000000"/>
          <w:sz w:val="16"/>
          <w:shd w:val="clear" w:color="auto" w:fill="FFFFFF"/>
        </w:rPr>
      </w:pPr>
    </w:p>
    <w:p w14:paraId="14FB7B25"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Accept this day is not going your way.  Know that tomorrow will be better.</w:t>
      </w:r>
    </w:p>
    <w:p w14:paraId="0EAFF6FD" w14:textId="77777777" w:rsidR="00AC32E7" w:rsidRDefault="00AC32E7" w:rsidP="00AC32E7">
      <w:pPr>
        <w:keepLines/>
        <w:spacing w:before="0"/>
        <w:rPr>
          <w:rFonts w:cs="Arial"/>
          <w:color w:val="000000"/>
          <w:sz w:val="16"/>
          <w:shd w:val="clear" w:color="auto" w:fill="FFFFFF"/>
        </w:rPr>
      </w:pPr>
    </w:p>
    <w:p w14:paraId="0FA2F266"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w:t>
      </w:r>
    </w:p>
    <w:p w14:paraId="7939E627" w14:textId="77777777" w:rsidR="00AC32E7" w:rsidRDefault="00AC32E7" w:rsidP="00AC32E7">
      <w:pPr>
        <w:keepLines/>
        <w:spacing w:before="0"/>
        <w:rPr>
          <w:rFonts w:cs="Arial"/>
          <w:color w:val="000000"/>
          <w:sz w:val="16"/>
          <w:shd w:val="clear" w:color="auto" w:fill="FFFFFF"/>
        </w:rPr>
      </w:pPr>
    </w:p>
    <w:p w14:paraId="3D3F61BA"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Lighten Your Load</w:t>
      </w:r>
    </w:p>
    <w:p w14:paraId="4394E447" w14:textId="77777777" w:rsidR="00AC32E7" w:rsidRDefault="00AC32E7" w:rsidP="00AC32E7">
      <w:pPr>
        <w:keepLines/>
        <w:spacing w:before="0"/>
        <w:rPr>
          <w:rFonts w:cs="Arial"/>
          <w:color w:val="000000"/>
          <w:sz w:val="16"/>
          <w:shd w:val="clear" w:color="auto" w:fill="FFFFFF"/>
        </w:rPr>
      </w:pPr>
    </w:p>
    <w:p w14:paraId="42064B1D"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Figure out what you can let go of</w:t>
      </w:r>
    </w:p>
    <w:p w14:paraId="067C70C7" w14:textId="77777777" w:rsidR="00AC32E7" w:rsidRDefault="00AC32E7" w:rsidP="00AC32E7">
      <w:pPr>
        <w:keepLines/>
        <w:spacing w:before="0"/>
        <w:rPr>
          <w:rFonts w:cs="Arial"/>
          <w:color w:val="000000"/>
          <w:sz w:val="16"/>
          <w:shd w:val="clear" w:color="auto" w:fill="FFFFFF"/>
        </w:rPr>
      </w:pPr>
    </w:p>
    <w:p w14:paraId="6EFF4294"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Ask for Help</w:t>
      </w:r>
    </w:p>
    <w:p w14:paraId="51AA221F" w14:textId="77777777" w:rsidR="00AC32E7" w:rsidRDefault="00AC32E7" w:rsidP="00AC32E7">
      <w:pPr>
        <w:keepLines/>
        <w:spacing w:before="0"/>
        <w:rPr>
          <w:rFonts w:cs="Arial"/>
          <w:color w:val="000000"/>
          <w:sz w:val="16"/>
          <w:shd w:val="clear" w:color="auto" w:fill="FFFFFF"/>
        </w:rPr>
      </w:pPr>
    </w:p>
    <w:p w14:paraId="06EBF0EF"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For assistance with tasks</w:t>
      </w:r>
    </w:p>
    <w:p w14:paraId="2486A2FE" w14:textId="77777777" w:rsidR="00AC32E7" w:rsidRDefault="00AC32E7" w:rsidP="00AC32E7">
      <w:pPr>
        <w:keepLines/>
        <w:spacing w:before="0"/>
        <w:rPr>
          <w:rFonts w:cs="Arial"/>
          <w:color w:val="000000"/>
          <w:sz w:val="16"/>
          <w:shd w:val="clear" w:color="auto" w:fill="FFFFFF"/>
        </w:rPr>
      </w:pPr>
    </w:p>
    <w:p w14:paraId="5C27BD84"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For moral support</w:t>
      </w:r>
    </w:p>
    <w:p w14:paraId="7B9E6996" w14:textId="77777777" w:rsidR="00AC32E7" w:rsidRDefault="00AC32E7" w:rsidP="00AC32E7">
      <w:pPr>
        <w:keepLines/>
        <w:spacing w:before="0"/>
        <w:rPr>
          <w:rFonts w:ascii="Times New Roman" w:hAnsi="Times New Roman"/>
          <w:color w:val="000000"/>
          <w:sz w:val="18"/>
          <w:shd w:val="clear" w:color="auto" w:fill="FFFFFF"/>
        </w:rPr>
      </w:pPr>
    </w:p>
    <w:p w14:paraId="07458A45" w14:textId="77777777" w:rsidR="00AC32E7" w:rsidRDefault="00AC32E7" w:rsidP="00AC32E7">
      <w:pPr>
        <w:keepLines/>
        <w:spacing w:before="0"/>
        <w:rPr>
          <w:rFonts w:ascii="Times New Roman" w:hAnsi="Times New Roman"/>
          <w:color w:val="000000"/>
          <w:sz w:val="18"/>
          <w:shd w:val="clear" w:color="auto" w:fill="FFFFFF"/>
        </w:rPr>
      </w:pPr>
    </w:p>
    <w:p w14:paraId="11D62667" w14:textId="77777777" w:rsidR="00AC32E7" w:rsidRDefault="00AC32E7" w:rsidP="00AC32E7">
      <w:pPr>
        <w:keepLines/>
        <w:rPr>
          <w:rFonts w:cs="Arial"/>
          <w:color w:val="000000"/>
          <w:sz w:val="16"/>
          <w:shd w:val="clear" w:color="auto" w:fill="FFFFFF"/>
        </w:rPr>
      </w:pPr>
    </w:p>
    <w:p w14:paraId="5F8BECC5"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63 - Coping Strategies </w:t>
      </w:r>
    </w:p>
    <w:p w14:paraId="160739FB"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4747E3EE">
          <v:shape id="_x0000_i1087" type="#_x0000_t75" style="width:480pt;height:5in" o:bordertopcolor="this" o:borderleftcolor="this" o:borderbottomcolor="this" o:borderrightcolor="this">
            <v:imagedata r:id="rId69" o:title="slide63"/>
            <w10:bordertop type="single" width="4" shadow="t"/>
            <w10:borderleft type="single" width="4" shadow="t"/>
            <w10:borderbottom type="single" width="4" shadow="t"/>
            <w10:borderright type="single" width="4" shadow="t"/>
          </v:shape>
        </w:pict>
      </w:r>
    </w:p>
    <w:p w14:paraId="2E4801B1"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1B759CEC" w14:textId="77777777" w:rsidR="00AC32E7" w:rsidRDefault="00AC32E7" w:rsidP="00AC32E7">
      <w:pPr>
        <w:keepLines/>
        <w:spacing w:before="0"/>
        <w:rPr>
          <w:rFonts w:cs="Arial"/>
          <w:color w:val="000000"/>
          <w:sz w:val="16"/>
          <w:shd w:val="clear" w:color="auto" w:fill="FFFFFF"/>
        </w:rPr>
      </w:pPr>
    </w:p>
    <w:p w14:paraId="0A11D75D"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697FC527" w14:textId="77777777" w:rsidR="00AC32E7" w:rsidRDefault="00AC32E7" w:rsidP="00AC32E7">
      <w:pPr>
        <w:keepLines/>
        <w:spacing w:before="0"/>
        <w:rPr>
          <w:rFonts w:cs="Arial"/>
          <w:color w:val="000000"/>
          <w:sz w:val="16"/>
          <w:shd w:val="clear" w:color="auto" w:fill="FFFFFF"/>
        </w:rPr>
      </w:pPr>
    </w:p>
    <w:p w14:paraId="65BB561D"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In-the-Moment Coping Strategies</w:t>
      </w:r>
    </w:p>
    <w:p w14:paraId="5EE3746B" w14:textId="77777777" w:rsidR="00AC32E7" w:rsidRDefault="00AC32E7" w:rsidP="00AC32E7">
      <w:pPr>
        <w:keepLines/>
        <w:spacing w:before="0"/>
        <w:rPr>
          <w:rFonts w:cs="Arial"/>
          <w:color w:val="000000"/>
          <w:sz w:val="16"/>
          <w:shd w:val="clear" w:color="auto" w:fill="FFFFFF"/>
        </w:rPr>
      </w:pPr>
    </w:p>
    <w:p w14:paraId="56F61D90"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 order to be resilient, you need some tools for dealing with being upset right when it is happening.</w:t>
      </w:r>
    </w:p>
    <w:p w14:paraId="3AD8FE58" w14:textId="77777777" w:rsidR="00AC32E7" w:rsidRDefault="00AC32E7" w:rsidP="00AC32E7">
      <w:pPr>
        <w:keepLines/>
        <w:spacing w:before="0"/>
        <w:rPr>
          <w:rFonts w:cs="Arial"/>
          <w:color w:val="000000"/>
          <w:sz w:val="16"/>
          <w:shd w:val="clear" w:color="auto" w:fill="FFFFFF"/>
        </w:rPr>
      </w:pPr>
    </w:p>
    <w:p w14:paraId="31A2586D"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Look for the Good</w:t>
      </w:r>
    </w:p>
    <w:p w14:paraId="3C271B00" w14:textId="77777777" w:rsidR="00AC32E7" w:rsidRDefault="00AC32E7" w:rsidP="00AC32E7">
      <w:pPr>
        <w:keepLines/>
        <w:spacing w:before="0"/>
        <w:rPr>
          <w:rFonts w:cs="Arial"/>
          <w:color w:val="000000"/>
          <w:sz w:val="16"/>
          <w:shd w:val="clear" w:color="auto" w:fill="FFFFFF"/>
        </w:rPr>
      </w:pPr>
    </w:p>
    <w:p w14:paraId="43439AD4"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Find something to be thankful for</w:t>
      </w:r>
    </w:p>
    <w:p w14:paraId="139789F7" w14:textId="77777777" w:rsidR="00AC32E7" w:rsidRDefault="00AC32E7" w:rsidP="00AC32E7">
      <w:pPr>
        <w:keepLines/>
        <w:spacing w:before="0"/>
        <w:rPr>
          <w:rFonts w:cs="Arial"/>
          <w:color w:val="000000"/>
          <w:sz w:val="16"/>
          <w:shd w:val="clear" w:color="auto" w:fill="FFFFFF"/>
        </w:rPr>
      </w:pPr>
    </w:p>
    <w:p w14:paraId="37947F21"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Help someone else</w:t>
      </w:r>
    </w:p>
    <w:p w14:paraId="56DDE9E2" w14:textId="77777777" w:rsidR="00AC32E7" w:rsidRDefault="00AC32E7" w:rsidP="00AC32E7">
      <w:pPr>
        <w:keepLines/>
        <w:spacing w:before="0"/>
        <w:rPr>
          <w:rFonts w:cs="Arial"/>
          <w:color w:val="000000"/>
          <w:sz w:val="16"/>
          <w:shd w:val="clear" w:color="auto" w:fill="FFFFFF"/>
        </w:rPr>
      </w:pPr>
    </w:p>
    <w:p w14:paraId="1A62553A"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Start your day over</w:t>
      </w:r>
    </w:p>
    <w:p w14:paraId="496C488B" w14:textId="77777777" w:rsidR="00AC32E7" w:rsidRDefault="00AC32E7" w:rsidP="00AC32E7">
      <w:pPr>
        <w:keepLines/>
        <w:spacing w:before="0"/>
        <w:rPr>
          <w:rFonts w:cs="Arial"/>
          <w:color w:val="000000"/>
          <w:sz w:val="16"/>
          <w:shd w:val="clear" w:color="auto" w:fill="FFFFFF"/>
        </w:rPr>
      </w:pPr>
    </w:p>
    <w:p w14:paraId="5A27D85B"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Smile</w:t>
      </w:r>
    </w:p>
    <w:p w14:paraId="45A40F6C" w14:textId="77777777" w:rsidR="00AC32E7" w:rsidRDefault="00AC32E7" w:rsidP="00AC32E7">
      <w:pPr>
        <w:keepLines/>
        <w:spacing w:before="0"/>
        <w:rPr>
          <w:rFonts w:cs="Arial"/>
          <w:color w:val="000000"/>
          <w:sz w:val="16"/>
          <w:shd w:val="clear" w:color="auto" w:fill="FFFFFF"/>
        </w:rPr>
      </w:pPr>
    </w:p>
    <w:p w14:paraId="41F07F72"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Avoid Saboteurs</w:t>
      </w:r>
    </w:p>
    <w:p w14:paraId="425610C1" w14:textId="77777777" w:rsidR="00AC32E7" w:rsidRDefault="00AC32E7" w:rsidP="00AC32E7">
      <w:pPr>
        <w:keepLines/>
        <w:spacing w:before="0"/>
        <w:rPr>
          <w:rFonts w:cs="Arial"/>
          <w:color w:val="000000"/>
          <w:sz w:val="16"/>
          <w:shd w:val="clear" w:color="auto" w:fill="FFFFFF"/>
        </w:rPr>
      </w:pPr>
    </w:p>
    <w:p w14:paraId="7ACD9BDE"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Sugar, Alcohol</w:t>
      </w:r>
    </w:p>
    <w:p w14:paraId="3CE19919" w14:textId="77777777" w:rsidR="00AC32E7" w:rsidRDefault="00AC32E7" w:rsidP="00AC32E7">
      <w:pPr>
        <w:keepLines/>
        <w:spacing w:before="0"/>
        <w:rPr>
          <w:rFonts w:cs="Arial"/>
          <w:color w:val="000000"/>
          <w:sz w:val="16"/>
          <w:shd w:val="clear" w:color="auto" w:fill="FFFFFF"/>
        </w:rPr>
      </w:pPr>
    </w:p>
    <w:p w14:paraId="35BB1AE4"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People who drag you down</w:t>
      </w:r>
    </w:p>
    <w:p w14:paraId="66036941" w14:textId="77777777" w:rsidR="00AC32E7" w:rsidRDefault="00AC32E7" w:rsidP="00AC32E7">
      <w:pPr>
        <w:keepLines/>
        <w:spacing w:before="0"/>
        <w:rPr>
          <w:rFonts w:ascii="Times New Roman" w:hAnsi="Times New Roman"/>
          <w:color w:val="000000"/>
          <w:sz w:val="18"/>
          <w:shd w:val="clear" w:color="auto" w:fill="FFFFFF"/>
        </w:rPr>
      </w:pPr>
    </w:p>
    <w:p w14:paraId="2BE9C6F2" w14:textId="77777777" w:rsidR="00AC32E7" w:rsidRDefault="00AC32E7" w:rsidP="00AC32E7">
      <w:pPr>
        <w:keepLines/>
        <w:spacing w:before="0"/>
        <w:rPr>
          <w:rFonts w:ascii="Times New Roman" w:hAnsi="Times New Roman"/>
          <w:color w:val="000000"/>
          <w:sz w:val="18"/>
          <w:shd w:val="clear" w:color="auto" w:fill="FFFFFF"/>
        </w:rPr>
      </w:pPr>
    </w:p>
    <w:p w14:paraId="4281EDB5" w14:textId="77777777" w:rsidR="00AC32E7" w:rsidRDefault="00AC32E7" w:rsidP="00AC32E7">
      <w:pPr>
        <w:keepLines/>
        <w:rPr>
          <w:rFonts w:cs="Arial"/>
          <w:color w:val="000000"/>
          <w:sz w:val="16"/>
          <w:shd w:val="clear" w:color="auto" w:fill="FFFFFF"/>
        </w:rPr>
      </w:pPr>
    </w:p>
    <w:p w14:paraId="0D8910A6"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64 - Questions? </w:t>
      </w:r>
    </w:p>
    <w:p w14:paraId="5E506640"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2C000305">
          <v:shape id="_x0000_i1088" type="#_x0000_t75" style="width:480pt;height:5in" o:bordertopcolor="this" o:borderleftcolor="this" o:borderbottomcolor="this" o:borderrightcolor="this">
            <v:imagedata r:id="rId70" o:title="slide64"/>
            <w10:bordertop type="single" width="4" shadow="t"/>
            <w10:borderleft type="single" width="4" shadow="t"/>
            <w10:borderbottom type="single" width="4" shadow="t"/>
            <w10:borderright type="single" width="4" shadow="t"/>
          </v:shape>
        </w:pict>
      </w:r>
    </w:p>
    <w:p w14:paraId="4D6F9D0F"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4DE9334C" w14:textId="77777777" w:rsidR="00AC32E7" w:rsidRDefault="00AC32E7" w:rsidP="00AC32E7">
      <w:pPr>
        <w:keepLines/>
        <w:spacing w:before="0"/>
        <w:rPr>
          <w:rFonts w:cs="Arial"/>
          <w:color w:val="000000"/>
          <w:sz w:val="16"/>
          <w:shd w:val="clear" w:color="auto" w:fill="FFFFFF"/>
        </w:rPr>
      </w:pPr>
    </w:p>
    <w:p w14:paraId="0661C534"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6FD70027" w14:textId="77777777" w:rsidR="00AC32E7" w:rsidRDefault="00AC32E7" w:rsidP="00AC32E7">
      <w:pPr>
        <w:keepLines/>
        <w:spacing w:before="0"/>
        <w:rPr>
          <w:rFonts w:cs="Arial"/>
          <w:color w:val="000000"/>
          <w:sz w:val="16"/>
          <w:shd w:val="clear" w:color="auto" w:fill="FFFFFF"/>
        </w:rPr>
      </w:pPr>
    </w:p>
    <w:p w14:paraId="262DD513"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(Recall)  These are our learning objectives as stated from the beginning of the training:</w:t>
      </w:r>
    </w:p>
    <w:p w14:paraId="47540BF3" w14:textId="77777777" w:rsidR="00AC32E7" w:rsidRDefault="00AC32E7" w:rsidP="00AC32E7">
      <w:pPr>
        <w:keepLines/>
        <w:spacing w:before="0"/>
        <w:rPr>
          <w:rFonts w:cs="Arial"/>
          <w:color w:val="000000"/>
          <w:sz w:val="16"/>
          <w:shd w:val="clear" w:color="auto" w:fill="FFFFFF"/>
        </w:rPr>
      </w:pPr>
    </w:p>
    <w:p w14:paraId="7E5B3F24"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Recall types, signs, and impacts of stress</w:t>
      </w:r>
    </w:p>
    <w:p w14:paraId="0D924E6E" w14:textId="77777777" w:rsidR="00AC32E7" w:rsidRDefault="00AC32E7" w:rsidP="00AC32E7">
      <w:pPr>
        <w:keepLines/>
        <w:spacing w:before="0"/>
        <w:rPr>
          <w:rFonts w:cs="Arial"/>
          <w:color w:val="000000"/>
          <w:sz w:val="16"/>
          <w:shd w:val="clear" w:color="auto" w:fill="FFFFFF"/>
        </w:rPr>
      </w:pPr>
    </w:p>
    <w:p w14:paraId="40D7794C"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Develop stress management skills</w:t>
      </w:r>
    </w:p>
    <w:p w14:paraId="25554050" w14:textId="77777777" w:rsidR="00AC32E7" w:rsidRDefault="00AC32E7" w:rsidP="00AC32E7">
      <w:pPr>
        <w:keepLines/>
        <w:spacing w:before="0"/>
        <w:rPr>
          <w:rFonts w:cs="Arial"/>
          <w:color w:val="000000"/>
          <w:sz w:val="16"/>
          <w:shd w:val="clear" w:color="auto" w:fill="FFFFFF"/>
        </w:rPr>
      </w:pPr>
    </w:p>
    <w:p w14:paraId="5290FF86"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xml:space="preserve">• Implement relaxation strategies </w:t>
      </w:r>
    </w:p>
    <w:p w14:paraId="1FA795F1" w14:textId="77777777" w:rsidR="00AC32E7" w:rsidRDefault="00AC32E7" w:rsidP="00AC32E7">
      <w:pPr>
        <w:keepLines/>
        <w:spacing w:before="0"/>
        <w:rPr>
          <w:rFonts w:cs="Arial"/>
          <w:color w:val="000000"/>
          <w:sz w:val="16"/>
          <w:shd w:val="clear" w:color="auto" w:fill="FFFFFF"/>
        </w:rPr>
      </w:pPr>
    </w:p>
    <w:p w14:paraId="7B30055B"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Develop foundations of resilience</w:t>
      </w:r>
    </w:p>
    <w:p w14:paraId="7C4A66D8" w14:textId="77777777" w:rsidR="00AC32E7" w:rsidRDefault="00AC32E7" w:rsidP="00AC32E7">
      <w:pPr>
        <w:keepLines/>
        <w:spacing w:before="0"/>
        <w:rPr>
          <w:rFonts w:cs="Arial"/>
          <w:color w:val="000000"/>
          <w:sz w:val="16"/>
          <w:shd w:val="clear" w:color="auto" w:fill="FFFFFF"/>
        </w:rPr>
      </w:pPr>
    </w:p>
    <w:p w14:paraId="4D587729"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Create and maintain resilience</w:t>
      </w:r>
    </w:p>
    <w:p w14:paraId="55E04220" w14:textId="77777777" w:rsidR="00AC32E7" w:rsidRDefault="00AC32E7" w:rsidP="00AC32E7">
      <w:pPr>
        <w:keepLines/>
        <w:spacing w:before="0"/>
        <w:rPr>
          <w:rFonts w:cs="Arial"/>
          <w:color w:val="000000"/>
          <w:sz w:val="16"/>
          <w:shd w:val="clear" w:color="auto" w:fill="FFFFFF"/>
        </w:rPr>
      </w:pPr>
    </w:p>
    <w:p w14:paraId="1755A47D"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 xml:space="preserve">Are there any additional questions?  </w:t>
      </w:r>
    </w:p>
    <w:p w14:paraId="4B94013D" w14:textId="77777777" w:rsidR="00AC32E7" w:rsidRDefault="00AC32E7" w:rsidP="00AC32E7">
      <w:pPr>
        <w:keepLines/>
        <w:spacing w:before="0"/>
        <w:rPr>
          <w:rFonts w:cs="Arial"/>
          <w:color w:val="000000"/>
          <w:sz w:val="16"/>
          <w:shd w:val="clear" w:color="auto" w:fill="FFFFFF"/>
        </w:rPr>
      </w:pPr>
    </w:p>
    <w:p w14:paraId="080052FC"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Questions should be filtered through your QRT team. They will submit your questions to the Field Inquiry Tool (FIT) on your behalf.</w:t>
      </w:r>
    </w:p>
    <w:p w14:paraId="0F7C4E83" w14:textId="77777777" w:rsidR="00AC32E7" w:rsidRDefault="00AC32E7" w:rsidP="00AC32E7">
      <w:pPr>
        <w:keepLines/>
        <w:spacing w:before="0"/>
        <w:rPr>
          <w:rFonts w:ascii="Times New Roman" w:hAnsi="Times New Roman"/>
          <w:color w:val="000000"/>
          <w:sz w:val="18"/>
          <w:shd w:val="clear" w:color="auto" w:fill="FFFFFF"/>
        </w:rPr>
      </w:pPr>
    </w:p>
    <w:p w14:paraId="2EDCBD93" w14:textId="77777777" w:rsidR="00AC32E7" w:rsidRDefault="00AC32E7" w:rsidP="00AC32E7">
      <w:pPr>
        <w:keepLines/>
        <w:spacing w:before="0"/>
        <w:rPr>
          <w:rFonts w:ascii="Times New Roman" w:hAnsi="Times New Roman"/>
          <w:color w:val="000000"/>
          <w:sz w:val="18"/>
          <w:shd w:val="clear" w:color="auto" w:fill="FFFFFF"/>
        </w:rPr>
      </w:pPr>
    </w:p>
    <w:p w14:paraId="65617CE7" w14:textId="77777777" w:rsidR="00AC32E7" w:rsidRDefault="00AC32E7" w:rsidP="00AC32E7">
      <w:pPr>
        <w:keepLines/>
        <w:rPr>
          <w:rFonts w:cs="Arial"/>
          <w:color w:val="000000"/>
          <w:sz w:val="16"/>
          <w:shd w:val="clear" w:color="auto" w:fill="FFFFFF"/>
        </w:rPr>
      </w:pPr>
    </w:p>
    <w:p w14:paraId="68019537" w14:textId="77777777" w:rsidR="00AC32E7" w:rsidRPr="00AC32E7" w:rsidRDefault="00AC32E7" w:rsidP="00AC32E7">
      <w:pPr>
        <w:keepLines/>
        <w:rPr>
          <w:rFonts w:cs="Arial"/>
          <w:b/>
          <w:color w:val="000000"/>
          <w:sz w:val="20"/>
          <w:shd w:val="clear" w:color="auto" w:fill="FFFFFF"/>
        </w:rPr>
      </w:pPr>
      <w:r>
        <w:rPr>
          <w:rFonts w:cs="Arial"/>
          <w:color w:val="000000"/>
          <w:sz w:val="16"/>
          <w:shd w:val="clear" w:color="auto" w:fill="FFFFFF"/>
        </w:rPr>
        <w:br w:type="page"/>
      </w:r>
      <w:r w:rsidRPr="00AC32E7">
        <w:rPr>
          <w:rFonts w:cs="Arial"/>
          <w:b/>
          <w:color w:val="000000"/>
          <w:sz w:val="20"/>
          <w:shd w:val="clear" w:color="auto" w:fill="FFFFFF"/>
        </w:rPr>
        <w:lastRenderedPageBreak/>
        <w:t xml:space="preserve">Slide 65 - TMS Survey/Assessment </w:t>
      </w:r>
    </w:p>
    <w:p w14:paraId="1FC63D05" w14:textId="77777777" w:rsidR="00AC32E7" w:rsidRDefault="00AC32E7" w:rsidP="00AC32E7">
      <w:pPr>
        <w:keepLines/>
        <w:rPr>
          <w:rFonts w:cs="Arial"/>
          <w:color w:val="000000"/>
          <w:sz w:val="16"/>
          <w:shd w:val="clear" w:color="auto" w:fill="FFFFFF"/>
        </w:rPr>
      </w:pPr>
      <w:r>
        <w:rPr>
          <w:rFonts w:cs="Arial"/>
          <w:color w:val="000000"/>
          <w:sz w:val="16"/>
          <w:shd w:val="clear" w:color="auto" w:fill="FFFFFF"/>
        </w:rPr>
        <w:pict w14:anchorId="17809D54">
          <v:shape id="_x0000_i1089" type="#_x0000_t75" style="width:480pt;height:5in" o:bordertopcolor="this" o:borderleftcolor="this" o:borderbottomcolor="this" o:borderrightcolor="this">
            <v:imagedata r:id="rId71" o:title="slide65"/>
            <w10:bordertop type="single" width="4" shadow="t"/>
            <w10:borderleft type="single" width="4" shadow="t"/>
            <w10:borderbottom type="single" width="4" shadow="t"/>
            <w10:borderright type="single" width="4" shadow="t"/>
          </v:shape>
        </w:pict>
      </w:r>
    </w:p>
    <w:p w14:paraId="131F9AB9" w14:textId="77777777" w:rsidR="00AC32E7" w:rsidRPr="00AC32E7" w:rsidRDefault="00AC32E7" w:rsidP="00AC32E7">
      <w:pPr>
        <w:keepLines/>
        <w:rPr>
          <w:rFonts w:cs="Arial"/>
          <w:b/>
          <w:color w:val="000000"/>
          <w:sz w:val="20"/>
          <w:shd w:val="clear" w:color="auto" w:fill="FFFFFF"/>
        </w:rPr>
      </w:pPr>
      <w:r w:rsidRPr="00AC32E7">
        <w:rPr>
          <w:rFonts w:cs="Arial"/>
          <w:b/>
          <w:color w:val="000000"/>
          <w:sz w:val="20"/>
          <w:shd w:val="clear" w:color="auto" w:fill="FFFFFF"/>
        </w:rPr>
        <w:t>Slide notes</w:t>
      </w:r>
    </w:p>
    <w:p w14:paraId="3E7F5DA2" w14:textId="77777777" w:rsidR="00AC32E7" w:rsidRDefault="00AC32E7" w:rsidP="00AC32E7">
      <w:pPr>
        <w:keepLines/>
        <w:spacing w:before="0"/>
        <w:rPr>
          <w:rFonts w:cs="Arial"/>
          <w:color w:val="000000"/>
          <w:sz w:val="16"/>
          <w:shd w:val="clear" w:color="auto" w:fill="FFFFFF"/>
        </w:rPr>
      </w:pPr>
    </w:p>
    <w:p w14:paraId="3737F30F"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Instructor Notes</w:t>
      </w:r>
    </w:p>
    <w:p w14:paraId="78744CCE" w14:textId="77777777" w:rsidR="00AC32E7" w:rsidRDefault="00AC32E7" w:rsidP="00AC32E7">
      <w:pPr>
        <w:keepLines/>
        <w:spacing w:before="0"/>
        <w:rPr>
          <w:rFonts w:cs="Arial"/>
          <w:color w:val="000000"/>
          <w:sz w:val="16"/>
          <w:shd w:val="clear" w:color="auto" w:fill="FFFFFF"/>
        </w:rPr>
      </w:pPr>
    </w:p>
    <w:p w14:paraId="20B36A2E"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A satisfaction survey and/or assessment have been assigned to you in TMS.</w:t>
      </w:r>
    </w:p>
    <w:p w14:paraId="1DFD3D8E" w14:textId="77777777" w:rsidR="00AC32E7" w:rsidRDefault="00AC32E7" w:rsidP="00AC32E7">
      <w:pPr>
        <w:keepLines/>
        <w:spacing w:before="0"/>
        <w:rPr>
          <w:rFonts w:cs="Arial"/>
          <w:color w:val="000000"/>
          <w:sz w:val="16"/>
          <w:shd w:val="clear" w:color="auto" w:fill="FFFFFF"/>
        </w:rPr>
      </w:pPr>
    </w:p>
    <w:p w14:paraId="172F3812" w14:textId="77777777" w:rsidR="00AC32E7" w:rsidRPr="00AC32E7" w:rsidRDefault="00AC32E7" w:rsidP="00AC32E7">
      <w:pPr>
        <w:keepLines/>
        <w:spacing w:before="0" w:line="288" w:lineRule="atLeast"/>
        <w:rPr>
          <w:rFonts w:ascii="Times New Roman" w:hAnsi="Times New Roman"/>
          <w:color w:val="000000"/>
          <w:sz w:val="18"/>
          <w:shd w:val="clear" w:color="auto" w:fill="FFFFFF"/>
        </w:rPr>
      </w:pPr>
      <w:r w:rsidRPr="00AC32E7">
        <w:rPr>
          <w:rFonts w:ascii="Times New Roman" w:hAnsi="Times New Roman"/>
          <w:color w:val="000000"/>
          <w:sz w:val="18"/>
          <w:shd w:val="clear" w:color="auto" w:fill="FFFFFF"/>
        </w:rPr>
        <w:t>Be sure to complete the survey and/or assessment to receive credit for this training.</w:t>
      </w:r>
    </w:p>
    <w:p w14:paraId="0986C8F5" w14:textId="77777777" w:rsidR="00AC32E7" w:rsidRDefault="00AC32E7" w:rsidP="00AC32E7">
      <w:pPr>
        <w:keepLines/>
        <w:spacing w:before="0"/>
        <w:rPr>
          <w:rFonts w:ascii="Times New Roman" w:hAnsi="Times New Roman"/>
          <w:color w:val="000000"/>
          <w:sz w:val="18"/>
          <w:shd w:val="clear" w:color="auto" w:fill="FFFFFF"/>
        </w:rPr>
      </w:pPr>
    </w:p>
    <w:p w14:paraId="12D81E3F" w14:textId="77777777" w:rsidR="00AC32E7" w:rsidRDefault="00AC32E7" w:rsidP="00AC32E7">
      <w:pPr>
        <w:keepLines/>
        <w:spacing w:before="0"/>
        <w:rPr>
          <w:rFonts w:ascii="Times New Roman" w:hAnsi="Times New Roman"/>
          <w:color w:val="000000"/>
          <w:sz w:val="18"/>
          <w:shd w:val="clear" w:color="auto" w:fill="FFFFFF"/>
        </w:rPr>
      </w:pPr>
    </w:p>
    <w:p w14:paraId="080D160E" w14:textId="77777777" w:rsidR="00AC32E7" w:rsidRDefault="00AC32E7" w:rsidP="00AC32E7">
      <w:pPr>
        <w:keepLines/>
        <w:rPr>
          <w:rFonts w:cs="Arial"/>
          <w:color w:val="000000"/>
          <w:sz w:val="16"/>
          <w:shd w:val="clear" w:color="auto" w:fill="FFFFFF"/>
        </w:rPr>
      </w:pPr>
    </w:p>
    <w:p w14:paraId="7913CF47" w14:textId="77777777" w:rsidR="00AC32E7" w:rsidRPr="00AC32E7" w:rsidRDefault="00AC32E7" w:rsidP="00AC32E7">
      <w:pPr>
        <w:keepLines/>
        <w:rPr>
          <w:rFonts w:cs="Arial"/>
          <w:color w:val="000000"/>
          <w:sz w:val="16"/>
          <w:shd w:val="clear" w:color="auto" w:fill="FFFFFF"/>
        </w:rPr>
      </w:pPr>
    </w:p>
    <w:sectPr w:rsidR="00AC32E7" w:rsidRPr="00AC32E7">
      <w:headerReference w:type="default" r:id="rId72"/>
      <w:footerReference w:type="default" r:id="rId73"/>
      <w:pgSz w:w="12240" w:h="15840" w:code="2"/>
      <w:pgMar w:top="1411" w:right="850" w:bottom="1411"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D6B6D1" w14:textId="77777777" w:rsidR="00BD1CE0" w:rsidRDefault="00BD1CE0">
      <w:r>
        <w:separator/>
      </w:r>
    </w:p>
  </w:endnote>
  <w:endnote w:type="continuationSeparator" w:id="0">
    <w:p w14:paraId="3E3BE8DF" w14:textId="77777777" w:rsidR="00BD1CE0" w:rsidRDefault="00BD1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5B29A" w14:textId="77777777" w:rsidR="00FB3657" w:rsidRDefault="00FB3657">
    <w:pPr>
      <w:pStyle w:val="Footer"/>
      <w:pBdr>
        <w:top w:val="single" w:sz="8" w:space="1" w:color="auto"/>
      </w:pBdr>
      <w:rPr>
        <w:rFonts w:ascii="Tahoma" w:hAnsi="Tahoma"/>
        <w:b/>
        <w:sz w:val="20"/>
      </w:rPr>
    </w:pPr>
    <w:r>
      <w:rPr>
        <w:rFonts w:ascii="Tahoma" w:hAnsi="Tahoma"/>
        <w:b/>
        <w:snapToGrid w:val="0"/>
        <w:sz w:val="20"/>
      </w:rPr>
      <w:t xml:space="preserve">Page </w:t>
    </w:r>
    <w:r>
      <w:rPr>
        <w:rFonts w:ascii="Tahoma" w:hAnsi="Tahoma"/>
        <w:b/>
        <w:snapToGrid w:val="0"/>
        <w:sz w:val="20"/>
      </w:rPr>
      <w:fldChar w:fldCharType="begin"/>
    </w:r>
    <w:r>
      <w:rPr>
        <w:rFonts w:ascii="Tahoma" w:hAnsi="Tahoma"/>
        <w:b/>
        <w:snapToGrid w:val="0"/>
        <w:sz w:val="20"/>
      </w:rPr>
      <w:instrText xml:space="preserve"> PAGE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r>
      <w:rPr>
        <w:rFonts w:ascii="Tahoma" w:hAnsi="Tahoma"/>
        <w:b/>
        <w:snapToGrid w:val="0"/>
        <w:sz w:val="20"/>
      </w:rPr>
      <w:t xml:space="preserve"> of </w:t>
    </w:r>
    <w:r>
      <w:rPr>
        <w:rFonts w:ascii="Tahoma" w:hAnsi="Tahoma"/>
        <w:b/>
        <w:snapToGrid w:val="0"/>
        <w:sz w:val="20"/>
      </w:rPr>
      <w:fldChar w:fldCharType="begin"/>
    </w:r>
    <w:r>
      <w:rPr>
        <w:rFonts w:ascii="Tahoma" w:hAnsi="Tahoma"/>
        <w:b/>
        <w:snapToGrid w:val="0"/>
        <w:sz w:val="20"/>
      </w:rPr>
      <w:instrText xml:space="preserve"> NUMPAGES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A2887F" w14:textId="77777777" w:rsidR="00BD1CE0" w:rsidRDefault="00BD1CE0">
      <w:r>
        <w:separator/>
      </w:r>
    </w:p>
  </w:footnote>
  <w:footnote w:type="continuationSeparator" w:id="0">
    <w:p w14:paraId="17D26F4F" w14:textId="77777777" w:rsidR="00BD1CE0" w:rsidRDefault="00BD1C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18" w:space="0" w:color="auto"/>
        <w:insideH w:val="single" w:sz="4" w:space="0" w:color="auto"/>
      </w:tblBorders>
      <w:tblLayout w:type="fixed"/>
      <w:tblLook w:val="0000" w:firstRow="0" w:lastRow="0" w:firstColumn="0" w:lastColumn="0" w:noHBand="0" w:noVBand="0"/>
    </w:tblPr>
    <w:tblGrid>
      <w:gridCol w:w="5457"/>
      <w:gridCol w:w="5091"/>
    </w:tblGrid>
    <w:tr w:rsidR="00FB3657" w14:paraId="1B749B6D" w14:textId="77777777">
      <w:tblPrEx>
        <w:tblCellMar>
          <w:top w:w="0" w:type="dxa"/>
          <w:bottom w:w="0" w:type="dxa"/>
        </w:tblCellMar>
      </w:tblPrEx>
      <w:tc>
        <w:tcPr>
          <w:tcW w:w="5457" w:type="dxa"/>
        </w:tcPr>
        <w:p w14:paraId="5F7FC384" w14:textId="77777777" w:rsidR="00FB3657" w:rsidRDefault="00FB3657">
          <w:pPr>
            <w:pStyle w:val="Header"/>
            <w:tabs>
              <w:tab w:val="clear" w:pos="8306"/>
              <w:tab w:val="right" w:pos="7200"/>
            </w:tabs>
            <w:rPr>
              <w:rFonts w:ascii="Tahoma" w:hAnsi="Tahoma"/>
              <w:b/>
              <w:sz w:val="20"/>
            </w:rPr>
          </w:pPr>
          <w:r>
            <w:rPr>
              <w:rFonts w:ascii="Tahoma" w:hAnsi="Tahoma"/>
              <w:b/>
              <w:sz w:val="20"/>
            </w:rPr>
            <w:fldChar w:fldCharType="begin"/>
          </w:r>
          <w:r>
            <w:rPr>
              <w:rFonts w:ascii="Tahoma" w:hAnsi="Tahoma"/>
              <w:b/>
              <w:sz w:val="20"/>
            </w:rPr>
            <w:instrText xml:space="preserve"> TITLE   \* MERGEFORMAT </w:instrText>
          </w:r>
          <w:r>
            <w:rPr>
              <w:rFonts w:ascii="Tahoma" w:hAnsi="Tahoma"/>
              <w:b/>
              <w:sz w:val="20"/>
            </w:rPr>
            <w:fldChar w:fldCharType="separate"/>
          </w:r>
          <w:r w:rsidR="00AC32E7">
            <w:rPr>
              <w:rFonts w:ascii="Tahoma" w:hAnsi="Tahoma"/>
              <w:b/>
              <w:sz w:val="20"/>
            </w:rPr>
            <w:t>4651065v2</w:t>
          </w:r>
          <w:r>
            <w:rPr>
              <w:rFonts w:ascii="Tahoma" w:hAnsi="Tahoma"/>
              <w:b/>
              <w:sz w:val="20"/>
            </w:rPr>
            <w:fldChar w:fldCharType="end"/>
          </w:r>
        </w:p>
      </w:tc>
      <w:tc>
        <w:tcPr>
          <w:tcW w:w="5091" w:type="dxa"/>
        </w:tcPr>
        <w:p w14:paraId="437C87DA" w14:textId="77777777" w:rsidR="00FB3657" w:rsidRDefault="00FB3657">
          <w:pPr>
            <w:pStyle w:val="Header"/>
            <w:jc w:val="right"/>
            <w:rPr>
              <w:rFonts w:ascii="Tahoma" w:hAnsi="Tahoma"/>
              <w:b/>
              <w:sz w:val="20"/>
            </w:rPr>
          </w:pPr>
          <w:r>
            <w:rPr>
              <w:rFonts w:ascii="Tahoma" w:hAnsi="Tahoma"/>
              <w:b/>
              <w:sz w:val="20"/>
            </w:rPr>
            <w:fldChar w:fldCharType="begin"/>
          </w:r>
          <w:r>
            <w:rPr>
              <w:rFonts w:ascii="Tahoma" w:hAnsi="Tahoma"/>
              <w:b/>
              <w:sz w:val="20"/>
            </w:rPr>
            <w:instrText xml:space="preserve"> DATE \@ "dddd, MMMM dd, yyyy" \* MERGEFORMAT </w:instrText>
          </w:r>
          <w:r>
            <w:rPr>
              <w:rFonts w:ascii="Tahoma" w:hAnsi="Tahoma"/>
              <w:b/>
              <w:sz w:val="20"/>
            </w:rPr>
            <w:fldChar w:fldCharType="separate"/>
          </w:r>
          <w:r w:rsidR="00C07500">
            <w:rPr>
              <w:rFonts w:ascii="Tahoma" w:hAnsi="Tahoma"/>
              <w:b/>
              <w:noProof/>
              <w:sz w:val="20"/>
            </w:rPr>
            <w:t>Friday, May 03, 2024</w:t>
          </w:r>
          <w:r>
            <w:rPr>
              <w:rFonts w:ascii="Tahoma" w:hAnsi="Tahoma"/>
              <w:b/>
              <w:sz w:val="20"/>
            </w:rPr>
            <w:fldChar w:fldCharType="end"/>
          </w:r>
        </w:p>
      </w:tc>
    </w:tr>
  </w:tbl>
  <w:p w14:paraId="637B6748" w14:textId="77777777" w:rsidR="00FB3657" w:rsidRDefault="00FB3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74A33"/>
    <w:multiLevelType w:val="multilevel"/>
    <w:tmpl w:val="00200792"/>
    <w:numStyleLink w:val="ArabicDot"/>
  </w:abstractNum>
  <w:abstractNum w:abstractNumId="1" w15:restartNumberingAfterBreak="0">
    <w:nsid w:val="02843CB4"/>
    <w:multiLevelType w:val="multilevel"/>
    <w:tmpl w:val="0409001D"/>
    <w:styleLink w:val="LowerCaseLetter"/>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B30CAE"/>
    <w:multiLevelType w:val="multilevel"/>
    <w:tmpl w:val="9D6A6B26"/>
    <w:numStyleLink w:val="HollowSquare"/>
  </w:abstractNum>
  <w:abstractNum w:abstractNumId="3" w15:restartNumberingAfterBreak="0">
    <w:nsid w:val="04BD647B"/>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6470EB0"/>
    <w:multiLevelType w:val="multilevel"/>
    <w:tmpl w:val="40090001"/>
    <w:styleLink w:val="Filled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C15881"/>
    <w:multiLevelType w:val="multilevel"/>
    <w:tmpl w:val="D11A671C"/>
    <w:styleLink w:val="UpperCaseLetterDot"/>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93F5697"/>
    <w:multiLevelType w:val="multilevel"/>
    <w:tmpl w:val="9D6A6B26"/>
    <w:numStyleLink w:val="HollowSquare"/>
  </w:abstractNum>
  <w:abstractNum w:abstractNumId="7" w15:restartNumberingAfterBreak="0">
    <w:nsid w:val="097739CF"/>
    <w:multiLevelType w:val="singleLevel"/>
    <w:tmpl w:val="40090001"/>
    <w:lvl w:ilvl="0">
      <w:start w:val="1"/>
      <w:numFmt w:val="bullet"/>
      <w:lvlText w:val=""/>
      <w:lvlJc w:val="left"/>
      <w:pPr>
        <w:ind w:left="720" w:hanging="360"/>
      </w:pPr>
      <w:rPr>
        <w:rFonts w:ascii="Symbol" w:hAnsi="Symbol" w:hint="default"/>
      </w:rPr>
    </w:lvl>
  </w:abstractNum>
  <w:abstractNum w:abstractNumId="8" w15:restartNumberingAfterBreak="0">
    <w:nsid w:val="0B3C1EC5"/>
    <w:multiLevelType w:val="multilevel"/>
    <w:tmpl w:val="0409001D"/>
    <w:numStyleLink w:val="LowerCaseRoman"/>
  </w:abstractNum>
  <w:abstractNum w:abstractNumId="9" w15:restartNumberingAfterBreak="0">
    <w:nsid w:val="0C8A4351"/>
    <w:multiLevelType w:val="multilevel"/>
    <w:tmpl w:val="40090001"/>
    <w:numStyleLink w:val="Circle"/>
  </w:abstractNum>
  <w:abstractNum w:abstractNumId="10" w15:restartNumberingAfterBreak="0">
    <w:nsid w:val="0EB13EA8"/>
    <w:multiLevelType w:val="multilevel"/>
    <w:tmpl w:val="D5AA935E"/>
    <w:styleLink w:val="Star"/>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51907C0"/>
    <w:multiLevelType w:val="multilevel"/>
    <w:tmpl w:val="0409001D"/>
    <w:styleLink w:val="UpperCaseLetter"/>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F302E6"/>
    <w:multiLevelType w:val="multilevel"/>
    <w:tmpl w:val="D5AA935E"/>
    <w:numStyleLink w:val="Star"/>
  </w:abstractNum>
  <w:abstractNum w:abstractNumId="13" w15:restartNumberingAfterBreak="0">
    <w:nsid w:val="1D9647E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1C7044E"/>
    <w:multiLevelType w:val="hybridMultilevel"/>
    <w:tmpl w:val="9D6A6B2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6E85D42"/>
    <w:multiLevelType w:val="multilevel"/>
    <w:tmpl w:val="400900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A70419"/>
    <w:multiLevelType w:val="multilevel"/>
    <w:tmpl w:val="40090001"/>
    <w:styleLink w:val="Rhombus"/>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B5B0CB0"/>
    <w:multiLevelType w:val="singleLevel"/>
    <w:tmpl w:val="40090001"/>
    <w:lvl w:ilvl="0">
      <w:start w:val="1"/>
      <w:numFmt w:val="bullet"/>
      <w:lvlText w:val=""/>
      <w:lvlJc w:val="left"/>
      <w:pPr>
        <w:ind w:left="720" w:hanging="360"/>
      </w:pPr>
      <w:rPr>
        <w:rFonts w:ascii="Symbol" w:hAnsi="Symbol" w:hint="default"/>
      </w:rPr>
    </w:lvl>
  </w:abstractNum>
  <w:abstractNum w:abstractNumId="18" w15:restartNumberingAfterBreak="0">
    <w:nsid w:val="30057734"/>
    <w:multiLevelType w:val="multilevel"/>
    <w:tmpl w:val="9D6A6B26"/>
    <w:numStyleLink w:val="HollowSquare"/>
  </w:abstractNum>
  <w:abstractNum w:abstractNumId="19" w15:restartNumberingAfterBreak="0">
    <w:nsid w:val="30684E85"/>
    <w:multiLevelType w:val="multilevel"/>
    <w:tmpl w:val="00200792"/>
    <w:styleLink w:val="ArabicDot"/>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13D1BF9"/>
    <w:multiLevelType w:val="multilevel"/>
    <w:tmpl w:val="40090001"/>
    <w:styleLink w:val="Circl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9E6618A"/>
    <w:multiLevelType w:val="multilevel"/>
    <w:tmpl w:val="0409001D"/>
    <w:numStyleLink w:val="UpperCaseLetter"/>
  </w:abstractNum>
  <w:abstractNum w:abstractNumId="22" w15:restartNumberingAfterBreak="0">
    <w:nsid w:val="3C6E7584"/>
    <w:multiLevelType w:val="multilevel"/>
    <w:tmpl w:val="9D6A6B26"/>
    <w:styleLink w:val="Hollow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7A0167"/>
    <w:multiLevelType w:val="multilevel"/>
    <w:tmpl w:val="0409001D"/>
    <w:styleLink w:val="LowerCaseRoman"/>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723A76"/>
    <w:multiLevelType w:val="singleLevel"/>
    <w:tmpl w:val="40090001"/>
    <w:lvl w:ilvl="0">
      <w:start w:val="1"/>
      <w:numFmt w:val="bullet"/>
      <w:lvlText w:val=""/>
      <w:lvlJc w:val="left"/>
      <w:pPr>
        <w:ind w:left="720" w:hanging="360"/>
      </w:pPr>
      <w:rPr>
        <w:rFonts w:ascii="Symbol" w:hAnsi="Symbol" w:hint="default"/>
      </w:rPr>
    </w:lvl>
  </w:abstractNum>
  <w:abstractNum w:abstractNumId="25" w15:restartNumberingAfterBreak="0">
    <w:nsid w:val="4A212977"/>
    <w:multiLevelType w:val="multilevel"/>
    <w:tmpl w:val="0409001D"/>
    <w:numStyleLink w:val="Arabic"/>
  </w:abstractNum>
  <w:abstractNum w:abstractNumId="26" w15:restartNumberingAfterBreak="0">
    <w:nsid w:val="57A640B7"/>
    <w:multiLevelType w:val="multilevel"/>
    <w:tmpl w:val="938E35DC"/>
    <w:styleLink w:val="LowerCaseLetterDot"/>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580036C3"/>
    <w:multiLevelType w:val="multilevel"/>
    <w:tmpl w:val="555E7C16"/>
    <w:styleLink w:val="LowerCaseRomanDot"/>
    <w:lvl w:ilvl="0">
      <w:start w:val="1"/>
      <w:numFmt w:val="low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8FE4578"/>
    <w:multiLevelType w:val="multilevel"/>
    <w:tmpl w:val="555E7C16"/>
    <w:numStyleLink w:val="LowerCaseRomanDot"/>
  </w:abstractNum>
  <w:abstractNum w:abstractNumId="29" w15:restartNumberingAfterBreak="0">
    <w:nsid w:val="598A58B9"/>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F865776"/>
    <w:multiLevelType w:val="multilevel"/>
    <w:tmpl w:val="9D6A6B26"/>
    <w:numStyleLink w:val="HollowSquare"/>
  </w:abstractNum>
  <w:abstractNum w:abstractNumId="31" w15:restartNumberingAfterBreak="0">
    <w:nsid w:val="61D57DB1"/>
    <w:multiLevelType w:val="multilevel"/>
    <w:tmpl w:val="0409001D"/>
    <w:styleLink w:val="Arabi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5DE466B"/>
    <w:multiLevelType w:val="multilevel"/>
    <w:tmpl w:val="40090001"/>
    <w:styleLink w:val="Arrow"/>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8927400"/>
    <w:multiLevelType w:val="multilevel"/>
    <w:tmpl w:val="0409001D"/>
    <w:styleLink w:val="UpperCaseRoman"/>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C4D021E"/>
    <w:multiLevelType w:val="hybridMultilevel"/>
    <w:tmpl w:val="D5AA935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D2A2EDA"/>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F196AC2"/>
    <w:multiLevelType w:val="singleLevel"/>
    <w:tmpl w:val="40090001"/>
    <w:lvl w:ilvl="0">
      <w:start w:val="1"/>
      <w:numFmt w:val="bullet"/>
      <w:lvlText w:val=""/>
      <w:lvlJc w:val="left"/>
      <w:pPr>
        <w:ind w:left="720" w:hanging="360"/>
      </w:pPr>
      <w:rPr>
        <w:rFonts w:ascii="Symbol" w:hAnsi="Symbol" w:hint="default"/>
      </w:rPr>
    </w:lvl>
  </w:abstractNum>
  <w:abstractNum w:abstractNumId="37" w15:restartNumberingAfterBreak="0">
    <w:nsid w:val="73846DF7"/>
    <w:multiLevelType w:val="hybridMultilevel"/>
    <w:tmpl w:val="DA8266E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78EB1CFD"/>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EFE39DD"/>
    <w:multiLevelType w:val="multilevel"/>
    <w:tmpl w:val="1EBC65F8"/>
    <w:styleLink w:val="UpperCaseRomanDot"/>
    <w:lvl w:ilvl="0">
      <w:start w:val="1"/>
      <w:numFmt w:val="upp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826586170">
    <w:abstractNumId w:val="23"/>
  </w:num>
  <w:num w:numId="2" w16cid:durableId="1302805869">
    <w:abstractNumId w:val="8"/>
  </w:num>
  <w:num w:numId="3" w16cid:durableId="1159420898">
    <w:abstractNumId w:val="33"/>
  </w:num>
  <w:num w:numId="4" w16cid:durableId="1210919866">
    <w:abstractNumId w:val="11"/>
  </w:num>
  <w:num w:numId="5" w16cid:durableId="925530669">
    <w:abstractNumId w:val="1"/>
  </w:num>
  <w:num w:numId="6" w16cid:durableId="1800488393">
    <w:abstractNumId w:val="31"/>
  </w:num>
  <w:num w:numId="7" w16cid:durableId="1879538251">
    <w:abstractNumId w:val="25"/>
  </w:num>
  <w:num w:numId="8" w16cid:durableId="1616978572">
    <w:abstractNumId w:val="19"/>
  </w:num>
  <w:num w:numId="9" w16cid:durableId="2100561601">
    <w:abstractNumId w:val="0"/>
  </w:num>
  <w:num w:numId="10" w16cid:durableId="997925199">
    <w:abstractNumId w:val="39"/>
  </w:num>
  <w:num w:numId="11" w16cid:durableId="420373217">
    <w:abstractNumId w:val="5"/>
  </w:num>
  <w:num w:numId="12" w16cid:durableId="273246282">
    <w:abstractNumId w:val="26"/>
  </w:num>
  <w:num w:numId="13" w16cid:durableId="973607017">
    <w:abstractNumId w:val="28"/>
  </w:num>
  <w:num w:numId="14" w16cid:durableId="1349864430">
    <w:abstractNumId w:val="27"/>
  </w:num>
  <w:num w:numId="15" w16cid:durableId="769198308">
    <w:abstractNumId w:val="14"/>
  </w:num>
  <w:num w:numId="16" w16cid:durableId="1033656952">
    <w:abstractNumId w:val="22"/>
  </w:num>
  <w:num w:numId="17" w16cid:durableId="2094934965">
    <w:abstractNumId w:val="6"/>
  </w:num>
  <w:num w:numId="18" w16cid:durableId="1765177766">
    <w:abstractNumId w:val="30"/>
  </w:num>
  <w:num w:numId="19" w16cid:durableId="869146220">
    <w:abstractNumId w:val="3"/>
  </w:num>
  <w:num w:numId="20" w16cid:durableId="985862567">
    <w:abstractNumId w:val="29"/>
  </w:num>
  <w:num w:numId="21" w16cid:durableId="1577745914">
    <w:abstractNumId w:val="35"/>
  </w:num>
  <w:num w:numId="22" w16cid:durableId="638922335">
    <w:abstractNumId w:val="38"/>
  </w:num>
  <w:num w:numId="23" w16cid:durableId="614797875">
    <w:abstractNumId w:val="18"/>
  </w:num>
  <w:num w:numId="24" w16cid:durableId="1863475182">
    <w:abstractNumId w:val="2"/>
  </w:num>
  <w:num w:numId="25" w16cid:durableId="56906449">
    <w:abstractNumId w:val="37"/>
  </w:num>
  <w:num w:numId="26" w16cid:durableId="1917275813">
    <w:abstractNumId w:val="34"/>
  </w:num>
  <w:num w:numId="27" w16cid:durableId="1253657960">
    <w:abstractNumId w:val="10"/>
  </w:num>
  <w:num w:numId="28" w16cid:durableId="1545747269">
    <w:abstractNumId w:val="36"/>
  </w:num>
  <w:num w:numId="29" w16cid:durableId="1930111935">
    <w:abstractNumId w:val="13"/>
  </w:num>
  <w:num w:numId="30" w16cid:durableId="2088765189">
    <w:abstractNumId w:val="15"/>
  </w:num>
  <w:num w:numId="31" w16cid:durableId="110636409">
    <w:abstractNumId w:val="32"/>
  </w:num>
  <w:num w:numId="32" w16cid:durableId="633214932">
    <w:abstractNumId w:val="24"/>
  </w:num>
  <w:num w:numId="33" w16cid:durableId="1447844295">
    <w:abstractNumId w:val="16"/>
  </w:num>
  <w:num w:numId="34" w16cid:durableId="2007200772">
    <w:abstractNumId w:val="17"/>
  </w:num>
  <w:num w:numId="35" w16cid:durableId="248268774">
    <w:abstractNumId w:val="4"/>
  </w:num>
  <w:num w:numId="36" w16cid:durableId="253785738">
    <w:abstractNumId w:val="7"/>
  </w:num>
  <w:num w:numId="37" w16cid:durableId="1620454214">
    <w:abstractNumId w:val="20"/>
  </w:num>
  <w:num w:numId="38" w16cid:durableId="1618873071">
    <w:abstractNumId w:val="9"/>
  </w:num>
  <w:num w:numId="39" w16cid:durableId="514998082">
    <w:abstractNumId w:val="12"/>
  </w:num>
  <w:num w:numId="40" w16cid:durableId="200673808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sDel="0" w:formatting="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41693"/>
    <w:rsid w:val="00012C60"/>
    <w:rsid w:val="00251D15"/>
    <w:rsid w:val="00386BD1"/>
    <w:rsid w:val="00437BBB"/>
    <w:rsid w:val="00495DF8"/>
    <w:rsid w:val="005801C8"/>
    <w:rsid w:val="00773352"/>
    <w:rsid w:val="0081670E"/>
    <w:rsid w:val="009A0222"/>
    <w:rsid w:val="00A052D4"/>
    <w:rsid w:val="00AC32E7"/>
    <w:rsid w:val="00B729EE"/>
    <w:rsid w:val="00BA0120"/>
    <w:rsid w:val="00BD1CE0"/>
    <w:rsid w:val="00C07500"/>
    <w:rsid w:val="00C1364A"/>
    <w:rsid w:val="00F41693"/>
    <w:rsid w:val="00FB3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2A635B"/>
  <w15:chartTrackingRefBased/>
  <w15:docId w15:val="{692FA764-28E8-4497-928C-F9FD1B35B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pPr>
    <w:rPr>
      <w:rFonts w:ascii="Arial" w:hAnsi="Arial"/>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link w:val="BalloonTextChar"/>
    <w:rsid w:val="00EE5914"/>
    <w:pPr>
      <w:spacing w:before="0"/>
    </w:pPr>
    <w:rPr>
      <w:rFonts w:ascii="Tahoma" w:hAnsi="Tahoma" w:cs="Tahoma"/>
      <w:sz w:val="16"/>
      <w:szCs w:val="16"/>
    </w:rPr>
  </w:style>
  <w:style w:type="character" w:customStyle="1" w:styleId="BalloonTextChar">
    <w:name w:val="Balloon Text Char"/>
    <w:link w:val="BalloonText"/>
    <w:rsid w:val="00EE5914"/>
    <w:rPr>
      <w:rFonts w:ascii="Tahoma" w:hAnsi="Tahoma" w:cs="Tahoma"/>
      <w:sz w:val="16"/>
      <w:szCs w:val="16"/>
    </w:rPr>
  </w:style>
  <w:style w:type="numbering" w:customStyle="1" w:styleId="HollowSquare">
    <w:name w:val="Hollow Square"/>
    <w:rsid w:val="00251D15"/>
    <w:pPr>
      <w:numPr>
        <w:numId w:val="16"/>
      </w:numPr>
    </w:pPr>
  </w:style>
  <w:style w:type="numbering" w:customStyle="1" w:styleId="LowerCaseRoman">
    <w:name w:val="Lower Case Roman"/>
    <w:basedOn w:val="NoList"/>
    <w:rsid w:val="003E2E66"/>
    <w:pPr>
      <w:numPr>
        <w:numId w:val="1"/>
      </w:numPr>
    </w:pPr>
  </w:style>
  <w:style w:type="numbering" w:customStyle="1" w:styleId="UpperCaseRoman">
    <w:name w:val="Upper Case Roman"/>
    <w:basedOn w:val="NoList"/>
    <w:rsid w:val="003E2E66"/>
    <w:pPr>
      <w:numPr>
        <w:numId w:val="3"/>
      </w:numPr>
    </w:pPr>
  </w:style>
  <w:style w:type="numbering" w:customStyle="1" w:styleId="UpperCaseLetter">
    <w:name w:val="Upper Case Letter"/>
    <w:basedOn w:val="NoList"/>
    <w:rsid w:val="003E2E66"/>
    <w:pPr>
      <w:numPr>
        <w:numId w:val="4"/>
      </w:numPr>
    </w:pPr>
  </w:style>
  <w:style w:type="numbering" w:customStyle="1" w:styleId="LowerCaseLetter">
    <w:name w:val="Lower Case Letter"/>
    <w:basedOn w:val="NoList"/>
    <w:rsid w:val="003E2E66"/>
    <w:pPr>
      <w:numPr>
        <w:numId w:val="5"/>
      </w:numPr>
    </w:pPr>
  </w:style>
  <w:style w:type="numbering" w:customStyle="1" w:styleId="Arabic">
    <w:name w:val="Arabic"/>
    <w:basedOn w:val="NoList"/>
    <w:rsid w:val="003E2E66"/>
    <w:pPr>
      <w:numPr>
        <w:numId w:val="6"/>
      </w:numPr>
    </w:pPr>
  </w:style>
  <w:style w:type="numbering" w:customStyle="1" w:styleId="ArabicDot">
    <w:name w:val="Arabic Dot"/>
    <w:basedOn w:val="NoList"/>
    <w:rsid w:val="004738EB"/>
    <w:pPr>
      <w:numPr>
        <w:numId w:val="8"/>
      </w:numPr>
    </w:pPr>
  </w:style>
  <w:style w:type="numbering" w:customStyle="1" w:styleId="UpperCaseRomanDot">
    <w:name w:val="Upper Case Roman Dot"/>
    <w:basedOn w:val="NoList"/>
    <w:rsid w:val="005804B1"/>
    <w:pPr>
      <w:numPr>
        <w:numId w:val="10"/>
      </w:numPr>
    </w:pPr>
  </w:style>
  <w:style w:type="numbering" w:customStyle="1" w:styleId="UpperCaseLetterDot">
    <w:name w:val="Upper Case Letter Dot"/>
    <w:basedOn w:val="NoList"/>
    <w:rsid w:val="005804B1"/>
    <w:pPr>
      <w:numPr>
        <w:numId w:val="11"/>
      </w:numPr>
    </w:pPr>
  </w:style>
  <w:style w:type="numbering" w:customStyle="1" w:styleId="LowerCaseLetterDot">
    <w:name w:val="Lower Case Letter Dot"/>
    <w:basedOn w:val="NoList"/>
    <w:rsid w:val="00782652"/>
    <w:pPr>
      <w:numPr>
        <w:numId w:val="12"/>
      </w:numPr>
    </w:pPr>
  </w:style>
  <w:style w:type="numbering" w:customStyle="1" w:styleId="LowerCaseRomanDot">
    <w:name w:val="Lower Case Roman Dot"/>
    <w:basedOn w:val="LowerCaseLetterDot"/>
    <w:rsid w:val="00782652"/>
    <w:pPr>
      <w:numPr>
        <w:numId w:val="14"/>
      </w:numPr>
    </w:pPr>
  </w:style>
  <w:style w:type="numbering" w:customStyle="1" w:styleId="Star">
    <w:name w:val="Star"/>
    <w:rsid w:val="00251D15"/>
    <w:pPr>
      <w:numPr>
        <w:numId w:val="27"/>
      </w:numPr>
    </w:pPr>
  </w:style>
  <w:style w:type="numbering" w:customStyle="1" w:styleId="Arrow">
    <w:name w:val="Arrow"/>
    <w:rsid w:val="00251D15"/>
    <w:pPr>
      <w:numPr>
        <w:numId w:val="31"/>
      </w:numPr>
    </w:pPr>
  </w:style>
  <w:style w:type="numbering" w:customStyle="1" w:styleId="Rhombus">
    <w:name w:val="Rhombus"/>
    <w:rsid w:val="00251D15"/>
    <w:pPr>
      <w:numPr>
        <w:numId w:val="33"/>
      </w:numPr>
    </w:pPr>
  </w:style>
  <w:style w:type="numbering" w:customStyle="1" w:styleId="FilledSquare">
    <w:name w:val="Filled Square"/>
    <w:rsid w:val="00251D15"/>
    <w:pPr>
      <w:numPr>
        <w:numId w:val="35"/>
      </w:numPr>
    </w:pPr>
  </w:style>
  <w:style w:type="numbering" w:customStyle="1" w:styleId="Circle">
    <w:name w:val="Circle"/>
    <w:rsid w:val="00251D15"/>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71" Type="http://schemas.openxmlformats.org/officeDocument/2006/relationships/image" Target="media/image6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dobe\Adobe%20Captivate%202019%20x64\Gallery\PrintOutput\Adobe%20Captiv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Adobe Captivate</Template>
  <TotalTime>0</TotalTime>
  <Pages>85</Pages>
  <Words>3271</Words>
  <Characters>18646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FCC Stress Management Slide Notes</vt:lpstr>
    </vt:vector>
  </TitlesOfParts>
  <Company>Veterans Benefits Administration</Company>
  <LinksUpToDate>false</LinksUpToDate>
  <CharactersWithSpaces>21874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FCC Stress Management Slide Notes</dc:title>
  <dc:subject/>
  <dc:creator>Department of Veterans Affairs, Veterans Benefits Administration, Pension and Fiduciary Service, STAFF</dc:creator>
  <cp:keywords/>
  <cp:lastModifiedBy>Kathy Poole</cp:lastModifiedBy>
  <cp:revision>2</cp:revision>
  <cp:lastPrinted>1601-01-01T00:00:00Z</cp:lastPrinted>
  <dcterms:created xsi:type="dcterms:W3CDTF">2024-05-03T15:49:00Z</dcterms:created>
  <dcterms:modified xsi:type="dcterms:W3CDTF">2024-05-03T15:49:00Z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