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1A8833" w14:textId="77777777" w:rsidR="002C78FE" w:rsidRPr="002C78FE" w:rsidRDefault="002C78FE" w:rsidP="002C78FE">
      <w:pPr>
        <w:keepLines/>
        <w:rPr>
          <w:b/>
          <w:sz w:val="20"/>
        </w:rPr>
      </w:pPr>
      <w:r w:rsidRPr="002C78FE">
        <w:rPr>
          <w:b/>
          <w:sz w:val="20"/>
        </w:rPr>
        <w:t>Slide 1 - FCC Critical Thinking, Stress, &amp; Time Management</w:t>
      </w:r>
    </w:p>
    <w:p w14:paraId="60E7F307" w14:textId="77777777" w:rsidR="00251D15" w:rsidRDefault="002C78FE" w:rsidP="002C78FE">
      <w:pPr>
        <w:keepLines/>
      </w:pPr>
      <w:r>
        <w:pict w14:anchorId="642CF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pt;height:5in" o:bordertopcolor="this" o:borderleftcolor="this" o:borderbottomcolor="this" o:borderrightcolor="this">
            <v:imagedata r:id="rId7" o:title="slide1"/>
            <w10:bordertop type="single" width="4" shadow="t"/>
            <w10:borderleft type="single" width="4" shadow="t"/>
            <w10:borderbottom type="single" width="4" shadow="t"/>
            <w10:borderright type="single" width="4" shadow="t"/>
          </v:shape>
        </w:pict>
      </w:r>
    </w:p>
    <w:p w14:paraId="3D633FF7" w14:textId="77777777" w:rsidR="002C78FE" w:rsidRPr="002C78FE" w:rsidRDefault="002C78FE" w:rsidP="002C78FE">
      <w:pPr>
        <w:keepLines/>
        <w:rPr>
          <w:b/>
          <w:sz w:val="20"/>
        </w:rPr>
      </w:pPr>
      <w:r w:rsidRPr="002C78FE">
        <w:rPr>
          <w:b/>
          <w:sz w:val="20"/>
        </w:rPr>
        <w:t>Slide notes</w:t>
      </w:r>
    </w:p>
    <w:p w14:paraId="2399BA34" w14:textId="77777777" w:rsidR="002C78FE" w:rsidRDefault="002C78FE" w:rsidP="002C78FE">
      <w:pPr>
        <w:keepLines/>
        <w:spacing w:before="0"/>
        <w:rPr>
          <w:rFonts w:cs="Arial"/>
          <w:color w:val="000000"/>
          <w:sz w:val="16"/>
          <w:shd w:val="clear" w:color="auto" w:fill="FFFFFF"/>
        </w:rPr>
      </w:pPr>
    </w:p>
    <w:p w14:paraId="5B891DB4"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Course Description</w:t>
      </w:r>
    </w:p>
    <w:p w14:paraId="364560CD" w14:textId="77777777" w:rsidR="002C78FE" w:rsidRDefault="002C78FE" w:rsidP="002C78FE">
      <w:pPr>
        <w:keepLines/>
        <w:spacing w:before="0"/>
        <w:rPr>
          <w:rFonts w:cs="Arial"/>
          <w:color w:val="000000"/>
          <w:sz w:val="16"/>
          <w:shd w:val="clear" w:color="auto" w:fill="FFFFFF"/>
        </w:rPr>
      </w:pPr>
    </w:p>
    <w:p w14:paraId="1E9F6D38"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This lesson teaches the FCC Legal Administrative Specialists various topics related to personal and professional development. It defines critical thinking and emotional intelligence and explains their importance. It also discusses stress management skills and 8 ways to deal with work-related stress. Additionally, it highlights the significance of personality and time management in achieving professional goals.</w:t>
      </w:r>
    </w:p>
    <w:p w14:paraId="652DC187" w14:textId="77777777" w:rsidR="002C78FE" w:rsidRDefault="002C78FE" w:rsidP="002C78FE">
      <w:pPr>
        <w:keepLines/>
        <w:spacing w:before="0"/>
        <w:rPr>
          <w:rFonts w:ascii="Times New Roman" w:hAnsi="Times New Roman"/>
          <w:color w:val="000000"/>
          <w:sz w:val="18"/>
          <w:shd w:val="clear" w:color="auto" w:fill="FFFFFF"/>
        </w:rPr>
      </w:pPr>
    </w:p>
    <w:p w14:paraId="27663D20" w14:textId="77777777" w:rsidR="002C78FE" w:rsidRDefault="002C78FE" w:rsidP="002C78FE">
      <w:pPr>
        <w:keepLines/>
        <w:spacing w:before="0"/>
        <w:rPr>
          <w:rFonts w:ascii="Times New Roman" w:hAnsi="Times New Roman"/>
          <w:color w:val="000000"/>
          <w:sz w:val="18"/>
          <w:shd w:val="clear" w:color="auto" w:fill="FFFFFF"/>
        </w:rPr>
      </w:pPr>
    </w:p>
    <w:p w14:paraId="1843A961" w14:textId="77777777" w:rsidR="002C78FE" w:rsidRDefault="002C78FE" w:rsidP="002C78FE">
      <w:pPr>
        <w:keepLines/>
        <w:rPr>
          <w:rFonts w:cs="Arial"/>
          <w:color w:val="000000"/>
          <w:sz w:val="16"/>
          <w:shd w:val="clear" w:color="auto" w:fill="FFFFFF"/>
        </w:rPr>
      </w:pPr>
    </w:p>
    <w:p w14:paraId="76C59CEA" w14:textId="77777777" w:rsidR="002C78FE" w:rsidRPr="002C78FE" w:rsidRDefault="002C78FE" w:rsidP="002C78FE">
      <w:pPr>
        <w:keepLines/>
        <w:rPr>
          <w:rFonts w:cs="Arial"/>
          <w:b/>
          <w:color w:val="000000"/>
          <w:sz w:val="20"/>
          <w:shd w:val="clear" w:color="auto" w:fill="FFFFFF"/>
        </w:rPr>
      </w:pPr>
      <w:r>
        <w:rPr>
          <w:rFonts w:cs="Arial"/>
          <w:color w:val="000000"/>
          <w:sz w:val="16"/>
          <w:shd w:val="clear" w:color="auto" w:fill="FFFFFF"/>
        </w:rPr>
        <w:br w:type="page"/>
      </w:r>
      <w:r w:rsidRPr="002C78FE">
        <w:rPr>
          <w:rFonts w:cs="Arial"/>
          <w:b/>
          <w:color w:val="000000"/>
          <w:sz w:val="20"/>
          <w:shd w:val="clear" w:color="auto" w:fill="FFFFFF"/>
        </w:rPr>
        <w:lastRenderedPageBreak/>
        <w:t xml:space="preserve">Slide 2 - Objectives </w:t>
      </w:r>
    </w:p>
    <w:p w14:paraId="1621C36F" w14:textId="77777777" w:rsidR="002C78FE" w:rsidRDefault="002C78FE" w:rsidP="002C78FE">
      <w:pPr>
        <w:keepLines/>
        <w:rPr>
          <w:rFonts w:cs="Arial"/>
          <w:color w:val="000000"/>
          <w:sz w:val="16"/>
          <w:shd w:val="clear" w:color="auto" w:fill="FFFFFF"/>
        </w:rPr>
      </w:pPr>
      <w:r>
        <w:rPr>
          <w:rFonts w:cs="Arial"/>
          <w:color w:val="000000"/>
          <w:sz w:val="16"/>
          <w:shd w:val="clear" w:color="auto" w:fill="FFFFFF"/>
        </w:rPr>
        <w:pict w14:anchorId="2B9D26D2">
          <v:shape id="_x0000_i1026" type="#_x0000_t75" style="width:480pt;height:5in" o:bordertopcolor="this" o:borderleftcolor="this" o:borderbottomcolor="this" o:borderrightcolor="this">
            <v:imagedata r:id="rId8" o:title="slide2"/>
            <w10:bordertop type="single" width="4" shadow="t"/>
            <w10:borderleft type="single" width="4" shadow="t"/>
            <w10:borderbottom type="single" width="4" shadow="t"/>
            <w10:borderright type="single" width="4" shadow="t"/>
          </v:shape>
        </w:pict>
      </w:r>
    </w:p>
    <w:p w14:paraId="285327B5" w14:textId="77777777" w:rsidR="002C78FE" w:rsidRPr="002C78FE" w:rsidRDefault="002C78FE" w:rsidP="002C78FE">
      <w:pPr>
        <w:keepLines/>
        <w:rPr>
          <w:rFonts w:cs="Arial"/>
          <w:b/>
          <w:color w:val="000000"/>
          <w:sz w:val="20"/>
          <w:shd w:val="clear" w:color="auto" w:fill="FFFFFF"/>
        </w:rPr>
      </w:pPr>
      <w:r w:rsidRPr="002C78FE">
        <w:rPr>
          <w:rFonts w:cs="Arial"/>
          <w:b/>
          <w:color w:val="000000"/>
          <w:sz w:val="20"/>
          <w:shd w:val="clear" w:color="auto" w:fill="FFFFFF"/>
        </w:rPr>
        <w:t>Slide notes</w:t>
      </w:r>
    </w:p>
    <w:p w14:paraId="19270EF1" w14:textId="77777777" w:rsidR="002C78FE" w:rsidRDefault="002C78FE" w:rsidP="002C78FE">
      <w:pPr>
        <w:keepLines/>
        <w:spacing w:before="0"/>
        <w:rPr>
          <w:rFonts w:cs="Arial"/>
          <w:color w:val="000000"/>
          <w:sz w:val="16"/>
          <w:shd w:val="clear" w:color="auto" w:fill="FFFFFF"/>
        </w:rPr>
      </w:pPr>
    </w:p>
    <w:p w14:paraId="0A74F245"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Instructor Notes</w:t>
      </w:r>
    </w:p>
    <w:p w14:paraId="437EF5D1" w14:textId="77777777" w:rsidR="002C78FE" w:rsidRDefault="002C78FE" w:rsidP="002C78FE">
      <w:pPr>
        <w:keepLines/>
        <w:spacing w:before="0"/>
        <w:rPr>
          <w:rFonts w:cs="Arial"/>
          <w:color w:val="000000"/>
          <w:sz w:val="16"/>
          <w:shd w:val="clear" w:color="auto" w:fill="FFFFFF"/>
        </w:rPr>
      </w:pPr>
    </w:p>
    <w:p w14:paraId="78A927F7"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At the end of this lesson, given the training and references, the learner will be able to do the following:</w:t>
      </w:r>
    </w:p>
    <w:p w14:paraId="0C6F3528" w14:textId="77777777" w:rsidR="002C78FE" w:rsidRDefault="002C78FE" w:rsidP="002C78FE">
      <w:pPr>
        <w:keepLines/>
        <w:spacing w:before="0"/>
        <w:rPr>
          <w:rFonts w:cs="Arial"/>
          <w:color w:val="000000"/>
          <w:sz w:val="16"/>
          <w:shd w:val="clear" w:color="auto" w:fill="FFFFFF"/>
        </w:rPr>
      </w:pPr>
    </w:p>
    <w:p w14:paraId="2156EDEA"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Define critical thinking and emotional intelligence</w:t>
      </w:r>
    </w:p>
    <w:p w14:paraId="1EF1EE32" w14:textId="77777777" w:rsidR="002C78FE" w:rsidRDefault="002C78FE" w:rsidP="002C78FE">
      <w:pPr>
        <w:keepLines/>
        <w:spacing w:before="0"/>
        <w:rPr>
          <w:rFonts w:cs="Arial"/>
          <w:color w:val="000000"/>
          <w:sz w:val="16"/>
          <w:shd w:val="clear" w:color="auto" w:fill="FFFFFF"/>
        </w:rPr>
      </w:pPr>
    </w:p>
    <w:p w14:paraId="424BB2E1"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Demonstrate the four characteristics of critical thinking</w:t>
      </w:r>
    </w:p>
    <w:p w14:paraId="6D1A3CD9" w14:textId="77777777" w:rsidR="002C78FE" w:rsidRDefault="002C78FE" w:rsidP="002C78FE">
      <w:pPr>
        <w:keepLines/>
        <w:spacing w:before="0"/>
        <w:rPr>
          <w:rFonts w:cs="Arial"/>
          <w:color w:val="000000"/>
          <w:sz w:val="16"/>
          <w:shd w:val="clear" w:color="auto" w:fill="FFFFFF"/>
        </w:rPr>
      </w:pPr>
    </w:p>
    <w:p w14:paraId="229D4C3E"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Follow the three-step process of critical thinking</w:t>
      </w:r>
    </w:p>
    <w:p w14:paraId="0782A04C" w14:textId="77777777" w:rsidR="002C78FE" w:rsidRDefault="002C78FE" w:rsidP="002C78FE">
      <w:pPr>
        <w:keepLines/>
        <w:spacing w:before="0"/>
        <w:rPr>
          <w:rFonts w:cs="Arial"/>
          <w:color w:val="000000"/>
          <w:sz w:val="16"/>
          <w:shd w:val="clear" w:color="auto" w:fill="FFFFFF"/>
        </w:rPr>
      </w:pPr>
    </w:p>
    <w:p w14:paraId="394C38CF"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Identify stress, types of stress, and impacts of stress</w:t>
      </w:r>
    </w:p>
    <w:p w14:paraId="3C2C35B1" w14:textId="77777777" w:rsidR="002C78FE" w:rsidRDefault="002C78FE" w:rsidP="002C78FE">
      <w:pPr>
        <w:keepLines/>
        <w:spacing w:before="0"/>
        <w:rPr>
          <w:rFonts w:cs="Arial"/>
          <w:color w:val="000000"/>
          <w:sz w:val="16"/>
          <w:shd w:val="clear" w:color="auto" w:fill="FFFFFF"/>
        </w:rPr>
      </w:pPr>
    </w:p>
    <w:p w14:paraId="07148EA3"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Develop stress management skills</w:t>
      </w:r>
    </w:p>
    <w:p w14:paraId="3AB0B3B2" w14:textId="77777777" w:rsidR="002C78FE" w:rsidRDefault="002C78FE" w:rsidP="002C78FE">
      <w:pPr>
        <w:keepLines/>
        <w:spacing w:before="0"/>
        <w:rPr>
          <w:rFonts w:cs="Arial"/>
          <w:color w:val="000000"/>
          <w:sz w:val="16"/>
          <w:shd w:val="clear" w:color="auto" w:fill="FFFFFF"/>
        </w:rPr>
      </w:pPr>
    </w:p>
    <w:p w14:paraId="27EA7B26"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Recall 8 ways to deal with stress at work</w:t>
      </w:r>
    </w:p>
    <w:p w14:paraId="69831F38" w14:textId="77777777" w:rsidR="002C78FE" w:rsidRDefault="002C78FE" w:rsidP="002C78FE">
      <w:pPr>
        <w:keepLines/>
        <w:spacing w:before="0"/>
        <w:rPr>
          <w:rFonts w:cs="Arial"/>
          <w:color w:val="000000"/>
          <w:sz w:val="16"/>
          <w:shd w:val="clear" w:color="auto" w:fill="FFFFFF"/>
        </w:rPr>
      </w:pPr>
    </w:p>
    <w:p w14:paraId="66518CF2"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Implement personality and time management</w:t>
      </w:r>
    </w:p>
    <w:p w14:paraId="61990571" w14:textId="77777777" w:rsidR="002C78FE" w:rsidRDefault="002C78FE" w:rsidP="002C78FE">
      <w:pPr>
        <w:keepLines/>
        <w:spacing w:before="0"/>
        <w:rPr>
          <w:rFonts w:ascii="Times New Roman" w:hAnsi="Times New Roman"/>
          <w:color w:val="000000"/>
          <w:sz w:val="18"/>
          <w:shd w:val="clear" w:color="auto" w:fill="FFFFFF"/>
        </w:rPr>
      </w:pPr>
    </w:p>
    <w:p w14:paraId="46729E9C" w14:textId="77777777" w:rsidR="002C78FE" w:rsidRDefault="002C78FE" w:rsidP="002C78FE">
      <w:pPr>
        <w:keepLines/>
        <w:spacing w:before="0"/>
        <w:rPr>
          <w:rFonts w:ascii="Times New Roman" w:hAnsi="Times New Roman"/>
          <w:color w:val="000000"/>
          <w:sz w:val="18"/>
          <w:shd w:val="clear" w:color="auto" w:fill="FFFFFF"/>
        </w:rPr>
      </w:pPr>
    </w:p>
    <w:p w14:paraId="363BA95A" w14:textId="77777777" w:rsidR="002C78FE" w:rsidRDefault="002C78FE" w:rsidP="002C78FE">
      <w:pPr>
        <w:keepLines/>
        <w:rPr>
          <w:rFonts w:cs="Arial"/>
          <w:color w:val="000000"/>
          <w:sz w:val="16"/>
          <w:shd w:val="clear" w:color="auto" w:fill="FFFFFF"/>
        </w:rPr>
      </w:pPr>
    </w:p>
    <w:p w14:paraId="29DCC401" w14:textId="77777777" w:rsidR="002C78FE" w:rsidRPr="002C78FE" w:rsidRDefault="002C78FE" w:rsidP="002C78FE">
      <w:pPr>
        <w:keepLines/>
        <w:rPr>
          <w:rFonts w:cs="Arial"/>
          <w:b/>
          <w:color w:val="000000"/>
          <w:sz w:val="20"/>
          <w:shd w:val="clear" w:color="auto" w:fill="FFFFFF"/>
        </w:rPr>
      </w:pPr>
      <w:r>
        <w:rPr>
          <w:rFonts w:cs="Arial"/>
          <w:color w:val="000000"/>
          <w:sz w:val="16"/>
          <w:shd w:val="clear" w:color="auto" w:fill="FFFFFF"/>
        </w:rPr>
        <w:br w:type="page"/>
      </w:r>
      <w:r w:rsidRPr="002C78FE">
        <w:rPr>
          <w:rFonts w:cs="Arial"/>
          <w:b/>
          <w:color w:val="000000"/>
          <w:sz w:val="20"/>
          <w:shd w:val="clear" w:color="auto" w:fill="FFFFFF"/>
        </w:rPr>
        <w:lastRenderedPageBreak/>
        <w:t xml:space="preserve">Slide 3 - Critical Thinking </w:t>
      </w:r>
    </w:p>
    <w:p w14:paraId="155819D5" w14:textId="77777777" w:rsidR="002C78FE" w:rsidRDefault="002C78FE" w:rsidP="002C78FE">
      <w:pPr>
        <w:keepLines/>
        <w:rPr>
          <w:rFonts w:cs="Arial"/>
          <w:color w:val="000000"/>
          <w:sz w:val="16"/>
          <w:shd w:val="clear" w:color="auto" w:fill="FFFFFF"/>
        </w:rPr>
      </w:pPr>
      <w:r>
        <w:rPr>
          <w:rFonts w:cs="Arial"/>
          <w:color w:val="000000"/>
          <w:sz w:val="16"/>
          <w:shd w:val="clear" w:color="auto" w:fill="FFFFFF"/>
        </w:rPr>
        <w:pict w14:anchorId="46E7018F">
          <v:shape id="_x0000_i1027" type="#_x0000_t75" style="width:480pt;height:5in" o:bordertopcolor="this" o:borderleftcolor="this" o:borderbottomcolor="this" o:borderrightcolor="this">
            <v:imagedata r:id="rId9" o:title="slide3"/>
            <w10:bordertop type="single" width="4" shadow="t"/>
            <w10:borderleft type="single" width="4" shadow="t"/>
            <w10:borderbottom type="single" width="4" shadow="t"/>
            <w10:borderright type="single" width="4" shadow="t"/>
          </v:shape>
        </w:pict>
      </w:r>
    </w:p>
    <w:p w14:paraId="6FE3AE15" w14:textId="77777777" w:rsidR="002C78FE" w:rsidRPr="002C78FE" w:rsidRDefault="002C78FE" w:rsidP="002C78FE">
      <w:pPr>
        <w:keepLines/>
        <w:rPr>
          <w:rFonts w:cs="Arial"/>
          <w:b/>
          <w:color w:val="000000"/>
          <w:sz w:val="20"/>
          <w:shd w:val="clear" w:color="auto" w:fill="FFFFFF"/>
        </w:rPr>
      </w:pPr>
      <w:r w:rsidRPr="002C78FE">
        <w:rPr>
          <w:rFonts w:cs="Arial"/>
          <w:b/>
          <w:color w:val="000000"/>
          <w:sz w:val="20"/>
          <w:shd w:val="clear" w:color="auto" w:fill="FFFFFF"/>
        </w:rPr>
        <w:t>Slide notes</w:t>
      </w:r>
    </w:p>
    <w:p w14:paraId="0C9A5431" w14:textId="77777777" w:rsidR="002C78FE" w:rsidRDefault="002C78FE" w:rsidP="002C78FE">
      <w:pPr>
        <w:keepLines/>
        <w:spacing w:before="0"/>
        <w:rPr>
          <w:rFonts w:cs="Arial"/>
          <w:color w:val="000000"/>
          <w:sz w:val="16"/>
          <w:shd w:val="clear" w:color="auto" w:fill="FFFFFF"/>
        </w:rPr>
      </w:pPr>
    </w:p>
    <w:p w14:paraId="179C9952"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Policy Reference(s): N/A</w:t>
      </w:r>
    </w:p>
    <w:p w14:paraId="6DB29722" w14:textId="77777777" w:rsidR="002C78FE" w:rsidRDefault="002C78FE" w:rsidP="002C78FE">
      <w:pPr>
        <w:keepLines/>
        <w:spacing w:before="0"/>
        <w:rPr>
          <w:rFonts w:cs="Arial"/>
          <w:color w:val="000000"/>
          <w:sz w:val="16"/>
          <w:shd w:val="clear" w:color="auto" w:fill="FFFFFF"/>
        </w:rPr>
      </w:pPr>
    </w:p>
    <w:p w14:paraId="775CE3F7"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Instructor Notes</w:t>
      </w:r>
    </w:p>
    <w:p w14:paraId="41A27B3C" w14:textId="77777777" w:rsidR="002C78FE" w:rsidRDefault="002C78FE" w:rsidP="002C78FE">
      <w:pPr>
        <w:keepLines/>
        <w:spacing w:before="0"/>
        <w:rPr>
          <w:rFonts w:cs="Arial"/>
          <w:color w:val="000000"/>
          <w:sz w:val="16"/>
          <w:shd w:val="clear" w:color="auto" w:fill="FFFFFF"/>
        </w:rPr>
      </w:pPr>
    </w:p>
    <w:p w14:paraId="115E740F"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xml:space="preserve">Introduction to Critical Thinking </w:t>
      </w:r>
    </w:p>
    <w:p w14:paraId="6F970CF5" w14:textId="77777777" w:rsidR="002C78FE" w:rsidRDefault="002C78FE" w:rsidP="002C78FE">
      <w:pPr>
        <w:keepLines/>
        <w:spacing w:before="0"/>
        <w:rPr>
          <w:rFonts w:cs="Arial"/>
          <w:color w:val="000000"/>
          <w:sz w:val="16"/>
          <w:shd w:val="clear" w:color="auto" w:fill="FFFFFF"/>
        </w:rPr>
      </w:pPr>
    </w:p>
    <w:p w14:paraId="10D904F9"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Critical thinking abilities are among the most sought-after skills in almost every industry and workplace. Often thinking is considered separate from emotions, but good critical thinkers use emotional intelligence to draw reasonable conclusions from a range of information sources determining what is useful and what isn’t. Critical thinking requires collecting information and then thoughtfully evaluating it in order to guide decision making. As a LAS, critical thinking helps you to make better decisions by engaging in logical reasoning, avoiding mistakes due to bias or inaccurate assumptions, and systematically working through options to identify the most relevant and reasonable solution.</w:t>
      </w:r>
    </w:p>
    <w:p w14:paraId="70A08292" w14:textId="77777777" w:rsidR="002C78FE" w:rsidRDefault="002C78FE" w:rsidP="002C78FE">
      <w:pPr>
        <w:keepLines/>
        <w:spacing w:before="0"/>
        <w:rPr>
          <w:rFonts w:cs="Arial"/>
          <w:color w:val="000000"/>
          <w:sz w:val="16"/>
          <w:shd w:val="clear" w:color="auto" w:fill="FFFFFF"/>
        </w:rPr>
      </w:pPr>
    </w:p>
    <w:p w14:paraId="58BE0B21"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Critical thinkers use emotional intelligence to draw conclusions.</w:t>
      </w:r>
    </w:p>
    <w:p w14:paraId="0DBDE701" w14:textId="77777777" w:rsidR="002C78FE" w:rsidRDefault="002C78FE" w:rsidP="002C78FE">
      <w:pPr>
        <w:keepLines/>
        <w:spacing w:before="0"/>
        <w:rPr>
          <w:rFonts w:cs="Arial"/>
          <w:color w:val="000000"/>
          <w:sz w:val="16"/>
          <w:shd w:val="clear" w:color="auto" w:fill="FFFFFF"/>
        </w:rPr>
      </w:pPr>
    </w:p>
    <w:p w14:paraId="4953C810"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Critical thinkers collect information and then thoughtfully evaluate to make decisions.</w:t>
      </w:r>
    </w:p>
    <w:p w14:paraId="2E2ED838" w14:textId="77777777" w:rsidR="002C78FE" w:rsidRDefault="002C78FE" w:rsidP="002C78FE">
      <w:pPr>
        <w:keepLines/>
        <w:spacing w:before="0"/>
        <w:rPr>
          <w:rFonts w:cs="Arial"/>
          <w:color w:val="000000"/>
          <w:sz w:val="16"/>
          <w:shd w:val="clear" w:color="auto" w:fill="FFFFFF"/>
        </w:rPr>
      </w:pPr>
    </w:p>
    <w:p w14:paraId="56299DFB"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xml:space="preserve">• Critical thinking helps you to make better decisions. </w:t>
      </w:r>
    </w:p>
    <w:p w14:paraId="159E8485" w14:textId="77777777" w:rsidR="002C78FE" w:rsidRDefault="002C78FE" w:rsidP="002C78FE">
      <w:pPr>
        <w:keepLines/>
        <w:spacing w:before="0"/>
        <w:rPr>
          <w:rFonts w:ascii="Times New Roman" w:hAnsi="Times New Roman"/>
          <w:color w:val="000000"/>
          <w:sz w:val="18"/>
          <w:shd w:val="clear" w:color="auto" w:fill="FFFFFF"/>
        </w:rPr>
      </w:pPr>
    </w:p>
    <w:p w14:paraId="7D4EB017" w14:textId="77777777" w:rsidR="002C78FE" w:rsidRDefault="002C78FE" w:rsidP="002C78FE">
      <w:pPr>
        <w:keepLines/>
        <w:spacing w:before="0"/>
        <w:rPr>
          <w:rFonts w:ascii="Times New Roman" w:hAnsi="Times New Roman"/>
          <w:color w:val="000000"/>
          <w:sz w:val="18"/>
          <w:shd w:val="clear" w:color="auto" w:fill="FFFFFF"/>
        </w:rPr>
      </w:pPr>
    </w:p>
    <w:p w14:paraId="4EC65106" w14:textId="77777777" w:rsidR="002C78FE" w:rsidRDefault="002C78FE" w:rsidP="002C78FE">
      <w:pPr>
        <w:keepLines/>
        <w:rPr>
          <w:rFonts w:cs="Arial"/>
          <w:color w:val="000000"/>
          <w:sz w:val="16"/>
          <w:shd w:val="clear" w:color="auto" w:fill="FFFFFF"/>
        </w:rPr>
      </w:pPr>
    </w:p>
    <w:p w14:paraId="291F37F6" w14:textId="77777777" w:rsidR="002C78FE" w:rsidRPr="002C78FE" w:rsidRDefault="002C78FE" w:rsidP="002C78FE">
      <w:pPr>
        <w:keepLines/>
        <w:rPr>
          <w:rFonts w:cs="Arial"/>
          <w:b/>
          <w:color w:val="000000"/>
          <w:sz w:val="20"/>
          <w:shd w:val="clear" w:color="auto" w:fill="FFFFFF"/>
        </w:rPr>
      </w:pPr>
      <w:r>
        <w:rPr>
          <w:rFonts w:cs="Arial"/>
          <w:color w:val="000000"/>
          <w:sz w:val="16"/>
          <w:shd w:val="clear" w:color="auto" w:fill="FFFFFF"/>
        </w:rPr>
        <w:br w:type="page"/>
      </w:r>
      <w:r w:rsidRPr="002C78FE">
        <w:rPr>
          <w:rFonts w:cs="Arial"/>
          <w:b/>
          <w:color w:val="000000"/>
          <w:sz w:val="20"/>
          <w:shd w:val="clear" w:color="auto" w:fill="FFFFFF"/>
        </w:rPr>
        <w:lastRenderedPageBreak/>
        <w:t xml:space="preserve">Slide 4 - Critical Thinking &amp; Emotional Intelligence </w:t>
      </w:r>
    </w:p>
    <w:p w14:paraId="2DB2979C" w14:textId="77777777" w:rsidR="002C78FE" w:rsidRDefault="002C78FE" w:rsidP="002C78FE">
      <w:pPr>
        <w:keepLines/>
        <w:rPr>
          <w:rFonts w:cs="Arial"/>
          <w:color w:val="000000"/>
          <w:sz w:val="16"/>
          <w:shd w:val="clear" w:color="auto" w:fill="FFFFFF"/>
        </w:rPr>
      </w:pPr>
      <w:r>
        <w:rPr>
          <w:rFonts w:cs="Arial"/>
          <w:color w:val="000000"/>
          <w:sz w:val="16"/>
          <w:shd w:val="clear" w:color="auto" w:fill="FFFFFF"/>
        </w:rPr>
        <w:pict w14:anchorId="2733986D">
          <v:shape id="_x0000_i1028" type="#_x0000_t75" style="width:480pt;height:5in" o:bordertopcolor="this" o:borderleftcolor="this" o:borderbottomcolor="this" o:borderrightcolor="this">
            <v:imagedata r:id="rId10" o:title="slide4"/>
            <w10:bordertop type="single" width="4" shadow="t"/>
            <w10:borderleft type="single" width="4" shadow="t"/>
            <w10:borderbottom type="single" width="4" shadow="t"/>
            <w10:borderright type="single" width="4" shadow="t"/>
          </v:shape>
        </w:pict>
      </w:r>
    </w:p>
    <w:p w14:paraId="376EFAD6" w14:textId="77777777" w:rsidR="002C78FE" w:rsidRPr="002C78FE" w:rsidRDefault="002C78FE" w:rsidP="002C78FE">
      <w:pPr>
        <w:keepLines/>
        <w:rPr>
          <w:rFonts w:cs="Arial"/>
          <w:b/>
          <w:color w:val="000000"/>
          <w:sz w:val="20"/>
          <w:shd w:val="clear" w:color="auto" w:fill="FFFFFF"/>
        </w:rPr>
      </w:pPr>
      <w:r w:rsidRPr="002C78FE">
        <w:rPr>
          <w:rFonts w:cs="Arial"/>
          <w:b/>
          <w:color w:val="000000"/>
          <w:sz w:val="20"/>
          <w:shd w:val="clear" w:color="auto" w:fill="FFFFFF"/>
        </w:rPr>
        <w:t>Slide notes</w:t>
      </w:r>
    </w:p>
    <w:p w14:paraId="3799C24D" w14:textId="77777777" w:rsidR="002C78FE" w:rsidRDefault="002C78FE" w:rsidP="002C78FE">
      <w:pPr>
        <w:keepLines/>
        <w:spacing w:before="0"/>
        <w:rPr>
          <w:rFonts w:cs="Arial"/>
          <w:color w:val="000000"/>
          <w:sz w:val="16"/>
          <w:shd w:val="clear" w:color="auto" w:fill="FFFFFF"/>
        </w:rPr>
      </w:pPr>
    </w:p>
    <w:p w14:paraId="20BFE6A8"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Policy Reference(s): N/A</w:t>
      </w:r>
    </w:p>
    <w:p w14:paraId="7D0076F8" w14:textId="77777777" w:rsidR="002C78FE" w:rsidRDefault="002C78FE" w:rsidP="002C78FE">
      <w:pPr>
        <w:keepLines/>
        <w:spacing w:before="0"/>
        <w:rPr>
          <w:rFonts w:cs="Arial"/>
          <w:color w:val="000000"/>
          <w:sz w:val="16"/>
          <w:shd w:val="clear" w:color="auto" w:fill="FFFFFF"/>
        </w:rPr>
      </w:pPr>
    </w:p>
    <w:p w14:paraId="15E1144A"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Instructor Notes</w:t>
      </w:r>
    </w:p>
    <w:p w14:paraId="76D408A9" w14:textId="77777777" w:rsidR="002C78FE" w:rsidRDefault="002C78FE" w:rsidP="002C78FE">
      <w:pPr>
        <w:keepLines/>
        <w:spacing w:before="0"/>
        <w:rPr>
          <w:rFonts w:cs="Arial"/>
          <w:color w:val="000000"/>
          <w:sz w:val="16"/>
          <w:shd w:val="clear" w:color="auto" w:fill="FFFFFF"/>
        </w:rPr>
      </w:pPr>
    </w:p>
    <w:p w14:paraId="3F5D3AEC"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Critical Thinking and Emotional Intelligence</w:t>
      </w:r>
    </w:p>
    <w:p w14:paraId="76AA4F91" w14:textId="77777777" w:rsidR="002C78FE" w:rsidRDefault="002C78FE" w:rsidP="002C78FE">
      <w:pPr>
        <w:keepLines/>
        <w:spacing w:before="0"/>
        <w:rPr>
          <w:rFonts w:cs="Arial"/>
          <w:color w:val="000000"/>
          <w:sz w:val="16"/>
          <w:shd w:val="clear" w:color="auto" w:fill="FFFFFF"/>
        </w:rPr>
      </w:pPr>
    </w:p>
    <w:p w14:paraId="7EBB53BA"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xml:space="preserve">Emotional Intelligence and critical thinking are regarded as important traits which may influence quality of work including decision-making and reasoning ability and adoption of evidence-based practice and practice-based knowledge. </w:t>
      </w:r>
    </w:p>
    <w:p w14:paraId="7387EFB1" w14:textId="77777777" w:rsidR="002C78FE" w:rsidRDefault="002C78FE" w:rsidP="002C78FE">
      <w:pPr>
        <w:keepLines/>
        <w:spacing w:before="0"/>
        <w:rPr>
          <w:rFonts w:cs="Arial"/>
          <w:color w:val="000000"/>
          <w:sz w:val="16"/>
          <w:shd w:val="clear" w:color="auto" w:fill="FFFFFF"/>
        </w:rPr>
      </w:pPr>
    </w:p>
    <w:p w14:paraId="41035382"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Critical thinking is needed in careers where problem solving, and decision-making are routine.</w:t>
      </w:r>
    </w:p>
    <w:p w14:paraId="37A785F5" w14:textId="77777777" w:rsidR="002C78FE" w:rsidRDefault="002C78FE" w:rsidP="002C78FE">
      <w:pPr>
        <w:keepLines/>
        <w:spacing w:before="0"/>
        <w:rPr>
          <w:rFonts w:cs="Arial"/>
          <w:color w:val="000000"/>
          <w:sz w:val="16"/>
          <w:shd w:val="clear" w:color="auto" w:fill="FFFFFF"/>
        </w:rPr>
      </w:pPr>
    </w:p>
    <w:p w14:paraId="30CAD8C7"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xml:space="preserve">Employers value workers that can accurately and efficiently solve problems. </w:t>
      </w:r>
    </w:p>
    <w:p w14:paraId="70EB1CC9" w14:textId="77777777" w:rsidR="002C78FE" w:rsidRDefault="002C78FE" w:rsidP="002C78FE">
      <w:pPr>
        <w:keepLines/>
        <w:spacing w:before="0"/>
        <w:rPr>
          <w:rFonts w:cs="Arial"/>
          <w:color w:val="000000"/>
          <w:sz w:val="16"/>
          <w:shd w:val="clear" w:color="auto" w:fill="FFFFFF"/>
        </w:rPr>
      </w:pPr>
    </w:p>
    <w:p w14:paraId="06BC4AB3"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Healthy control of your emotions in the workplace is also important and is related to critical thinking skills, since a calm head allows you to engage more effectively in critical thinking; both attributes can help you establish better relationships with co-workers, supervisors and customers.</w:t>
      </w:r>
    </w:p>
    <w:p w14:paraId="008A7C4A" w14:textId="77777777" w:rsidR="002C78FE" w:rsidRDefault="002C78FE" w:rsidP="002C78FE">
      <w:pPr>
        <w:keepLines/>
        <w:spacing w:before="0"/>
        <w:rPr>
          <w:rFonts w:ascii="Times New Roman" w:hAnsi="Times New Roman"/>
          <w:color w:val="000000"/>
          <w:sz w:val="18"/>
          <w:shd w:val="clear" w:color="auto" w:fill="FFFFFF"/>
        </w:rPr>
      </w:pPr>
    </w:p>
    <w:p w14:paraId="5BCECC64" w14:textId="77777777" w:rsidR="002C78FE" w:rsidRDefault="002C78FE" w:rsidP="002C78FE">
      <w:pPr>
        <w:keepLines/>
        <w:spacing w:before="0"/>
        <w:rPr>
          <w:rFonts w:ascii="Times New Roman" w:hAnsi="Times New Roman"/>
          <w:color w:val="000000"/>
          <w:sz w:val="18"/>
          <w:shd w:val="clear" w:color="auto" w:fill="FFFFFF"/>
        </w:rPr>
      </w:pPr>
    </w:p>
    <w:p w14:paraId="27840A4C" w14:textId="77777777" w:rsidR="002C78FE" w:rsidRDefault="002C78FE" w:rsidP="002C78FE">
      <w:pPr>
        <w:keepLines/>
        <w:rPr>
          <w:rFonts w:cs="Arial"/>
          <w:color w:val="000000"/>
          <w:sz w:val="16"/>
          <w:shd w:val="clear" w:color="auto" w:fill="FFFFFF"/>
        </w:rPr>
      </w:pPr>
    </w:p>
    <w:p w14:paraId="0F8BCF1E" w14:textId="77777777" w:rsidR="002C78FE" w:rsidRPr="002C78FE" w:rsidRDefault="002C78FE" w:rsidP="002C78FE">
      <w:pPr>
        <w:keepLines/>
        <w:rPr>
          <w:rFonts w:cs="Arial"/>
          <w:b/>
          <w:color w:val="000000"/>
          <w:sz w:val="20"/>
          <w:shd w:val="clear" w:color="auto" w:fill="FFFFFF"/>
        </w:rPr>
      </w:pPr>
      <w:r>
        <w:rPr>
          <w:rFonts w:cs="Arial"/>
          <w:color w:val="000000"/>
          <w:sz w:val="16"/>
          <w:shd w:val="clear" w:color="auto" w:fill="FFFFFF"/>
        </w:rPr>
        <w:br w:type="page"/>
      </w:r>
      <w:r w:rsidRPr="002C78FE">
        <w:rPr>
          <w:rFonts w:cs="Arial"/>
          <w:b/>
          <w:color w:val="000000"/>
          <w:sz w:val="20"/>
          <w:shd w:val="clear" w:color="auto" w:fill="FFFFFF"/>
        </w:rPr>
        <w:lastRenderedPageBreak/>
        <w:t xml:space="preserve">Slide 5 - Critical Thinking &amp; Emotional Intelligence </w:t>
      </w:r>
    </w:p>
    <w:p w14:paraId="01956CA5" w14:textId="77777777" w:rsidR="002C78FE" w:rsidRDefault="002C78FE" w:rsidP="002C78FE">
      <w:pPr>
        <w:keepLines/>
        <w:rPr>
          <w:rFonts w:cs="Arial"/>
          <w:color w:val="000000"/>
          <w:sz w:val="16"/>
          <w:shd w:val="clear" w:color="auto" w:fill="FFFFFF"/>
        </w:rPr>
      </w:pPr>
      <w:r>
        <w:rPr>
          <w:rFonts w:cs="Arial"/>
          <w:color w:val="000000"/>
          <w:sz w:val="16"/>
          <w:shd w:val="clear" w:color="auto" w:fill="FFFFFF"/>
        </w:rPr>
        <w:pict w14:anchorId="016B6066">
          <v:shape id="_x0000_i1029" type="#_x0000_t75" style="width:480pt;height:5in" o:bordertopcolor="this" o:borderleftcolor="this" o:borderbottomcolor="this" o:borderrightcolor="this">
            <v:imagedata r:id="rId11" o:title="slide5"/>
            <w10:bordertop type="single" width="4" shadow="t"/>
            <w10:borderleft type="single" width="4" shadow="t"/>
            <w10:borderbottom type="single" width="4" shadow="t"/>
            <w10:borderright type="single" width="4" shadow="t"/>
          </v:shape>
        </w:pict>
      </w:r>
    </w:p>
    <w:p w14:paraId="5C75B900" w14:textId="77777777" w:rsidR="002C78FE" w:rsidRPr="002C78FE" w:rsidRDefault="002C78FE" w:rsidP="002C78FE">
      <w:pPr>
        <w:keepLines/>
        <w:rPr>
          <w:rFonts w:cs="Arial"/>
          <w:b/>
          <w:color w:val="000000"/>
          <w:sz w:val="20"/>
          <w:shd w:val="clear" w:color="auto" w:fill="FFFFFF"/>
        </w:rPr>
      </w:pPr>
      <w:r w:rsidRPr="002C78FE">
        <w:rPr>
          <w:rFonts w:cs="Arial"/>
          <w:b/>
          <w:color w:val="000000"/>
          <w:sz w:val="20"/>
          <w:shd w:val="clear" w:color="auto" w:fill="FFFFFF"/>
        </w:rPr>
        <w:t>Slide notes</w:t>
      </w:r>
    </w:p>
    <w:p w14:paraId="2B4724A5" w14:textId="77777777" w:rsidR="002C78FE" w:rsidRDefault="002C78FE" w:rsidP="002C78FE">
      <w:pPr>
        <w:keepLines/>
        <w:spacing w:before="0"/>
        <w:rPr>
          <w:rFonts w:cs="Arial"/>
          <w:color w:val="000000"/>
          <w:sz w:val="16"/>
          <w:shd w:val="clear" w:color="auto" w:fill="FFFFFF"/>
        </w:rPr>
      </w:pPr>
    </w:p>
    <w:p w14:paraId="6355A59B"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Policy Reference(s): N/A</w:t>
      </w:r>
    </w:p>
    <w:p w14:paraId="67BF1914" w14:textId="77777777" w:rsidR="002C78FE" w:rsidRDefault="002C78FE" w:rsidP="002C78FE">
      <w:pPr>
        <w:keepLines/>
        <w:spacing w:before="0"/>
        <w:rPr>
          <w:rFonts w:cs="Arial"/>
          <w:color w:val="000000"/>
          <w:sz w:val="16"/>
          <w:shd w:val="clear" w:color="auto" w:fill="FFFFFF"/>
        </w:rPr>
      </w:pPr>
    </w:p>
    <w:p w14:paraId="2931F214"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Instructor Notes</w:t>
      </w:r>
    </w:p>
    <w:p w14:paraId="7C20AC9F" w14:textId="77777777" w:rsidR="002C78FE" w:rsidRDefault="002C78FE" w:rsidP="002C78FE">
      <w:pPr>
        <w:keepLines/>
        <w:spacing w:before="0"/>
        <w:rPr>
          <w:rFonts w:cs="Arial"/>
          <w:color w:val="000000"/>
          <w:sz w:val="16"/>
          <w:shd w:val="clear" w:color="auto" w:fill="FFFFFF"/>
        </w:rPr>
      </w:pPr>
    </w:p>
    <w:p w14:paraId="0C8B5B48"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xml:space="preserve">Characteristics of Critical Thinking </w:t>
      </w:r>
    </w:p>
    <w:p w14:paraId="59399506" w14:textId="77777777" w:rsidR="002C78FE" w:rsidRDefault="002C78FE" w:rsidP="002C78FE">
      <w:pPr>
        <w:keepLines/>
        <w:spacing w:before="0"/>
        <w:rPr>
          <w:rFonts w:cs="Arial"/>
          <w:color w:val="000000"/>
          <w:sz w:val="16"/>
          <w:shd w:val="clear" w:color="auto" w:fill="FFFFFF"/>
        </w:rPr>
      </w:pPr>
    </w:p>
    <w:p w14:paraId="1116E60B"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The purpose of critical thinking is not to be right, but to gather and assess the right information. Consciously demonstrating these four characteristics will help you to improve your skills.</w:t>
      </w:r>
    </w:p>
    <w:p w14:paraId="3683E5D3" w14:textId="77777777" w:rsidR="002C78FE" w:rsidRDefault="002C78FE" w:rsidP="002C78FE">
      <w:pPr>
        <w:keepLines/>
        <w:spacing w:before="0"/>
        <w:rPr>
          <w:rFonts w:cs="Arial"/>
          <w:color w:val="000000"/>
          <w:sz w:val="16"/>
          <w:shd w:val="clear" w:color="auto" w:fill="FFFFFF"/>
        </w:rPr>
      </w:pPr>
    </w:p>
    <w:p w14:paraId="7D14A178"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The four characteristics of critical thinking are:</w:t>
      </w:r>
    </w:p>
    <w:p w14:paraId="1B838649" w14:textId="77777777" w:rsidR="002C78FE" w:rsidRDefault="002C78FE" w:rsidP="002C78FE">
      <w:pPr>
        <w:keepLines/>
        <w:spacing w:before="0"/>
        <w:rPr>
          <w:rFonts w:cs="Arial"/>
          <w:color w:val="000000"/>
          <w:sz w:val="16"/>
          <w:shd w:val="clear" w:color="auto" w:fill="FFFFFF"/>
        </w:rPr>
      </w:pPr>
    </w:p>
    <w:p w14:paraId="1FC36494"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Curiosity</w:t>
      </w:r>
    </w:p>
    <w:p w14:paraId="25F6553D" w14:textId="77777777" w:rsidR="002C78FE" w:rsidRDefault="002C78FE" w:rsidP="002C78FE">
      <w:pPr>
        <w:keepLines/>
        <w:spacing w:before="0"/>
        <w:rPr>
          <w:rFonts w:cs="Arial"/>
          <w:color w:val="000000"/>
          <w:sz w:val="16"/>
          <w:shd w:val="clear" w:color="auto" w:fill="FFFFFF"/>
        </w:rPr>
      </w:pPr>
    </w:p>
    <w:p w14:paraId="7630C5F8"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Awareness</w:t>
      </w:r>
    </w:p>
    <w:p w14:paraId="4827BFDE" w14:textId="77777777" w:rsidR="002C78FE" w:rsidRDefault="002C78FE" w:rsidP="002C78FE">
      <w:pPr>
        <w:keepLines/>
        <w:spacing w:before="0"/>
        <w:rPr>
          <w:rFonts w:cs="Arial"/>
          <w:color w:val="000000"/>
          <w:sz w:val="16"/>
          <w:shd w:val="clear" w:color="auto" w:fill="FFFFFF"/>
        </w:rPr>
      </w:pPr>
    </w:p>
    <w:p w14:paraId="37F87C65"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Flexibility</w:t>
      </w:r>
    </w:p>
    <w:p w14:paraId="52C8F2E0" w14:textId="77777777" w:rsidR="002C78FE" w:rsidRDefault="002C78FE" w:rsidP="002C78FE">
      <w:pPr>
        <w:keepLines/>
        <w:spacing w:before="0"/>
        <w:rPr>
          <w:rFonts w:cs="Arial"/>
          <w:color w:val="000000"/>
          <w:sz w:val="16"/>
          <w:shd w:val="clear" w:color="auto" w:fill="FFFFFF"/>
        </w:rPr>
      </w:pPr>
    </w:p>
    <w:p w14:paraId="021A6075"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Common Sense</w:t>
      </w:r>
    </w:p>
    <w:p w14:paraId="48F31D41" w14:textId="77777777" w:rsidR="002C78FE" w:rsidRDefault="002C78FE" w:rsidP="002C78FE">
      <w:pPr>
        <w:keepLines/>
        <w:spacing w:before="0"/>
        <w:rPr>
          <w:rFonts w:ascii="Times New Roman" w:hAnsi="Times New Roman"/>
          <w:color w:val="000000"/>
          <w:sz w:val="18"/>
          <w:shd w:val="clear" w:color="auto" w:fill="FFFFFF"/>
        </w:rPr>
      </w:pPr>
    </w:p>
    <w:p w14:paraId="31B61BA9" w14:textId="77777777" w:rsidR="002C78FE" w:rsidRDefault="002C78FE" w:rsidP="002C78FE">
      <w:pPr>
        <w:keepLines/>
        <w:spacing w:before="0"/>
        <w:rPr>
          <w:rFonts w:ascii="Times New Roman" w:hAnsi="Times New Roman"/>
          <w:color w:val="000000"/>
          <w:sz w:val="18"/>
          <w:shd w:val="clear" w:color="auto" w:fill="FFFFFF"/>
        </w:rPr>
      </w:pPr>
    </w:p>
    <w:p w14:paraId="324FF318" w14:textId="77777777" w:rsidR="002C78FE" w:rsidRDefault="002C78FE" w:rsidP="002C78FE">
      <w:pPr>
        <w:keepLines/>
        <w:rPr>
          <w:rFonts w:cs="Arial"/>
          <w:color w:val="000000"/>
          <w:sz w:val="16"/>
          <w:shd w:val="clear" w:color="auto" w:fill="FFFFFF"/>
        </w:rPr>
      </w:pPr>
    </w:p>
    <w:p w14:paraId="402DAB3F" w14:textId="77777777" w:rsidR="002C78FE" w:rsidRPr="002C78FE" w:rsidRDefault="002C78FE" w:rsidP="002C78FE">
      <w:pPr>
        <w:keepLines/>
        <w:rPr>
          <w:rFonts w:cs="Arial"/>
          <w:b/>
          <w:color w:val="000000"/>
          <w:sz w:val="20"/>
          <w:shd w:val="clear" w:color="auto" w:fill="FFFFFF"/>
        </w:rPr>
      </w:pPr>
      <w:r>
        <w:rPr>
          <w:rFonts w:cs="Arial"/>
          <w:color w:val="000000"/>
          <w:sz w:val="16"/>
          <w:shd w:val="clear" w:color="auto" w:fill="FFFFFF"/>
        </w:rPr>
        <w:br w:type="page"/>
      </w:r>
      <w:r w:rsidRPr="002C78FE">
        <w:rPr>
          <w:rFonts w:cs="Arial"/>
          <w:b/>
          <w:color w:val="000000"/>
          <w:sz w:val="20"/>
          <w:shd w:val="clear" w:color="auto" w:fill="FFFFFF"/>
        </w:rPr>
        <w:lastRenderedPageBreak/>
        <w:t xml:space="preserve">Slide 6 - Curiosity </w:t>
      </w:r>
    </w:p>
    <w:p w14:paraId="330F6D53" w14:textId="77777777" w:rsidR="002C78FE" w:rsidRDefault="002C78FE" w:rsidP="002C78FE">
      <w:pPr>
        <w:keepLines/>
        <w:rPr>
          <w:rFonts w:cs="Arial"/>
          <w:color w:val="000000"/>
          <w:sz w:val="16"/>
          <w:shd w:val="clear" w:color="auto" w:fill="FFFFFF"/>
        </w:rPr>
      </w:pPr>
      <w:r>
        <w:rPr>
          <w:rFonts w:cs="Arial"/>
          <w:color w:val="000000"/>
          <w:sz w:val="16"/>
          <w:shd w:val="clear" w:color="auto" w:fill="FFFFFF"/>
        </w:rPr>
        <w:pict w14:anchorId="0F5DD185">
          <v:shape id="_x0000_i1030" type="#_x0000_t75" style="width:480pt;height:5in" o:bordertopcolor="this" o:borderleftcolor="this" o:borderbottomcolor="this" o:borderrightcolor="this">
            <v:imagedata r:id="rId12" o:title="slide6"/>
            <w10:bordertop type="single" width="4" shadow="t"/>
            <w10:borderleft type="single" width="4" shadow="t"/>
            <w10:borderbottom type="single" width="4" shadow="t"/>
            <w10:borderright type="single" width="4" shadow="t"/>
          </v:shape>
        </w:pict>
      </w:r>
    </w:p>
    <w:p w14:paraId="71E1D008" w14:textId="77777777" w:rsidR="002C78FE" w:rsidRPr="002C78FE" w:rsidRDefault="002C78FE" w:rsidP="002C78FE">
      <w:pPr>
        <w:keepLines/>
        <w:rPr>
          <w:rFonts w:cs="Arial"/>
          <w:b/>
          <w:color w:val="000000"/>
          <w:sz w:val="20"/>
          <w:shd w:val="clear" w:color="auto" w:fill="FFFFFF"/>
        </w:rPr>
      </w:pPr>
      <w:r w:rsidRPr="002C78FE">
        <w:rPr>
          <w:rFonts w:cs="Arial"/>
          <w:b/>
          <w:color w:val="000000"/>
          <w:sz w:val="20"/>
          <w:shd w:val="clear" w:color="auto" w:fill="FFFFFF"/>
        </w:rPr>
        <w:t>Slide notes</w:t>
      </w:r>
    </w:p>
    <w:p w14:paraId="7EF6BCA9" w14:textId="77777777" w:rsidR="002C78FE" w:rsidRDefault="002C78FE" w:rsidP="002C78FE">
      <w:pPr>
        <w:keepLines/>
        <w:spacing w:before="0"/>
        <w:rPr>
          <w:rFonts w:cs="Arial"/>
          <w:color w:val="000000"/>
          <w:sz w:val="16"/>
          <w:shd w:val="clear" w:color="auto" w:fill="FFFFFF"/>
        </w:rPr>
      </w:pPr>
    </w:p>
    <w:p w14:paraId="5AB0A60A"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Policy Reference(s): N/A</w:t>
      </w:r>
    </w:p>
    <w:p w14:paraId="45DEB735" w14:textId="77777777" w:rsidR="002C78FE" w:rsidRDefault="002C78FE" w:rsidP="002C78FE">
      <w:pPr>
        <w:keepLines/>
        <w:spacing w:before="0"/>
        <w:rPr>
          <w:rFonts w:cs="Arial"/>
          <w:color w:val="000000"/>
          <w:sz w:val="16"/>
          <w:shd w:val="clear" w:color="auto" w:fill="FFFFFF"/>
        </w:rPr>
      </w:pPr>
    </w:p>
    <w:p w14:paraId="0C274379"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Instructor Notes</w:t>
      </w:r>
    </w:p>
    <w:p w14:paraId="59543CEA" w14:textId="77777777" w:rsidR="002C78FE" w:rsidRDefault="002C78FE" w:rsidP="002C78FE">
      <w:pPr>
        <w:keepLines/>
        <w:spacing w:before="0"/>
        <w:rPr>
          <w:rFonts w:cs="Arial"/>
          <w:color w:val="000000"/>
          <w:sz w:val="16"/>
          <w:shd w:val="clear" w:color="auto" w:fill="FFFFFF"/>
        </w:rPr>
      </w:pPr>
    </w:p>
    <w:p w14:paraId="0FB1D38C"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Curiosity</w:t>
      </w:r>
    </w:p>
    <w:p w14:paraId="340D62F9" w14:textId="77777777" w:rsidR="002C78FE" w:rsidRDefault="002C78FE" w:rsidP="002C78FE">
      <w:pPr>
        <w:keepLines/>
        <w:spacing w:before="0"/>
        <w:rPr>
          <w:rFonts w:cs="Arial"/>
          <w:color w:val="000000"/>
          <w:sz w:val="16"/>
          <w:shd w:val="clear" w:color="auto" w:fill="FFFFFF"/>
        </w:rPr>
      </w:pPr>
    </w:p>
    <w:p w14:paraId="009ABE62"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A cornerstone of critical thinking is curiosity. To demonstrate this characteristic:</w:t>
      </w:r>
    </w:p>
    <w:p w14:paraId="4B86537F" w14:textId="77777777" w:rsidR="002C78FE" w:rsidRDefault="002C78FE" w:rsidP="002C78FE">
      <w:pPr>
        <w:keepLines/>
        <w:spacing w:before="0"/>
        <w:rPr>
          <w:rFonts w:cs="Arial"/>
          <w:color w:val="000000"/>
          <w:sz w:val="16"/>
          <w:shd w:val="clear" w:color="auto" w:fill="FFFFFF"/>
        </w:rPr>
      </w:pPr>
    </w:p>
    <w:p w14:paraId="7B3E1B2E"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Ask questions that reflect your willingness to grasp and accept new ideas and conclusions.</w:t>
      </w:r>
    </w:p>
    <w:p w14:paraId="18A5BC88" w14:textId="77777777" w:rsidR="002C78FE" w:rsidRDefault="002C78FE" w:rsidP="002C78FE">
      <w:pPr>
        <w:keepLines/>
        <w:spacing w:before="0"/>
        <w:rPr>
          <w:rFonts w:cs="Arial"/>
          <w:color w:val="000000"/>
          <w:sz w:val="16"/>
          <w:shd w:val="clear" w:color="auto" w:fill="FFFFFF"/>
        </w:rPr>
      </w:pPr>
    </w:p>
    <w:p w14:paraId="293E7AF5"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Project inquisitiveness and excitement rather than skepticism or negativity.</w:t>
      </w:r>
    </w:p>
    <w:p w14:paraId="5CFFE2C4" w14:textId="77777777" w:rsidR="002C78FE" w:rsidRDefault="002C78FE" w:rsidP="002C78FE">
      <w:pPr>
        <w:keepLines/>
        <w:spacing w:before="0"/>
        <w:rPr>
          <w:rFonts w:cs="Arial"/>
          <w:color w:val="000000"/>
          <w:sz w:val="16"/>
          <w:shd w:val="clear" w:color="auto" w:fill="FFFFFF"/>
        </w:rPr>
      </w:pPr>
    </w:p>
    <w:p w14:paraId="5FAB6A45"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Adopt a “naïve observer” perspective when approaching an issue, instead of a “know-it-all” perspective, even if you’re an expert.</w:t>
      </w:r>
    </w:p>
    <w:p w14:paraId="4E18B694" w14:textId="77777777" w:rsidR="002C78FE" w:rsidRDefault="002C78FE" w:rsidP="002C78FE">
      <w:pPr>
        <w:keepLines/>
        <w:spacing w:before="0"/>
        <w:rPr>
          <w:rFonts w:ascii="Times New Roman" w:hAnsi="Times New Roman"/>
          <w:color w:val="000000"/>
          <w:sz w:val="18"/>
          <w:shd w:val="clear" w:color="auto" w:fill="FFFFFF"/>
        </w:rPr>
      </w:pPr>
    </w:p>
    <w:p w14:paraId="2521199E" w14:textId="77777777" w:rsidR="002C78FE" w:rsidRDefault="002C78FE" w:rsidP="002C78FE">
      <w:pPr>
        <w:keepLines/>
        <w:spacing w:before="0"/>
        <w:rPr>
          <w:rFonts w:ascii="Times New Roman" w:hAnsi="Times New Roman"/>
          <w:color w:val="000000"/>
          <w:sz w:val="18"/>
          <w:shd w:val="clear" w:color="auto" w:fill="FFFFFF"/>
        </w:rPr>
      </w:pPr>
    </w:p>
    <w:p w14:paraId="01E091AD" w14:textId="77777777" w:rsidR="002C78FE" w:rsidRDefault="002C78FE" w:rsidP="002C78FE">
      <w:pPr>
        <w:keepLines/>
        <w:rPr>
          <w:rFonts w:cs="Arial"/>
          <w:color w:val="000000"/>
          <w:sz w:val="16"/>
          <w:shd w:val="clear" w:color="auto" w:fill="FFFFFF"/>
        </w:rPr>
      </w:pPr>
    </w:p>
    <w:p w14:paraId="1F415412" w14:textId="77777777" w:rsidR="002C78FE" w:rsidRPr="002C78FE" w:rsidRDefault="002C78FE" w:rsidP="002C78FE">
      <w:pPr>
        <w:keepLines/>
        <w:rPr>
          <w:rFonts w:cs="Arial"/>
          <w:b/>
          <w:color w:val="000000"/>
          <w:sz w:val="20"/>
          <w:shd w:val="clear" w:color="auto" w:fill="FFFFFF"/>
        </w:rPr>
      </w:pPr>
      <w:r>
        <w:rPr>
          <w:rFonts w:cs="Arial"/>
          <w:color w:val="000000"/>
          <w:sz w:val="16"/>
          <w:shd w:val="clear" w:color="auto" w:fill="FFFFFF"/>
        </w:rPr>
        <w:br w:type="page"/>
      </w:r>
      <w:r w:rsidRPr="002C78FE">
        <w:rPr>
          <w:rFonts w:cs="Arial"/>
          <w:b/>
          <w:color w:val="000000"/>
          <w:sz w:val="20"/>
          <w:shd w:val="clear" w:color="auto" w:fill="FFFFFF"/>
        </w:rPr>
        <w:lastRenderedPageBreak/>
        <w:t xml:space="preserve">Slide 7 - Awareness </w:t>
      </w:r>
    </w:p>
    <w:p w14:paraId="2842EF30" w14:textId="77777777" w:rsidR="002C78FE" w:rsidRDefault="002C78FE" w:rsidP="002C78FE">
      <w:pPr>
        <w:keepLines/>
        <w:rPr>
          <w:rFonts w:cs="Arial"/>
          <w:color w:val="000000"/>
          <w:sz w:val="16"/>
          <w:shd w:val="clear" w:color="auto" w:fill="FFFFFF"/>
        </w:rPr>
      </w:pPr>
      <w:r>
        <w:rPr>
          <w:rFonts w:cs="Arial"/>
          <w:color w:val="000000"/>
          <w:sz w:val="16"/>
          <w:shd w:val="clear" w:color="auto" w:fill="FFFFFF"/>
        </w:rPr>
        <w:pict w14:anchorId="1D3B9218">
          <v:shape id="_x0000_i1031" type="#_x0000_t75" style="width:480pt;height:5in" o:bordertopcolor="this" o:borderleftcolor="this" o:borderbottomcolor="this" o:borderrightcolor="this">
            <v:imagedata r:id="rId13" o:title="slide7"/>
            <w10:bordertop type="single" width="4" shadow="t"/>
            <w10:borderleft type="single" width="4" shadow="t"/>
            <w10:borderbottom type="single" width="4" shadow="t"/>
            <w10:borderright type="single" width="4" shadow="t"/>
          </v:shape>
        </w:pict>
      </w:r>
    </w:p>
    <w:p w14:paraId="2ADEDB35" w14:textId="77777777" w:rsidR="002C78FE" w:rsidRPr="002C78FE" w:rsidRDefault="002C78FE" w:rsidP="002C78FE">
      <w:pPr>
        <w:keepLines/>
        <w:rPr>
          <w:rFonts w:cs="Arial"/>
          <w:b/>
          <w:color w:val="000000"/>
          <w:sz w:val="20"/>
          <w:shd w:val="clear" w:color="auto" w:fill="FFFFFF"/>
        </w:rPr>
      </w:pPr>
      <w:r w:rsidRPr="002C78FE">
        <w:rPr>
          <w:rFonts w:cs="Arial"/>
          <w:b/>
          <w:color w:val="000000"/>
          <w:sz w:val="20"/>
          <w:shd w:val="clear" w:color="auto" w:fill="FFFFFF"/>
        </w:rPr>
        <w:t>Slide notes</w:t>
      </w:r>
    </w:p>
    <w:p w14:paraId="428C40C4" w14:textId="77777777" w:rsidR="002C78FE" w:rsidRDefault="002C78FE" w:rsidP="002C78FE">
      <w:pPr>
        <w:keepLines/>
        <w:spacing w:before="0"/>
        <w:rPr>
          <w:rFonts w:cs="Arial"/>
          <w:color w:val="000000"/>
          <w:sz w:val="16"/>
          <w:shd w:val="clear" w:color="auto" w:fill="FFFFFF"/>
        </w:rPr>
      </w:pPr>
    </w:p>
    <w:p w14:paraId="199D881B"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Policy Reference(s): N/A</w:t>
      </w:r>
    </w:p>
    <w:p w14:paraId="4B7B32AC" w14:textId="77777777" w:rsidR="002C78FE" w:rsidRDefault="002C78FE" w:rsidP="002C78FE">
      <w:pPr>
        <w:keepLines/>
        <w:spacing w:before="0"/>
        <w:rPr>
          <w:rFonts w:cs="Arial"/>
          <w:color w:val="000000"/>
          <w:sz w:val="16"/>
          <w:shd w:val="clear" w:color="auto" w:fill="FFFFFF"/>
        </w:rPr>
      </w:pPr>
    </w:p>
    <w:p w14:paraId="5053D988"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Instructor Notes</w:t>
      </w:r>
    </w:p>
    <w:p w14:paraId="3BCD2992" w14:textId="77777777" w:rsidR="002C78FE" w:rsidRDefault="002C78FE" w:rsidP="002C78FE">
      <w:pPr>
        <w:keepLines/>
        <w:spacing w:before="0"/>
        <w:rPr>
          <w:rFonts w:cs="Arial"/>
          <w:color w:val="000000"/>
          <w:sz w:val="16"/>
          <w:shd w:val="clear" w:color="auto" w:fill="FFFFFF"/>
        </w:rPr>
      </w:pPr>
    </w:p>
    <w:p w14:paraId="48C0A6D9"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Awareness</w:t>
      </w:r>
    </w:p>
    <w:p w14:paraId="21CDA063" w14:textId="77777777" w:rsidR="002C78FE" w:rsidRDefault="002C78FE" w:rsidP="002C78FE">
      <w:pPr>
        <w:keepLines/>
        <w:spacing w:before="0"/>
        <w:rPr>
          <w:rFonts w:cs="Arial"/>
          <w:color w:val="000000"/>
          <w:sz w:val="16"/>
          <w:shd w:val="clear" w:color="auto" w:fill="FFFFFF"/>
        </w:rPr>
      </w:pPr>
    </w:p>
    <w:p w14:paraId="688EA95D"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xml:space="preserve">Awareness is knowing what you know and knowing what you don’t know. It is particularly critical when examining assumptions and biases. </w:t>
      </w:r>
    </w:p>
    <w:p w14:paraId="440445DA" w14:textId="77777777" w:rsidR="002C78FE" w:rsidRDefault="002C78FE" w:rsidP="002C78FE">
      <w:pPr>
        <w:keepLines/>
        <w:spacing w:before="0"/>
        <w:rPr>
          <w:rFonts w:cs="Arial"/>
          <w:color w:val="000000"/>
          <w:sz w:val="16"/>
          <w:shd w:val="clear" w:color="auto" w:fill="FFFFFF"/>
        </w:rPr>
      </w:pPr>
    </w:p>
    <w:p w14:paraId="72F899B4"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Awareness means discovering your blind spots in order to make reasonable and reflective decisions by looking at an issue from a variety of perspectives. Self-reflection, education and open-mindedness are valuable tools for expanding awareness.</w:t>
      </w:r>
    </w:p>
    <w:p w14:paraId="462D829B" w14:textId="77777777" w:rsidR="002C78FE" w:rsidRDefault="002C78FE" w:rsidP="002C78FE">
      <w:pPr>
        <w:keepLines/>
        <w:spacing w:before="0"/>
        <w:rPr>
          <w:rFonts w:ascii="Times New Roman" w:hAnsi="Times New Roman"/>
          <w:color w:val="000000"/>
          <w:sz w:val="18"/>
          <w:shd w:val="clear" w:color="auto" w:fill="FFFFFF"/>
        </w:rPr>
      </w:pPr>
    </w:p>
    <w:p w14:paraId="5AF843A8" w14:textId="77777777" w:rsidR="002C78FE" w:rsidRDefault="002C78FE" w:rsidP="002C78FE">
      <w:pPr>
        <w:keepLines/>
        <w:spacing w:before="0"/>
        <w:rPr>
          <w:rFonts w:ascii="Times New Roman" w:hAnsi="Times New Roman"/>
          <w:color w:val="000000"/>
          <w:sz w:val="18"/>
          <w:shd w:val="clear" w:color="auto" w:fill="FFFFFF"/>
        </w:rPr>
      </w:pPr>
    </w:p>
    <w:p w14:paraId="01486B96" w14:textId="77777777" w:rsidR="002C78FE" w:rsidRDefault="002C78FE" w:rsidP="002C78FE">
      <w:pPr>
        <w:keepLines/>
        <w:rPr>
          <w:rFonts w:cs="Arial"/>
          <w:color w:val="000000"/>
          <w:sz w:val="16"/>
          <w:shd w:val="clear" w:color="auto" w:fill="FFFFFF"/>
        </w:rPr>
      </w:pPr>
    </w:p>
    <w:p w14:paraId="52540E04" w14:textId="77777777" w:rsidR="002C78FE" w:rsidRPr="002C78FE" w:rsidRDefault="002C78FE" w:rsidP="002C78FE">
      <w:pPr>
        <w:keepLines/>
        <w:rPr>
          <w:rFonts w:cs="Arial"/>
          <w:b/>
          <w:color w:val="000000"/>
          <w:sz w:val="20"/>
          <w:shd w:val="clear" w:color="auto" w:fill="FFFFFF"/>
        </w:rPr>
      </w:pPr>
      <w:r>
        <w:rPr>
          <w:rFonts w:cs="Arial"/>
          <w:color w:val="000000"/>
          <w:sz w:val="16"/>
          <w:shd w:val="clear" w:color="auto" w:fill="FFFFFF"/>
        </w:rPr>
        <w:br w:type="page"/>
      </w:r>
      <w:r w:rsidRPr="002C78FE">
        <w:rPr>
          <w:rFonts w:cs="Arial"/>
          <w:b/>
          <w:color w:val="000000"/>
          <w:sz w:val="20"/>
          <w:shd w:val="clear" w:color="auto" w:fill="FFFFFF"/>
        </w:rPr>
        <w:lastRenderedPageBreak/>
        <w:t xml:space="preserve">Slide 8 - Flexibility </w:t>
      </w:r>
    </w:p>
    <w:p w14:paraId="7DAA95F4" w14:textId="77777777" w:rsidR="002C78FE" w:rsidRDefault="002C78FE" w:rsidP="002C78FE">
      <w:pPr>
        <w:keepLines/>
        <w:rPr>
          <w:rFonts w:cs="Arial"/>
          <w:color w:val="000000"/>
          <w:sz w:val="16"/>
          <w:shd w:val="clear" w:color="auto" w:fill="FFFFFF"/>
        </w:rPr>
      </w:pPr>
      <w:r>
        <w:rPr>
          <w:rFonts w:cs="Arial"/>
          <w:color w:val="000000"/>
          <w:sz w:val="16"/>
          <w:shd w:val="clear" w:color="auto" w:fill="FFFFFF"/>
        </w:rPr>
        <w:pict w14:anchorId="1160593B">
          <v:shape id="_x0000_i1032" type="#_x0000_t75" style="width:480pt;height:5in" o:bordertopcolor="this" o:borderleftcolor="this" o:borderbottomcolor="this" o:borderrightcolor="this">
            <v:imagedata r:id="rId14" o:title="slide8"/>
            <w10:bordertop type="single" width="4" shadow="t"/>
            <w10:borderleft type="single" width="4" shadow="t"/>
            <w10:borderbottom type="single" width="4" shadow="t"/>
            <w10:borderright type="single" width="4" shadow="t"/>
          </v:shape>
        </w:pict>
      </w:r>
    </w:p>
    <w:p w14:paraId="1447A987" w14:textId="77777777" w:rsidR="002C78FE" w:rsidRPr="002C78FE" w:rsidRDefault="002C78FE" w:rsidP="002C78FE">
      <w:pPr>
        <w:keepLines/>
        <w:rPr>
          <w:rFonts w:cs="Arial"/>
          <w:b/>
          <w:color w:val="000000"/>
          <w:sz w:val="20"/>
          <w:shd w:val="clear" w:color="auto" w:fill="FFFFFF"/>
        </w:rPr>
      </w:pPr>
      <w:r w:rsidRPr="002C78FE">
        <w:rPr>
          <w:rFonts w:cs="Arial"/>
          <w:b/>
          <w:color w:val="000000"/>
          <w:sz w:val="20"/>
          <w:shd w:val="clear" w:color="auto" w:fill="FFFFFF"/>
        </w:rPr>
        <w:t>Slide notes</w:t>
      </w:r>
    </w:p>
    <w:p w14:paraId="1C3F6B80" w14:textId="77777777" w:rsidR="002C78FE" w:rsidRDefault="002C78FE" w:rsidP="002C78FE">
      <w:pPr>
        <w:keepLines/>
        <w:spacing w:before="0"/>
        <w:rPr>
          <w:rFonts w:cs="Arial"/>
          <w:color w:val="000000"/>
          <w:sz w:val="16"/>
          <w:shd w:val="clear" w:color="auto" w:fill="FFFFFF"/>
        </w:rPr>
      </w:pPr>
    </w:p>
    <w:p w14:paraId="480BBD9B"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Policy Reference(s): N/A</w:t>
      </w:r>
    </w:p>
    <w:p w14:paraId="0575AE51" w14:textId="77777777" w:rsidR="002C78FE" w:rsidRDefault="002C78FE" w:rsidP="002C78FE">
      <w:pPr>
        <w:keepLines/>
        <w:spacing w:before="0"/>
        <w:rPr>
          <w:rFonts w:cs="Arial"/>
          <w:color w:val="000000"/>
          <w:sz w:val="16"/>
          <w:shd w:val="clear" w:color="auto" w:fill="FFFFFF"/>
        </w:rPr>
      </w:pPr>
    </w:p>
    <w:p w14:paraId="0EAD0616"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Instructor Notes</w:t>
      </w:r>
    </w:p>
    <w:p w14:paraId="1ECF375C" w14:textId="77777777" w:rsidR="002C78FE" w:rsidRDefault="002C78FE" w:rsidP="002C78FE">
      <w:pPr>
        <w:keepLines/>
        <w:spacing w:before="0"/>
        <w:rPr>
          <w:rFonts w:cs="Arial"/>
          <w:color w:val="000000"/>
          <w:sz w:val="16"/>
          <w:shd w:val="clear" w:color="auto" w:fill="FFFFFF"/>
        </w:rPr>
      </w:pPr>
    </w:p>
    <w:p w14:paraId="0E8B9533"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Flexibility</w:t>
      </w:r>
    </w:p>
    <w:p w14:paraId="1BE771AA" w14:textId="77777777" w:rsidR="002C78FE" w:rsidRDefault="002C78FE" w:rsidP="002C78FE">
      <w:pPr>
        <w:keepLines/>
        <w:spacing w:before="0"/>
        <w:rPr>
          <w:rFonts w:cs="Arial"/>
          <w:color w:val="000000"/>
          <w:sz w:val="16"/>
          <w:shd w:val="clear" w:color="auto" w:fill="FFFFFF"/>
        </w:rPr>
      </w:pPr>
    </w:p>
    <w:p w14:paraId="190039B6"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Someone who is flexible:</w:t>
      </w:r>
    </w:p>
    <w:p w14:paraId="38B2C260" w14:textId="77777777" w:rsidR="002C78FE" w:rsidRDefault="002C78FE" w:rsidP="002C78FE">
      <w:pPr>
        <w:keepLines/>
        <w:spacing w:before="0"/>
        <w:rPr>
          <w:rFonts w:cs="Arial"/>
          <w:color w:val="000000"/>
          <w:sz w:val="16"/>
          <w:shd w:val="clear" w:color="auto" w:fill="FFFFFF"/>
        </w:rPr>
      </w:pPr>
    </w:p>
    <w:p w14:paraId="3CD7ACC0"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Is open to new information</w:t>
      </w:r>
    </w:p>
    <w:p w14:paraId="390B0D5A" w14:textId="77777777" w:rsidR="002C78FE" w:rsidRDefault="002C78FE" w:rsidP="002C78FE">
      <w:pPr>
        <w:keepLines/>
        <w:spacing w:before="0"/>
        <w:rPr>
          <w:rFonts w:cs="Arial"/>
          <w:color w:val="000000"/>
          <w:sz w:val="16"/>
          <w:shd w:val="clear" w:color="auto" w:fill="FFFFFF"/>
        </w:rPr>
      </w:pPr>
    </w:p>
    <w:p w14:paraId="780C1A19"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Adapts to changing circumstances and deals with ambiguity without getting stressed out</w:t>
      </w:r>
    </w:p>
    <w:p w14:paraId="03521A36" w14:textId="77777777" w:rsidR="002C78FE" w:rsidRDefault="002C78FE" w:rsidP="002C78FE">
      <w:pPr>
        <w:keepLines/>
        <w:spacing w:before="0"/>
        <w:rPr>
          <w:rFonts w:cs="Arial"/>
          <w:color w:val="000000"/>
          <w:sz w:val="16"/>
          <w:shd w:val="clear" w:color="auto" w:fill="FFFFFF"/>
        </w:rPr>
      </w:pPr>
    </w:p>
    <w:p w14:paraId="7FC43718"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Considers alternative points of view without being attached to any one perspective</w:t>
      </w:r>
    </w:p>
    <w:p w14:paraId="25829DBE" w14:textId="77777777" w:rsidR="002C78FE" w:rsidRDefault="002C78FE" w:rsidP="002C78FE">
      <w:pPr>
        <w:keepLines/>
        <w:spacing w:before="0"/>
        <w:rPr>
          <w:rFonts w:cs="Arial"/>
          <w:color w:val="000000"/>
          <w:sz w:val="16"/>
          <w:shd w:val="clear" w:color="auto" w:fill="FFFFFF"/>
        </w:rPr>
      </w:pPr>
    </w:p>
    <w:p w14:paraId="1EEA3C8B"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Plays devil’s advocate and explores the opposite point of view</w:t>
      </w:r>
    </w:p>
    <w:p w14:paraId="1B217505" w14:textId="77777777" w:rsidR="002C78FE" w:rsidRDefault="002C78FE" w:rsidP="002C78FE">
      <w:pPr>
        <w:keepLines/>
        <w:spacing w:before="0"/>
        <w:rPr>
          <w:rFonts w:cs="Arial"/>
          <w:color w:val="000000"/>
          <w:sz w:val="16"/>
          <w:shd w:val="clear" w:color="auto" w:fill="FFFFFF"/>
        </w:rPr>
      </w:pPr>
    </w:p>
    <w:p w14:paraId="6D92F018"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Solves problems through compromise and consensus and is willing to experiment with another person’s ideas</w:t>
      </w:r>
    </w:p>
    <w:p w14:paraId="3911BA29" w14:textId="77777777" w:rsidR="002C78FE" w:rsidRDefault="002C78FE" w:rsidP="002C78FE">
      <w:pPr>
        <w:keepLines/>
        <w:spacing w:before="0"/>
        <w:rPr>
          <w:rFonts w:ascii="Times New Roman" w:hAnsi="Times New Roman"/>
          <w:color w:val="000000"/>
          <w:sz w:val="18"/>
          <w:shd w:val="clear" w:color="auto" w:fill="FFFFFF"/>
        </w:rPr>
      </w:pPr>
    </w:p>
    <w:p w14:paraId="781F9108" w14:textId="77777777" w:rsidR="002C78FE" w:rsidRDefault="002C78FE" w:rsidP="002C78FE">
      <w:pPr>
        <w:keepLines/>
        <w:spacing w:before="0"/>
        <w:rPr>
          <w:rFonts w:ascii="Times New Roman" w:hAnsi="Times New Roman"/>
          <w:color w:val="000000"/>
          <w:sz w:val="18"/>
          <w:shd w:val="clear" w:color="auto" w:fill="FFFFFF"/>
        </w:rPr>
      </w:pPr>
    </w:p>
    <w:p w14:paraId="6E0BCD73" w14:textId="77777777" w:rsidR="002C78FE" w:rsidRDefault="002C78FE" w:rsidP="002C78FE">
      <w:pPr>
        <w:keepLines/>
        <w:rPr>
          <w:rFonts w:cs="Arial"/>
          <w:color w:val="000000"/>
          <w:sz w:val="16"/>
          <w:shd w:val="clear" w:color="auto" w:fill="FFFFFF"/>
        </w:rPr>
      </w:pPr>
    </w:p>
    <w:p w14:paraId="55D5A432" w14:textId="77777777" w:rsidR="002C78FE" w:rsidRPr="002C78FE" w:rsidRDefault="002C78FE" w:rsidP="002C78FE">
      <w:pPr>
        <w:keepLines/>
        <w:rPr>
          <w:rFonts w:cs="Arial"/>
          <w:b/>
          <w:color w:val="000000"/>
          <w:sz w:val="20"/>
          <w:shd w:val="clear" w:color="auto" w:fill="FFFFFF"/>
        </w:rPr>
      </w:pPr>
      <w:r>
        <w:rPr>
          <w:rFonts w:cs="Arial"/>
          <w:color w:val="000000"/>
          <w:sz w:val="16"/>
          <w:shd w:val="clear" w:color="auto" w:fill="FFFFFF"/>
        </w:rPr>
        <w:br w:type="page"/>
      </w:r>
      <w:r w:rsidRPr="002C78FE">
        <w:rPr>
          <w:rFonts w:cs="Arial"/>
          <w:b/>
          <w:color w:val="000000"/>
          <w:sz w:val="20"/>
          <w:shd w:val="clear" w:color="auto" w:fill="FFFFFF"/>
        </w:rPr>
        <w:lastRenderedPageBreak/>
        <w:t xml:space="preserve">Slide 9 - Common Sense </w:t>
      </w:r>
    </w:p>
    <w:p w14:paraId="0008EFE7" w14:textId="77777777" w:rsidR="002C78FE" w:rsidRDefault="002C78FE" w:rsidP="002C78FE">
      <w:pPr>
        <w:keepLines/>
        <w:rPr>
          <w:rFonts w:cs="Arial"/>
          <w:color w:val="000000"/>
          <w:sz w:val="16"/>
          <w:shd w:val="clear" w:color="auto" w:fill="FFFFFF"/>
        </w:rPr>
      </w:pPr>
      <w:r>
        <w:rPr>
          <w:rFonts w:cs="Arial"/>
          <w:color w:val="000000"/>
          <w:sz w:val="16"/>
          <w:shd w:val="clear" w:color="auto" w:fill="FFFFFF"/>
        </w:rPr>
        <w:pict w14:anchorId="384BF899">
          <v:shape id="_x0000_i1033" type="#_x0000_t75" style="width:480pt;height:5in" o:bordertopcolor="this" o:borderleftcolor="this" o:borderbottomcolor="this" o:borderrightcolor="this">
            <v:imagedata r:id="rId15" o:title="slide9"/>
            <w10:bordertop type="single" width="4" shadow="t"/>
            <w10:borderleft type="single" width="4" shadow="t"/>
            <w10:borderbottom type="single" width="4" shadow="t"/>
            <w10:borderright type="single" width="4" shadow="t"/>
          </v:shape>
        </w:pict>
      </w:r>
    </w:p>
    <w:p w14:paraId="71E82D4F" w14:textId="77777777" w:rsidR="002C78FE" w:rsidRPr="002C78FE" w:rsidRDefault="002C78FE" w:rsidP="002C78FE">
      <w:pPr>
        <w:keepLines/>
        <w:rPr>
          <w:rFonts w:cs="Arial"/>
          <w:b/>
          <w:color w:val="000000"/>
          <w:sz w:val="20"/>
          <w:shd w:val="clear" w:color="auto" w:fill="FFFFFF"/>
        </w:rPr>
      </w:pPr>
      <w:r w:rsidRPr="002C78FE">
        <w:rPr>
          <w:rFonts w:cs="Arial"/>
          <w:b/>
          <w:color w:val="000000"/>
          <w:sz w:val="20"/>
          <w:shd w:val="clear" w:color="auto" w:fill="FFFFFF"/>
        </w:rPr>
        <w:t>Slide notes</w:t>
      </w:r>
    </w:p>
    <w:p w14:paraId="731F18F9" w14:textId="77777777" w:rsidR="002C78FE" w:rsidRDefault="002C78FE" w:rsidP="002C78FE">
      <w:pPr>
        <w:keepLines/>
        <w:spacing w:before="0"/>
        <w:rPr>
          <w:rFonts w:cs="Arial"/>
          <w:color w:val="000000"/>
          <w:sz w:val="16"/>
          <w:shd w:val="clear" w:color="auto" w:fill="FFFFFF"/>
        </w:rPr>
      </w:pPr>
    </w:p>
    <w:p w14:paraId="0B0DF7E1"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Policy Reference(s): N/A</w:t>
      </w:r>
    </w:p>
    <w:p w14:paraId="31EB2A1D" w14:textId="77777777" w:rsidR="002C78FE" w:rsidRDefault="002C78FE" w:rsidP="002C78FE">
      <w:pPr>
        <w:keepLines/>
        <w:spacing w:before="0"/>
        <w:rPr>
          <w:rFonts w:cs="Arial"/>
          <w:color w:val="000000"/>
          <w:sz w:val="16"/>
          <w:shd w:val="clear" w:color="auto" w:fill="FFFFFF"/>
        </w:rPr>
      </w:pPr>
    </w:p>
    <w:p w14:paraId="25BB56EE"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Instructor Notes</w:t>
      </w:r>
    </w:p>
    <w:p w14:paraId="1F02AB60" w14:textId="77777777" w:rsidR="002C78FE" w:rsidRDefault="002C78FE" w:rsidP="002C78FE">
      <w:pPr>
        <w:keepLines/>
        <w:spacing w:before="0"/>
        <w:rPr>
          <w:rFonts w:cs="Arial"/>
          <w:color w:val="000000"/>
          <w:sz w:val="16"/>
          <w:shd w:val="clear" w:color="auto" w:fill="FFFFFF"/>
        </w:rPr>
      </w:pPr>
    </w:p>
    <w:p w14:paraId="44753D38"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xml:space="preserve">Common Sense </w:t>
      </w:r>
    </w:p>
    <w:p w14:paraId="60BA61C9" w14:textId="77777777" w:rsidR="002C78FE" w:rsidRDefault="002C78FE" w:rsidP="002C78FE">
      <w:pPr>
        <w:keepLines/>
        <w:spacing w:before="0"/>
        <w:rPr>
          <w:rFonts w:cs="Arial"/>
          <w:color w:val="000000"/>
          <w:sz w:val="16"/>
          <w:shd w:val="clear" w:color="auto" w:fill="FFFFFF"/>
        </w:rPr>
      </w:pPr>
    </w:p>
    <w:p w14:paraId="6946510E"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Common sense means paying attention to the obvious. However, it’s not as easy or as common as it sounds. Some practical things you can do to make sure you use common sense are:</w:t>
      </w:r>
    </w:p>
    <w:p w14:paraId="49A07BA6" w14:textId="77777777" w:rsidR="002C78FE" w:rsidRDefault="002C78FE" w:rsidP="002C78FE">
      <w:pPr>
        <w:keepLines/>
        <w:spacing w:before="0"/>
        <w:rPr>
          <w:rFonts w:cs="Arial"/>
          <w:color w:val="000000"/>
          <w:sz w:val="16"/>
          <w:shd w:val="clear" w:color="auto" w:fill="FFFFFF"/>
        </w:rPr>
      </w:pPr>
    </w:p>
    <w:p w14:paraId="2CB468EC"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Verifying facts and figures yourself. Check others’ work, as well as your own.</w:t>
      </w:r>
    </w:p>
    <w:p w14:paraId="2029E281" w14:textId="77777777" w:rsidR="002C78FE" w:rsidRDefault="002C78FE" w:rsidP="002C78FE">
      <w:pPr>
        <w:keepLines/>
        <w:spacing w:before="0"/>
        <w:rPr>
          <w:rFonts w:cs="Arial"/>
          <w:color w:val="000000"/>
          <w:sz w:val="16"/>
          <w:shd w:val="clear" w:color="auto" w:fill="FFFFFF"/>
        </w:rPr>
      </w:pPr>
    </w:p>
    <w:p w14:paraId="01E32E42"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Consider the source of your information. Can you find a second or independent source to confirm it?</w:t>
      </w:r>
    </w:p>
    <w:p w14:paraId="037240B8" w14:textId="77777777" w:rsidR="002C78FE" w:rsidRDefault="002C78FE" w:rsidP="002C78FE">
      <w:pPr>
        <w:keepLines/>
        <w:spacing w:before="0"/>
        <w:rPr>
          <w:rFonts w:cs="Arial"/>
          <w:color w:val="000000"/>
          <w:sz w:val="16"/>
          <w:shd w:val="clear" w:color="auto" w:fill="FFFFFF"/>
        </w:rPr>
      </w:pPr>
    </w:p>
    <w:p w14:paraId="512982CD"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Identify obviously illogical thought processes. Does the information pass the “sniff test”? Think of outlandish urban legends, like stories of people who follow their GPS when it tells them to drive into a building.</w:t>
      </w:r>
    </w:p>
    <w:p w14:paraId="408BC688" w14:textId="77777777" w:rsidR="002C78FE" w:rsidRDefault="002C78FE" w:rsidP="002C78FE">
      <w:pPr>
        <w:keepLines/>
        <w:spacing w:before="0"/>
        <w:rPr>
          <w:rFonts w:ascii="Times New Roman" w:hAnsi="Times New Roman"/>
          <w:color w:val="000000"/>
          <w:sz w:val="18"/>
          <w:shd w:val="clear" w:color="auto" w:fill="FFFFFF"/>
        </w:rPr>
      </w:pPr>
    </w:p>
    <w:p w14:paraId="4D4C38AE" w14:textId="77777777" w:rsidR="002C78FE" w:rsidRDefault="002C78FE" w:rsidP="002C78FE">
      <w:pPr>
        <w:keepLines/>
        <w:spacing w:before="0"/>
        <w:rPr>
          <w:rFonts w:ascii="Times New Roman" w:hAnsi="Times New Roman"/>
          <w:color w:val="000000"/>
          <w:sz w:val="18"/>
          <w:shd w:val="clear" w:color="auto" w:fill="FFFFFF"/>
        </w:rPr>
      </w:pPr>
    </w:p>
    <w:p w14:paraId="00274CEC" w14:textId="77777777" w:rsidR="002C78FE" w:rsidRDefault="002C78FE" w:rsidP="002C78FE">
      <w:pPr>
        <w:keepLines/>
        <w:rPr>
          <w:rFonts w:cs="Arial"/>
          <w:color w:val="000000"/>
          <w:sz w:val="16"/>
          <w:shd w:val="clear" w:color="auto" w:fill="FFFFFF"/>
        </w:rPr>
      </w:pPr>
    </w:p>
    <w:p w14:paraId="7EBEA7D0" w14:textId="77777777" w:rsidR="002C78FE" w:rsidRPr="002C78FE" w:rsidRDefault="002C78FE" w:rsidP="002C78FE">
      <w:pPr>
        <w:keepLines/>
        <w:rPr>
          <w:rFonts w:cs="Arial"/>
          <w:b/>
          <w:color w:val="000000"/>
          <w:sz w:val="20"/>
          <w:shd w:val="clear" w:color="auto" w:fill="FFFFFF"/>
        </w:rPr>
      </w:pPr>
      <w:r>
        <w:rPr>
          <w:rFonts w:cs="Arial"/>
          <w:color w:val="000000"/>
          <w:sz w:val="16"/>
          <w:shd w:val="clear" w:color="auto" w:fill="FFFFFF"/>
        </w:rPr>
        <w:br w:type="page"/>
      </w:r>
      <w:r w:rsidRPr="002C78FE">
        <w:rPr>
          <w:rFonts w:cs="Arial"/>
          <w:b/>
          <w:color w:val="000000"/>
          <w:sz w:val="20"/>
          <w:shd w:val="clear" w:color="auto" w:fill="FFFFFF"/>
        </w:rPr>
        <w:lastRenderedPageBreak/>
        <w:t xml:space="preserve">Slide 10 - Interactive Activity </w:t>
      </w:r>
    </w:p>
    <w:p w14:paraId="7338CB99" w14:textId="77777777" w:rsidR="002C78FE" w:rsidRDefault="002C78FE" w:rsidP="002C78FE">
      <w:pPr>
        <w:keepLines/>
        <w:rPr>
          <w:rFonts w:cs="Arial"/>
          <w:color w:val="000000"/>
          <w:sz w:val="16"/>
          <w:shd w:val="clear" w:color="auto" w:fill="FFFFFF"/>
        </w:rPr>
      </w:pPr>
      <w:r>
        <w:rPr>
          <w:rFonts w:cs="Arial"/>
          <w:color w:val="000000"/>
          <w:sz w:val="16"/>
          <w:shd w:val="clear" w:color="auto" w:fill="FFFFFF"/>
        </w:rPr>
        <w:pict w14:anchorId="558CE4B4">
          <v:shape id="_x0000_i1034" type="#_x0000_t75" style="width:480pt;height:5in" o:bordertopcolor="this" o:borderleftcolor="this" o:borderbottomcolor="this" o:borderrightcolor="this">
            <v:imagedata r:id="rId16" o:title="slide10"/>
            <w10:bordertop type="single" width="4" shadow="t"/>
            <w10:borderleft type="single" width="4" shadow="t"/>
            <w10:borderbottom type="single" width="4" shadow="t"/>
            <w10:borderright type="single" width="4" shadow="t"/>
          </v:shape>
        </w:pict>
      </w:r>
    </w:p>
    <w:p w14:paraId="64E7B087" w14:textId="77777777" w:rsidR="002C78FE" w:rsidRPr="002C78FE" w:rsidRDefault="002C78FE" w:rsidP="002C78FE">
      <w:pPr>
        <w:keepLines/>
        <w:rPr>
          <w:rFonts w:cs="Arial"/>
          <w:b/>
          <w:color w:val="000000"/>
          <w:sz w:val="20"/>
          <w:shd w:val="clear" w:color="auto" w:fill="FFFFFF"/>
        </w:rPr>
      </w:pPr>
      <w:r w:rsidRPr="002C78FE">
        <w:rPr>
          <w:rFonts w:cs="Arial"/>
          <w:b/>
          <w:color w:val="000000"/>
          <w:sz w:val="20"/>
          <w:shd w:val="clear" w:color="auto" w:fill="FFFFFF"/>
        </w:rPr>
        <w:t>Slide notes</w:t>
      </w:r>
    </w:p>
    <w:p w14:paraId="276C264D" w14:textId="77777777" w:rsidR="002C78FE" w:rsidRDefault="002C78FE" w:rsidP="002C78FE">
      <w:pPr>
        <w:keepLines/>
        <w:spacing w:before="0"/>
        <w:rPr>
          <w:rFonts w:cs="Arial"/>
          <w:color w:val="000000"/>
          <w:sz w:val="16"/>
          <w:shd w:val="clear" w:color="auto" w:fill="FFFFFF"/>
        </w:rPr>
      </w:pPr>
    </w:p>
    <w:p w14:paraId="7B062A17"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Policy Reference(s): N/A</w:t>
      </w:r>
    </w:p>
    <w:p w14:paraId="3689B78E" w14:textId="77777777" w:rsidR="002C78FE" w:rsidRDefault="002C78FE" w:rsidP="002C78FE">
      <w:pPr>
        <w:keepLines/>
        <w:spacing w:before="0"/>
        <w:rPr>
          <w:rFonts w:cs="Arial"/>
          <w:color w:val="000000"/>
          <w:sz w:val="16"/>
          <w:shd w:val="clear" w:color="auto" w:fill="FFFFFF"/>
        </w:rPr>
      </w:pPr>
    </w:p>
    <w:p w14:paraId="5C539E86"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Instructor Notes</w:t>
      </w:r>
    </w:p>
    <w:p w14:paraId="0EF54FA7" w14:textId="77777777" w:rsidR="002C78FE" w:rsidRDefault="002C78FE" w:rsidP="002C78FE">
      <w:pPr>
        <w:keepLines/>
        <w:spacing w:before="0"/>
        <w:rPr>
          <w:rFonts w:cs="Arial"/>
          <w:color w:val="000000"/>
          <w:sz w:val="16"/>
          <w:shd w:val="clear" w:color="auto" w:fill="FFFFFF"/>
        </w:rPr>
      </w:pPr>
    </w:p>
    <w:p w14:paraId="73FD6C64"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Interactive Activity</w:t>
      </w:r>
    </w:p>
    <w:p w14:paraId="5C343768" w14:textId="77777777" w:rsidR="002C78FE" w:rsidRDefault="002C78FE" w:rsidP="002C78FE">
      <w:pPr>
        <w:keepLines/>
        <w:spacing w:before="0"/>
        <w:rPr>
          <w:rFonts w:cs="Arial"/>
          <w:color w:val="000000"/>
          <w:sz w:val="16"/>
          <w:shd w:val="clear" w:color="auto" w:fill="FFFFFF"/>
        </w:rPr>
      </w:pPr>
    </w:p>
    <w:p w14:paraId="5A3E6D04"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xml:space="preserve">The following is an interactive activity. Advise trainees that this activity is to test their common sense. Advise trainees they can put their answers in the participant guide. Provide trainees 10 minutes to complete the activity. Ask for volunteers to answer each question and discuss the correct answers with the trainees. </w:t>
      </w:r>
    </w:p>
    <w:p w14:paraId="27E9234C" w14:textId="77777777" w:rsidR="002C78FE" w:rsidRDefault="002C78FE" w:rsidP="002C78FE">
      <w:pPr>
        <w:keepLines/>
        <w:spacing w:before="0"/>
        <w:rPr>
          <w:rFonts w:cs="Arial"/>
          <w:color w:val="000000"/>
          <w:sz w:val="16"/>
          <w:shd w:val="clear" w:color="auto" w:fill="FFFFFF"/>
        </w:rPr>
      </w:pPr>
    </w:p>
    <w:p w14:paraId="35FBE337"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Answers are on the next slide:</w:t>
      </w:r>
    </w:p>
    <w:p w14:paraId="1B488F32" w14:textId="77777777" w:rsidR="002C78FE" w:rsidRDefault="002C78FE" w:rsidP="002C78FE">
      <w:pPr>
        <w:keepLines/>
        <w:spacing w:before="0"/>
        <w:rPr>
          <w:rFonts w:cs="Arial"/>
          <w:color w:val="000000"/>
          <w:sz w:val="16"/>
          <w:shd w:val="clear" w:color="auto" w:fill="FFFFFF"/>
        </w:rPr>
      </w:pPr>
    </w:p>
    <w:p w14:paraId="49AA3F50"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1. One</w:t>
      </w:r>
    </w:p>
    <w:p w14:paraId="234BCB36" w14:textId="77777777" w:rsidR="002C78FE" w:rsidRDefault="002C78FE" w:rsidP="002C78FE">
      <w:pPr>
        <w:keepLines/>
        <w:spacing w:before="0"/>
        <w:rPr>
          <w:rFonts w:cs="Arial"/>
          <w:color w:val="000000"/>
          <w:sz w:val="16"/>
          <w:shd w:val="clear" w:color="auto" w:fill="FFFFFF"/>
        </w:rPr>
      </w:pPr>
    </w:p>
    <w:p w14:paraId="2DBFA6B8"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2. A 50-cent piece and a nickel. Only one is not a nickel.</w:t>
      </w:r>
    </w:p>
    <w:p w14:paraId="2C6B9AFD" w14:textId="77777777" w:rsidR="002C78FE" w:rsidRDefault="002C78FE" w:rsidP="002C78FE">
      <w:pPr>
        <w:keepLines/>
        <w:spacing w:before="0"/>
        <w:rPr>
          <w:rFonts w:cs="Arial"/>
          <w:color w:val="000000"/>
          <w:sz w:val="16"/>
          <w:shd w:val="clear" w:color="auto" w:fill="FFFFFF"/>
        </w:rPr>
      </w:pPr>
    </w:p>
    <w:p w14:paraId="3725B3F4"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3. Two</w:t>
      </w:r>
    </w:p>
    <w:p w14:paraId="3C755B87" w14:textId="77777777" w:rsidR="002C78FE" w:rsidRDefault="002C78FE" w:rsidP="002C78FE">
      <w:pPr>
        <w:keepLines/>
        <w:spacing w:before="0"/>
        <w:rPr>
          <w:rFonts w:cs="Arial"/>
          <w:color w:val="000000"/>
          <w:sz w:val="16"/>
          <w:shd w:val="clear" w:color="auto" w:fill="FFFFFF"/>
        </w:rPr>
      </w:pPr>
    </w:p>
    <w:p w14:paraId="7D45133F"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4. 70</w:t>
      </w:r>
    </w:p>
    <w:p w14:paraId="5E00437B" w14:textId="77777777" w:rsidR="002C78FE" w:rsidRDefault="002C78FE" w:rsidP="002C78FE">
      <w:pPr>
        <w:keepLines/>
        <w:spacing w:before="0"/>
        <w:rPr>
          <w:rFonts w:cs="Arial"/>
          <w:color w:val="000000"/>
          <w:sz w:val="16"/>
          <w:shd w:val="clear" w:color="auto" w:fill="FFFFFF"/>
        </w:rPr>
      </w:pPr>
    </w:p>
    <w:p w14:paraId="4B29BF97"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5. They were playing different people.</w:t>
      </w:r>
    </w:p>
    <w:p w14:paraId="1BA7F201" w14:textId="77777777" w:rsidR="002C78FE" w:rsidRDefault="002C78FE" w:rsidP="002C78FE">
      <w:pPr>
        <w:keepLines/>
        <w:spacing w:before="0"/>
        <w:rPr>
          <w:rFonts w:cs="Arial"/>
          <w:color w:val="000000"/>
          <w:sz w:val="16"/>
          <w:shd w:val="clear" w:color="auto" w:fill="FFFFFF"/>
        </w:rPr>
      </w:pPr>
    </w:p>
    <w:p w14:paraId="14FBC44B"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6. The match</w:t>
      </w:r>
    </w:p>
    <w:p w14:paraId="19A62001" w14:textId="77777777" w:rsidR="002C78FE" w:rsidRDefault="002C78FE" w:rsidP="002C78FE">
      <w:pPr>
        <w:keepLines/>
        <w:spacing w:before="0"/>
        <w:rPr>
          <w:rFonts w:cs="Arial"/>
          <w:color w:val="000000"/>
          <w:sz w:val="16"/>
          <w:shd w:val="clear" w:color="auto" w:fill="FFFFFF"/>
        </w:rPr>
      </w:pPr>
    </w:p>
    <w:p w14:paraId="15268708"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7. Nine</w:t>
      </w:r>
    </w:p>
    <w:p w14:paraId="0216E805" w14:textId="77777777" w:rsidR="002C78FE" w:rsidRDefault="002C78FE" w:rsidP="002C78FE">
      <w:pPr>
        <w:keepLines/>
        <w:spacing w:before="0"/>
        <w:rPr>
          <w:rFonts w:cs="Arial"/>
          <w:color w:val="000000"/>
          <w:sz w:val="16"/>
          <w:shd w:val="clear" w:color="auto" w:fill="FFFFFF"/>
        </w:rPr>
      </w:pPr>
    </w:p>
    <w:p w14:paraId="43CFBE70"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8. No. He’s dead.</w:t>
      </w:r>
    </w:p>
    <w:p w14:paraId="13C9B87E" w14:textId="77777777" w:rsidR="002C78FE" w:rsidRDefault="002C78FE" w:rsidP="002C78FE">
      <w:pPr>
        <w:keepLines/>
        <w:spacing w:before="0"/>
        <w:rPr>
          <w:rFonts w:ascii="Times New Roman" w:hAnsi="Times New Roman"/>
          <w:color w:val="000000"/>
          <w:sz w:val="18"/>
          <w:shd w:val="clear" w:color="auto" w:fill="FFFFFF"/>
        </w:rPr>
      </w:pPr>
    </w:p>
    <w:p w14:paraId="3CB7702C" w14:textId="77777777" w:rsidR="002C78FE" w:rsidRDefault="002C78FE" w:rsidP="002C78FE">
      <w:pPr>
        <w:keepLines/>
        <w:spacing w:before="0"/>
        <w:rPr>
          <w:rFonts w:ascii="Times New Roman" w:hAnsi="Times New Roman"/>
          <w:color w:val="000000"/>
          <w:sz w:val="18"/>
          <w:shd w:val="clear" w:color="auto" w:fill="FFFFFF"/>
        </w:rPr>
      </w:pPr>
    </w:p>
    <w:p w14:paraId="64571CE0" w14:textId="77777777" w:rsidR="002C78FE" w:rsidRDefault="002C78FE" w:rsidP="002C78FE">
      <w:pPr>
        <w:keepLines/>
        <w:rPr>
          <w:rFonts w:cs="Arial"/>
          <w:color w:val="000000"/>
          <w:sz w:val="16"/>
          <w:shd w:val="clear" w:color="auto" w:fill="FFFFFF"/>
        </w:rPr>
      </w:pPr>
    </w:p>
    <w:p w14:paraId="7CFBB5DB" w14:textId="77777777" w:rsidR="002C78FE" w:rsidRPr="002C78FE" w:rsidRDefault="002C78FE" w:rsidP="002C78FE">
      <w:pPr>
        <w:keepLines/>
        <w:rPr>
          <w:rFonts w:cs="Arial"/>
          <w:b/>
          <w:color w:val="000000"/>
          <w:sz w:val="20"/>
          <w:shd w:val="clear" w:color="auto" w:fill="FFFFFF"/>
        </w:rPr>
      </w:pPr>
      <w:r>
        <w:rPr>
          <w:rFonts w:cs="Arial"/>
          <w:color w:val="000000"/>
          <w:sz w:val="16"/>
          <w:shd w:val="clear" w:color="auto" w:fill="FFFFFF"/>
        </w:rPr>
        <w:br w:type="page"/>
      </w:r>
      <w:r w:rsidRPr="002C78FE">
        <w:rPr>
          <w:rFonts w:cs="Arial"/>
          <w:b/>
          <w:color w:val="000000"/>
          <w:sz w:val="20"/>
          <w:shd w:val="clear" w:color="auto" w:fill="FFFFFF"/>
        </w:rPr>
        <w:lastRenderedPageBreak/>
        <w:t xml:space="preserve">Slide 11 - Answers </w:t>
      </w:r>
    </w:p>
    <w:p w14:paraId="5F7C95C2" w14:textId="77777777" w:rsidR="002C78FE" w:rsidRDefault="002C78FE" w:rsidP="002C78FE">
      <w:pPr>
        <w:keepLines/>
        <w:rPr>
          <w:rFonts w:cs="Arial"/>
          <w:color w:val="000000"/>
          <w:sz w:val="16"/>
          <w:shd w:val="clear" w:color="auto" w:fill="FFFFFF"/>
        </w:rPr>
      </w:pPr>
      <w:r>
        <w:rPr>
          <w:rFonts w:cs="Arial"/>
          <w:color w:val="000000"/>
          <w:sz w:val="16"/>
          <w:shd w:val="clear" w:color="auto" w:fill="FFFFFF"/>
        </w:rPr>
        <w:pict w14:anchorId="192EAAC1">
          <v:shape id="_x0000_i1035" type="#_x0000_t75" style="width:480pt;height:5in" o:bordertopcolor="this" o:borderleftcolor="this" o:borderbottomcolor="this" o:borderrightcolor="this">
            <v:imagedata r:id="rId17" o:title="slide11"/>
            <w10:bordertop type="single" width="4" shadow="t"/>
            <w10:borderleft type="single" width="4" shadow="t"/>
            <w10:borderbottom type="single" width="4" shadow="t"/>
            <w10:borderright type="single" width="4" shadow="t"/>
          </v:shape>
        </w:pict>
      </w:r>
    </w:p>
    <w:p w14:paraId="498A0F6A" w14:textId="77777777" w:rsidR="002C78FE" w:rsidRPr="002C78FE" w:rsidRDefault="002C78FE" w:rsidP="002C78FE">
      <w:pPr>
        <w:keepLines/>
        <w:rPr>
          <w:rFonts w:cs="Arial"/>
          <w:b/>
          <w:color w:val="000000"/>
          <w:sz w:val="20"/>
          <w:shd w:val="clear" w:color="auto" w:fill="FFFFFF"/>
        </w:rPr>
      </w:pPr>
      <w:r w:rsidRPr="002C78FE">
        <w:rPr>
          <w:rFonts w:cs="Arial"/>
          <w:b/>
          <w:color w:val="000000"/>
          <w:sz w:val="20"/>
          <w:shd w:val="clear" w:color="auto" w:fill="FFFFFF"/>
        </w:rPr>
        <w:t>Slide notes</w:t>
      </w:r>
    </w:p>
    <w:p w14:paraId="507E2A7A" w14:textId="77777777" w:rsidR="002C78FE" w:rsidRDefault="002C78FE" w:rsidP="002C78FE">
      <w:pPr>
        <w:keepLines/>
        <w:spacing w:before="0"/>
        <w:rPr>
          <w:rFonts w:cs="Arial"/>
          <w:color w:val="000000"/>
          <w:sz w:val="16"/>
          <w:shd w:val="clear" w:color="auto" w:fill="FFFFFF"/>
        </w:rPr>
      </w:pPr>
    </w:p>
    <w:p w14:paraId="1330636A"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Policy Reference(s): N/A</w:t>
      </w:r>
    </w:p>
    <w:p w14:paraId="42628BDC" w14:textId="77777777" w:rsidR="002C78FE" w:rsidRDefault="002C78FE" w:rsidP="002C78FE">
      <w:pPr>
        <w:keepLines/>
        <w:spacing w:before="0"/>
        <w:rPr>
          <w:rFonts w:cs="Arial"/>
          <w:color w:val="000000"/>
          <w:sz w:val="16"/>
          <w:shd w:val="clear" w:color="auto" w:fill="FFFFFF"/>
        </w:rPr>
      </w:pPr>
    </w:p>
    <w:p w14:paraId="599C5328"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Instructor Notes</w:t>
      </w:r>
    </w:p>
    <w:p w14:paraId="5D2F165F" w14:textId="77777777" w:rsidR="002C78FE" w:rsidRDefault="002C78FE" w:rsidP="002C78FE">
      <w:pPr>
        <w:keepLines/>
        <w:spacing w:before="0"/>
        <w:rPr>
          <w:rFonts w:cs="Arial"/>
          <w:color w:val="000000"/>
          <w:sz w:val="16"/>
          <w:shd w:val="clear" w:color="auto" w:fill="FFFFFF"/>
        </w:rPr>
      </w:pPr>
    </w:p>
    <w:p w14:paraId="727A297A"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Interactive Activity Answers</w:t>
      </w:r>
    </w:p>
    <w:p w14:paraId="53962DE5" w14:textId="77777777" w:rsidR="002C78FE" w:rsidRDefault="002C78FE" w:rsidP="002C78FE">
      <w:pPr>
        <w:keepLines/>
        <w:spacing w:before="0"/>
        <w:rPr>
          <w:rFonts w:cs="Arial"/>
          <w:color w:val="000000"/>
          <w:sz w:val="16"/>
          <w:shd w:val="clear" w:color="auto" w:fill="FFFFFF"/>
        </w:rPr>
      </w:pPr>
    </w:p>
    <w:p w14:paraId="436B9EB4"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1. One</w:t>
      </w:r>
    </w:p>
    <w:p w14:paraId="12B44A8B" w14:textId="77777777" w:rsidR="002C78FE" w:rsidRDefault="002C78FE" w:rsidP="002C78FE">
      <w:pPr>
        <w:keepLines/>
        <w:spacing w:before="0"/>
        <w:rPr>
          <w:rFonts w:cs="Arial"/>
          <w:color w:val="000000"/>
          <w:sz w:val="16"/>
          <w:shd w:val="clear" w:color="auto" w:fill="FFFFFF"/>
        </w:rPr>
      </w:pPr>
    </w:p>
    <w:p w14:paraId="299C603C"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2. A 50-cent piece and a nickel. Only one is not a nickel.</w:t>
      </w:r>
    </w:p>
    <w:p w14:paraId="6F2497F0" w14:textId="77777777" w:rsidR="002C78FE" w:rsidRDefault="002C78FE" w:rsidP="002C78FE">
      <w:pPr>
        <w:keepLines/>
        <w:spacing w:before="0"/>
        <w:rPr>
          <w:rFonts w:cs="Arial"/>
          <w:color w:val="000000"/>
          <w:sz w:val="16"/>
          <w:shd w:val="clear" w:color="auto" w:fill="FFFFFF"/>
        </w:rPr>
      </w:pPr>
    </w:p>
    <w:p w14:paraId="69E5D097"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3. Two</w:t>
      </w:r>
    </w:p>
    <w:p w14:paraId="30801B2E" w14:textId="77777777" w:rsidR="002C78FE" w:rsidRDefault="002C78FE" w:rsidP="002C78FE">
      <w:pPr>
        <w:keepLines/>
        <w:spacing w:before="0"/>
        <w:rPr>
          <w:rFonts w:cs="Arial"/>
          <w:color w:val="000000"/>
          <w:sz w:val="16"/>
          <w:shd w:val="clear" w:color="auto" w:fill="FFFFFF"/>
        </w:rPr>
      </w:pPr>
    </w:p>
    <w:p w14:paraId="3D9F83E2"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4. 70</w:t>
      </w:r>
    </w:p>
    <w:p w14:paraId="2B935C94" w14:textId="77777777" w:rsidR="002C78FE" w:rsidRDefault="002C78FE" w:rsidP="002C78FE">
      <w:pPr>
        <w:keepLines/>
        <w:spacing w:before="0"/>
        <w:rPr>
          <w:rFonts w:cs="Arial"/>
          <w:color w:val="000000"/>
          <w:sz w:val="16"/>
          <w:shd w:val="clear" w:color="auto" w:fill="FFFFFF"/>
        </w:rPr>
      </w:pPr>
    </w:p>
    <w:p w14:paraId="4F536DAF"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5. They were playing different people.</w:t>
      </w:r>
    </w:p>
    <w:p w14:paraId="4EA3BD32" w14:textId="77777777" w:rsidR="002C78FE" w:rsidRDefault="002C78FE" w:rsidP="002C78FE">
      <w:pPr>
        <w:keepLines/>
        <w:spacing w:before="0"/>
        <w:rPr>
          <w:rFonts w:cs="Arial"/>
          <w:color w:val="000000"/>
          <w:sz w:val="16"/>
          <w:shd w:val="clear" w:color="auto" w:fill="FFFFFF"/>
        </w:rPr>
      </w:pPr>
    </w:p>
    <w:p w14:paraId="7A9E1335"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6. The match</w:t>
      </w:r>
    </w:p>
    <w:p w14:paraId="1D53D59D" w14:textId="77777777" w:rsidR="002C78FE" w:rsidRDefault="002C78FE" w:rsidP="002C78FE">
      <w:pPr>
        <w:keepLines/>
        <w:spacing w:before="0"/>
        <w:rPr>
          <w:rFonts w:cs="Arial"/>
          <w:color w:val="000000"/>
          <w:sz w:val="16"/>
          <w:shd w:val="clear" w:color="auto" w:fill="FFFFFF"/>
        </w:rPr>
      </w:pPr>
    </w:p>
    <w:p w14:paraId="3436972B"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7. Nine</w:t>
      </w:r>
    </w:p>
    <w:p w14:paraId="2D5209C4" w14:textId="77777777" w:rsidR="002C78FE" w:rsidRDefault="002C78FE" w:rsidP="002C78FE">
      <w:pPr>
        <w:keepLines/>
        <w:spacing w:before="0"/>
        <w:rPr>
          <w:rFonts w:cs="Arial"/>
          <w:color w:val="000000"/>
          <w:sz w:val="16"/>
          <w:shd w:val="clear" w:color="auto" w:fill="FFFFFF"/>
        </w:rPr>
      </w:pPr>
    </w:p>
    <w:p w14:paraId="3F4D6012"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8. No. He’s dead.</w:t>
      </w:r>
    </w:p>
    <w:p w14:paraId="166B7167" w14:textId="77777777" w:rsidR="002C78FE" w:rsidRDefault="002C78FE" w:rsidP="002C78FE">
      <w:pPr>
        <w:keepLines/>
        <w:spacing w:before="0"/>
        <w:rPr>
          <w:rFonts w:ascii="Times New Roman" w:hAnsi="Times New Roman"/>
          <w:color w:val="000000"/>
          <w:sz w:val="18"/>
          <w:shd w:val="clear" w:color="auto" w:fill="FFFFFF"/>
        </w:rPr>
      </w:pPr>
    </w:p>
    <w:p w14:paraId="32EA2E3F" w14:textId="77777777" w:rsidR="002C78FE" w:rsidRDefault="002C78FE" w:rsidP="002C78FE">
      <w:pPr>
        <w:keepLines/>
        <w:spacing w:before="0"/>
        <w:rPr>
          <w:rFonts w:ascii="Times New Roman" w:hAnsi="Times New Roman"/>
          <w:color w:val="000000"/>
          <w:sz w:val="18"/>
          <w:shd w:val="clear" w:color="auto" w:fill="FFFFFF"/>
        </w:rPr>
      </w:pPr>
    </w:p>
    <w:p w14:paraId="5CFCF8B5" w14:textId="77777777" w:rsidR="002C78FE" w:rsidRDefault="002C78FE" w:rsidP="002C78FE">
      <w:pPr>
        <w:keepLines/>
        <w:rPr>
          <w:rFonts w:cs="Arial"/>
          <w:color w:val="000000"/>
          <w:sz w:val="16"/>
          <w:shd w:val="clear" w:color="auto" w:fill="FFFFFF"/>
        </w:rPr>
      </w:pPr>
    </w:p>
    <w:p w14:paraId="6FDE1F14" w14:textId="77777777" w:rsidR="002C78FE" w:rsidRPr="002C78FE" w:rsidRDefault="002C78FE" w:rsidP="002C78FE">
      <w:pPr>
        <w:keepLines/>
        <w:rPr>
          <w:rFonts w:cs="Arial"/>
          <w:b/>
          <w:color w:val="000000"/>
          <w:sz w:val="20"/>
          <w:shd w:val="clear" w:color="auto" w:fill="FFFFFF"/>
        </w:rPr>
      </w:pPr>
      <w:r>
        <w:rPr>
          <w:rFonts w:cs="Arial"/>
          <w:color w:val="000000"/>
          <w:sz w:val="16"/>
          <w:shd w:val="clear" w:color="auto" w:fill="FFFFFF"/>
        </w:rPr>
        <w:br w:type="page"/>
      </w:r>
      <w:r w:rsidRPr="002C78FE">
        <w:rPr>
          <w:rFonts w:cs="Arial"/>
          <w:b/>
          <w:color w:val="000000"/>
          <w:sz w:val="20"/>
          <w:shd w:val="clear" w:color="auto" w:fill="FFFFFF"/>
        </w:rPr>
        <w:lastRenderedPageBreak/>
        <w:t xml:space="preserve">Slide 12 - Critical Thinking Process </w:t>
      </w:r>
    </w:p>
    <w:p w14:paraId="375B2E9D" w14:textId="77777777" w:rsidR="002C78FE" w:rsidRDefault="002C78FE" w:rsidP="002C78FE">
      <w:pPr>
        <w:keepLines/>
        <w:rPr>
          <w:rFonts w:cs="Arial"/>
          <w:color w:val="000000"/>
          <w:sz w:val="16"/>
          <w:shd w:val="clear" w:color="auto" w:fill="FFFFFF"/>
        </w:rPr>
      </w:pPr>
      <w:r>
        <w:rPr>
          <w:rFonts w:cs="Arial"/>
          <w:color w:val="000000"/>
          <w:sz w:val="16"/>
          <w:shd w:val="clear" w:color="auto" w:fill="FFFFFF"/>
        </w:rPr>
        <w:pict w14:anchorId="2E596E07">
          <v:shape id="_x0000_i1036" type="#_x0000_t75" style="width:480pt;height:5in" o:bordertopcolor="this" o:borderleftcolor="this" o:borderbottomcolor="this" o:borderrightcolor="this">
            <v:imagedata r:id="rId18" o:title="slide12"/>
            <w10:bordertop type="single" width="4" shadow="t"/>
            <w10:borderleft type="single" width="4" shadow="t"/>
            <w10:borderbottom type="single" width="4" shadow="t"/>
            <w10:borderright type="single" width="4" shadow="t"/>
          </v:shape>
        </w:pict>
      </w:r>
    </w:p>
    <w:p w14:paraId="401809B0" w14:textId="77777777" w:rsidR="002C78FE" w:rsidRPr="002C78FE" w:rsidRDefault="002C78FE" w:rsidP="002C78FE">
      <w:pPr>
        <w:keepLines/>
        <w:rPr>
          <w:rFonts w:cs="Arial"/>
          <w:b/>
          <w:color w:val="000000"/>
          <w:sz w:val="20"/>
          <w:shd w:val="clear" w:color="auto" w:fill="FFFFFF"/>
        </w:rPr>
      </w:pPr>
      <w:r w:rsidRPr="002C78FE">
        <w:rPr>
          <w:rFonts w:cs="Arial"/>
          <w:b/>
          <w:color w:val="000000"/>
          <w:sz w:val="20"/>
          <w:shd w:val="clear" w:color="auto" w:fill="FFFFFF"/>
        </w:rPr>
        <w:t>Slide notes</w:t>
      </w:r>
    </w:p>
    <w:p w14:paraId="753877CE" w14:textId="77777777" w:rsidR="002C78FE" w:rsidRDefault="002C78FE" w:rsidP="002C78FE">
      <w:pPr>
        <w:keepLines/>
        <w:spacing w:before="0"/>
        <w:rPr>
          <w:rFonts w:cs="Arial"/>
          <w:color w:val="000000"/>
          <w:sz w:val="16"/>
          <w:shd w:val="clear" w:color="auto" w:fill="FFFFFF"/>
        </w:rPr>
      </w:pPr>
    </w:p>
    <w:p w14:paraId="125915FF"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Policy Reference(s): N/A</w:t>
      </w:r>
    </w:p>
    <w:p w14:paraId="7EAD8A5C" w14:textId="77777777" w:rsidR="002C78FE" w:rsidRDefault="002C78FE" w:rsidP="002C78FE">
      <w:pPr>
        <w:keepLines/>
        <w:spacing w:before="0"/>
        <w:rPr>
          <w:rFonts w:cs="Arial"/>
          <w:color w:val="000000"/>
          <w:sz w:val="16"/>
          <w:shd w:val="clear" w:color="auto" w:fill="FFFFFF"/>
        </w:rPr>
      </w:pPr>
    </w:p>
    <w:p w14:paraId="62A1EA80"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Instructor Notes</w:t>
      </w:r>
    </w:p>
    <w:p w14:paraId="78AE0CBC" w14:textId="77777777" w:rsidR="002C78FE" w:rsidRDefault="002C78FE" w:rsidP="002C78FE">
      <w:pPr>
        <w:keepLines/>
        <w:spacing w:before="0"/>
        <w:rPr>
          <w:rFonts w:cs="Arial"/>
          <w:color w:val="000000"/>
          <w:sz w:val="16"/>
          <w:shd w:val="clear" w:color="auto" w:fill="FFFFFF"/>
        </w:rPr>
      </w:pPr>
    </w:p>
    <w:p w14:paraId="482B7924"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Critical Thinking Process</w:t>
      </w:r>
    </w:p>
    <w:p w14:paraId="46D322D5" w14:textId="77777777" w:rsidR="002C78FE" w:rsidRDefault="002C78FE" w:rsidP="002C78FE">
      <w:pPr>
        <w:keepLines/>
        <w:spacing w:before="0"/>
        <w:rPr>
          <w:rFonts w:cs="Arial"/>
          <w:color w:val="000000"/>
          <w:sz w:val="16"/>
          <w:shd w:val="clear" w:color="auto" w:fill="FFFFFF"/>
        </w:rPr>
      </w:pPr>
    </w:p>
    <w:p w14:paraId="2CEC2D88"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Next, we will discuss critical thinking. Possessing the traits of critical thinkers is a great start, but one of the cornerstones of critical thinking is following a logical process. Adopting the three-step process establishes a consistent habit that you can rely on to guide your critical thinking. The critical thinking process can be divided into three parts: examine, explore, and evaluate.</w:t>
      </w:r>
    </w:p>
    <w:p w14:paraId="7B9B8050" w14:textId="77777777" w:rsidR="002C78FE" w:rsidRDefault="002C78FE" w:rsidP="002C78FE">
      <w:pPr>
        <w:keepLines/>
        <w:spacing w:before="0"/>
        <w:rPr>
          <w:rFonts w:ascii="Times New Roman" w:hAnsi="Times New Roman"/>
          <w:color w:val="000000"/>
          <w:sz w:val="18"/>
          <w:shd w:val="clear" w:color="auto" w:fill="FFFFFF"/>
        </w:rPr>
      </w:pPr>
    </w:p>
    <w:p w14:paraId="179668F6" w14:textId="77777777" w:rsidR="002C78FE" w:rsidRDefault="002C78FE" w:rsidP="002C78FE">
      <w:pPr>
        <w:keepLines/>
        <w:spacing w:before="0"/>
        <w:rPr>
          <w:rFonts w:ascii="Times New Roman" w:hAnsi="Times New Roman"/>
          <w:color w:val="000000"/>
          <w:sz w:val="18"/>
          <w:shd w:val="clear" w:color="auto" w:fill="FFFFFF"/>
        </w:rPr>
      </w:pPr>
    </w:p>
    <w:p w14:paraId="00456E6D" w14:textId="77777777" w:rsidR="002C78FE" w:rsidRDefault="002C78FE" w:rsidP="002C78FE">
      <w:pPr>
        <w:keepLines/>
        <w:rPr>
          <w:rFonts w:cs="Arial"/>
          <w:color w:val="000000"/>
          <w:sz w:val="16"/>
          <w:shd w:val="clear" w:color="auto" w:fill="FFFFFF"/>
        </w:rPr>
      </w:pPr>
    </w:p>
    <w:p w14:paraId="02AA02E6" w14:textId="77777777" w:rsidR="002C78FE" w:rsidRPr="002C78FE" w:rsidRDefault="002C78FE" w:rsidP="002C78FE">
      <w:pPr>
        <w:keepLines/>
        <w:rPr>
          <w:rFonts w:cs="Arial"/>
          <w:b/>
          <w:color w:val="000000"/>
          <w:sz w:val="20"/>
          <w:shd w:val="clear" w:color="auto" w:fill="FFFFFF"/>
        </w:rPr>
      </w:pPr>
      <w:r>
        <w:rPr>
          <w:rFonts w:cs="Arial"/>
          <w:color w:val="000000"/>
          <w:sz w:val="16"/>
          <w:shd w:val="clear" w:color="auto" w:fill="FFFFFF"/>
        </w:rPr>
        <w:br w:type="page"/>
      </w:r>
      <w:r w:rsidRPr="002C78FE">
        <w:rPr>
          <w:rFonts w:cs="Arial"/>
          <w:b/>
          <w:color w:val="000000"/>
          <w:sz w:val="20"/>
          <w:shd w:val="clear" w:color="auto" w:fill="FFFFFF"/>
        </w:rPr>
        <w:lastRenderedPageBreak/>
        <w:t xml:space="preserve">Slide 13 - Examine </w:t>
      </w:r>
    </w:p>
    <w:p w14:paraId="4F3DE6FB" w14:textId="77777777" w:rsidR="002C78FE" w:rsidRDefault="002C78FE" w:rsidP="002C78FE">
      <w:pPr>
        <w:keepLines/>
        <w:rPr>
          <w:rFonts w:cs="Arial"/>
          <w:color w:val="000000"/>
          <w:sz w:val="16"/>
          <w:shd w:val="clear" w:color="auto" w:fill="FFFFFF"/>
        </w:rPr>
      </w:pPr>
      <w:r>
        <w:rPr>
          <w:rFonts w:cs="Arial"/>
          <w:color w:val="000000"/>
          <w:sz w:val="16"/>
          <w:shd w:val="clear" w:color="auto" w:fill="FFFFFF"/>
        </w:rPr>
        <w:pict w14:anchorId="37DEDA0F">
          <v:shape id="_x0000_i1037" type="#_x0000_t75" style="width:480pt;height:5in" o:bordertopcolor="this" o:borderleftcolor="this" o:borderbottomcolor="this" o:borderrightcolor="this">
            <v:imagedata r:id="rId19" o:title="slide13"/>
            <w10:bordertop type="single" width="4" shadow="t"/>
            <w10:borderleft type="single" width="4" shadow="t"/>
            <w10:borderbottom type="single" width="4" shadow="t"/>
            <w10:borderright type="single" width="4" shadow="t"/>
          </v:shape>
        </w:pict>
      </w:r>
    </w:p>
    <w:p w14:paraId="14D30098" w14:textId="77777777" w:rsidR="002C78FE" w:rsidRPr="002C78FE" w:rsidRDefault="002C78FE" w:rsidP="002C78FE">
      <w:pPr>
        <w:keepLines/>
        <w:rPr>
          <w:rFonts w:cs="Arial"/>
          <w:b/>
          <w:color w:val="000000"/>
          <w:sz w:val="20"/>
          <w:shd w:val="clear" w:color="auto" w:fill="FFFFFF"/>
        </w:rPr>
      </w:pPr>
      <w:r w:rsidRPr="002C78FE">
        <w:rPr>
          <w:rFonts w:cs="Arial"/>
          <w:b/>
          <w:color w:val="000000"/>
          <w:sz w:val="20"/>
          <w:shd w:val="clear" w:color="auto" w:fill="FFFFFF"/>
        </w:rPr>
        <w:t>Slide notes</w:t>
      </w:r>
    </w:p>
    <w:p w14:paraId="7DCA7D77" w14:textId="77777777" w:rsidR="002C78FE" w:rsidRDefault="002C78FE" w:rsidP="002C78FE">
      <w:pPr>
        <w:keepLines/>
        <w:spacing w:before="0"/>
        <w:rPr>
          <w:rFonts w:cs="Arial"/>
          <w:color w:val="000000"/>
          <w:sz w:val="16"/>
          <w:shd w:val="clear" w:color="auto" w:fill="FFFFFF"/>
        </w:rPr>
      </w:pPr>
    </w:p>
    <w:p w14:paraId="5C3C2B8D"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Policy Reference(s): N/A</w:t>
      </w:r>
    </w:p>
    <w:p w14:paraId="0B5F9AAA" w14:textId="77777777" w:rsidR="002C78FE" w:rsidRDefault="002C78FE" w:rsidP="002C78FE">
      <w:pPr>
        <w:keepLines/>
        <w:spacing w:before="0"/>
        <w:rPr>
          <w:rFonts w:cs="Arial"/>
          <w:color w:val="000000"/>
          <w:sz w:val="16"/>
          <w:shd w:val="clear" w:color="auto" w:fill="FFFFFF"/>
        </w:rPr>
      </w:pPr>
    </w:p>
    <w:p w14:paraId="6DBD2873"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Instructor Notes</w:t>
      </w:r>
    </w:p>
    <w:p w14:paraId="0CC5A291" w14:textId="77777777" w:rsidR="002C78FE" w:rsidRDefault="002C78FE" w:rsidP="002C78FE">
      <w:pPr>
        <w:keepLines/>
        <w:spacing w:before="0"/>
        <w:rPr>
          <w:rFonts w:cs="Arial"/>
          <w:color w:val="000000"/>
          <w:sz w:val="16"/>
          <w:shd w:val="clear" w:color="auto" w:fill="FFFFFF"/>
        </w:rPr>
      </w:pPr>
    </w:p>
    <w:p w14:paraId="14FA3F9D"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Examine</w:t>
      </w:r>
    </w:p>
    <w:p w14:paraId="5F672095" w14:textId="77777777" w:rsidR="002C78FE" w:rsidRDefault="002C78FE" w:rsidP="002C78FE">
      <w:pPr>
        <w:keepLines/>
        <w:spacing w:before="0"/>
        <w:rPr>
          <w:rFonts w:cs="Arial"/>
          <w:color w:val="000000"/>
          <w:sz w:val="16"/>
          <w:shd w:val="clear" w:color="auto" w:fill="FFFFFF"/>
        </w:rPr>
      </w:pPr>
    </w:p>
    <w:p w14:paraId="1259D6F6"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Identify the issue or problem. What is the question or situation that requires an answer or conclusion? Make certain you identify the fundamental issue and not a conclusion or side issue.</w:t>
      </w:r>
    </w:p>
    <w:p w14:paraId="1B986540" w14:textId="77777777" w:rsidR="002C78FE" w:rsidRDefault="002C78FE" w:rsidP="002C78FE">
      <w:pPr>
        <w:keepLines/>
        <w:spacing w:before="0"/>
        <w:rPr>
          <w:rFonts w:cs="Arial"/>
          <w:color w:val="000000"/>
          <w:sz w:val="16"/>
          <w:shd w:val="clear" w:color="auto" w:fill="FFFFFF"/>
        </w:rPr>
      </w:pPr>
    </w:p>
    <w:p w14:paraId="4070FF79"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Collect information. Cover the five W’s and H: Who, what, where, when, why, and how. Use direct observation/personal experience, intuition, examples, statistics, research, and expert testimony (know the depth and breadth of his/her expertise).</w:t>
      </w:r>
    </w:p>
    <w:p w14:paraId="4A0599C7" w14:textId="77777777" w:rsidR="002C78FE" w:rsidRDefault="002C78FE" w:rsidP="002C78FE">
      <w:pPr>
        <w:keepLines/>
        <w:spacing w:before="0"/>
        <w:rPr>
          <w:rFonts w:ascii="Times New Roman" w:hAnsi="Times New Roman"/>
          <w:color w:val="000000"/>
          <w:sz w:val="18"/>
          <w:shd w:val="clear" w:color="auto" w:fill="FFFFFF"/>
        </w:rPr>
      </w:pPr>
    </w:p>
    <w:p w14:paraId="53E93272" w14:textId="77777777" w:rsidR="002C78FE" w:rsidRDefault="002C78FE" w:rsidP="002C78FE">
      <w:pPr>
        <w:keepLines/>
        <w:spacing w:before="0"/>
        <w:rPr>
          <w:rFonts w:ascii="Times New Roman" w:hAnsi="Times New Roman"/>
          <w:color w:val="000000"/>
          <w:sz w:val="18"/>
          <w:shd w:val="clear" w:color="auto" w:fill="FFFFFF"/>
        </w:rPr>
      </w:pPr>
    </w:p>
    <w:p w14:paraId="3441205F" w14:textId="77777777" w:rsidR="002C78FE" w:rsidRDefault="002C78FE" w:rsidP="002C78FE">
      <w:pPr>
        <w:keepLines/>
        <w:rPr>
          <w:rFonts w:cs="Arial"/>
          <w:color w:val="000000"/>
          <w:sz w:val="16"/>
          <w:shd w:val="clear" w:color="auto" w:fill="FFFFFF"/>
        </w:rPr>
      </w:pPr>
    </w:p>
    <w:p w14:paraId="4183B800" w14:textId="77777777" w:rsidR="002C78FE" w:rsidRPr="002C78FE" w:rsidRDefault="002C78FE" w:rsidP="002C78FE">
      <w:pPr>
        <w:keepLines/>
        <w:rPr>
          <w:rFonts w:cs="Arial"/>
          <w:b/>
          <w:color w:val="000000"/>
          <w:sz w:val="20"/>
          <w:shd w:val="clear" w:color="auto" w:fill="FFFFFF"/>
        </w:rPr>
      </w:pPr>
      <w:r>
        <w:rPr>
          <w:rFonts w:cs="Arial"/>
          <w:color w:val="000000"/>
          <w:sz w:val="16"/>
          <w:shd w:val="clear" w:color="auto" w:fill="FFFFFF"/>
        </w:rPr>
        <w:br w:type="page"/>
      </w:r>
      <w:r w:rsidRPr="002C78FE">
        <w:rPr>
          <w:rFonts w:cs="Arial"/>
          <w:b/>
          <w:color w:val="000000"/>
          <w:sz w:val="20"/>
          <w:shd w:val="clear" w:color="auto" w:fill="FFFFFF"/>
        </w:rPr>
        <w:lastRenderedPageBreak/>
        <w:t xml:space="preserve">Slide 14 - Explore </w:t>
      </w:r>
    </w:p>
    <w:p w14:paraId="7536A985" w14:textId="77777777" w:rsidR="002C78FE" w:rsidRDefault="002C78FE" w:rsidP="002C78FE">
      <w:pPr>
        <w:keepLines/>
        <w:rPr>
          <w:rFonts w:cs="Arial"/>
          <w:color w:val="000000"/>
          <w:sz w:val="16"/>
          <w:shd w:val="clear" w:color="auto" w:fill="FFFFFF"/>
        </w:rPr>
      </w:pPr>
      <w:r>
        <w:rPr>
          <w:rFonts w:cs="Arial"/>
          <w:color w:val="000000"/>
          <w:sz w:val="16"/>
          <w:shd w:val="clear" w:color="auto" w:fill="FFFFFF"/>
        </w:rPr>
        <w:pict w14:anchorId="7B605147">
          <v:shape id="_x0000_i1038" type="#_x0000_t75" style="width:480pt;height:5in" o:bordertopcolor="this" o:borderleftcolor="this" o:borderbottomcolor="this" o:borderrightcolor="this">
            <v:imagedata r:id="rId20" o:title="slide14"/>
            <w10:bordertop type="single" width="4" shadow="t"/>
            <w10:borderleft type="single" width="4" shadow="t"/>
            <w10:borderbottom type="single" width="4" shadow="t"/>
            <w10:borderright type="single" width="4" shadow="t"/>
          </v:shape>
        </w:pict>
      </w:r>
    </w:p>
    <w:p w14:paraId="4D124522" w14:textId="77777777" w:rsidR="002C78FE" w:rsidRPr="002C78FE" w:rsidRDefault="002C78FE" w:rsidP="002C78FE">
      <w:pPr>
        <w:keepLines/>
        <w:rPr>
          <w:rFonts w:cs="Arial"/>
          <w:b/>
          <w:color w:val="000000"/>
          <w:sz w:val="20"/>
          <w:shd w:val="clear" w:color="auto" w:fill="FFFFFF"/>
        </w:rPr>
      </w:pPr>
      <w:r w:rsidRPr="002C78FE">
        <w:rPr>
          <w:rFonts w:cs="Arial"/>
          <w:b/>
          <w:color w:val="000000"/>
          <w:sz w:val="20"/>
          <w:shd w:val="clear" w:color="auto" w:fill="FFFFFF"/>
        </w:rPr>
        <w:t>Slide notes</w:t>
      </w:r>
    </w:p>
    <w:p w14:paraId="50F2FFE5" w14:textId="77777777" w:rsidR="002C78FE" w:rsidRDefault="002C78FE" w:rsidP="002C78FE">
      <w:pPr>
        <w:keepLines/>
        <w:spacing w:before="0"/>
        <w:rPr>
          <w:rFonts w:cs="Arial"/>
          <w:color w:val="000000"/>
          <w:sz w:val="16"/>
          <w:shd w:val="clear" w:color="auto" w:fill="FFFFFF"/>
        </w:rPr>
      </w:pPr>
    </w:p>
    <w:p w14:paraId="154FC62A"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Policy Reference(s): N/A</w:t>
      </w:r>
    </w:p>
    <w:p w14:paraId="30720829" w14:textId="77777777" w:rsidR="002C78FE" w:rsidRDefault="002C78FE" w:rsidP="002C78FE">
      <w:pPr>
        <w:keepLines/>
        <w:spacing w:before="0"/>
        <w:rPr>
          <w:rFonts w:cs="Arial"/>
          <w:color w:val="000000"/>
          <w:sz w:val="16"/>
          <w:shd w:val="clear" w:color="auto" w:fill="FFFFFF"/>
        </w:rPr>
      </w:pPr>
    </w:p>
    <w:p w14:paraId="21AFCAA3"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Instructor Notes</w:t>
      </w:r>
    </w:p>
    <w:p w14:paraId="6FFD9C77" w14:textId="77777777" w:rsidR="002C78FE" w:rsidRDefault="002C78FE" w:rsidP="002C78FE">
      <w:pPr>
        <w:keepLines/>
        <w:spacing w:before="0"/>
        <w:rPr>
          <w:rFonts w:cs="Arial"/>
          <w:color w:val="000000"/>
          <w:sz w:val="16"/>
          <w:shd w:val="clear" w:color="auto" w:fill="FFFFFF"/>
        </w:rPr>
      </w:pPr>
    </w:p>
    <w:p w14:paraId="6F68657B"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Explore</w:t>
      </w:r>
    </w:p>
    <w:p w14:paraId="130A2163" w14:textId="77777777" w:rsidR="002C78FE" w:rsidRDefault="002C78FE" w:rsidP="002C78FE">
      <w:pPr>
        <w:keepLines/>
        <w:spacing w:before="0"/>
        <w:rPr>
          <w:rFonts w:cs="Arial"/>
          <w:color w:val="000000"/>
          <w:sz w:val="16"/>
          <w:shd w:val="clear" w:color="auto" w:fill="FFFFFF"/>
        </w:rPr>
      </w:pPr>
    </w:p>
    <w:p w14:paraId="06AF96A1"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When exploring you uncover assumptions and biases. Assumptions are unstated beliefs, usually related to values, priorities, and preferences. They are the filter through which we view the issue.</w:t>
      </w:r>
    </w:p>
    <w:p w14:paraId="193252CA" w14:textId="77777777" w:rsidR="002C78FE" w:rsidRDefault="002C78FE" w:rsidP="002C78FE">
      <w:pPr>
        <w:keepLines/>
        <w:spacing w:before="0"/>
        <w:rPr>
          <w:rFonts w:cs="Arial"/>
          <w:color w:val="000000"/>
          <w:sz w:val="16"/>
          <w:shd w:val="clear" w:color="auto" w:fill="FFFFFF"/>
        </w:rPr>
      </w:pPr>
    </w:p>
    <w:p w14:paraId="3A9EE0FB"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When exploring you want to seek alternative viewpoints: Find out how other people view the same situation.</w:t>
      </w:r>
    </w:p>
    <w:p w14:paraId="7C29CF9A" w14:textId="77777777" w:rsidR="002C78FE" w:rsidRDefault="002C78FE" w:rsidP="002C78FE">
      <w:pPr>
        <w:keepLines/>
        <w:spacing w:before="0"/>
        <w:rPr>
          <w:rFonts w:cs="Arial"/>
          <w:color w:val="000000"/>
          <w:sz w:val="16"/>
          <w:shd w:val="clear" w:color="auto" w:fill="FFFFFF"/>
        </w:rPr>
      </w:pPr>
    </w:p>
    <w:p w14:paraId="6B0E3FA7"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You want to be aware of typical value conflicts: Such as, loyalty vs. honesty, competition vs. cooperation, security vs. excitement, self-control vs. spontaneity, individual rights vs. group/community interests.</w:t>
      </w:r>
    </w:p>
    <w:p w14:paraId="1CACDB7D" w14:textId="77777777" w:rsidR="002C78FE" w:rsidRDefault="002C78FE" w:rsidP="002C78FE">
      <w:pPr>
        <w:keepLines/>
        <w:spacing w:before="0"/>
        <w:rPr>
          <w:rFonts w:cs="Arial"/>
          <w:color w:val="000000"/>
          <w:sz w:val="16"/>
          <w:shd w:val="clear" w:color="auto" w:fill="FFFFFF"/>
        </w:rPr>
      </w:pPr>
    </w:p>
    <w:p w14:paraId="2E6CFA97"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Be sure to recognize the assumptions being made: Ask “how do I/we know that?”</w:t>
      </w:r>
    </w:p>
    <w:p w14:paraId="25D644D4" w14:textId="77777777" w:rsidR="002C78FE" w:rsidRDefault="002C78FE" w:rsidP="002C78FE">
      <w:pPr>
        <w:keepLines/>
        <w:spacing w:before="0"/>
        <w:rPr>
          <w:rFonts w:cs="Arial"/>
          <w:color w:val="000000"/>
          <w:sz w:val="16"/>
          <w:shd w:val="clear" w:color="auto" w:fill="FFFFFF"/>
        </w:rPr>
      </w:pPr>
    </w:p>
    <w:p w14:paraId="281B47EB"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Ensure you are considering the assumption’s relevance: Are you understanding the extent to which an assumption applies to the situation?</w:t>
      </w:r>
    </w:p>
    <w:p w14:paraId="39A2C01D" w14:textId="77777777" w:rsidR="002C78FE" w:rsidRDefault="002C78FE" w:rsidP="002C78FE">
      <w:pPr>
        <w:keepLines/>
        <w:spacing w:before="0"/>
        <w:rPr>
          <w:rFonts w:cs="Arial"/>
          <w:color w:val="000000"/>
          <w:sz w:val="16"/>
          <w:shd w:val="clear" w:color="auto" w:fill="FFFFFF"/>
        </w:rPr>
      </w:pPr>
    </w:p>
    <w:p w14:paraId="33B0E5CA"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Interpreting information.</w:t>
      </w:r>
    </w:p>
    <w:p w14:paraId="246C3447" w14:textId="77777777" w:rsidR="002C78FE" w:rsidRDefault="002C78FE" w:rsidP="002C78FE">
      <w:pPr>
        <w:keepLines/>
        <w:spacing w:before="0"/>
        <w:rPr>
          <w:rFonts w:cs="Arial"/>
          <w:color w:val="000000"/>
          <w:sz w:val="16"/>
          <w:shd w:val="clear" w:color="auto" w:fill="FFFFFF"/>
        </w:rPr>
      </w:pPr>
    </w:p>
    <w:p w14:paraId="661E3C9E"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When you interpret information, you have to separate fact from opinion. Look for concreate evidence.</w:t>
      </w:r>
    </w:p>
    <w:p w14:paraId="31085569" w14:textId="77777777" w:rsidR="002C78FE" w:rsidRDefault="002C78FE" w:rsidP="002C78FE">
      <w:pPr>
        <w:keepLines/>
        <w:spacing w:before="0"/>
        <w:rPr>
          <w:rFonts w:cs="Arial"/>
          <w:color w:val="000000"/>
          <w:sz w:val="16"/>
          <w:shd w:val="clear" w:color="auto" w:fill="FFFFFF"/>
        </w:rPr>
      </w:pPr>
    </w:p>
    <w:p w14:paraId="27C17915"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Clarify ambiguous words, phrases, examples or statistics. Example: “Profit-taking” = selling or cutting losses.</w:t>
      </w:r>
    </w:p>
    <w:p w14:paraId="444EEF99" w14:textId="77777777" w:rsidR="002C78FE" w:rsidRDefault="002C78FE" w:rsidP="002C78FE">
      <w:pPr>
        <w:keepLines/>
        <w:spacing w:before="0"/>
        <w:rPr>
          <w:rFonts w:cs="Arial"/>
          <w:color w:val="000000"/>
          <w:sz w:val="16"/>
          <w:shd w:val="clear" w:color="auto" w:fill="FFFFFF"/>
        </w:rPr>
      </w:pPr>
    </w:p>
    <w:p w14:paraId="234A99AD"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Do some brainstorming alternative explanations or solutions.</w:t>
      </w:r>
    </w:p>
    <w:p w14:paraId="7FF63432" w14:textId="77777777" w:rsidR="002C78FE" w:rsidRDefault="002C78FE" w:rsidP="002C78FE">
      <w:pPr>
        <w:keepLines/>
        <w:spacing w:before="0"/>
        <w:rPr>
          <w:rFonts w:cs="Arial"/>
          <w:color w:val="000000"/>
          <w:sz w:val="16"/>
          <w:shd w:val="clear" w:color="auto" w:fill="FFFFFF"/>
        </w:rPr>
      </w:pPr>
    </w:p>
    <w:p w14:paraId="233D64C4"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What are all the explanations and options you can come up with?</w:t>
      </w:r>
    </w:p>
    <w:p w14:paraId="054F7DC3" w14:textId="77777777" w:rsidR="002C78FE" w:rsidRDefault="002C78FE" w:rsidP="002C78FE">
      <w:pPr>
        <w:keepLines/>
        <w:spacing w:before="0"/>
        <w:rPr>
          <w:rFonts w:cs="Arial"/>
          <w:color w:val="000000"/>
          <w:sz w:val="16"/>
          <w:shd w:val="clear" w:color="auto" w:fill="FFFFFF"/>
        </w:rPr>
      </w:pPr>
    </w:p>
    <w:p w14:paraId="55984B0D"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Dare to be different when you are exploring: Don’t’ be afraid to consider the most outlandish explanation and solutions.</w:t>
      </w:r>
    </w:p>
    <w:p w14:paraId="4E8407D1" w14:textId="77777777" w:rsidR="002C78FE" w:rsidRDefault="002C78FE" w:rsidP="002C78FE">
      <w:pPr>
        <w:keepLines/>
        <w:spacing w:before="0"/>
        <w:rPr>
          <w:rFonts w:ascii="Times New Roman" w:hAnsi="Times New Roman"/>
          <w:color w:val="000000"/>
          <w:sz w:val="18"/>
          <w:shd w:val="clear" w:color="auto" w:fill="FFFFFF"/>
        </w:rPr>
      </w:pPr>
    </w:p>
    <w:p w14:paraId="3A2CAB74" w14:textId="77777777" w:rsidR="002C78FE" w:rsidRDefault="002C78FE" w:rsidP="002C78FE">
      <w:pPr>
        <w:keepLines/>
        <w:spacing w:before="0"/>
        <w:rPr>
          <w:rFonts w:ascii="Times New Roman" w:hAnsi="Times New Roman"/>
          <w:color w:val="000000"/>
          <w:sz w:val="18"/>
          <w:shd w:val="clear" w:color="auto" w:fill="FFFFFF"/>
        </w:rPr>
      </w:pPr>
    </w:p>
    <w:p w14:paraId="5EBA4267" w14:textId="77777777" w:rsidR="002C78FE" w:rsidRDefault="002C78FE" w:rsidP="002C78FE">
      <w:pPr>
        <w:keepLines/>
        <w:rPr>
          <w:rFonts w:cs="Arial"/>
          <w:color w:val="000000"/>
          <w:sz w:val="16"/>
          <w:shd w:val="clear" w:color="auto" w:fill="FFFFFF"/>
        </w:rPr>
      </w:pPr>
    </w:p>
    <w:p w14:paraId="2A924B47" w14:textId="77777777" w:rsidR="002C78FE" w:rsidRPr="002C78FE" w:rsidRDefault="002C78FE" w:rsidP="002C78FE">
      <w:pPr>
        <w:keepLines/>
        <w:rPr>
          <w:rFonts w:cs="Arial"/>
          <w:b/>
          <w:color w:val="000000"/>
          <w:sz w:val="20"/>
          <w:shd w:val="clear" w:color="auto" w:fill="FFFFFF"/>
        </w:rPr>
      </w:pPr>
      <w:r>
        <w:rPr>
          <w:rFonts w:cs="Arial"/>
          <w:color w:val="000000"/>
          <w:sz w:val="16"/>
          <w:shd w:val="clear" w:color="auto" w:fill="FFFFFF"/>
        </w:rPr>
        <w:br w:type="page"/>
      </w:r>
      <w:r w:rsidRPr="002C78FE">
        <w:rPr>
          <w:rFonts w:cs="Arial"/>
          <w:b/>
          <w:color w:val="000000"/>
          <w:sz w:val="20"/>
          <w:shd w:val="clear" w:color="auto" w:fill="FFFFFF"/>
        </w:rPr>
        <w:lastRenderedPageBreak/>
        <w:t xml:space="preserve">Slide 15 - Evaluate </w:t>
      </w:r>
    </w:p>
    <w:p w14:paraId="495E9ECF" w14:textId="77777777" w:rsidR="002C78FE" w:rsidRDefault="002C78FE" w:rsidP="002C78FE">
      <w:pPr>
        <w:keepLines/>
        <w:rPr>
          <w:rFonts w:cs="Arial"/>
          <w:color w:val="000000"/>
          <w:sz w:val="16"/>
          <w:shd w:val="clear" w:color="auto" w:fill="FFFFFF"/>
        </w:rPr>
      </w:pPr>
      <w:r>
        <w:rPr>
          <w:rFonts w:cs="Arial"/>
          <w:color w:val="000000"/>
          <w:sz w:val="16"/>
          <w:shd w:val="clear" w:color="auto" w:fill="FFFFFF"/>
        </w:rPr>
        <w:pict w14:anchorId="391B1D36">
          <v:shape id="_x0000_i1039" type="#_x0000_t75" style="width:480pt;height:5in" o:bordertopcolor="this" o:borderleftcolor="this" o:borderbottomcolor="this" o:borderrightcolor="this">
            <v:imagedata r:id="rId21" o:title="slide15"/>
            <w10:bordertop type="single" width="4" shadow="t"/>
            <w10:borderleft type="single" width="4" shadow="t"/>
            <w10:borderbottom type="single" width="4" shadow="t"/>
            <w10:borderright type="single" width="4" shadow="t"/>
          </v:shape>
        </w:pict>
      </w:r>
    </w:p>
    <w:p w14:paraId="4DFF57FF" w14:textId="77777777" w:rsidR="002C78FE" w:rsidRPr="002C78FE" w:rsidRDefault="002C78FE" w:rsidP="002C78FE">
      <w:pPr>
        <w:keepLines/>
        <w:rPr>
          <w:rFonts w:cs="Arial"/>
          <w:b/>
          <w:color w:val="000000"/>
          <w:sz w:val="20"/>
          <w:shd w:val="clear" w:color="auto" w:fill="FFFFFF"/>
        </w:rPr>
      </w:pPr>
      <w:r w:rsidRPr="002C78FE">
        <w:rPr>
          <w:rFonts w:cs="Arial"/>
          <w:b/>
          <w:color w:val="000000"/>
          <w:sz w:val="20"/>
          <w:shd w:val="clear" w:color="auto" w:fill="FFFFFF"/>
        </w:rPr>
        <w:t>Slide notes</w:t>
      </w:r>
    </w:p>
    <w:p w14:paraId="57DFA196" w14:textId="77777777" w:rsidR="002C78FE" w:rsidRDefault="002C78FE" w:rsidP="002C78FE">
      <w:pPr>
        <w:keepLines/>
        <w:spacing w:before="0"/>
        <w:rPr>
          <w:rFonts w:cs="Arial"/>
          <w:color w:val="000000"/>
          <w:sz w:val="16"/>
          <w:shd w:val="clear" w:color="auto" w:fill="FFFFFF"/>
        </w:rPr>
      </w:pPr>
    </w:p>
    <w:p w14:paraId="3946CA10"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Policy Reference(s): N/A</w:t>
      </w:r>
    </w:p>
    <w:p w14:paraId="6BC2A818" w14:textId="77777777" w:rsidR="002C78FE" w:rsidRDefault="002C78FE" w:rsidP="002C78FE">
      <w:pPr>
        <w:keepLines/>
        <w:spacing w:before="0"/>
        <w:rPr>
          <w:rFonts w:cs="Arial"/>
          <w:color w:val="000000"/>
          <w:sz w:val="16"/>
          <w:shd w:val="clear" w:color="auto" w:fill="FFFFFF"/>
        </w:rPr>
      </w:pPr>
    </w:p>
    <w:p w14:paraId="25B78A38"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Instructor Notes</w:t>
      </w:r>
    </w:p>
    <w:p w14:paraId="0D3E5698" w14:textId="77777777" w:rsidR="002C78FE" w:rsidRDefault="002C78FE" w:rsidP="002C78FE">
      <w:pPr>
        <w:keepLines/>
        <w:spacing w:before="0"/>
        <w:rPr>
          <w:rFonts w:cs="Arial"/>
          <w:color w:val="000000"/>
          <w:sz w:val="16"/>
          <w:shd w:val="clear" w:color="auto" w:fill="FFFFFF"/>
        </w:rPr>
      </w:pPr>
    </w:p>
    <w:p w14:paraId="2B8CCD4D"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Evaluate</w:t>
      </w:r>
    </w:p>
    <w:p w14:paraId="53ACD2C5" w14:textId="77777777" w:rsidR="002C78FE" w:rsidRDefault="002C78FE" w:rsidP="002C78FE">
      <w:pPr>
        <w:keepLines/>
        <w:spacing w:before="0"/>
        <w:rPr>
          <w:rFonts w:cs="Arial"/>
          <w:color w:val="000000"/>
          <w:sz w:val="16"/>
          <w:shd w:val="clear" w:color="auto" w:fill="FFFFFF"/>
        </w:rPr>
      </w:pPr>
    </w:p>
    <w:p w14:paraId="281EBA91"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When evaluating be sure to assess explanations or solutions. Ask the following questions:</w:t>
      </w:r>
    </w:p>
    <w:p w14:paraId="3DE80ED7" w14:textId="77777777" w:rsidR="002C78FE" w:rsidRDefault="002C78FE" w:rsidP="002C78FE">
      <w:pPr>
        <w:keepLines/>
        <w:spacing w:before="0"/>
        <w:rPr>
          <w:rFonts w:cs="Arial"/>
          <w:color w:val="000000"/>
          <w:sz w:val="16"/>
          <w:shd w:val="clear" w:color="auto" w:fill="FFFFFF"/>
        </w:rPr>
      </w:pPr>
    </w:p>
    <w:p w14:paraId="0A8E107F"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Are there erroneous assumptions?</w:t>
      </w:r>
    </w:p>
    <w:p w14:paraId="071B8912" w14:textId="77777777" w:rsidR="002C78FE" w:rsidRDefault="002C78FE" w:rsidP="002C78FE">
      <w:pPr>
        <w:keepLines/>
        <w:spacing w:before="0"/>
        <w:rPr>
          <w:rFonts w:cs="Arial"/>
          <w:color w:val="000000"/>
          <w:sz w:val="16"/>
          <w:shd w:val="clear" w:color="auto" w:fill="FFFFFF"/>
        </w:rPr>
      </w:pPr>
    </w:p>
    <w:p w14:paraId="46661C1B"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Are there fallacies in reasoning?</w:t>
      </w:r>
    </w:p>
    <w:p w14:paraId="565103DC" w14:textId="77777777" w:rsidR="002C78FE" w:rsidRDefault="002C78FE" w:rsidP="002C78FE">
      <w:pPr>
        <w:keepLines/>
        <w:spacing w:before="0"/>
        <w:rPr>
          <w:rFonts w:cs="Arial"/>
          <w:color w:val="000000"/>
          <w:sz w:val="16"/>
          <w:shd w:val="clear" w:color="auto" w:fill="FFFFFF"/>
        </w:rPr>
      </w:pPr>
    </w:p>
    <w:p w14:paraId="7D0DF6C5"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How good is the information? What is the source? Can you test it?</w:t>
      </w:r>
    </w:p>
    <w:p w14:paraId="1BC0DA55" w14:textId="77777777" w:rsidR="002C78FE" w:rsidRDefault="002C78FE" w:rsidP="002C78FE">
      <w:pPr>
        <w:keepLines/>
        <w:spacing w:before="0"/>
        <w:rPr>
          <w:rFonts w:cs="Arial"/>
          <w:color w:val="000000"/>
          <w:sz w:val="16"/>
          <w:shd w:val="clear" w:color="auto" w:fill="FFFFFF"/>
        </w:rPr>
      </w:pPr>
    </w:p>
    <w:p w14:paraId="50849E9C"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Is any information omitted?</w:t>
      </w:r>
    </w:p>
    <w:p w14:paraId="0AC59533" w14:textId="77777777" w:rsidR="002C78FE" w:rsidRDefault="002C78FE" w:rsidP="002C78FE">
      <w:pPr>
        <w:keepLines/>
        <w:spacing w:before="0"/>
        <w:rPr>
          <w:rFonts w:cs="Arial"/>
          <w:color w:val="000000"/>
          <w:sz w:val="16"/>
          <w:shd w:val="clear" w:color="auto" w:fill="FFFFFF"/>
        </w:rPr>
      </w:pPr>
    </w:p>
    <w:p w14:paraId="58F986CA"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You want to beware of either/or choices. Multiple options are usually possible in a specific situation. Instead of asking “Should we do X or Y,” ask “What should we do about…?”</w:t>
      </w:r>
    </w:p>
    <w:p w14:paraId="77B4D53C" w14:textId="77777777" w:rsidR="002C78FE" w:rsidRDefault="002C78FE" w:rsidP="002C78FE">
      <w:pPr>
        <w:keepLines/>
        <w:spacing w:before="0"/>
        <w:rPr>
          <w:rFonts w:cs="Arial"/>
          <w:color w:val="000000"/>
          <w:sz w:val="16"/>
          <w:shd w:val="clear" w:color="auto" w:fill="FFFFFF"/>
        </w:rPr>
      </w:pPr>
    </w:p>
    <w:p w14:paraId="6F65678A"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lastRenderedPageBreak/>
        <w:t>• How dependable are the statistics?</w:t>
      </w:r>
    </w:p>
    <w:p w14:paraId="20420602" w14:textId="77777777" w:rsidR="002C78FE" w:rsidRDefault="002C78FE" w:rsidP="002C78FE">
      <w:pPr>
        <w:keepLines/>
        <w:spacing w:before="0"/>
        <w:rPr>
          <w:rFonts w:cs="Arial"/>
          <w:color w:val="000000"/>
          <w:sz w:val="16"/>
          <w:shd w:val="clear" w:color="auto" w:fill="FFFFFF"/>
        </w:rPr>
      </w:pPr>
    </w:p>
    <w:p w14:paraId="1FED2B5B"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Once you have reached a conclusion:</w:t>
      </w:r>
    </w:p>
    <w:p w14:paraId="68A5177A" w14:textId="77777777" w:rsidR="002C78FE" w:rsidRDefault="002C78FE" w:rsidP="002C78FE">
      <w:pPr>
        <w:keepLines/>
        <w:spacing w:before="0"/>
        <w:rPr>
          <w:rFonts w:cs="Arial"/>
          <w:color w:val="000000"/>
          <w:sz w:val="16"/>
          <w:shd w:val="clear" w:color="auto" w:fill="FFFFFF"/>
        </w:rPr>
      </w:pPr>
    </w:p>
    <w:p w14:paraId="20827FDC"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You will want to eliminate options with incorrect assumptions, faulty reasoning, bad information, etc.</w:t>
      </w:r>
    </w:p>
    <w:p w14:paraId="496FDAE9" w14:textId="77777777" w:rsidR="002C78FE" w:rsidRDefault="002C78FE" w:rsidP="002C78FE">
      <w:pPr>
        <w:keepLines/>
        <w:spacing w:before="0"/>
        <w:rPr>
          <w:rFonts w:cs="Arial"/>
          <w:color w:val="000000"/>
          <w:sz w:val="16"/>
          <w:shd w:val="clear" w:color="auto" w:fill="FFFFFF"/>
        </w:rPr>
      </w:pPr>
    </w:p>
    <w:p w14:paraId="632DFB21"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Ensure you list the remaining choices on a value/effort grid. Look at each choice and determine the amount of effort it would take versus the amount of value it offers. Obviously, the most desirable choices are high value/low effort, while the least desirable are low value/high effort.</w:t>
      </w:r>
    </w:p>
    <w:p w14:paraId="7607FCB3" w14:textId="77777777" w:rsidR="002C78FE" w:rsidRDefault="002C78FE" w:rsidP="002C78FE">
      <w:pPr>
        <w:keepLines/>
        <w:spacing w:before="0"/>
        <w:rPr>
          <w:rFonts w:ascii="Times New Roman" w:hAnsi="Times New Roman"/>
          <w:color w:val="000000"/>
          <w:sz w:val="18"/>
          <w:shd w:val="clear" w:color="auto" w:fill="FFFFFF"/>
        </w:rPr>
      </w:pPr>
    </w:p>
    <w:p w14:paraId="2B764575" w14:textId="77777777" w:rsidR="002C78FE" w:rsidRDefault="002C78FE" w:rsidP="002C78FE">
      <w:pPr>
        <w:keepLines/>
        <w:spacing w:before="0"/>
        <w:rPr>
          <w:rFonts w:ascii="Times New Roman" w:hAnsi="Times New Roman"/>
          <w:color w:val="000000"/>
          <w:sz w:val="18"/>
          <w:shd w:val="clear" w:color="auto" w:fill="FFFFFF"/>
        </w:rPr>
      </w:pPr>
    </w:p>
    <w:p w14:paraId="735358AA" w14:textId="77777777" w:rsidR="002C78FE" w:rsidRDefault="002C78FE" w:rsidP="002C78FE">
      <w:pPr>
        <w:keepLines/>
        <w:rPr>
          <w:rFonts w:cs="Arial"/>
          <w:color w:val="000000"/>
          <w:sz w:val="16"/>
          <w:shd w:val="clear" w:color="auto" w:fill="FFFFFF"/>
        </w:rPr>
      </w:pPr>
    </w:p>
    <w:p w14:paraId="5F7D76AE" w14:textId="77777777" w:rsidR="002C78FE" w:rsidRPr="002C78FE" w:rsidRDefault="002C78FE" w:rsidP="002C78FE">
      <w:pPr>
        <w:keepLines/>
        <w:rPr>
          <w:rFonts w:cs="Arial"/>
          <w:b/>
          <w:color w:val="000000"/>
          <w:sz w:val="20"/>
          <w:shd w:val="clear" w:color="auto" w:fill="FFFFFF"/>
        </w:rPr>
      </w:pPr>
      <w:r>
        <w:rPr>
          <w:rFonts w:cs="Arial"/>
          <w:color w:val="000000"/>
          <w:sz w:val="16"/>
          <w:shd w:val="clear" w:color="auto" w:fill="FFFFFF"/>
        </w:rPr>
        <w:br w:type="page"/>
      </w:r>
      <w:r w:rsidRPr="002C78FE">
        <w:rPr>
          <w:rFonts w:cs="Arial"/>
          <w:b/>
          <w:color w:val="000000"/>
          <w:sz w:val="20"/>
          <w:shd w:val="clear" w:color="auto" w:fill="FFFFFF"/>
        </w:rPr>
        <w:lastRenderedPageBreak/>
        <w:t xml:space="preserve">Slide 16 - Activity </w:t>
      </w:r>
    </w:p>
    <w:p w14:paraId="6B3ED40A" w14:textId="77777777" w:rsidR="002C78FE" w:rsidRDefault="002C78FE" w:rsidP="002C78FE">
      <w:pPr>
        <w:keepLines/>
        <w:rPr>
          <w:rFonts w:cs="Arial"/>
          <w:color w:val="000000"/>
          <w:sz w:val="16"/>
          <w:shd w:val="clear" w:color="auto" w:fill="FFFFFF"/>
        </w:rPr>
      </w:pPr>
      <w:r>
        <w:rPr>
          <w:rFonts w:cs="Arial"/>
          <w:color w:val="000000"/>
          <w:sz w:val="16"/>
          <w:shd w:val="clear" w:color="auto" w:fill="FFFFFF"/>
        </w:rPr>
        <w:pict w14:anchorId="603C6360">
          <v:shape id="_x0000_i1040" type="#_x0000_t75" style="width:480pt;height:5in" o:bordertopcolor="this" o:borderleftcolor="this" o:borderbottomcolor="this" o:borderrightcolor="this">
            <v:imagedata r:id="rId22" o:title="slide16"/>
            <w10:bordertop type="single" width="4" shadow="t"/>
            <w10:borderleft type="single" width="4" shadow="t"/>
            <w10:borderbottom type="single" width="4" shadow="t"/>
            <w10:borderright type="single" width="4" shadow="t"/>
          </v:shape>
        </w:pict>
      </w:r>
    </w:p>
    <w:p w14:paraId="645973E0" w14:textId="77777777" w:rsidR="002C78FE" w:rsidRPr="002C78FE" w:rsidRDefault="002C78FE" w:rsidP="002C78FE">
      <w:pPr>
        <w:keepLines/>
        <w:rPr>
          <w:rFonts w:cs="Arial"/>
          <w:b/>
          <w:color w:val="000000"/>
          <w:sz w:val="20"/>
          <w:shd w:val="clear" w:color="auto" w:fill="FFFFFF"/>
        </w:rPr>
      </w:pPr>
      <w:r w:rsidRPr="002C78FE">
        <w:rPr>
          <w:rFonts w:cs="Arial"/>
          <w:b/>
          <w:color w:val="000000"/>
          <w:sz w:val="20"/>
          <w:shd w:val="clear" w:color="auto" w:fill="FFFFFF"/>
        </w:rPr>
        <w:t>Slide notes</w:t>
      </w:r>
    </w:p>
    <w:p w14:paraId="56BF361C" w14:textId="77777777" w:rsidR="002C78FE" w:rsidRDefault="002C78FE" w:rsidP="002C78FE">
      <w:pPr>
        <w:keepLines/>
        <w:spacing w:before="0"/>
        <w:rPr>
          <w:rFonts w:cs="Arial"/>
          <w:color w:val="000000"/>
          <w:sz w:val="16"/>
          <w:shd w:val="clear" w:color="auto" w:fill="FFFFFF"/>
        </w:rPr>
      </w:pPr>
    </w:p>
    <w:p w14:paraId="008BB2EE"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Policy Reference(s): N/A</w:t>
      </w:r>
    </w:p>
    <w:p w14:paraId="0A5C1760" w14:textId="77777777" w:rsidR="002C78FE" w:rsidRDefault="002C78FE" w:rsidP="002C78FE">
      <w:pPr>
        <w:keepLines/>
        <w:spacing w:before="0"/>
        <w:rPr>
          <w:rFonts w:cs="Arial"/>
          <w:color w:val="000000"/>
          <w:sz w:val="16"/>
          <w:shd w:val="clear" w:color="auto" w:fill="FFFFFF"/>
        </w:rPr>
      </w:pPr>
    </w:p>
    <w:p w14:paraId="09F97939"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Instructor Notes</w:t>
      </w:r>
    </w:p>
    <w:p w14:paraId="42AC394A" w14:textId="77777777" w:rsidR="002C78FE" w:rsidRDefault="002C78FE" w:rsidP="002C78FE">
      <w:pPr>
        <w:keepLines/>
        <w:spacing w:before="0"/>
        <w:rPr>
          <w:rFonts w:cs="Arial"/>
          <w:color w:val="000000"/>
          <w:sz w:val="16"/>
          <w:shd w:val="clear" w:color="auto" w:fill="FFFFFF"/>
        </w:rPr>
      </w:pPr>
    </w:p>
    <w:p w14:paraId="641EA934"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Activity</w:t>
      </w:r>
    </w:p>
    <w:p w14:paraId="074E25D5" w14:textId="77777777" w:rsidR="002C78FE" w:rsidRDefault="002C78FE" w:rsidP="002C78FE">
      <w:pPr>
        <w:keepLines/>
        <w:spacing w:before="0"/>
        <w:rPr>
          <w:rFonts w:cs="Arial"/>
          <w:color w:val="000000"/>
          <w:sz w:val="16"/>
          <w:shd w:val="clear" w:color="auto" w:fill="FFFFFF"/>
        </w:rPr>
      </w:pPr>
    </w:p>
    <w:p w14:paraId="5C0E0C1B"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Instructions: Have trainees read the following scenario and then use a brainstorming technique to generate ideas, options, and possible solutions to the issue. Provide trainees 15 minutes to complete the activity. Debrief by having a few share their ideas (try to get an example of each technique). Note: The actual ideas or solutions are not the point of the activity; the point is for participants to practice brainstorming techniques.</w:t>
      </w:r>
    </w:p>
    <w:p w14:paraId="21F35CB3" w14:textId="77777777" w:rsidR="002C78FE" w:rsidRDefault="002C78FE" w:rsidP="002C78FE">
      <w:pPr>
        <w:keepLines/>
        <w:spacing w:before="0"/>
        <w:rPr>
          <w:rFonts w:cs="Arial"/>
          <w:color w:val="000000"/>
          <w:sz w:val="16"/>
          <w:shd w:val="clear" w:color="auto" w:fill="FFFFFF"/>
        </w:rPr>
      </w:pPr>
    </w:p>
    <w:p w14:paraId="1038004B"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You are the supervisor for a team of 12 people. Your IT department has installed new accounting software for the entire organization. Some of your team members are eager to use it, some greatly prefer the old software, and some don’t want to use any software at all. Your goal is to get all team members to use the new software without complaining.</w:t>
      </w:r>
    </w:p>
    <w:p w14:paraId="4F6FF8BD" w14:textId="77777777" w:rsidR="002C78FE" w:rsidRDefault="002C78FE" w:rsidP="002C78FE">
      <w:pPr>
        <w:keepLines/>
        <w:spacing w:before="0"/>
        <w:rPr>
          <w:rFonts w:ascii="Times New Roman" w:hAnsi="Times New Roman"/>
          <w:color w:val="000000"/>
          <w:sz w:val="18"/>
          <w:shd w:val="clear" w:color="auto" w:fill="FFFFFF"/>
        </w:rPr>
      </w:pPr>
    </w:p>
    <w:p w14:paraId="15A64D0B" w14:textId="77777777" w:rsidR="002C78FE" w:rsidRDefault="002C78FE" w:rsidP="002C78FE">
      <w:pPr>
        <w:keepLines/>
        <w:spacing w:before="0"/>
        <w:rPr>
          <w:rFonts w:ascii="Times New Roman" w:hAnsi="Times New Roman"/>
          <w:color w:val="000000"/>
          <w:sz w:val="18"/>
          <w:shd w:val="clear" w:color="auto" w:fill="FFFFFF"/>
        </w:rPr>
      </w:pPr>
    </w:p>
    <w:p w14:paraId="27E6656E" w14:textId="77777777" w:rsidR="002C78FE" w:rsidRDefault="002C78FE" w:rsidP="002C78FE">
      <w:pPr>
        <w:keepLines/>
        <w:rPr>
          <w:rFonts w:cs="Arial"/>
          <w:color w:val="000000"/>
          <w:sz w:val="16"/>
          <w:shd w:val="clear" w:color="auto" w:fill="FFFFFF"/>
        </w:rPr>
      </w:pPr>
    </w:p>
    <w:p w14:paraId="4CCDFCE9" w14:textId="77777777" w:rsidR="002C78FE" w:rsidRPr="002C78FE" w:rsidRDefault="002C78FE" w:rsidP="002C78FE">
      <w:pPr>
        <w:keepLines/>
        <w:rPr>
          <w:rFonts w:cs="Arial"/>
          <w:b/>
          <w:color w:val="000000"/>
          <w:sz w:val="20"/>
          <w:shd w:val="clear" w:color="auto" w:fill="FFFFFF"/>
        </w:rPr>
      </w:pPr>
      <w:r>
        <w:rPr>
          <w:rFonts w:cs="Arial"/>
          <w:color w:val="000000"/>
          <w:sz w:val="16"/>
          <w:shd w:val="clear" w:color="auto" w:fill="FFFFFF"/>
        </w:rPr>
        <w:br w:type="page"/>
      </w:r>
      <w:r w:rsidRPr="002C78FE">
        <w:rPr>
          <w:rFonts w:cs="Arial"/>
          <w:b/>
          <w:color w:val="000000"/>
          <w:sz w:val="20"/>
          <w:shd w:val="clear" w:color="auto" w:fill="FFFFFF"/>
        </w:rPr>
        <w:lastRenderedPageBreak/>
        <w:t xml:space="preserve">Slide 17 - Brainstorming Techniques </w:t>
      </w:r>
    </w:p>
    <w:p w14:paraId="156C4938" w14:textId="77777777" w:rsidR="002C78FE" w:rsidRDefault="002C78FE" w:rsidP="002C78FE">
      <w:pPr>
        <w:keepLines/>
        <w:rPr>
          <w:rFonts w:cs="Arial"/>
          <w:color w:val="000000"/>
          <w:sz w:val="16"/>
          <w:shd w:val="clear" w:color="auto" w:fill="FFFFFF"/>
        </w:rPr>
      </w:pPr>
      <w:r>
        <w:rPr>
          <w:rFonts w:cs="Arial"/>
          <w:color w:val="000000"/>
          <w:sz w:val="16"/>
          <w:shd w:val="clear" w:color="auto" w:fill="FFFFFF"/>
        </w:rPr>
        <w:pict w14:anchorId="07BD5403">
          <v:shape id="_x0000_i1041" type="#_x0000_t75" style="width:480pt;height:5in" o:bordertopcolor="this" o:borderleftcolor="this" o:borderbottomcolor="this" o:borderrightcolor="this">
            <v:imagedata r:id="rId23" o:title="slide17"/>
            <w10:bordertop type="single" width="4" shadow="t"/>
            <w10:borderleft type="single" width="4" shadow="t"/>
            <w10:borderbottom type="single" width="4" shadow="t"/>
            <w10:borderright type="single" width="4" shadow="t"/>
          </v:shape>
        </w:pict>
      </w:r>
    </w:p>
    <w:p w14:paraId="7641A343" w14:textId="77777777" w:rsidR="002C78FE" w:rsidRPr="002C78FE" w:rsidRDefault="002C78FE" w:rsidP="002C78FE">
      <w:pPr>
        <w:keepLines/>
        <w:rPr>
          <w:rFonts w:cs="Arial"/>
          <w:b/>
          <w:color w:val="000000"/>
          <w:sz w:val="20"/>
          <w:shd w:val="clear" w:color="auto" w:fill="FFFFFF"/>
        </w:rPr>
      </w:pPr>
      <w:r w:rsidRPr="002C78FE">
        <w:rPr>
          <w:rFonts w:cs="Arial"/>
          <w:b/>
          <w:color w:val="000000"/>
          <w:sz w:val="20"/>
          <w:shd w:val="clear" w:color="auto" w:fill="FFFFFF"/>
        </w:rPr>
        <w:t>Slide notes</w:t>
      </w:r>
    </w:p>
    <w:p w14:paraId="4F212AD7" w14:textId="77777777" w:rsidR="002C78FE" w:rsidRDefault="002C78FE" w:rsidP="002C78FE">
      <w:pPr>
        <w:keepLines/>
        <w:spacing w:before="0"/>
        <w:rPr>
          <w:rFonts w:cs="Arial"/>
          <w:color w:val="000000"/>
          <w:sz w:val="16"/>
          <w:shd w:val="clear" w:color="auto" w:fill="FFFFFF"/>
        </w:rPr>
      </w:pPr>
    </w:p>
    <w:p w14:paraId="46754A5B"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Policy Reference(s): N/A</w:t>
      </w:r>
    </w:p>
    <w:p w14:paraId="1CB24D24" w14:textId="77777777" w:rsidR="002C78FE" w:rsidRDefault="002C78FE" w:rsidP="002C78FE">
      <w:pPr>
        <w:keepLines/>
        <w:spacing w:before="0"/>
        <w:rPr>
          <w:rFonts w:cs="Arial"/>
          <w:color w:val="000000"/>
          <w:sz w:val="16"/>
          <w:shd w:val="clear" w:color="auto" w:fill="FFFFFF"/>
        </w:rPr>
      </w:pPr>
    </w:p>
    <w:p w14:paraId="7F462DE0"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Instructor Notes</w:t>
      </w:r>
    </w:p>
    <w:p w14:paraId="425AD55F" w14:textId="77777777" w:rsidR="002C78FE" w:rsidRDefault="002C78FE" w:rsidP="002C78FE">
      <w:pPr>
        <w:keepLines/>
        <w:spacing w:before="0"/>
        <w:rPr>
          <w:rFonts w:cs="Arial"/>
          <w:color w:val="000000"/>
          <w:sz w:val="16"/>
          <w:shd w:val="clear" w:color="auto" w:fill="FFFFFF"/>
        </w:rPr>
      </w:pPr>
    </w:p>
    <w:p w14:paraId="31B8860A"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Brainstorming Techniques</w:t>
      </w:r>
    </w:p>
    <w:p w14:paraId="0EFAF006" w14:textId="77777777" w:rsidR="002C78FE" w:rsidRDefault="002C78FE" w:rsidP="002C78FE">
      <w:pPr>
        <w:keepLines/>
        <w:spacing w:before="0"/>
        <w:rPr>
          <w:rFonts w:cs="Arial"/>
          <w:color w:val="000000"/>
          <w:sz w:val="16"/>
          <w:shd w:val="clear" w:color="auto" w:fill="FFFFFF"/>
        </w:rPr>
      </w:pPr>
    </w:p>
    <w:p w14:paraId="4BD6C71C"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Mind Mapping</w:t>
      </w:r>
    </w:p>
    <w:p w14:paraId="09A1481B" w14:textId="77777777" w:rsidR="002C78FE" w:rsidRDefault="002C78FE" w:rsidP="002C78FE">
      <w:pPr>
        <w:keepLines/>
        <w:spacing w:before="0"/>
        <w:rPr>
          <w:rFonts w:cs="Arial"/>
          <w:color w:val="000000"/>
          <w:sz w:val="16"/>
          <w:shd w:val="clear" w:color="auto" w:fill="FFFFFF"/>
        </w:rPr>
      </w:pPr>
    </w:p>
    <w:p w14:paraId="0B57D980"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Is when you start with the issue or problem in the center of a flip chart or whiteboard. Create branches of sub-topics and branch out from those until you capture all of the ideas related to the issue.</w:t>
      </w:r>
    </w:p>
    <w:p w14:paraId="443FC4FD" w14:textId="77777777" w:rsidR="002C78FE" w:rsidRDefault="002C78FE" w:rsidP="002C78FE">
      <w:pPr>
        <w:keepLines/>
        <w:spacing w:before="0"/>
        <w:rPr>
          <w:rFonts w:cs="Arial"/>
          <w:color w:val="000000"/>
          <w:sz w:val="16"/>
          <w:shd w:val="clear" w:color="auto" w:fill="FFFFFF"/>
        </w:rPr>
      </w:pPr>
    </w:p>
    <w:p w14:paraId="5D74EE4F"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Drawing</w:t>
      </w:r>
    </w:p>
    <w:p w14:paraId="69E722B7" w14:textId="77777777" w:rsidR="002C78FE" w:rsidRDefault="002C78FE" w:rsidP="002C78FE">
      <w:pPr>
        <w:keepLines/>
        <w:spacing w:before="0"/>
        <w:rPr>
          <w:rFonts w:cs="Arial"/>
          <w:color w:val="000000"/>
          <w:sz w:val="16"/>
          <w:shd w:val="clear" w:color="auto" w:fill="FFFFFF"/>
        </w:rPr>
      </w:pPr>
    </w:p>
    <w:p w14:paraId="632BB466"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Is when you think of an issue or problem, consider major obstacles and draw pictures that come to your mind without trying to make them decipherable. Next, look at them to see what ideas or solutions arise from them.</w:t>
      </w:r>
    </w:p>
    <w:p w14:paraId="1EB498CE" w14:textId="77777777" w:rsidR="002C78FE" w:rsidRDefault="002C78FE" w:rsidP="002C78FE">
      <w:pPr>
        <w:keepLines/>
        <w:spacing w:before="0"/>
        <w:rPr>
          <w:rFonts w:cs="Arial"/>
          <w:color w:val="000000"/>
          <w:sz w:val="16"/>
          <w:shd w:val="clear" w:color="auto" w:fill="FFFFFF"/>
        </w:rPr>
      </w:pPr>
    </w:p>
    <w:p w14:paraId="1156D1F5"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Brainwriting</w:t>
      </w:r>
    </w:p>
    <w:p w14:paraId="4AC1638B" w14:textId="77777777" w:rsidR="002C78FE" w:rsidRDefault="002C78FE" w:rsidP="002C78FE">
      <w:pPr>
        <w:keepLines/>
        <w:spacing w:before="0"/>
        <w:rPr>
          <w:rFonts w:cs="Arial"/>
          <w:color w:val="000000"/>
          <w:sz w:val="16"/>
          <w:shd w:val="clear" w:color="auto" w:fill="FFFFFF"/>
        </w:rPr>
      </w:pPr>
    </w:p>
    <w:p w14:paraId="7814A688"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lastRenderedPageBreak/>
        <w:t>Is when you get a group of people together to have them write their ideas for how to solve a problem on their own sheet of paper. You would then rotate the sheets to different people and build off what the others write. Next you rotate as many times as you want, or until everyone has written on everyone else’s sheet. Once all sheets have been written on, you would begin to work on solving the problem as a group.</w:t>
      </w:r>
    </w:p>
    <w:p w14:paraId="4B45A3D8" w14:textId="77777777" w:rsidR="002C78FE" w:rsidRDefault="002C78FE" w:rsidP="002C78FE">
      <w:pPr>
        <w:keepLines/>
        <w:spacing w:before="0"/>
        <w:rPr>
          <w:rFonts w:cs="Arial"/>
          <w:color w:val="000000"/>
          <w:sz w:val="16"/>
          <w:shd w:val="clear" w:color="auto" w:fill="FFFFFF"/>
        </w:rPr>
      </w:pPr>
    </w:p>
    <w:p w14:paraId="49AB79CC"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Reverse Brainstorming</w:t>
      </w:r>
    </w:p>
    <w:p w14:paraId="526C6944" w14:textId="77777777" w:rsidR="002C78FE" w:rsidRDefault="002C78FE" w:rsidP="002C78FE">
      <w:pPr>
        <w:keepLines/>
        <w:spacing w:before="0"/>
        <w:rPr>
          <w:rFonts w:cs="Arial"/>
          <w:color w:val="000000"/>
          <w:sz w:val="16"/>
          <w:shd w:val="clear" w:color="auto" w:fill="FFFFFF"/>
        </w:rPr>
      </w:pPr>
    </w:p>
    <w:p w14:paraId="240F2D99"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Is exactly what it sounds like, the reverse of brainstorming. Instead of asking, “How can I solve this problem?” ask, “How can I create this problem?” From those ideas, see if you can work backward to solve your actual problem or issue.</w:t>
      </w:r>
    </w:p>
    <w:p w14:paraId="7554FC87" w14:textId="77777777" w:rsidR="002C78FE" w:rsidRDefault="002C78FE" w:rsidP="002C78FE">
      <w:pPr>
        <w:keepLines/>
        <w:spacing w:before="0"/>
        <w:rPr>
          <w:rFonts w:cs="Arial"/>
          <w:color w:val="000000"/>
          <w:sz w:val="16"/>
          <w:shd w:val="clear" w:color="auto" w:fill="FFFFFF"/>
        </w:rPr>
      </w:pPr>
    </w:p>
    <w:p w14:paraId="5868BEDA"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Role Model</w:t>
      </w:r>
    </w:p>
    <w:p w14:paraId="456E9C1E" w14:textId="77777777" w:rsidR="002C78FE" w:rsidRDefault="002C78FE" w:rsidP="002C78FE">
      <w:pPr>
        <w:keepLines/>
        <w:spacing w:before="0"/>
        <w:rPr>
          <w:rFonts w:cs="Arial"/>
          <w:color w:val="000000"/>
          <w:sz w:val="16"/>
          <w:shd w:val="clear" w:color="auto" w:fill="FFFFFF"/>
        </w:rPr>
      </w:pPr>
    </w:p>
    <w:p w14:paraId="3F680C75"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Is when you brainstorm ideas as if you were your role model or a public figure you admire.</w:t>
      </w:r>
    </w:p>
    <w:p w14:paraId="15B2AB04" w14:textId="77777777" w:rsidR="002C78FE" w:rsidRDefault="002C78FE" w:rsidP="002C78FE">
      <w:pPr>
        <w:keepLines/>
        <w:spacing w:before="0"/>
        <w:rPr>
          <w:rFonts w:ascii="Times New Roman" w:hAnsi="Times New Roman"/>
          <w:color w:val="000000"/>
          <w:sz w:val="18"/>
          <w:shd w:val="clear" w:color="auto" w:fill="FFFFFF"/>
        </w:rPr>
      </w:pPr>
    </w:p>
    <w:p w14:paraId="02576903" w14:textId="77777777" w:rsidR="002C78FE" w:rsidRDefault="002C78FE" w:rsidP="002C78FE">
      <w:pPr>
        <w:keepLines/>
        <w:spacing w:before="0"/>
        <w:rPr>
          <w:rFonts w:ascii="Times New Roman" w:hAnsi="Times New Roman"/>
          <w:color w:val="000000"/>
          <w:sz w:val="18"/>
          <w:shd w:val="clear" w:color="auto" w:fill="FFFFFF"/>
        </w:rPr>
      </w:pPr>
    </w:p>
    <w:p w14:paraId="6E64402D" w14:textId="77777777" w:rsidR="002C78FE" w:rsidRDefault="002C78FE" w:rsidP="002C78FE">
      <w:pPr>
        <w:keepLines/>
        <w:rPr>
          <w:rFonts w:cs="Arial"/>
          <w:color w:val="000000"/>
          <w:sz w:val="16"/>
          <w:shd w:val="clear" w:color="auto" w:fill="FFFFFF"/>
        </w:rPr>
      </w:pPr>
    </w:p>
    <w:p w14:paraId="16FEDF03" w14:textId="77777777" w:rsidR="002C78FE" w:rsidRPr="002C78FE" w:rsidRDefault="002C78FE" w:rsidP="002C78FE">
      <w:pPr>
        <w:keepLines/>
        <w:rPr>
          <w:rFonts w:cs="Arial"/>
          <w:b/>
          <w:color w:val="000000"/>
          <w:sz w:val="20"/>
          <w:shd w:val="clear" w:color="auto" w:fill="FFFFFF"/>
        </w:rPr>
      </w:pPr>
      <w:r>
        <w:rPr>
          <w:rFonts w:cs="Arial"/>
          <w:color w:val="000000"/>
          <w:sz w:val="16"/>
          <w:shd w:val="clear" w:color="auto" w:fill="FFFFFF"/>
        </w:rPr>
        <w:br w:type="page"/>
      </w:r>
      <w:r w:rsidRPr="002C78FE">
        <w:rPr>
          <w:rFonts w:cs="Arial"/>
          <w:b/>
          <w:color w:val="000000"/>
          <w:sz w:val="20"/>
          <w:shd w:val="clear" w:color="auto" w:fill="FFFFFF"/>
        </w:rPr>
        <w:lastRenderedPageBreak/>
        <w:t xml:space="preserve">Slide 18 - Common Mistakes </w:t>
      </w:r>
    </w:p>
    <w:p w14:paraId="4ABE266B" w14:textId="77777777" w:rsidR="002C78FE" w:rsidRDefault="002C78FE" w:rsidP="002C78FE">
      <w:pPr>
        <w:keepLines/>
        <w:rPr>
          <w:rFonts w:cs="Arial"/>
          <w:color w:val="000000"/>
          <w:sz w:val="16"/>
          <w:shd w:val="clear" w:color="auto" w:fill="FFFFFF"/>
        </w:rPr>
      </w:pPr>
      <w:r>
        <w:rPr>
          <w:rFonts w:cs="Arial"/>
          <w:color w:val="000000"/>
          <w:sz w:val="16"/>
          <w:shd w:val="clear" w:color="auto" w:fill="FFFFFF"/>
        </w:rPr>
        <w:pict w14:anchorId="054CAD6B">
          <v:shape id="_x0000_i1042" type="#_x0000_t75" style="width:480pt;height:5in" o:bordertopcolor="this" o:borderleftcolor="this" o:borderbottomcolor="this" o:borderrightcolor="this">
            <v:imagedata r:id="rId24" o:title="slide18"/>
            <w10:bordertop type="single" width="4" shadow="t"/>
            <w10:borderleft type="single" width="4" shadow="t"/>
            <w10:borderbottom type="single" width="4" shadow="t"/>
            <w10:borderright type="single" width="4" shadow="t"/>
          </v:shape>
        </w:pict>
      </w:r>
    </w:p>
    <w:p w14:paraId="7BD4B6C7" w14:textId="77777777" w:rsidR="002C78FE" w:rsidRPr="002C78FE" w:rsidRDefault="002C78FE" w:rsidP="002C78FE">
      <w:pPr>
        <w:keepLines/>
        <w:rPr>
          <w:rFonts w:cs="Arial"/>
          <w:b/>
          <w:color w:val="000000"/>
          <w:sz w:val="20"/>
          <w:shd w:val="clear" w:color="auto" w:fill="FFFFFF"/>
        </w:rPr>
      </w:pPr>
      <w:r w:rsidRPr="002C78FE">
        <w:rPr>
          <w:rFonts w:cs="Arial"/>
          <w:b/>
          <w:color w:val="000000"/>
          <w:sz w:val="20"/>
          <w:shd w:val="clear" w:color="auto" w:fill="FFFFFF"/>
        </w:rPr>
        <w:t>Slide notes</w:t>
      </w:r>
    </w:p>
    <w:p w14:paraId="2A74DD51" w14:textId="77777777" w:rsidR="002C78FE" w:rsidRDefault="002C78FE" w:rsidP="002C78FE">
      <w:pPr>
        <w:keepLines/>
        <w:spacing w:before="0"/>
        <w:rPr>
          <w:rFonts w:cs="Arial"/>
          <w:color w:val="000000"/>
          <w:sz w:val="16"/>
          <w:shd w:val="clear" w:color="auto" w:fill="FFFFFF"/>
        </w:rPr>
      </w:pPr>
    </w:p>
    <w:p w14:paraId="605B2AFD"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Policy Reference(s): N/A</w:t>
      </w:r>
    </w:p>
    <w:p w14:paraId="248D1F74" w14:textId="77777777" w:rsidR="002C78FE" w:rsidRDefault="002C78FE" w:rsidP="002C78FE">
      <w:pPr>
        <w:keepLines/>
        <w:spacing w:before="0"/>
        <w:rPr>
          <w:rFonts w:cs="Arial"/>
          <w:color w:val="000000"/>
          <w:sz w:val="16"/>
          <w:shd w:val="clear" w:color="auto" w:fill="FFFFFF"/>
        </w:rPr>
      </w:pPr>
    </w:p>
    <w:p w14:paraId="54FC5C10"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Instructor Notes</w:t>
      </w:r>
    </w:p>
    <w:p w14:paraId="7064B11E" w14:textId="77777777" w:rsidR="002C78FE" w:rsidRDefault="002C78FE" w:rsidP="002C78FE">
      <w:pPr>
        <w:keepLines/>
        <w:spacing w:before="0"/>
        <w:rPr>
          <w:rFonts w:cs="Arial"/>
          <w:color w:val="000000"/>
          <w:sz w:val="16"/>
          <w:shd w:val="clear" w:color="auto" w:fill="FFFFFF"/>
        </w:rPr>
      </w:pPr>
    </w:p>
    <w:p w14:paraId="61EBCDE6"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xml:space="preserve">Common Mistakes and How to Avoid Them </w:t>
      </w:r>
    </w:p>
    <w:p w14:paraId="2E46D017" w14:textId="77777777" w:rsidR="002C78FE" w:rsidRDefault="002C78FE" w:rsidP="002C78FE">
      <w:pPr>
        <w:keepLines/>
        <w:spacing w:before="0"/>
        <w:rPr>
          <w:rFonts w:cs="Arial"/>
          <w:color w:val="000000"/>
          <w:sz w:val="16"/>
          <w:shd w:val="clear" w:color="auto" w:fill="FFFFFF"/>
        </w:rPr>
      </w:pPr>
    </w:p>
    <w:p w14:paraId="6DA9CC88"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xml:space="preserve">It’s usually easier to spot mistakes in other people’s critical thinking process than it is to notice our own.  The common critical thinking mistakes are rationalization and emotional thinking. Let’s take a look at rationalization. </w:t>
      </w:r>
    </w:p>
    <w:p w14:paraId="261876DE" w14:textId="77777777" w:rsidR="002C78FE" w:rsidRDefault="002C78FE" w:rsidP="002C78FE">
      <w:pPr>
        <w:keepLines/>
        <w:spacing w:before="0"/>
        <w:rPr>
          <w:rFonts w:ascii="Times New Roman" w:hAnsi="Times New Roman"/>
          <w:color w:val="000000"/>
          <w:sz w:val="18"/>
          <w:shd w:val="clear" w:color="auto" w:fill="FFFFFF"/>
        </w:rPr>
      </w:pPr>
    </w:p>
    <w:p w14:paraId="1394E710" w14:textId="77777777" w:rsidR="002C78FE" w:rsidRDefault="002C78FE" w:rsidP="002C78FE">
      <w:pPr>
        <w:keepLines/>
        <w:spacing w:before="0"/>
        <w:rPr>
          <w:rFonts w:ascii="Times New Roman" w:hAnsi="Times New Roman"/>
          <w:color w:val="000000"/>
          <w:sz w:val="18"/>
          <w:shd w:val="clear" w:color="auto" w:fill="FFFFFF"/>
        </w:rPr>
      </w:pPr>
    </w:p>
    <w:p w14:paraId="5270FE12" w14:textId="77777777" w:rsidR="002C78FE" w:rsidRDefault="002C78FE" w:rsidP="002C78FE">
      <w:pPr>
        <w:keepLines/>
        <w:rPr>
          <w:rFonts w:cs="Arial"/>
          <w:color w:val="000000"/>
          <w:sz w:val="16"/>
          <w:shd w:val="clear" w:color="auto" w:fill="FFFFFF"/>
        </w:rPr>
      </w:pPr>
    </w:p>
    <w:p w14:paraId="53CFC74A" w14:textId="77777777" w:rsidR="002C78FE" w:rsidRPr="002C78FE" w:rsidRDefault="002C78FE" w:rsidP="002C78FE">
      <w:pPr>
        <w:keepLines/>
        <w:rPr>
          <w:rFonts w:cs="Arial"/>
          <w:b/>
          <w:color w:val="000000"/>
          <w:sz w:val="20"/>
          <w:shd w:val="clear" w:color="auto" w:fill="FFFFFF"/>
        </w:rPr>
      </w:pPr>
      <w:r>
        <w:rPr>
          <w:rFonts w:cs="Arial"/>
          <w:color w:val="000000"/>
          <w:sz w:val="16"/>
          <w:shd w:val="clear" w:color="auto" w:fill="FFFFFF"/>
        </w:rPr>
        <w:br w:type="page"/>
      </w:r>
      <w:r w:rsidRPr="002C78FE">
        <w:rPr>
          <w:rFonts w:cs="Arial"/>
          <w:b/>
          <w:color w:val="000000"/>
          <w:sz w:val="20"/>
          <w:shd w:val="clear" w:color="auto" w:fill="FFFFFF"/>
        </w:rPr>
        <w:lastRenderedPageBreak/>
        <w:t xml:space="preserve">Slide 19 - Rationalization </w:t>
      </w:r>
    </w:p>
    <w:p w14:paraId="651D380C" w14:textId="77777777" w:rsidR="002C78FE" w:rsidRDefault="002C78FE" w:rsidP="002C78FE">
      <w:pPr>
        <w:keepLines/>
        <w:rPr>
          <w:rFonts w:cs="Arial"/>
          <w:color w:val="000000"/>
          <w:sz w:val="16"/>
          <w:shd w:val="clear" w:color="auto" w:fill="FFFFFF"/>
        </w:rPr>
      </w:pPr>
      <w:r>
        <w:rPr>
          <w:rFonts w:cs="Arial"/>
          <w:color w:val="000000"/>
          <w:sz w:val="16"/>
          <w:shd w:val="clear" w:color="auto" w:fill="FFFFFF"/>
        </w:rPr>
        <w:pict w14:anchorId="69A5896E">
          <v:shape id="_x0000_i1043" type="#_x0000_t75" style="width:480pt;height:5in" o:bordertopcolor="this" o:borderleftcolor="this" o:borderbottomcolor="this" o:borderrightcolor="this">
            <v:imagedata r:id="rId25" o:title="slide19"/>
            <w10:bordertop type="single" width="4" shadow="t"/>
            <w10:borderleft type="single" width="4" shadow="t"/>
            <w10:borderbottom type="single" width="4" shadow="t"/>
            <w10:borderright type="single" width="4" shadow="t"/>
          </v:shape>
        </w:pict>
      </w:r>
    </w:p>
    <w:p w14:paraId="2CFC2038" w14:textId="77777777" w:rsidR="002C78FE" w:rsidRPr="002C78FE" w:rsidRDefault="002C78FE" w:rsidP="002C78FE">
      <w:pPr>
        <w:keepLines/>
        <w:rPr>
          <w:rFonts w:cs="Arial"/>
          <w:b/>
          <w:color w:val="000000"/>
          <w:sz w:val="20"/>
          <w:shd w:val="clear" w:color="auto" w:fill="FFFFFF"/>
        </w:rPr>
      </w:pPr>
      <w:r w:rsidRPr="002C78FE">
        <w:rPr>
          <w:rFonts w:cs="Arial"/>
          <w:b/>
          <w:color w:val="000000"/>
          <w:sz w:val="20"/>
          <w:shd w:val="clear" w:color="auto" w:fill="FFFFFF"/>
        </w:rPr>
        <w:t>Slide notes</w:t>
      </w:r>
    </w:p>
    <w:p w14:paraId="5F6CC17C" w14:textId="77777777" w:rsidR="002C78FE" w:rsidRDefault="002C78FE" w:rsidP="002C78FE">
      <w:pPr>
        <w:keepLines/>
        <w:spacing w:before="0"/>
        <w:rPr>
          <w:rFonts w:cs="Arial"/>
          <w:color w:val="000000"/>
          <w:sz w:val="16"/>
          <w:shd w:val="clear" w:color="auto" w:fill="FFFFFF"/>
        </w:rPr>
      </w:pPr>
    </w:p>
    <w:p w14:paraId="6A479447"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Policy Reference(s): N/A</w:t>
      </w:r>
    </w:p>
    <w:p w14:paraId="571046A7" w14:textId="77777777" w:rsidR="002C78FE" w:rsidRDefault="002C78FE" w:rsidP="002C78FE">
      <w:pPr>
        <w:keepLines/>
        <w:spacing w:before="0"/>
        <w:rPr>
          <w:rFonts w:cs="Arial"/>
          <w:color w:val="000000"/>
          <w:sz w:val="16"/>
          <w:shd w:val="clear" w:color="auto" w:fill="FFFFFF"/>
        </w:rPr>
      </w:pPr>
    </w:p>
    <w:p w14:paraId="26734CDC"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Instructor Notes</w:t>
      </w:r>
    </w:p>
    <w:p w14:paraId="305865BF" w14:textId="77777777" w:rsidR="002C78FE" w:rsidRDefault="002C78FE" w:rsidP="002C78FE">
      <w:pPr>
        <w:keepLines/>
        <w:spacing w:before="0"/>
        <w:rPr>
          <w:rFonts w:cs="Arial"/>
          <w:color w:val="000000"/>
          <w:sz w:val="16"/>
          <w:shd w:val="clear" w:color="auto" w:fill="FFFFFF"/>
        </w:rPr>
      </w:pPr>
    </w:p>
    <w:p w14:paraId="4A441159"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Rationalization</w:t>
      </w:r>
    </w:p>
    <w:p w14:paraId="305A6FAE" w14:textId="77777777" w:rsidR="002C78FE" w:rsidRDefault="002C78FE" w:rsidP="002C78FE">
      <w:pPr>
        <w:keepLines/>
        <w:spacing w:before="0"/>
        <w:rPr>
          <w:rFonts w:cs="Arial"/>
          <w:color w:val="000000"/>
          <w:sz w:val="16"/>
          <w:shd w:val="clear" w:color="auto" w:fill="FFFFFF"/>
        </w:rPr>
      </w:pPr>
    </w:p>
    <w:p w14:paraId="187B32B7"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Rationalization is the opposite of logical thinking. When thinking logically, you start with evidence and move to a conclusion based on the evidence. With rationalization, you begin with the conclusion you want and then gather evidence to support that conclusion. You can avoid rationalizing by:</w:t>
      </w:r>
    </w:p>
    <w:p w14:paraId="49555B6A" w14:textId="77777777" w:rsidR="002C78FE" w:rsidRDefault="002C78FE" w:rsidP="002C78FE">
      <w:pPr>
        <w:keepLines/>
        <w:spacing w:before="0"/>
        <w:rPr>
          <w:rFonts w:cs="Arial"/>
          <w:color w:val="000000"/>
          <w:sz w:val="16"/>
          <w:shd w:val="clear" w:color="auto" w:fill="FFFFFF"/>
        </w:rPr>
      </w:pPr>
    </w:p>
    <w:p w14:paraId="6AA0CF8A"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xml:space="preserve">• Determining your true motivation for thinking or believing a certain conclusion and </w:t>
      </w:r>
    </w:p>
    <w:p w14:paraId="3646DFC3" w14:textId="77777777" w:rsidR="002C78FE" w:rsidRDefault="002C78FE" w:rsidP="002C78FE">
      <w:pPr>
        <w:keepLines/>
        <w:spacing w:before="0"/>
        <w:rPr>
          <w:rFonts w:cs="Arial"/>
          <w:color w:val="000000"/>
          <w:sz w:val="16"/>
          <w:shd w:val="clear" w:color="auto" w:fill="FFFFFF"/>
        </w:rPr>
      </w:pPr>
    </w:p>
    <w:p w14:paraId="580314A1"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xml:space="preserve">• Listen carefully to others’ explanations, . —both to uncover valid reasoning you haven’t thought about and to detect whether they are using invalid reasoning. Both of these will help you to uncover valid reasoning you haven’t thought about and to detect whether you are using valid reasoning or not. </w:t>
      </w:r>
    </w:p>
    <w:p w14:paraId="093B47B2" w14:textId="77777777" w:rsidR="002C78FE" w:rsidRDefault="002C78FE" w:rsidP="002C78FE">
      <w:pPr>
        <w:keepLines/>
        <w:spacing w:before="0"/>
        <w:rPr>
          <w:rFonts w:ascii="Times New Roman" w:hAnsi="Times New Roman"/>
          <w:color w:val="000000"/>
          <w:sz w:val="18"/>
          <w:shd w:val="clear" w:color="auto" w:fill="FFFFFF"/>
        </w:rPr>
      </w:pPr>
    </w:p>
    <w:p w14:paraId="423A3E06" w14:textId="77777777" w:rsidR="002C78FE" w:rsidRDefault="002C78FE" w:rsidP="002C78FE">
      <w:pPr>
        <w:keepLines/>
        <w:spacing w:before="0"/>
        <w:rPr>
          <w:rFonts w:ascii="Times New Roman" w:hAnsi="Times New Roman"/>
          <w:color w:val="000000"/>
          <w:sz w:val="18"/>
          <w:shd w:val="clear" w:color="auto" w:fill="FFFFFF"/>
        </w:rPr>
      </w:pPr>
    </w:p>
    <w:p w14:paraId="4F6A3529" w14:textId="77777777" w:rsidR="002C78FE" w:rsidRDefault="002C78FE" w:rsidP="002C78FE">
      <w:pPr>
        <w:keepLines/>
        <w:rPr>
          <w:rFonts w:cs="Arial"/>
          <w:color w:val="000000"/>
          <w:sz w:val="16"/>
          <w:shd w:val="clear" w:color="auto" w:fill="FFFFFF"/>
        </w:rPr>
      </w:pPr>
    </w:p>
    <w:p w14:paraId="38863C96" w14:textId="77777777" w:rsidR="002C78FE" w:rsidRPr="002C78FE" w:rsidRDefault="002C78FE" w:rsidP="002C78FE">
      <w:pPr>
        <w:keepLines/>
        <w:rPr>
          <w:rFonts w:cs="Arial"/>
          <w:b/>
          <w:color w:val="000000"/>
          <w:sz w:val="20"/>
          <w:shd w:val="clear" w:color="auto" w:fill="FFFFFF"/>
        </w:rPr>
      </w:pPr>
      <w:r>
        <w:rPr>
          <w:rFonts w:cs="Arial"/>
          <w:color w:val="000000"/>
          <w:sz w:val="16"/>
          <w:shd w:val="clear" w:color="auto" w:fill="FFFFFF"/>
        </w:rPr>
        <w:br w:type="page"/>
      </w:r>
      <w:r w:rsidRPr="002C78FE">
        <w:rPr>
          <w:rFonts w:cs="Arial"/>
          <w:b/>
          <w:color w:val="000000"/>
          <w:sz w:val="20"/>
          <w:shd w:val="clear" w:color="auto" w:fill="FFFFFF"/>
        </w:rPr>
        <w:lastRenderedPageBreak/>
        <w:t xml:space="preserve">Slide 20 - Emotional Thinking </w:t>
      </w:r>
    </w:p>
    <w:p w14:paraId="10CF2667" w14:textId="77777777" w:rsidR="002C78FE" w:rsidRDefault="002C78FE" w:rsidP="002C78FE">
      <w:pPr>
        <w:keepLines/>
        <w:rPr>
          <w:rFonts w:cs="Arial"/>
          <w:color w:val="000000"/>
          <w:sz w:val="16"/>
          <w:shd w:val="clear" w:color="auto" w:fill="FFFFFF"/>
        </w:rPr>
      </w:pPr>
      <w:r>
        <w:rPr>
          <w:rFonts w:cs="Arial"/>
          <w:color w:val="000000"/>
          <w:sz w:val="16"/>
          <w:shd w:val="clear" w:color="auto" w:fill="FFFFFF"/>
        </w:rPr>
        <w:pict w14:anchorId="0E963D92">
          <v:shape id="_x0000_i1044" type="#_x0000_t75" style="width:480pt;height:5in" o:bordertopcolor="this" o:borderleftcolor="this" o:borderbottomcolor="this" o:borderrightcolor="this">
            <v:imagedata r:id="rId26" o:title="slide20"/>
            <w10:bordertop type="single" width="4" shadow="t"/>
            <w10:borderleft type="single" width="4" shadow="t"/>
            <w10:borderbottom type="single" width="4" shadow="t"/>
            <w10:borderright type="single" width="4" shadow="t"/>
          </v:shape>
        </w:pict>
      </w:r>
    </w:p>
    <w:p w14:paraId="76010413" w14:textId="77777777" w:rsidR="002C78FE" w:rsidRPr="002C78FE" w:rsidRDefault="002C78FE" w:rsidP="002C78FE">
      <w:pPr>
        <w:keepLines/>
        <w:rPr>
          <w:rFonts w:cs="Arial"/>
          <w:b/>
          <w:color w:val="000000"/>
          <w:sz w:val="20"/>
          <w:shd w:val="clear" w:color="auto" w:fill="FFFFFF"/>
        </w:rPr>
      </w:pPr>
      <w:r w:rsidRPr="002C78FE">
        <w:rPr>
          <w:rFonts w:cs="Arial"/>
          <w:b/>
          <w:color w:val="000000"/>
          <w:sz w:val="20"/>
          <w:shd w:val="clear" w:color="auto" w:fill="FFFFFF"/>
        </w:rPr>
        <w:t>Slide notes</w:t>
      </w:r>
    </w:p>
    <w:p w14:paraId="200631C2" w14:textId="77777777" w:rsidR="002C78FE" w:rsidRDefault="002C78FE" w:rsidP="002C78FE">
      <w:pPr>
        <w:keepLines/>
        <w:spacing w:before="0"/>
        <w:rPr>
          <w:rFonts w:cs="Arial"/>
          <w:color w:val="000000"/>
          <w:sz w:val="16"/>
          <w:shd w:val="clear" w:color="auto" w:fill="FFFFFF"/>
        </w:rPr>
      </w:pPr>
    </w:p>
    <w:p w14:paraId="28AFA5D6"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Policy Reference(s): N/A</w:t>
      </w:r>
    </w:p>
    <w:p w14:paraId="7579CBB8" w14:textId="77777777" w:rsidR="002C78FE" w:rsidRDefault="002C78FE" w:rsidP="002C78FE">
      <w:pPr>
        <w:keepLines/>
        <w:spacing w:before="0"/>
        <w:rPr>
          <w:rFonts w:cs="Arial"/>
          <w:color w:val="000000"/>
          <w:sz w:val="16"/>
          <w:shd w:val="clear" w:color="auto" w:fill="FFFFFF"/>
        </w:rPr>
      </w:pPr>
    </w:p>
    <w:p w14:paraId="5C894EE6"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Instructor Notes</w:t>
      </w:r>
    </w:p>
    <w:p w14:paraId="1AA4AD8A" w14:textId="77777777" w:rsidR="002C78FE" w:rsidRDefault="002C78FE" w:rsidP="002C78FE">
      <w:pPr>
        <w:keepLines/>
        <w:spacing w:before="0"/>
        <w:rPr>
          <w:rFonts w:cs="Arial"/>
          <w:color w:val="000000"/>
          <w:sz w:val="16"/>
          <w:shd w:val="clear" w:color="auto" w:fill="FFFFFF"/>
        </w:rPr>
      </w:pPr>
    </w:p>
    <w:p w14:paraId="3AA254C2"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xml:space="preserve">Emotional Thinking </w:t>
      </w:r>
    </w:p>
    <w:p w14:paraId="009A7737" w14:textId="77777777" w:rsidR="002C78FE" w:rsidRDefault="002C78FE" w:rsidP="002C78FE">
      <w:pPr>
        <w:keepLines/>
        <w:spacing w:before="0"/>
        <w:rPr>
          <w:rFonts w:cs="Arial"/>
          <w:color w:val="000000"/>
          <w:sz w:val="16"/>
          <w:shd w:val="clear" w:color="auto" w:fill="FFFFFF"/>
        </w:rPr>
      </w:pPr>
    </w:p>
    <w:p w14:paraId="40DC1933"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Now let’s take a look at emotional thinking. Emotional thinking reflects an absence of logic. Types of emotional thinking include:</w:t>
      </w:r>
    </w:p>
    <w:p w14:paraId="56BF976A" w14:textId="77777777" w:rsidR="002C78FE" w:rsidRDefault="002C78FE" w:rsidP="002C78FE">
      <w:pPr>
        <w:keepLines/>
        <w:spacing w:before="0"/>
        <w:rPr>
          <w:rFonts w:cs="Arial"/>
          <w:color w:val="000000"/>
          <w:sz w:val="16"/>
          <w:shd w:val="clear" w:color="auto" w:fill="FFFFFF"/>
        </w:rPr>
      </w:pPr>
    </w:p>
    <w:p w14:paraId="0F20934E"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Using or reacting to “loaded” words. For example, calling someone a “bureaucrat” usually elicits a more negative reaction than “public employee.”</w:t>
      </w:r>
    </w:p>
    <w:p w14:paraId="6FBFC9FC" w14:textId="77777777" w:rsidR="002C78FE" w:rsidRDefault="002C78FE" w:rsidP="002C78FE">
      <w:pPr>
        <w:keepLines/>
        <w:spacing w:before="0"/>
        <w:rPr>
          <w:rFonts w:cs="Arial"/>
          <w:color w:val="000000"/>
          <w:sz w:val="16"/>
          <w:shd w:val="clear" w:color="auto" w:fill="FFFFFF"/>
        </w:rPr>
      </w:pPr>
    </w:p>
    <w:p w14:paraId="2BB4C0A9"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Polarization means becoming emotionally attached to one side of an issue and judging beliefs without examining them.</w:t>
      </w:r>
    </w:p>
    <w:p w14:paraId="504FCD77" w14:textId="77777777" w:rsidR="002C78FE" w:rsidRDefault="002C78FE" w:rsidP="002C78FE">
      <w:pPr>
        <w:keepLines/>
        <w:spacing w:before="0"/>
        <w:rPr>
          <w:rFonts w:cs="Arial"/>
          <w:color w:val="000000"/>
          <w:sz w:val="16"/>
          <w:shd w:val="clear" w:color="auto" w:fill="FFFFFF"/>
        </w:rPr>
      </w:pPr>
    </w:p>
    <w:p w14:paraId="208A1F4E"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Wishful thinking means an unrealistic belief in something you want to be true.</w:t>
      </w:r>
    </w:p>
    <w:p w14:paraId="6DDFBB57" w14:textId="77777777" w:rsidR="002C78FE" w:rsidRDefault="002C78FE" w:rsidP="002C78FE">
      <w:pPr>
        <w:keepLines/>
        <w:spacing w:before="0"/>
        <w:rPr>
          <w:rFonts w:cs="Arial"/>
          <w:color w:val="000000"/>
          <w:sz w:val="16"/>
          <w:shd w:val="clear" w:color="auto" w:fill="FFFFFF"/>
        </w:rPr>
      </w:pPr>
    </w:p>
    <w:p w14:paraId="3B22E7CD"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xml:space="preserve">To avoid emotional thinking, you should: </w:t>
      </w:r>
    </w:p>
    <w:p w14:paraId="45236C3A" w14:textId="77777777" w:rsidR="002C78FE" w:rsidRDefault="002C78FE" w:rsidP="002C78FE">
      <w:pPr>
        <w:keepLines/>
        <w:spacing w:before="0"/>
        <w:rPr>
          <w:rFonts w:cs="Arial"/>
          <w:color w:val="000000"/>
          <w:sz w:val="16"/>
          <w:shd w:val="clear" w:color="auto" w:fill="FFFFFF"/>
        </w:rPr>
      </w:pPr>
    </w:p>
    <w:p w14:paraId="7AFBD538"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Separate facts from feelings. In general, facts are more objective and useful for critical thinking than feelings.</w:t>
      </w:r>
    </w:p>
    <w:p w14:paraId="2A2FB19E" w14:textId="77777777" w:rsidR="002C78FE" w:rsidRDefault="002C78FE" w:rsidP="002C78FE">
      <w:pPr>
        <w:keepLines/>
        <w:spacing w:before="0"/>
        <w:rPr>
          <w:rFonts w:cs="Arial"/>
          <w:color w:val="000000"/>
          <w:sz w:val="16"/>
          <w:shd w:val="clear" w:color="auto" w:fill="FFFFFF"/>
        </w:rPr>
      </w:pPr>
    </w:p>
    <w:p w14:paraId="02BDC003"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Focus on developing flexibility. This will help minimize any tendency you have to become attached to a solution too soon.</w:t>
      </w:r>
    </w:p>
    <w:p w14:paraId="447BDCC0" w14:textId="77777777" w:rsidR="002C78FE" w:rsidRDefault="002C78FE" w:rsidP="002C78FE">
      <w:pPr>
        <w:keepLines/>
        <w:spacing w:before="0"/>
        <w:rPr>
          <w:rFonts w:cs="Arial"/>
          <w:color w:val="000000"/>
          <w:sz w:val="16"/>
          <w:shd w:val="clear" w:color="auto" w:fill="FFFFFF"/>
        </w:rPr>
      </w:pPr>
    </w:p>
    <w:p w14:paraId="5ED08B4A"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Carefully follow the critical thinking process.</w:t>
      </w:r>
    </w:p>
    <w:p w14:paraId="017C890D" w14:textId="77777777" w:rsidR="002C78FE" w:rsidRDefault="002C78FE" w:rsidP="002C78FE">
      <w:pPr>
        <w:keepLines/>
        <w:spacing w:before="0"/>
        <w:rPr>
          <w:rFonts w:ascii="Times New Roman" w:hAnsi="Times New Roman"/>
          <w:color w:val="000000"/>
          <w:sz w:val="18"/>
          <w:shd w:val="clear" w:color="auto" w:fill="FFFFFF"/>
        </w:rPr>
      </w:pPr>
    </w:p>
    <w:p w14:paraId="21A2722B" w14:textId="77777777" w:rsidR="002C78FE" w:rsidRDefault="002C78FE" w:rsidP="002C78FE">
      <w:pPr>
        <w:keepLines/>
        <w:spacing w:before="0"/>
        <w:rPr>
          <w:rFonts w:ascii="Times New Roman" w:hAnsi="Times New Roman"/>
          <w:color w:val="000000"/>
          <w:sz w:val="18"/>
          <w:shd w:val="clear" w:color="auto" w:fill="FFFFFF"/>
        </w:rPr>
      </w:pPr>
    </w:p>
    <w:p w14:paraId="7002A92C" w14:textId="77777777" w:rsidR="002C78FE" w:rsidRDefault="002C78FE" w:rsidP="002C78FE">
      <w:pPr>
        <w:keepLines/>
        <w:rPr>
          <w:rFonts w:cs="Arial"/>
          <w:color w:val="000000"/>
          <w:sz w:val="16"/>
          <w:shd w:val="clear" w:color="auto" w:fill="FFFFFF"/>
        </w:rPr>
      </w:pPr>
    </w:p>
    <w:p w14:paraId="3120E240" w14:textId="77777777" w:rsidR="002C78FE" w:rsidRPr="002C78FE" w:rsidRDefault="002C78FE" w:rsidP="002C78FE">
      <w:pPr>
        <w:keepLines/>
        <w:rPr>
          <w:rFonts w:cs="Arial"/>
          <w:b/>
          <w:color w:val="000000"/>
          <w:sz w:val="20"/>
          <w:shd w:val="clear" w:color="auto" w:fill="FFFFFF"/>
        </w:rPr>
      </w:pPr>
      <w:r>
        <w:rPr>
          <w:rFonts w:cs="Arial"/>
          <w:color w:val="000000"/>
          <w:sz w:val="16"/>
          <w:shd w:val="clear" w:color="auto" w:fill="FFFFFF"/>
        </w:rPr>
        <w:br w:type="page"/>
      </w:r>
      <w:r w:rsidRPr="002C78FE">
        <w:rPr>
          <w:rFonts w:cs="Arial"/>
          <w:b/>
          <w:color w:val="000000"/>
          <w:sz w:val="20"/>
          <w:shd w:val="clear" w:color="auto" w:fill="FFFFFF"/>
        </w:rPr>
        <w:lastRenderedPageBreak/>
        <w:t xml:space="preserve">Slide 21 - Activity </w:t>
      </w:r>
    </w:p>
    <w:p w14:paraId="55948AA3" w14:textId="77777777" w:rsidR="002C78FE" w:rsidRDefault="002C78FE" w:rsidP="002C78FE">
      <w:pPr>
        <w:keepLines/>
        <w:rPr>
          <w:rFonts w:cs="Arial"/>
          <w:color w:val="000000"/>
          <w:sz w:val="16"/>
          <w:shd w:val="clear" w:color="auto" w:fill="FFFFFF"/>
        </w:rPr>
      </w:pPr>
      <w:r>
        <w:rPr>
          <w:rFonts w:cs="Arial"/>
          <w:color w:val="000000"/>
          <w:sz w:val="16"/>
          <w:shd w:val="clear" w:color="auto" w:fill="FFFFFF"/>
        </w:rPr>
        <w:pict w14:anchorId="34C4C023">
          <v:shape id="_x0000_i1045" type="#_x0000_t75" style="width:480pt;height:5in" o:bordertopcolor="this" o:borderleftcolor="this" o:borderbottomcolor="this" o:borderrightcolor="this">
            <v:imagedata r:id="rId27" o:title="slide21"/>
            <w10:bordertop type="single" width="4" shadow="t"/>
            <w10:borderleft type="single" width="4" shadow="t"/>
            <w10:borderbottom type="single" width="4" shadow="t"/>
            <w10:borderright type="single" width="4" shadow="t"/>
          </v:shape>
        </w:pict>
      </w:r>
    </w:p>
    <w:p w14:paraId="3E9783CE" w14:textId="77777777" w:rsidR="002C78FE" w:rsidRPr="002C78FE" w:rsidRDefault="002C78FE" w:rsidP="002C78FE">
      <w:pPr>
        <w:keepLines/>
        <w:rPr>
          <w:rFonts w:cs="Arial"/>
          <w:b/>
          <w:color w:val="000000"/>
          <w:sz w:val="20"/>
          <w:shd w:val="clear" w:color="auto" w:fill="FFFFFF"/>
        </w:rPr>
      </w:pPr>
      <w:r w:rsidRPr="002C78FE">
        <w:rPr>
          <w:rFonts w:cs="Arial"/>
          <w:b/>
          <w:color w:val="000000"/>
          <w:sz w:val="20"/>
          <w:shd w:val="clear" w:color="auto" w:fill="FFFFFF"/>
        </w:rPr>
        <w:t>Slide notes</w:t>
      </w:r>
    </w:p>
    <w:p w14:paraId="55A84196" w14:textId="77777777" w:rsidR="002C78FE" w:rsidRDefault="002C78FE" w:rsidP="002C78FE">
      <w:pPr>
        <w:keepLines/>
        <w:spacing w:before="0"/>
        <w:rPr>
          <w:rFonts w:cs="Arial"/>
          <w:color w:val="000000"/>
          <w:sz w:val="16"/>
          <w:shd w:val="clear" w:color="auto" w:fill="FFFFFF"/>
        </w:rPr>
      </w:pPr>
    </w:p>
    <w:p w14:paraId="32E909D5"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Policy Reference(s): N/A</w:t>
      </w:r>
    </w:p>
    <w:p w14:paraId="312B1143" w14:textId="77777777" w:rsidR="002C78FE" w:rsidRDefault="002C78FE" w:rsidP="002C78FE">
      <w:pPr>
        <w:keepLines/>
        <w:spacing w:before="0"/>
        <w:rPr>
          <w:rFonts w:cs="Arial"/>
          <w:color w:val="000000"/>
          <w:sz w:val="16"/>
          <w:shd w:val="clear" w:color="auto" w:fill="FFFFFF"/>
        </w:rPr>
      </w:pPr>
    </w:p>
    <w:p w14:paraId="5C420BDC"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Instructor Notes</w:t>
      </w:r>
    </w:p>
    <w:p w14:paraId="6CCDCC90" w14:textId="77777777" w:rsidR="002C78FE" w:rsidRDefault="002C78FE" w:rsidP="002C78FE">
      <w:pPr>
        <w:keepLines/>
        <w:spacing w:before="0"/>
        <w:rPr>
          <w:rFonts w:cs="Arial"/>
          <w:color w:val="000000"/>
          <w:sz w:val="16"/>
          <w:shd w:val="clear" w:color="auto" w:fill="FFFFFF"/>
        </w:rPr>
      </w:pPr>
    </w:p>
    <w:p w14:paraId="2E2DA1C1"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Activity</w:t>
      </w:r>
    </w:p>
    <w:p w14:paraId="27A34341" w14:textId="77777777" w:rsidR="002C78FE" w:rsidRDefault="002C78FE" w:rsidP="002C78FE">
      <w:pPr>
        <w:keepLines/>
        <w:spacing w:before="0"/>
        <w:rPr>
          <w:rFonts w:cs="Arial"/>
          <w:color w:val="000000"/>
          <w:sz w:val="16"/>
          <w:shd w:val="clear" w:color="auto" w:fill="FFFFFF"/>
        </w:rPr>
      </w:pPr>
    </w:p>
    <w:p w14:paraId="3D57DBCC"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Advise trainees to read the sentence below. The trainees should rewrite the sentence to eliminate any emotional or polarizing language. Provide trainees 10 minutes to complete the activity. Once the activity is complete, have trainees provide some of their answers to the group and discuss differences amongst the answers.</w:t>
      </w:r>
    </w:p>
    <w:p w14:paraId="6E97EA03" w14:textId="77777777" w:rsidR="002C78FE" w:rsidRDefault="002C78FE" w:rsidP="002C78FE">
      <w:pPr>
        <w:keepLines/>
        <w:spacing w:before="0"/>
        <w:rPr>
          <w:rFonts w:cs="Arial"/>
          <w:color w:val="000000"/>
          <w:sz w:val="16"/>
          <w:shd w:val="clear" w:color="auto" w:fill="FFFFFF"/>
        </w:rPr>
      </w:pPr>
    </w:p>
    <w:p w14:paraId="54F96B2D"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The new manager’s leadership is disastrous; she intends to dismantle a perfectly good system just so she can cling to her familiar way of doing things.</w:t>
      </w:r>
    </w:p>
    <w:p w14:paraId="7F918160" w14:textId="77777777" w:rsidR="002C78FE" w:rsidRDefault="002C78FE" w:rsidP="002C78FE">
      <w:pPr>
        <w:keepLines/>
        <w:spacing w:before="0"/>
        <w:rPr>
          <w:rFonts w:cs="Arial"/>
          <w:color w:val="000000"/>
          <w:sz w:val="16"/>
          <w:shd w:val="clear" w:color="auto" w:fill="FFFFFF"/>
        </w:rPr>
      </w:pPr>
    </w:p>
    <w:p w14:paraId="0C1D2C86"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Answers should focus on replacing the following emotional words:</w:t>
      </w:r>
    </w:p>
    <w:p w14:paraId="5641D2D7" w14:textId="77777777" w:rsidR="002C78FE" w:rsidRDefault="002C78FE" w:rsidP="002C78FE">
      <w:pPr>
        <w:keepLines/>
        <w:spacing w:before="0"/>
        <w:rPr>
          <w:rFonts w:cs="Arial"/>
          <w:color w:val="000000"/>
          <w:sz w:val="16"/>
          <w:shd w:val="clear" w:color="auto" w:fill="FFFFFF"/>
        </w:rPr>
      </w:pPr>
    </w:p>
    <w:p w14:paraId="36426ADB"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Disastrous, dismantle, good, and cling.</w:t>
      </w:r>
    </w:p>
    <w:p w14:paraId="2D0A2ADA" w14:textId="77777777" w:rsidR="002C78FE" w:rsidRDefault="002C78FE" w:rsidP="002C78FE">
      <w:pPr>
        <w:keepLines/>
        <w:spacing w:before="0"/>
        <w:rPr>
          <w:rFonts w:cs="Arial"/>
          <w:color w:val="000000"/>
          <w:sz w:val="16"/>
          <w:shd w:val="clear" w:color="auto" w:fill="FFFFFF"/>
        </w:rPr>
      </w:pPr>
    </w:p>
    <w:p w14:paraId="7A1AB81F"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Here is one possible sentence rewrite:</w:t>
      </w:r>
    </w:p>
    <w:p w14:paraId="6E166FAD" w14:textId="77777777" w:rsidR="002C78FE" w:rsidRDefault="002C78FE" w:rsidP="002C78FE">
      <w:pPr>
        <w:keepLines/>
        <w:spacing w:before="0"/>
        <w:rPr>
          <w:rFonts w:cs="Arial"/>
          <w:color w:val="000000"/>
          <w:sz w:val="16"/>
          <w:shd w:val="clear" w:color="auto" w:fill="FFFFFF"/>
        </w:rPr>
      </w:pPr>
    </w:p>
    <w:p w14:paraId="6DC727C5"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The new manager’s leadership is uninspiring; she intends to rework a system to make it more familiar to her.</w:t>
      </w:r>
    </w:p>
    <w:p w14:paraId="0C4DAE60" w14:textId="77777777" w:rsidR="002C78FE" w:rsidRDefault="002C78FE" w:rsidP="002C78FE">
      <w:pPr>
        <w:keepLines/>
        <w:spacing w:before="0"/>
        <w:rPr>
          <w:rFonts w:ascii="Times New Roman" w:hAnsi="Times New Roman"/>
          <w:color w:val="000000"/>
          <w:sz w:val="18"/>
          <w:shd w:val="clear" w:color="auto" w:fill="FFFFFF"/>
        </w:rPr>
      </w:pPr>
    </w:p>
    <w:p w14:paraId="1B274B74" w14:textId="77777777" w:rsidR="002C78FE" w:rsidRDefault="002C78FE" w:rsidP="002C78FE">
      <w:pPr>
        <w:keepLines/>
        <w:spacing w:before="0"/>
        <w:rPr>
          <w:rFonts w:ascii="Times New Roman" w:hAnsi="Times New Roman"/>
          <w:color w:val="000000"/>
          <w:sz w:val="18"/>
          <w:shd w:val="clear" w:color="auto" w:fill="FFFFFF"/>
        </w:rPr>
      </w:pPr>
    </w:p>
    <w:p w14:paraId="4D866BEB" w14:textId="77777777" w:rsidR="002C78FE" w:rsidRDefault="002C78FE" w:rsidP="002C78FE">
      <w:pPr>
        <w:keepLines/>
        <w:rPr>
          <w:rFonts w:cs="Arial"/>
          <w:color w:val="000000"/>
          <w:sz w:val="16"/>
          <w:shd w:val="clear" w:color="auto" w:fill="FFFFFF"/>
        </w:rPr>
      </w:pPr>
    </w:p>
    <w:p w14:paraId="38E6FADA" w14:textId="77777777" w:rsidR="002C78FE" w:rsidRPr="002C78FE" w:rsidRDefault="002C78FE" w:rsidP="002C78FE">
      <w:pPr>
        <w:keepLines/>
        <w:rPr>
          <w:rFonts w:cs="Arial"/>
          <w:b/>
          <w:color w:val="000000"/>
          <w:sz w:val="20"/>
          <w:shd w:val="clear" w:color="auto" w:fill="FFFFFF"/>
        </w:rPr>
      </w:pPr>
      <w:r>
        <w:rPr>
          <w:rFonts w:cs="Arial"/>
          <w:color w:val="000000"/>
          <w:sz w:val="16"/>
          <w:shd w:val="clear" w:color="auto" w:fill="FFFFFF"/>
        </w:rPr>
        <w:br w:type="page"/>
      </w:r>
      <w:r w:rsidRPr="002C78FE">
        <w:rPr>
          <w:rFonts w:cs="Arial"/>
          <w:b/>
          <w:color w:val="000000"/>
          <w:sz w:val="20"/>
          <w:shd w:val="clear" w:color="auto" w:fill="FFFFFF"/>
        </w:rPr>
        <w:lastRenderedPageBreak/>
        <w:t xml:space="preserve">Slide 22 - Bias </w:t>
      </w:r>
    </w:p>
    <w:p w14:paraId="103246EE" w14:textId="77777777" w:rsidR="002C78FE" w:rsidRDefault="002C78FE" w:rsidP="002C78FE">
      <w:pPr>
        <w:keepLines/>
        <w:rPr>
          <w:rFonts w:cs="Arial"/>
          <w:color w:val="000000"/>
          <w:sz w:val="16"/>
          <w:shd w:val="clear" w:color="auto" w:fill="FFFFFF"/>
        </w:rPr>
      </w:pPr>
      <w:r>
        <w:rPr>
          <w:rFonts w:cs="Arial"/>
          <w:color w:val="000000"/>
          <w:sz w:val="16"/>
          <w:shd w:val="clear" w:color="auto" w:fill="FFFFFF"/>
        </w:rPr>
        <w:pict w14:anchorId="7B0BDE18">
          <v:shape id="_x0000_i1046" type="#_x0000_t75" style="width:480pt;height:5in" o:bordertopcolor="this" o:borderleftcolor="this" o:borderbottomcolor="this" o:borderrightcolor="this">
            <v:imagedata r:id="rId28" o:title="slide22"/>
            <w10:bordertop type="single" width="4" shadow="t"/>
            <w10:borderleft type="single" width="4" shadow="t"/>
            <w10:borderbottom type="single" width="4" shadow="t"/>
            <w10:borderright type="single" width="4" shadow="t"/>
          </v:shape>
        </w:pict>
      </w:r>
    </w:p>
    <w:p w14:paraId="73D7C1BE" w14:textId="77777777" w:rsidR="002C78FE" w:rsidRPr="002C78FE" w:rsidRDefault="002C78FE" w:rsidP="002C78FE">
      <w:pPr>
        <w:keepLines/>
        <w:rPr>
          <w:rFonts w:cs="Arial"/>
          <w:b/>
          <w:color w:val="000000"/>
          <w:sz w:val="20"/>
          <w:shd w:val="clear" w:color="auto" w:fill="FFFFFF"/>
        </w:rPr>
      </w:pPr>
      <w:r w:rsidRPr="002C78FE">
        <w:rPr>
          <w:rFonts w:cs="Arial"/>
          <w:b/>
          <w:color w:val="000000"/>
          <w:sz w:val="20"/>
          <w:shd w:val="clear" w:color="auto" w:fill="FFFFFF"/>
        </w:rPr>
        <w:t>Slide notes</w:t>
      </w:r>
    </w:p>
    <w:p w14:paraId="37309973" w14:textId="77777777" w:rsidR="002C78FE" w:rsidRDefault="002C78FE" w:rsidP="002C78FE">
      <w:pPr>
        <w:keepLines/>
        <w:spacing w:before="0"/>
        <w:rPr>
          <w:rFonts w:cs="Arial"/>
          <w:color w:val="000000"/>
          <w:sz w:val="16"/>
          <w:shd w:val="clear" w:color="auto" w:fill="FFFFFF"/>
        </w:rPr>
      </w:pPr>
    </w:p>
    <w:p w14:paraId="5E7B9B54"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Policy Reference(s): N/A</w:t>
      </w:r>
    </w:p>
    <w:p w14:paraId="4702DB74" w14:textId="77777777" w:rsidR="002C78FE" w:rsidRDefault="002C78FE" w:rsidP="002C78FE">
      <w:pPr>
        <w:keepLines/>
        <w:spacing w:before="0"/>
        <w:rPr>
          <w:rFonts w:cs="Arial"/>
          <w:color w:val="000000"/>
          <w:sz w:val="16"/>
          <w:shd w:val="clear" w:color="auto" w:fill="FFFFFF"/>
        </w:rPr>
      </w:pPr>
    </w:p>
    <w:p w14:paraId="53A9C73B"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Instructor Notes</w:t>
      </w:r>
    </w:p>
    <w:p w14:paraId="334D1753" w14:textId="77777777" w:rsidR="002C78FE" w:rsidRDefault="002C78FE" w:rsidP="002C78FE">
      <w:pPr>
        <w:keepLines/>
        <w:spacing w:before="0"/>
        <w:rPr>
          <w:rFonts w:cs="Arial"/>
          <w:color w:val="000000"/>
          <w:sz w:val="16"/>
          <w:shd w:val="clear" w:color="auto" w:fill="FFFFFF"/>
        </w:rPr>
      </w:pPr>
    </w:p>
    <w:p w14:paraId="2F848C6B"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Bias</w:t>
      </w:r>
    </w:p>
    <w:p w14:paraId="0B0BA05E" w14:textId="77777777" w:rsidR="002C78FE" w:rsidRDefault="002C78FE" w:rsidP="002C78FE">
      <w:pPr>
        <w:keepLines/>
        <w:spacing w:before="0"/>
        <w:rPr>
          <w:rFonts w:cs="Arial"/>
          <w:color w:val="000000"/>
          <w:sz w:val="16"/>
          <w:shd w:val="clear" w:color="auto" w:fill="FFFFFF"/>
        </w:rPr>
      </w:pPr>
    </w:p>
    <w:p w14:paraId="5813F22A"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Bias is a preference for a certain point of view. Types of bias include:</w:t>
      </w:r>
    </w:p>
    <w:p w14:paraId="103E220F" w14:textId="77777777" w:rsidR="002C78FE" w:rsidRDefault="002C78FE" w:rsidP="002C78FE">
      <w:pPr>
        <w:keepLines/>
        <w:spacing w:before="0"/>
        <w:rPr>
          <w:rFonts w:cs="Arial"/>
          <w:color w:val="000000"/>
          <w:sz w:val="16"/>
          <w:shd w:val="clear" w:color="auto" w:fill="FFFFFF"/>
        </w:rPr>
      </w:pPr>
    </w:p>
    <w:p w14:paraId="3AAD4309"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Confirmation bias is the tendency to seek information that proves, rather than disproves, our beliefs.</w:t>
      </w:r>
    </w:p>
    <w:p w14:paraId="23F182D8" w14:textId="77777777" w:rsidR="002C78FE" w:rsidRDefault="002C78FE" w:rsidP="002C78FE">
      <w:pPr>
        <w:keepLines/>
        <w:spacing w:before="0"/>
        <w:rPr>
          <w:rFonts w:cs="Arial"/>
          <w:color w:val="000000"/>
          <w:sz w:val="16"/>
          <w:shd w:val="clear" w:color="auto" w:fill="FFFFFF"/>
        </w:rPr>
      </w:pPr>
    </w:p>
    <w:p w14:paraId="03355264"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Hindsight bias is the tendency to see previous results as different or more probable than originally thought. An example is: “I knew we were going to lose.”</w:t>
      </w:r>
    </w:p>
    <w:p w14:paraId="2FA68977" w14:textId="77777777" w:rsidR="002C78FE" w:rsidRDefault="002C78FE" w:rsidP="002C78FE">
      <w:pPr>
        <w:keepLines/>
        <w:spacing w:before="0"/>
        <w:rPr>
          <w:rFonts w:cs="Arial"/>
          <w:color w:val="000000"/>
          <w:sz w:val="16"/>
          <w:shd w:val="clear" w:color="auto" w:fill="FFFFFF"/>
        </w:rPr>
      </w:pPr>
    </w:p>
    <w:p w14:paraId="22F46A7C"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Recency effect is the tendency to give more credence to the most recent data you receive. Have you ever noticed how you tend to remember information from the end of a list more readily than from the middle?</w:t>
      </w:r>
    </w:p>
    <w:p w14:paraId="15A5CFC5" w14:textId="77777777" w:rsidR="002C78FE" w:rsidRDefault="002C78FE" w:rsidP="002C78FE">
      <w:pPr>
        <w:keepLines/>
        <w:spacing w:before="0"/>
        <w:rPr>
          <w:rFonts w:cs="Arial"/>
          <w:color w:val="000000"/>
          <w:sz w:val="16"/>
          <w:shd w:val="clear" w:color="auto" w:fill="FFFFFF"/>
        </w:rPr>
      </w:pPr>
    </w:p>
    <w:p w14:paraId="15207F4D"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Overconfidence is the tendency to overestimate your abilities. When people were asked to rank themselves against others, more than 80% of people placed themselves in the top 30% of the group!</w:t>
      </w:r>
    </w:p>
    <w:p w14:paraId="1AC0726F" w14:textId="77777777" w:rsidR="002C78FE" w:rsidRDefault="002C78FE" w:rsidP="002C78FE">
      <w:pPr>
        <w:keepLines/>
        <w:spacing w:before="0"/>
        <w:rPr>
          <w:rFonts w:cs="Arial"/>
          <w:color w:val="000000"/>
          <w:sz w:val="16"/>
          <w:shd w:val="clear" w:color="auto" w:fill="FFFFFF"/>
        </w:rPr>
      </w:pPr>
    </w:p>
    <w:p w14:paraId="63F2CE69"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lastRenderedPageBreak/>
        <w:t>To avoid bias you should:</w:t>
      </w:r>
    </w:p>
    <w:p w14:paraId="74E573EC" w14:textId="77777777" w:rsidR="002C78FE" w:rsidRDefault="002C78FE" w:rsidP="002C78FE">
      <w:pPr>
        <w:keepLines/>
        <w:spacing w:before="0"/>
        <w:rPr>
          <w:rFonts w:cs="Arial"/>
          <w:color w:val="000000"/>
          <w:sz w:val="16"/>
          <w:shd w:val="clear" w:color="auto" w:fill="FFFFFF"/>
        </w:rPr>
      </w:pPr>
    </w:p>
    <w:p w14:paraId="219D2683"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Carefully reflect on your reactions, looking for bias and ask others if they perceive you as biased.</w:t>
      </w:r>
    </w:p>
    <w:p w14:paraId="24DB3A25" w14:textId="77777777" w:rsidR="002C78FE" w:rsidRDefault="002C78FE" w:rsidP="002C78FE">
      <w:pPr>
        <w:keepLines/>
        <w:spacing w:before="0"/>
        <w:rPr>
          <w:rFonts w:cs="Arial"/>
          <w:color w:val="000000"/>
          <w:sz w:val="16"/>
          <w:shd w:val="clear" w:color="auto" w:fill="FFFFFF"/>
        </w:rPr>
      </w:pPr>
    </w:p>
    <w:p w14:paraId="09526D05"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Trust, but verify. Don’t allow your relationship with a source to cause you to discount documented evidence that may contradict the source.</w:t>
      </w:r>
    </w:p>
    <w:p w14:paraId="3A2D088C" w14:textId="77777777" w:rsidR="002C78FE" w:rsidRDefault="002C78FE" w:rsidP="002C78FE">
      <w:pPr>
        <w:keepLines/>
        <w:spacing w:before="0"/>
        <w:rPr>
          <w:rFonts w:ascii="Times New Roman" w:hAnsi="Times New Roman"/>
          <w:color w:val="000000"/>
          <w:sz w:val="18"/>
          <w:shd w:val="clear" w:color="auto" w:fill="FFFFFF"/>
        </w:rPr>
      </w:pPr>
    </w:p>
    <w:p w14:paraId="6CADB162" w14:textId="77777777" w:rsidR="002C78FE" w:rsidRDefault="002C78FE" w:rsidP="002C78FE">
      <w:pPr>
        <w:keepLines/>
        <w:spacing w:before="0"/>
        <w:rPr>
          <w:rFonts w:ascii="Times New Roman" w:hAnsi="Times New Roman"/>
          <w:color w:val="000000"/>
          <w:sz w:val="18"/>
          <w:shd w:val="clear" w:color="auto" w:fill="FFFFFF"/>
        </w:rPr>
      </w:pPr>
    </w:p>
    <w:p w14:paraId="5E7AE43A" w14:textId="77777777" w:rsidR="002C78FE" w:rsidRDefault="002C78FE" w:rsidP="002C78FE">
      <w:pPr>
        <w:keepLines/>
        <w:rPr>
          <w:rFonts w:cs="Arial"/>
          <w:color w:val="000000"/>
          <w:sz w:val="16"/>
          <w:shd w:val="clear" w:color="auto" w:fill="FFFFFF"/>
        </w:rPr>
      </w:pPr>
    </w:p>
    <w:p w14:paraId="2B926701" w14:textId="77777777" w:rsidR="002C78FE" w:rsidRPr="002C78FE" w:rsidRDefault="002C78FE" w:rsidP="002C78FE">
      <w:pPr>
        <w:keepLines/>
        <w:rPr>
          <w:rFonts w:cs="Arial"/>
          <w:b/>
          <w:color w:val="000000"/>
          <w:sz w:val="20"/>
          <w:shd w:val="clear" w:color="auto" w:fill="FFFFFF"/>
        </w:rPr>
      </w:pPr>
      <w:r>
        <w:rPr>
          <w:rFonts w:cs="Arial"/>
          <w:color w:val="000000"/>
          <w:sz w:val="16"/>
          <w:shd w:val="clear" w:color="auto" w:fill="FFFFFF"/>
        </w:rPr>
        <w:br w:type="page"/>
      </w:r>
      <w:r w:rsidRPr="002C78FE">
        <w:rPr>
          <w:rFonts w:cs="Arial"/>
          <w:b/>
          <w:color w:val="000000"/>
          <w:sz w:val="20"/>
          <w:shd w:val="clear" w:color="auto" w:fill="FFFFFF"/>
        </w:rPr>
        <w:lastRenderedPageBreak/>
        <w:t xml:space="preserve">Slide 23 - Tunnel Vision </w:t>
      </w:r>
    </w:p>
    <w:p w14:paraId="2A86545A" w14:textId="77777777" w:rsidR="002C78FE" w:rsidRDefault="002C78FE" w:rsidP="002C78FE">
      <w:pPr>
        <w:keepLines/>
        <w:rPr>
          <w:rFonts w:cs="Arial"/>
          <w:color w:val="000000"/>
          <w:sz w:val="16"/>
          <w:shd w:val="clear" w:color="auto" w:fill="FFFFFF"/>
        </w:rPr>
      </w:pPr>
      <w:r>
        <w:rPr>
          <w:rFonts w:cs="Arial"/>
          <w:color w:val="000000"/>
          <w:sz w:val="16"/>
          <w:shd w:val="clear" w:color="auto" w:fill="FFFFFF"/>
        </w:rPr>
        <w:pict w14:anchorId="115447B1">
          <v:shape id="_x0000_i1047" type="#_x0000_t75" style="width:480pt;height:5in" o:bordertopcolor="this" o:borderleftcolor="this" o:borderbottomcolor="this" o:borderrightcolor="this">
            <v:imagedata r:id="rId29" o:title="slide23"/>
            <w10:bordertop type="single" width="4" shadow="t"/>
            <w10:borderleft type="single" width="4" shadow="t"/>
            <w10:borderbottom type="single" width="4" shadow="t"/>
            <w10:borderright type="single" width="4" shadow="t"/>
          </v:shape>
        </w:pict>
      </w:r>
    </w:p>
    <w:p w14:paraId="7E5EC301" w14:textId="77777777" w:rsidR="002C78FE" w:rsidRPr="002C78FE" w:rsidRDefault="002C78FE" w:rsidP="002C78FE">
      <w:pPr>
        <w:keepLines/>
        <w:rPr>
          <w:rFonts w:cs="Arial"/>
          <w:b/>
          <w:color w:val="000000"/>
          <w:sz w:val="20"/>
          <w:shd w:val="clear" w:color="auto" w:fill="FFFFFF"/>
        </w:rPr>
      </w:pPr>
      <w:r w:rsidRPr="002C78FE">
        <w:rPr>
          <w:rFonts w:cs="Arial"/>
          <w:b/>
          <w:color w:val="000000"/>
          <w:sz w:val="20"/>
          <w:shd w:val="clear" w:color="auto" w:fill="FFFFFF"/>
        </w:rPr>
        <w:t>Slide notes</w:t>
      </w:r>
    </w:p>
    <w:p w14:paraId="146BF40D" w14:textId="77777777" w:rsidR="002C78FE" w:rsidRDefault="002C78FE" w:rsidP="002C78FE">
      <w:pPr>
        <w:keepLines/>
        <w:spacing w:before="0"/>
        <w:rPr>
          <w:rFonts w:cs="Arial"/>
          <w:color w:val="000000"/>
          <w:sz w:val="16"/>
          <w:shd w:val="clear" w:color="auto" w:fill="FFFFFF"/>
        </w:rPr>
      </w:pPr>
    </w:p>
    <w:p w14:paraId="0C7E65C7"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Policy Reference(s): N/A</w:t>
      </w:r>
    </w:p>
    <w:p w14:paraId="6813289B" w14:textId="77777777" w:rsidR="002C78FE" w:rsidRDefault="002C78FE" w:rsidP="002C78FE">
      <w:pPr>
        <w:keepLines/>
        <w:spacing w:before="0"/>
        <w:rPr>
          <w:rFonts w:cs="Arial"/>
          <w:color w:val="000000"/>
          <w:sz w:val="16"/>
          <w:shd w:val="clear" w:color="auto" w:fill="FFFFFF"/>
        </w:rPr>
      </w:pPr>
    </w:p>
    <w:p w14:paraId="4209ADAE"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Instructor Notes</w:t>
      </w:r>
    </w:p>
    <w:p w14:paraId="0858D138" w14:textId="77777777" w:rsidR="002C78FE" w:rsidRDefault="002C78FE" w:rsidP="002C78FE">
      <w:pPr>
        <w:keepLines/>
        <w:spacing w:before="0"/>
        <w:rPr>
          <w:rFonts w:cs="Arial"/>
          <w:color w:val="000000"/>
          <w:sz w:val="16"/>
          <w:shd w:val="clear" w:color="auto" w:fill="FFFFFF"/>
        </w:rPr>
      </w:pPr>
    </w:p>
    <w:p w14:paraId="525EFF20"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Tunnel Vision</w:t>
      </w:r>
    </w:p>
    <w:p w14:paraId="216E47CB" w14:textId="77777777" w:rsidR="002C78FE" w:rsidRDefault="002C78FE" w:rsidP="002C78FE">
      <w:pPr>
        <w:keepLines/>
        <w:spacing w:before="0"/>
        <w:rPr>
          <w:rFonts w:cs="Arial"/>
          <w:color w:val="000000"/>
          <w:sz w:val="16"/>
          <w:shd w:val="clear" w:color="auto" w:fill="FFFFFF"/>
        </w:rPr>
      </w:pPr>
    </w:p>
    <w:p w14:paraId="1EC4F012"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Tunnel vision occurs when we behave in a set way without realizing that there are other options. It is an ingrained way of thinking that is often the result of our upbringing or culture. The negative consequences of tunnel vision include:</w:t>
      </w:r>
    </w:p>
    <w:p w14:paraId="043A944C" w14:textId="77777777" w:rsidR="002C78FE" w:rsidRDefault="002C78FE" w:rsidP="002C78FE">
      <w:pPr>
        <w:keepLines/>
        <w:spacing w:before="0"/>
        <w:rPr>
          <w:rFonts w:cs="Arial"/>
          <w:color w:val="000000"/>
          <w:sz w:val="16"/>
          <w:shd w:val="clear" w:color="auto" w:fill="FFFFFF"/>
        </w:rPr>
      </w:pPr>
    </w:p>
    <w:p w14:paraId="5657CC19"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Putting on blinders.</w:t>
      </w:r>
    </w:p>
    <w:p w14:paraId="013DC689" w14:textId="77777777" w:rsidR="002C78FE" w:rsidRDefault="002C78FE" w:rsidP="002C78FE">
      <w:pPr>
        <w:keepLines/>
        <w:spacing w:before="0"/>
        <w:rPr>
          <w:rFonts w:cs="Arial"/>
          <w:color w:val="000000"/>
          <w:sz w:val="16"/>
          <w:shd w:val="clear" w:color="auto" w:fill="FFFFFF"/>
        </w:rPr>
      </w:pPr>
    </w:p>
    <w:p w14:paraId="39F61504"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Missing the big picture.</w:t>
      </w:r>
    </w:p>
    <w:p w14:paraId="30910A7B" w14:textId="77777777" w:rsidR="002C78FE" w:rsidRDefault="002C78FE" w:rsidP="002C78FE">
      <w:pPr>
        <w:keepLines/>
        <w:spacing w:before="0"/>
        <w:rPr>
          <w:rFonts w:cs="Arial"/>
          <w:color w:val="000000"/>
          <w:sz w:val="16"/>
          <w:shd w:val="clear" w:color="auto" w:fill="FFFFFF"/>
        </w:rPr>
      </w:pPr>
    </w:p>
    <w:p w14:paraId="474BCF53"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Being unable to grasp any options other than the one(s) we know.</w:t>
      </w:r>
    </w:p>
    <w:p w14:paraId="425D774C" w14:textId="77777777" w:rsidR="002C78FE" w:rsidRDefault="002C78FE" w:rsidP="002C78FE">
      <w:pPr>
        <w:keepLines/>
        <w:spacing w:before="0"/>
        <w:rPr>
          <w:rFonts w:cs="Arial"/>
          <w:color w:val="000000"/>
          <w:sz w:val="16"/>
          <w:shd w:val="clear" w:color="auto" w:fill="FFFFFF"/>
        </w:rPr>
      </w:pPr>
    </w:p>
    <w:p w14:paraId="16B677C7"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To avoid tunnel vision, we should:</w:t>
      </w:r>
    </w:p>
    <w:p w14:paraId="711DC69C" w14:textId="77777777" w:rsidR="002C78FE" w:rsidRDefault="002C78FE" w:rsidP="002C78FE">
      <w:pPr>
        <w:keepLines/>
        <w:spacing w:before="0"/>
        <w:rPr>
          <w:rFonts w:cs="Arial"/>
          <w:color w:val="000000"/>
          <w:sz w:val="16"/>
          <w:shd w:val="clear" w:color="auto" w:fill="FFFFFF"/>
        </w:rPr>
      </w:pPr>
    </w:p>
    <w:p w14:paraId="1E594D27"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Actively consider other perspectives.</w:t>
      </w:r>
    </w:p>
    <w:p w14:paraId="62F19C05" w14:textId="77777777" w:rsidR="002C78FE" w:rsidRDefault="002C78FE" w:rsidP="002C78FE">
      <w:pPr>
        <w:keepLines/>
        <w:spacing w:before="0"/>
        <w:rPr>
          <w:rFonts w:cs="Arial"/>
          <w:color w:val="000000"/>
          <w:sz w:val="16"/>
          <w:shd w:val="clear" w:color="auto" w:fill="FFFFFF"/>
        </w:rPr>
      </w:pPr>
    </w:p>
    <w:p w14:paraId="69FB5743"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lastRenderedPageBreak/>
        <w:t>• Seek out someone with a different perspective and ask for his or her input.</w:t>
      </w:r>
    </w:p>
    <w:p w14:paraId="6A4F914F" w14:textId="77777777" w:rsidR="002C78FE" w:rsidRDefault="002C78FE" w:rsidP="002C78FE">
      <w:pPr>
        <w:keepLines/>
        <w:spacing w:before="0"/>
        <w:rPr>
          <w:rFonts w:ascii="Times New Roman" w:hAnsi="Times New Roman"/>
          <w:color w:val="000000"/>
          <w:sz w:val="18"/>
          <w:shd w:val="clear" w:color="auto" w:fill="FFFFFF"/>
        </w:rPr>
      </w:pPr>
    </w:p>
    <w:p w14:paraId="09867A17" w14:textId="77777777" w:rsidR="002C78FE" w:rsidRDefault="002C78FE" w:rsidP="002C78FE">
      <w:pPr>
        <w:keepLines/>
        <w:spacing w:before="0"/>
        <w:rPr>
          <w:rFonts w:ascii="Times New Roman" w:hAnsi="Times New Roman"/>
          <w:color w:val="000000"/>
          <w:sz w:val="18"/>
          <w:shd w:val="clear" w:color="auto" w:fill="FFFFFF"/>
        </w:rPr>
      </w:pPr>
    </w:p>
    <w:p w14:paraId="07067789" w14:textId="77777777" w:rsidR="002C78FE" w:rsidRDefault="002C78FE" w:rsidP="002C78FE">
      <w:pPr>
        <w:keepLines/>
        <w:rPr>
          <w:rFonts w:cs="Arial"/>
          <w:color w:val="000000"/>
          <w:sz w:val="16"/>
          <w:shd w:val="clear" w:color="auto" w:fill="FFFFFF"/>
        </w:rPr>
      </w:pPr>
    </w:p>
    <w:p w14:paraId="1E247892" w14:textId="77777777" w:rsidR="002C78FE" w:rsidRPr="002C78FE" w:rsidRDefault="002C78FE" w:rsidP="002C78FE">
      <w:pPr>
        <w:keepLines/>
        <w:rPr>
          <w:rFonts w:cs="Arial"/>
          <w:b/>
          <w:color w:val="000000"/>
          <w:sz w:val="20"/>
          <w:shd w:val="clear" w:color="auto" w:fill="FFFFFF"/>
        </w:rPr>
      </w:pPr>
      <w:r>
        <w:rPr>
          <w:rFonts w:cs="Arial"/>
          <w:color w:val="000000"/>
          <w:sz w:val="16"/>
          <w:shd w:val="clear" w:color="auto" w:fill="FFFFFF"/>
        </w:rPr>
        <w:br w:type="page"/>
      </w:r>
      <w:r w:rsidRPr="002C78FE">
        <w:rPr>
          <w:rFonts w:cs="Arial"/>
          <w:b/>
          <w:color w:val="000000"/>
          <w:sz w:val="20"/>
          <w:shd w:val="clear" w:color="auto" w:fill="FFFFFF"/>
        </w:rPr>
        <w:lastRenderedPageBreak/>
        <w:t xml:space="preserve">Slide 24 - Knowledge Check </w:t>
      </w:r>
    </w:p>
    <w:p w14:paraId="78323C8C" w14:textId="77777777" w:rsidR="002C78FE" w:rsidRDefault="002C78FE" w:rsidP="002C78FE">
      <w:pPr>
        <w:keepLines/>
        <w:rPr>
          <w:rFonts w:cs="Arial"/>
          <w:color w:val="000000"/>
          <w:sz w:val="16"/>
          <w:shd w:val="clear" w:color="auto" w:fill="FFFFFF"/>
        </w:rPr>
      </w:pPr>
      <w:r>
        <w:rPr>
          <w:rFonts w:cs="Arial"/>
          <w:color w:val="000000"/>
          <w:sz w:val="16"/>
          <w:shd w:val="clear" w:color="auto" w:fill="FFFFFF"/>
        </w:rPr>
        <w:pict w14:anchorId="694F0646">
          <v:shape id="_x0000_i1048" type="#_x0000_t75" style="width:480pt;height:5in" o:bordertopcolor="this" o:borderleftcolor="this" o:borderbottomcolor="this" o:borderrightcolor="this">
            <v:imagedata r:id="rId30" o:title="slide24"/>
            <w10:bordertop type="single" width="4" shadow="t"/>
            <w10:borderleft type="single" width="4" shadow="t"/>
            <w10:borderbottom type="single" width="4" shadow="t"/>
            <w10:borderright type="single" width="4" shadow="t"/>
          </v:shape>
        </w:pict>
      </w:r>
    </w:p>
    <w:p w14:paraId="3A49B9F3" w14:textId="77777777" w:rsidR="002C78FE" w:rsidRPr="002C78FE" w:rsidRDefault="002C78FE" w:rsidP="002C78FE">
      <w:pPr>
        <w:keepLines/>
        <w:rPr>
          <w:rFonts w:cs="Arial"/>
          <w:b/>
          <w:color w:val="000000"/>
          <w:sz w:val="20"/>
          <w:shd w:val="clear" w:color="auto" w:fill="FFFFFF"/>
        </w:rPr>
      </w:pPr>
      <w:r w:rsidRPr="002C78FE">
        <w:rPr>
          <w:rFonts w:cs="Arial"/>
          <w:b/>
          <w:color w:val="000000"/>
          <w:sz w:val="20"/>
          <w:shd w:val="clear" w:color="auto" w:fill="FFFFFF"/>
        </w:rPr>
        <w:t>Slide notes</w:t>
      </w:r>
    </w:p>
    <w:p w14:paraId="396F791E" w14:textId="77777777" w:rsidR="002C78FE" w:rsidRDefault="002C78FE" w:rsidP="002C78FE">
      <w:pPr>
        <w:keepLines/>
        <w:spacing w:before="0"/>
        <w:rPr>
          <w:rFonts w:cs="Arial"/>
          <w:color w:val="000000"/>
          <w:sz w:val="16"/>
          <w:shd w:val="clear" w:color="auto" w:fill="FFFFFF"/>
        </w:rPr>
      </w:pPr>
    </w:p>
    <w:p w14:paraId="04864593"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Policy Reference(s): N/A</w:t>
      </w:r>
    </w:p>
    <w:p w14:paraId="2E27CB6E" w14:textId="77777777" w:rsidR="002C78FE" w:rsidRDefault="002C78FE" w:rsidP="002C78FE">
      <w:pPr>
        <w:keepLines/>
        <w:spacing w:before="0"/>
        <w:rPr>
          <w:rFonts w:cs="Arial"/>
          <w:color w:val="000000"/>
          <w:sz w:val="16"/>
          <w:shd w:val="clear" w:color="auto" w:fill="FFFFFF"/>
        </w:rPr>
      </w:pPr>
    </w:p>
    <w:p w14:paraId="47B40930"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Instructor Notes</w:t>
      </w:r>
    </w:p>
    <w:p w14:paraId="60D14230" w14:textId="77777777" w:rsidR="002C78FE" w:rsidRDefault="002C78FE" w:rsidP="002C78FE">
      <w:pPr>
        <w:keepLines/>
        <w:spacing w:before="0"/>
        <w:rPr>
          <w:rFonts w:cs="Arial"/>
          <w:color w:val="000000"/>
          <w:sz w:val="16"/>
          <w:shd w:val="clear" w:color="auto" w:fill="FFFFFF"/>
        </w:rPr>
      </w:pPr>
    </w:p>
    <w:p w14:paraId="56E51DC7"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Knowledge Check</w:t>
      </w:r>
    </w:p>
    <w:p w14:paraId="2EB43C2D" w14:textId="77777777" w:rsidR="002C78FE" w:rsidRDefault="002C78FE" w:rsidP="002C78FE">
      <w:pPr>
        <w:keepLines/>
        <w:spacing w:before="0"/>
        <w:rPr>
          <w:rFonts w:cs="Arial"/>
          <w:color w:val="000000"/>
          <w:sz w:val="16"/>
          <w:shd w:val="clear" w:color="auto" w:fill="FFFFFF"/>
        </w:rPr>
      </w:pPr>
    </w:p>
    <w:p w14:paraId="53755EDE"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1. List the four types of bias.</w:t>
      </w:r>
    </w:p>
    <w:p w14:paraId="58C5404A" w14:textId="77777777" w:rsidR="002C78FE" w:rsidRDefault="002C78FE" w:rsidP="002C78FE">
      <w:pPr>
        <w:keepLines/>
        <w:spacing w:before="0"/>
        <w:rPr>
          <w:rFonts w:cs="Arial"/>
          <w:color w:val="000000"/>
          <w:sz w:val="16"/>
          <w:shd w:val="clear" w:color="auto" w:fill="FFFFFF"/>
        </w:rPr>
      </w:pPr>
    </w:p>
    <w:p w14:paraId="22404854"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Answer on next slide…</w:t>
      </w:r>
    </w:p>
    <w:p w14:paraId="17237225" w14:textId="77777777" w:rsidR="002C78FE" w:rsidRDefault="002C78FE" w:rsidP="002C78FE">
      <w:pPr>
        <w:keepLines/>
        <w:spacing w:before="0"/>
        <w:rPr>
          <w:rFonts w:cs="Arial"/>
          <w:color w:val="000000"/>
          <w:sz w:val="16"/>
          <w:shd w:val="clear" w:color="auto" w:fill="FFFFFF"/>
        </w:rPr>
      </w:pPr>
    </w:p>
    <w:p w14:paraId="45DEAEB0"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Confirmation Bias</w:t>
      </w:r>
    </w:p>
    <w:p w14:paraId="0AE06717" w14:textId="77777777" w:rsidR="002C78FE" w:rsidRDefault="002C78FE" w:rsidP="002C78FE">
      <w:pPr>
        <w:keepLines/>
        <w:spacing w:before="0"/>
        <w:rPr>
          <w:rFonts w:cs="Arial"/>
          <w:color w:val="000000"/>
          <w:sz w:val="16"/>
          <w:shd w:val="clear" w:color="auto" w:fill="FFFFFF"/>
        </w:rPr>
      </w:pPr>
    </w:p>
    <w:p w14:paraId="5DDF85F7"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Hindsight Bias</w:t>
      </w:r>
    </w:p>
    <w:p w14:paraId="63233FCD" w14:textId="77777777" w:rsidR="002C78FE" w:rsidRDefault="002C78FE" w:rsidP="002C78FE">
      <w:pPr>
        <w:keepLines/>
        <w:spacing w:before="0"/>
        <w:rPr>
          <w:rFonts w:cs="Arial"/>
          <w:color w:val="000000"/>
          <w:sz w:val="16"/>
          <w:shd w:val="clear" w:color="auto" w:fill="FFFFFF"/>
        </w:rPr>
      </w:pPr>
    </w:p>
    <w:p w14:paraId="5A538AF7"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Recency Effect</w:t>
      </w:r>
    </w:p>
    <w:p w14:paraId="52070A5C" w14:textId="77777777" w:rsidR="002C78FE" w:rsidRDefault="002C78FE" w:rsidP="002C78FE">
      <w:pPr>
        <w:keepLines/>
        <w:spacing w:before="0"/>
        <w:rPr>
          <w:rFonts w:cs="Arial"/>
          <w:color w:val="000000"/>
          <w:sz w:val="16"/>
          <w:shd w:val="clear" w:color="auto" w:fill="FFFFFF"/>
        </w:rPr>
      </w:pPr>
    </w:p>
    <w:p w14:paraId="73254316"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Overconfidence</w:t>
      </w:r>
    </w:p>
    <w:p w14:paraId="778B90C2" w14:textId="77777777" w:rsidR="002C78FE" w:rsidRDefault="002C78FE" w:rsidP="002C78FE">
      <w:pPr>
        <w:keepLines/>
        <w:spacing w:before="0"/>
        <w:rPr>
          <w:rFonts w:cs="Arial"/>
          <w:color w:val="000000"/>
          <w:sz w:val="16"/>
          <w:shd w:val="clear" w:color="auto" w:fill="FFFFFF"/>
        </w:rPr>
      </w:pPr>
    </w:p>
    <w:p w14:paraId="403D66BA"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“Knowing what you don’t know” describes which of the following critical thinking traits? (Pick One)</w:t>
      </w:r>
    </w:p>
    <w:p w14:paraId="0E9AB7FA" w14:textId="77777777" w:rsidR="002C78FE" w:rsidRDefault="002C78FE" w:rsidP="002C78FE">
      <w:pPr>
        <w:keepLines/>
        <w:spacing w:before="0"/>
        <w:rPr>
          <w:rFonts w:cs="Arial"/>
          <w:color w:val="000000"/>
          <w:sz w:val="16"/>
          <w:shd w:val="clear" w:color="auto" w:fill="FFFFFF"/>
        </w:rPr>
      </w:pPr>
    </w:p>
    <w:p w14:paraId="6090B375"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1. Curiosity</w:t>
      </w:r>
    </w:p>
    <w:p w14:paraId="2A416DD7" w14:textId="77777777" w:rsidR="002C78FE" w:rsidRDefault="002C78FE" w:rsidP="002C78FE">
      <w:pPr>
        <w:keepLines/>
        <w:spacing w:before="0"/>
        <w:rPr>
          <w:rFonts w:cs="Arial"/>
          <w:color w:val="000000"/>
          <w:sz w:val="16"/>
          <w:shd w:val="clear" w:color="auto" w:fill="FFFFFF"/>
        </w:rPr>
      </w:pPr>
    </w:p>
    <w:p w14:paraId="2B1F9EE2"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2. Awareness</w:t>
      </w:r>
    </w:p>
    <w:p w14:paraId="771F0C68" w14:textId="77777777" w:rsidR="002C78FE" w:rsidRDefault="002C78FE" w:rsidP="002C78FE">
      <w:pPr>
        <w:keepLines/>
        <w:spacing w:before="0"/>
        <w:rPr>
          <w:rFonts w:cs="Arial"/>
          <w:color w:val="000000"/>
          <w:sz w:val="16"/>
          <w:shd w:val="clear" w:color="auto" w:fill="FFFFFF"/>
        </w:rPr>
      </w:pPr>
    </w:p>
    <w:p w14:paraId="7D2BD67B"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3. Flexibility</w:t>
      </w:r>
    </w:p>
    <w:p w14:paraId="15D031AF" w14:textId="77777777" w:rsidR="002C78FE" w:rsidRDefault="002C78FE" w:rsidP="002C78FE">
      <w:pPr>
        <w:keepLines/>
        <w:spacing w:before="0"/>
        <w:rPr>
          <w:rFonts w:cs="Arial"/>
          <w:color w:val="000000"/>
          <w:sz w:val="16"/>
          <w:shd w:val="clear" w:color="auto" w:fill="FFFFFF"/>
        </w:rPr>
      </w:pPr>
    </w:p>
    <w:p w14:paraId="6F0EC9EF"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4. Common Sense</w:t>
      </w:r>
    </w:p>
    <w:p w14:paraId="2565BAFB" w14:textId="77777777" w:rsidR="002C78FE" w:rsidRDefault="002C78FE" w:rsidP="002C78FE">
      <w:pPr>
        <w:keepLines/>
        <w:spacing w:before="0"/>
        <w:rPr>
          <w:rFonts w:cs="Arial"/>
          <w:color w:val="000000"/>
          <w:sz w:val="16"/>
          <w:shd w:val="clear" w:color="auto" w:fill="FFFFFF"/>
        </w:rPr>
      </w:pPr>
    </w:p>
    <w:p w14:paraId="4AC2EB0D"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ab/>
      </w:r>
      <w:r w:rsidRPr="002C78FE">
        <w:rPr>
          <w:rFonts w:ascii="Times New Roman" w:hAnsi="Times New Roman"/>
          <w:color w:val="000000"/>
          <w:sz w:val="18"/>
          <w:shd w:val="clear" w:color="auto" w:fill="FFFFFF"/>
        </w:rPr>
        <w:tab/>
      </w:r>
    </w:p>
    <w:p w14:paraId="32C03095" w14:textId="77777777" w:rsidR="002C78FE" w:rsidRDefault="002C78FE" w:rsidP="002C78FE">
      <w:pPr>
        <w:keepLines/>
        <w:spacing w:before="0"/>
        <w:rPr>
          <w:rFonts w:cs="Arial"/>
          <w:color w:val="000000"/>
          <w:sz w:val="16"/>
          <w:shd w:val="clear" w:color="auto" w:fill="FFFFFF"/>
        </w:rPr>
      </w:pPr>
    </w:p>
    <w:p w14:paraId="12149C53"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Answer on next slide…</w:t>
      </w:r>
    </w:p>
    <w:p w14:paraId="3BBDC79D" w14:textId="77777777" w:rsidR="002C78FE" w:rsidRDefault="002C78FE" w:rsidP="002C78FE">
      <w:pPr>
        <w:keepLines/>
        <w:spacing w:before="0"/>
        <w:rPr>
          <w:rFonts w:cs="Arial"/>
          <w:color w:val="000000"/>
          <w:sz w:val="16"/>
          <w:shd w:val="clear" w:color="auto" w:fill="FFFFFF"/>
        </w:rPr>
      </w:pPr>
    </w:p>
    <w:p w14:paraId="7A9F92FF"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b. Awareness</w:t>
      </w:r>
    </w:p>
    <w:p w14:paraId="56D72CFB" w14:textId="77777777" w:rsidR="002C78FE" w:rsidRDefault="002C78FE" w:rsidP="002C78FE">
      <w:pPr>
        <w:keepLines/>
        <w:spacing w:before="0"/>
        <w:rPr>
          <w:rFonts w:ascii="Times New Roman" w:hAnsi="Times New Roman"/>
          <w:color w:val="000000"/>
          <w:sz w:val="18"/>
          <w:shd w:val="clear" w:color="auto" w:fill="FFFFFF"/>
        </w:rPr>
      </w:pPr>
    </w:p>
    <w:p w14:paraId="17E58C34" w14:textId="77777777" w:rsidR="002C78FE" w:rsidRDefault="002C78FE" w:rsidP="002C78FE">
      <w:pPr>
        <w:keepLines/>
        <w:spacing w:before="0"/>
        <w:rPr>
          <w:rFonts w:ascii="Times New Roman" w:hAnsi="Times New Roman"/>
          <w:color w:val="000000"/>
          <w:sz w:val="18"/>
          <w:shd w:val="clear" w:color="auto" w:fill="FFFFFF"/>
        </w:rPr>
      </w:pPr>
    </w:p>
    <w:p w14:paraId="5C405366" w14:textId="77777777" w:rsidR="002C78FE" w:rsidRDefault="002C78FE" w:rsidP="002C78FE">
      <w:pPr>
        <w:keepLines/>
        <w:rPr>
          <w:rFonts w:cs="Arial"/>
          <w:color w:val="000000"/>
          <w:sz w:val="16"/>
          <w:shd w:val="clear" w:color="auto" w:fill="FFFFFF"/>
        </w:rPr>
      </w:pPr>
    </w:p>
    <w:p w14:paraId="2ACC45D9" w14:textId="77777777" w:rsidR="002C78FE" w:rsidRPr="002C78FE" w:rsidRDefault="002C78FE" w:rsidP="002C78FE">
      <w:pPr>
        <w:keepLines/>
        <w:rPr>
          <w:rFonts w:cs="Arial"/>
          <w:b/>
          <w:color w:val="000000"/>
          <w:sz w:val="20"/>
          <w:shd w:val="clear" w:color="auto" w:fill="FFFFFF"/>
        </w:rPr>
      </w:pPr>
      <w:r>
        <w:rPr>
          <w:rFonts w:cs="Arial"/>
          <w:color w:val="000000"/>
          <w:sz w:val="16"/>
          <w:shd w:val="clear" w:color="auto" w:fill="FFFFFF"/>
        </w:rPr>
        <w:br w:type="page"/>
      </w:r>
      <w:r w:rsidRPr="002C78FE">
        <w:rPr>
          <w:rFonts w:cs="Arial"/>
          <w:b/>
          <w:color w:val="000000"/>
          <w:sz w:val="20"/>
          <w:shd w:val="clear" w:color="auto" w:fill="FFFFFF"/>
        </w:rPr>
        <w:lastRenderedPageBreak/>
        <w:t xml:space="preserve">Slide 25 - Answers </w:t>
      </w:r>
    </w:p>
    <w:p w14:paraId="79A06ED8" w14:textId="77777777" w:rsidR="002C78FE" w:rsidRDefault="002C78FE" w:rsidP="002C78FE">
      <w:pPr>
        <w:keepLines/>
        <w:rPr>
          <w:rFonts w:cs="Arial"/>
          <w:color w:val="000000"/>
          <w:sz w:val="16"/>
          <w:shd w:val="clear" w:color="auto" w:fill="FFFFFF"/>
        </w:rPr>
      </w:pPr>
      <w:r>
        <w:rPr>
          <w:rFonts w:cs="Arial"/>
          <w:color w:val="000000"/>
          <w:sz w:val="16"/>
          <w:shd w:val="clear" w:color="auto" w:fill="FFFFFF"/>
        </w:rPr>
        <w:pict w14:anchorId="17B09562">
          <v:shape id="_x0000_i1049" type="#_x0000_t75" style="width:480pt;height:5in" o:bordertopcolor="this" o:borderleftcolor="this" o:borderbottomcolor="this" o:borderrightcolor="this">
            <v:imagedata r:id="rId31" o:title="slide25"/>
            <w10:bordertop type="single" width="4" shadow="t"/>
            <w10:borderleft type="single" width="4" shadow="t"/>
            <w10:borderbottom type="single" width="4" shadow="t"/>
            <w10:borderright type="single" width="4" shadow="t"/>
          </v:shape>
        </w:pict>
      </w:r>
    </w:p>
    <w:p w14:paraId="1AC94C95" w14:textId="77777777" w:rsidR="002C78FE" w:rsidRPr="002C78FE" w:rsidRDefault="002C78FE" w:rsidP="002C78FE">
      <w:pPr>
        <w:keepLines/>
        <w:rPr>
          <w:rFonts w:cs="Arial"/>
          <w:b/>
          <w:color w:val="000000"/>
          <w:sz w:val="20"/>
          <w:shd w:val="clear" w:color="auto" w:fill="FFFFFF"/>
        </w:rPr>
      </w:pPr>
      <w:r w:rsidRPr="002C78FE">
        <w:rPr>
          <w:rFonts w:cs="Arial"/>
          <w:b/>
          <w:color w:val="000000"/>
          <w:sz w:val="20"/>
          <w:shd w:val="clear" w:color="auto" w:fill="FFFFFF"/>
        </w:rPr>
        <w:t>Slide notes</w:t>
      </w:r>
    </w:p>
    <w:p w14:paraId="378BAA33" w14:textId="77777777" w:rsidR="002C78FE" w:rsidRDefault="002C78FE" w:rsidP="002C78FE">
      <w:pPr>
        <w:keepLines/>
        <w:spacing w:before="0"/>
        <w:rPr>
          <w:rFonts w:cs="Arial"/>
          <w:color w:val="000000"/>
          <w:sz w:val="16"/>
          <w:shd w:val="clear" w:color="auto" w:fill="FFFFFF"/>
        </w:rPr>
      </w:pPr>
    </w:p>
    <w:p w14:paraId="040D379B"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Policy Reference(s): N/A</w:t>
      </w:r>
    </w:p>
    <w:p w14:paraId="0A1AD6F4" w14:textId="77777777" w:rsidR="002C78FE" w:rsidRDefault="002C78FE" w:rsidP="002C78FE">
      <w:pPr>
        <w:keepLines/>
        <w:spacing w:before="0"/>
        <w:rPr>
          <w:rFonts w:cs="Arial"/>
          <w:color w:val="000000"/>
          <w:sz w:val="16"/>
          <w:shd w:val="clear" w:color="auto" w:fill="FFFFFF"/>
        </w:rPr>
      </w:pPr>
    </w:p>
    <w:p w14:paraId="42B51779"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Instructor Notes</w:t>
      </w:r>
    </w:p>
    <w:p w14:paraId="385245B7" w14:textId="77777777" w:rsidR="002C78FE" w:rsidRDefault="002C78FE" w:rsidP="002C78FE">
      <w:pPr>
        <w:keepLines/>
        <w:spacing w:before="0"/>
        <w:rPr>
          <w:rFonts w:cs="Arial"/>
          <w:color w:val="000000"/>
          <w:sz w:val="16"/>
          <w:shd w:val="clear" w:color="auto" w:fill="FFFFFF"/>
        </w:rPr>
      </w:pPr>
    </w:p>
    <w:p w14:paraId="47493F44"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Knowledge Check</w:t>
      </w:r>
    </w:p>
    <w:p w14:paraId="600CFFF9" w14:textId="77777777" w:rsidR="002C78FE" w:rsidRDefault="002C78FE" w:rsidP="002C78FE">
      <w:pPr>
        <w:keepLines/>
        <w:spacing w:before="0"/>
        <w:rPr>
          <w:rFonts w:cs="Arial"/>
          <w:color w:val="000000"/>
          <w:sz w:val="16"/>
          <w:shd w:val="clear" w:color="auto" w:fill="FFFFFF"/>
        </w:rPr>
      </w:pPr>
    </w:p>
    <w:p w14:paraId="6DC4DF5A"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1.  List the four types of bias.</w:t>
      </w:r>
    </w:p>
    <w:p w14:paraId="34B96F1D" w14:textId="77777777" w:rsidR="002C78FE" w:rsidRDefault="002C78FE" w:rsidP="002C78FE">
      <w:pPr>
        <w:keepLines/>
        <w:spacing w:before="0"/>
        <w:rPr>
          <w:rFonts w:cs="Arial"/>
          <w:color w:val="000000"/>
          <w:sz w:val="16"/>
          <w:shd w:val="clear" w:color="auto" w:fill="FFFFFF"/>
        </w:rPr>
      </w:pPr>
    </w:p>
    <w:p w14:paraId="48E88945"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Answer:</w:t>
      </w:r>
    </w:p>
    <w:p w14:paraId="1BE6FED3" w14:textId="77777777" w:rsidR="002C78FE" w:rsidRDefault="002C78FE" w:rsidP="002C78FE">
      <w:pPr>
        <w:keepLines/>
        <w:spacing w:before="0"/>
        <w:rPr>
          <w:rFonts w:cs="Arial"/>
          <w:color w:val="000000"/>
          <w:sz w:val="16"/>
          <w:shd w:val="clear" w:color="auto" w:fill="FFFFFF"/>
        </w:rPr>
      </w:pPr>
    </w:p>
    <w:p w14:paraId="07CAA791"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Confirmation Bias</w:t>
      </w:r>
    </w:p>
    <w:p w14:paraId="048B2106" w14:textId="77777777" w:rsidR="002C78FE" w:rsidRDefault="002C78FE" w:rsidP="002C78FE">
      <w:pPr>
        <w:keepLines/>
        <w:spacing w:before="0"/>
        <w:rPr>
          <w:rFonts w:cs="Arial"/>
          <w:color w:val="000000"/>
          <w:sz w:val="16"/>
          <w:shd w:val="clear" w:color="auto" w:fill="FFFFFF"/>
        </w:rPr>
      </w:pPr>
    </w:p>
    <w:p w14:paraId="687E9142"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Hindsight Bias</w:t>
      </w:r>
    </w:p>
    <w:p w14:paraId="5A978603" w14:textId="77777777" w:rsidR="002C78FE" w:rsidRDefault="002C78FE" w:rsidP="002C78FE">
      <w:pPr>
        <w:keepLines/>
        <w:spacing w:before="0"/>
        <w:rPr>
          <w:rFonts w:cs="Arial"/>
          <w:color w:val="000000"/>
          <w:sz w:val="16"/>
          <w:shd w:val="clear" w:color="auto" w:fill="FFFFFF"/>
        </w:rPr>
      </w:pPr>
    </w:p>
    <w:p w14:paraId="01FD16A8"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Recency Effect</w:t>
      </w:r>
    </w:p>
    <w:p w14:paraId="655ADE48" w14:textId="77777777" w:rsidR="002C78FE" w:rsidRDefault="002C78FE" w:rsidP="002C78FE">
      <w:pPr>
        <w:keepLines/>
        <w:spacing w:before="0"/>
        <w:rPr>
          <w:rFonts w:cs="Arial"/>
          <w:color w:val="000000"/>
          <w:sz w:val="16"/>
          <w:shd w:val="clear" w:color="auto" w:fill="FFFFFF"/>
        </w:rPr>
      </w:pPr>
    </w:p>
    <w:p w14:paraId="6A0E5349"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Overconfidence</w:t>
      </w:r>
    </w:p>
    <w:p w14:paraId="429E1446" w14:textId="77777777" w:rsidR="002C78FE" w:rsidRDefault="002C78FE" w:rsidP="002C78FE">
      <w:pPr>
        <w:keepLines/>
        <w:spacing w:before="0"/>
        <w:rPr>
          <w:rFonts w:cs="Arial"/>
          <w:color w:val="000000"/>
          <w:sz w:val="16"/>
          <w:shd w:val="clear" w:color="auto" w:fill="FFFFFF"/>
        </w:rPr>
      </w:pPr>
    </w:p>
    <w:p w14:paraId="457CABD4"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2.  “Knowing what you don’t know” describes which of the following critical thinking traits? (Pick One)</w:t>
      </w:r>
    </w:p>
    <w:p w14:paraId="5AD8BB28" w14:textId="77777777" w:rsidR="002C78FE" w:rsidRDefault="002C78FE" w:rsidP="002C78FE">
      <w:pPr>
        <w:keepLines/>
        <w:spacing w:before="0"/>
        <w:rPr>
          <w:rFonts w:cs="Arial"/>
          <w:color w:val="000000"/>
          <w:sz w:val="16"/>
          <w:shd w:val="clear" w:color="auto" w:fill="FFFFFF"/>
        </w:rPr>
      </w:pPr>
    </w:p>
    <w:p w14:paraId="4790D0E3"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Answer: b.  Awareness</w:t>
      </w:r>
    </w:p>
    <w:p w14:paraId="19AA68C3" w14:textId="77777777" w:rsidR="002C78FE" w:rsidRDefault="002C78FE" w:rsidP="002C78FE">
      <w:pPr>
        <w:keepLines/>
        <w:spacing w:before="0"/>
        <w:rPr>
          <w:rFonts w:ascii="Times New Roman" w:hAnsi="Times New Roman"/>
          <w:color w:val="000000"/>
          <w:sz w:val="18"/>
          <w:shd w:val="clear" w:color="auto" w:fill="FFFFFF"/>
        </w:rPr>
      </w:pPr>
    </w:p>
    <w:p w14:paraId="3981C194" w14:textId="77777777" w:rsidR="002C78FE" w:rsidRDefault="002C78FE" w:rsidP="002C78FE">
      <w:pPr>
        <w:keepLines/>
        <w:spacing w:before="0"/>
        <w:rPr>
          <w:rFonts w:ascii="Times New Roman" w:hAnsi="Times New Roman"/>
          <w:color w:val="000000"/>
          <w:sz w:val="18"/>
          <w:shd w:val="clear" w:color="auto" w:fill="FFFFFF"/>
        </w:rPr>
      </w:pPr>
    </w:p>
    <w:p w14:paraId="41EC2235" w14:textId="77777777" w:rsidR="002C78FE" w:rsidRDefault="002C78FE" w:rsidP="002C78FE">
      <w:pPr>
        <w:keepLines/>
        <w:rPr>
          <w:rFonts w:cs="Arial"/>
          <w:color w:val="000000"/>
          <w:sz w:val="16"/>
          <w:shd w:val="clear" w:color="auto" w:fill="FFFFFF"/>
        </w:rPr>
      </w:pPr>
    </w:p>
    <w:p w14:paraId="1AE9241F" w14:textId="77777777" w:rsidR="002C78FE" w:rsidRPr="002C78FE" w:rsidRDefault="002C78FE" w:rsidP="002C78FE">
      <w:pPr>
        <w:keepLines/>
        <w:rPr>
          <w:rFonts w:cs="Arial"/>
          <w:b/>
          <w:color w:val="000000"/>
          <w:sz w:val="20"/>
          <w:shd w:val="clear" w:color="auto" w:fill="FFFFFF"/>
        </w:rPr>
      </w:pPr>
      <w:r>
        <w:rPr>
          <w:rFonts w:cs="Arial"/>
          <w:color w:val="000000"/>
          <w:sz w:val="16"/>
          <w:shd w:val="clear" w:color="auto" w:fill="FFFFFF"/>
        </w:rPr>
        <w:br w:type="page"/>
      </w:r>
      <w:r w:rsidRPr="002C78FE">
        <w:rPr>
          <w:rFonts w:cs="Arial"/>
          <w:b/>
          <w:color w:val="000000"/>
          <w:sz w:val="20"/>
          <w:shd w:val="clear" w:color="auto" w:fill="FFFFFF"/>
        </w:rPr>
        <w:lastRenderedPageBreak/>
        <w:t xml:space="preserve">Slide 26 - Knowledge Check </w:t>
      </w:r>
    </w:p>
    <w:p w14:paraId="7D1B7D12" w14:textId="77777777" w:rsidR="002C78FE" w:rsidRDefault="002C78FE" w:rsidP="002C78FE">
      <w:pPr>
        <w:keepLines/>
        <w:rPr>
          <w:rFonts w:cs="Arial"/>
          <w:color w:val="000000"/>
          <w:sz w:val="16"/>
          <w:shd w:val="clear" w:color="auto" w:fill="FFFFFF"/>
        </w:rPr>
      </w:pPr>
      <w:r>
        <w:rPr>
          <w:rFonts w:cs="Arial"/>
          <w:color w:val="000000"/>
          <w:sz w:val="16"/>
          <w:shd w:val="clear" w:color="auto" w:fill="FFFFFF"/>
        </w:rPr>
        <w:pict w14:anchorId="6C5F7DEE">
          <v:shape id="_x0000_i1050" type="#_x0000_t75" style="width:480pt;height:5in" o:bordertopcolor="this" o:borderleftcolor="this" o:borderbottomcolor="this" o:borderrightcolor="this">
            <v:imagedata r:id="rId32" o:title="slide26"/>
            <w10:bordertop type="single" width="4" shadow="t"/>
            <w10:borderleft type="single" width="4" shadow="t"/>
            <w10:borderbottom type="single" width="4" shadow="t"/>
            <w10:borderright type="single" width="4" shadow="t"/>
          </v:shape>
        </w:pict>
      </w:r>
    </w:p>
    <w:p w14:paraId="229A0424" w14:textId="77777777" w:rsidR="002C78FE" w:rsidRPr="002C78FE" w:rsidRDefault="002C78FE" w:rsidP="002C78FE">
      <w:pPr>
        <w:keepLines/>
        <w:rPr>
          <w:rFonts w:cs="Arial"/>
          <w:b/>
          <w:color w:val="000000"/>
          <w:sz w:val="20"/>
          <w:shd w:val="clear" w:color="auto" w:fill="FFFFFF"/>
        </w:rPr>
      </w:pPr>
      <w:r w:rsidRPr="002C78FE">
        <w:rPr>
          <w:rFonts w:cs="Arial"/>
          <w:b/>
          <w:color w:val="000000"/>
          <w:sz w:val="20"/>
          <w:shd w:val="clear" w:color="auto" w:fill="FFFFFF"/>
        </w:rPr>
        <w:t>Slide notes</w:t>
      </w:r>
    </w:p>
    <w:p w14:paraId="099DA270" w14:textId="77777777" w:rsidR="002C78FE" w:rsidRDefault="002C78FE" w:rsidP="002C78FE">
      <w:pPr>
        <w:keepLines/>
        <w:spacing w:before="0"/>
        <w:rPr>
          <w:rFonts w:cs="Arial"/>
          <w:color w:val="000000"/>
          <w:sz w:val="16"/>
          <w:shd w:val="clear" w:color="auto" w:fill="FFFFFF"/>
        </w:rPr>
      </w:pPr>
    </w:p>
    <w:p w14:paraId="7F6D4F7E"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Policy Reference(s): N/A</w:t>
      </w:r>
    </w:p>
    <w:p w14:paraId="1F8F8671" w14:textId="77777777" w:rsidR="002C78FE" w:rsidRDefault="002C78FE" w:rsidP="002C78FE">
      <w:pPr>
        <w:keepLines/>
        <w:spacing w:before="0"/>
        <w:rPr>
          <w:rFonts w:cs="Arial"/>
          <w:color w:val="000000"/>
          <w:sz w:val="16"/>
          <w:shd w:val="clear" w:color="auto" w:fill="FFFFFF"/>
        </w:rPr>
      </w:pPr>
    </w:p>
    <w:p w14:paraId="602565A8"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Instructor Notes</w:t>
      </w:r>
    </w:p>
    <w:p w14:paraId="15B9B83F" w14:textId="77777777" w:rsidR="002C78FE" w:rsidRDefault="002C78FE" w:rsidP="002C78FE">
      <w:pPr>
        <w:keepLines/>
        <w:spacing w:before="0"/>
        <w:rPr>
          <w:rFonts w:cs="Arial"/>
          <w:color w:val="000000"/>
          <w:sz w:val="16"/>
          <w:shd w:val="clear" w:color="auto" w:fill="FFFFFF"/>
        </w:rPr>
      </w:pPr>
    </w:p>
    <w:p w14:paraId="10DE170A"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Knowledge Check</w:t>
      </w:r>
    </w:p>
    <w:p w14:paraId="33269F6B" w14:textId="77777777" w:rsidR="002C78FE" w:rsidRDefault="002C78FE" w:rsidP="002C78FE">
      <w:pPr>
        <w:keepLines/>
        <w:spacing w:before="0"/>
        <w:rPr>
          <w:rFonts w:cs="Arial"/>
          <w:color w:val="000000"/>
          <w:sz w:val="16"/>
          <w:shd w:val="clear" w:color="auto" w:fill="FFFFFF"/>
        </w:rPr>
      </w:pPr>
    </w:p>
    <w:p w14:paraId="6BBE9BF8"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Read each statement and match it with the critical thinking mistake it illustrates</w:t>
      </w:r>
    </w:p>
    <w:p w14:paraId="0A72599B" w14:textId="77777777" w:rsidR="002C78FE" w:rsidRDefault="002C78FE" w:rsidP="002C78FE">
      <w:pPr>
        <w:keepLines/>
        <w:spacing w:before="0"/>
        <w:rPr>
          <w:rFonts w:cs="Arial"/>
          <w:color w:val="000000"/>
          <w:sz w:val="16"/>
          <w:shd w:val="clear" w:color="auto" w:fill="FFFFFF"/>
        </w:rPr>
      </w:pPr>
    </w:p>
    <w:p w14:paraId="5FE440FC"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w:t>
      </w:r>
    </w:p>
    <w:p w14:paraId="529DEDCB" w14:textId="77777777" w:rsidR="002C78FE" w:rsidRDefault="002C78FE" w:rsidP="002C78FE">
      <w:pPr>
        <w:keepLines/>
        <w:spacing w:before="0"/>
        <w:rPr>
          <w:rFonts w:cs="Arial"/>
          <w:color w:val="000000"/>
          <w:sz w:val="16"/>
          <w:shd w:val="clear" w:color="auto" w:fill="FFFFFF"/>
        </w:rPr>
      </w:pPr>
    </w:p>
    <w:p w14:paraId="0FB87451"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xml:space="preserve">1. “Are you crazy? That’s the worst idea I’ve heard in a long time.”   </w:t>
      </w:r>
    </w:p>
    <w:p w14:paraId="32530CA9" w14:textId="77777777" w:rsidR="002C78FE" w:rsidRDefault="002C78FE" w:rsidP="002C78FE">
      <w:pPr>
        <w:keepLines/>
        <w:spacing w:before="0"/>
        <w:rPr>
          <w:rFonts w:cs="Arial"/>
          <w:color w:val="000000"/>
          <w:sz w:val="16"/>
          <w:shd w:val="clear" w:color="auto" w:fill="FFFFFF"/>
        </w:rPr>
      </w:pPr>
    </w:p>
    <w:p w14:paraId="371982F1"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xml:space="preserve">2. “That’s the way we’ve always done it.”  </w:t>
      </w:r>
    </w:p>
    <w:p w14:paraId="68C11F54" w14:textId="77777777" w:rsidR="002C78FE" w:rsidRDefault="002C78FE" w:rsidP="002C78FE">
      <w:pPr>
        <w:keepLines/>
        <w:spacing w:before="0"/>
        <w:rPr>
          <w:rFonts w:cs="Arial"/>
          <w:color w:val="000000"/>
          <w:sz w:val="16"/>
          <w:shd w:val="clear" w:color="auto" w:fill="FFFFFF"/>
        </w:rPr>
      </w:pPr>
    </w:p>
    <w:p w14:paraId="53DBDA2B"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xml:space="preserve">3. “She might not be the most qualified candidate, but she could start working right away and it’s such a hassle to keep looking for another candidate.”  </w:t>
      </w:r>
    </w:p>
    <w:p w14:paraId="344D78BE" w14:textId="77777777" w:rsidR="002C78FE" w:rsidRDefault="002C78FE" w:rsidP="002C78FE">
      <w:pPr>
        <w:keepLines/>
        <w:spacing w:before="0"/>
        <w:rPr>
          <w:rFonts w:cs="Arial"/>
          <w:color w:val="000000"/>
          <w:sz w:val="16"/>
          <w:shd w:val="clear" w:color="auto" w:fill="FFFFFF"/>
        </w:rPr>
      </w:pPr>
    </w:p>
    <w:p w14:paraId="1B1DD1B0"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xml:space="preserve">4. “George told me this provider is great and he’s always right.”   </w:t>
      </w:r>
    </w:p>
    <w:p w14:paraId="62021D69" w14:textId="77777777" w:rsidR="002C78FE" w:rsidRDefault="002C78FE" w:rsidP="002C78FE">
      <w:pPr>
        <w:keepLines/>
        <w:spacing w:before="0"/>
        <w:rPr>
          <w:rFonts w:cs="Arial"/>
          <w:color w:val="000000"/>
          <w:sz w:val="16"/>
          <w:shd w:val="clear" w:color="auto" w:fill="FFFFFF"/>
        </w:rPr>
      </w:pPr>
    </w:p>
    <w:p w14:paraId="062F2222"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Answer Choices:</w:t>
      </w:r>
    </w:p>
    <w:p w14:paraId="593D35C9" w14:textId="77777777" w:rsidR="002C78FE" w:rsidRDefault="002C78FE" w:rsidP="002C78FE">
      <w:pPr>
        <w:keepLines/>
        <w:spacing w:before="0"/>
        <w:rPr>
          <w:rFonts w:cs="Arial"/>
          <w:color w:val="000000"/>
          <w:sz w:val="16"/>
          <w:shd w:val="clear" w:color="auto" w:fill="FFFFFF"/>
        </w:rPr>
      </w:pPr>
    </w:p>
    <w:p w14:paraId="1C454C25"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1. Rationalization</w:t>
      </w:r>
    </w:p>
    <w:p w14:paraId="2986DF0A" w14:textId="77777777" w:rsidR="002C78FE" w:rsidRDefault="002C78FE" w:rsidP="002C78FE">
      <w:pPr>
        <w:keepLines/>
        <w:spacing w:before="0"/>
        <w:rPr>
          <w:rFonts w:cs="Arial"/>
          <w:color w:val="000000"/>
          <w:sz w:val="16"/>
          <w:shd w:val="clear" w:color="auto" w:fill="FFFFFF"/>
        </w:rPr>
      </w:pPr>
    </w:p>
    <w:p w14:paraId="362753EE"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2. Emotional thinking</w:t>
      </w:r>
    </w:p>
    <w:p w14:paraId="1DCBAE60" w14:textId="77777777" w:rsidR="002C78FE" w:rsidRDefault="002C78FE" w:rsidP="002C78FE">
      <w:pPr>
        <w:keepLines/>
        <w:spacing w:before="0"/>
        <w:rPr>
          <w:rFonts w:cs="Arial"/>
          <w:color w:val="000000"/>
          <w:sz w:val="16"/>
          <w:shd w:val="clear" w:color="auto" w:fill="FFFFFF"/>
        </w:rPr>
      </w:pPr>
    </w:p>
    <w:p w14:paraId="29ED5558"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3. Bias</w:t>
      </w:r>
    </w:p>
    <w:p w14:paraId="10EFDADA" w14:textId="77777777" w:rsidR="002C78FE" w:rsidRDefault="002C78FE" w:rsidP="002C78FE">
      <w:pPr>
        <w:keepLines/>
        <w:spacing w:before="0"/>
        <w:rPr>
          <w:rFonts w:cs="Arial"/>
          <w:color w:val="000000"/>
          <w:sz w:val="16"/>
          <w:shd w:val="clear" w:color="auto" w:fill="FFFFFF"/>
        </w:rPr>
      </w:pPr>
    </w:p>
    <w:p w14:paraId="5CAB946B"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4. Tunnel vision</w:t>
      </w:r>
    </w:p>
    <w:p w14:paraId="3D69A1B1" w14:textId="77777777" w:rsidR="002C78FE" w:rsidRDefault="002C78FE" w:rsidP="002C78FE">
      <w:pPr>
        <w:keepLines/>
        <w:spacing w:before="0"/>
        <w:rPr>
          <w:rFonts w:cs="Arial"/>
          <w:color w:val="000000"/>
          <w:sz w:val="16"/>
          <w:shd w:val="clear" w:color="auto" w:fill="FFFFFF"/>
        </w:rPr>
      </w:pPr>
    </w:p>
    <w:p w14:paraId="186CCE75"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Answers on next slide:</w:t>
      </w:r>
    </w:p>
    <w:p w14:paraId="2139191A" w14:textId="77777777" w:rsidR="002C78FE" w:rsidRDefault="002C78FE" w:rsidP="002C78FE">
      <w:pPr>
        <w:keepLines/>
        <w:spacing w:before="0"/>
        <w:rPr>
          <w:rFonts w:cs="Arial"/>
          <w:color w:val="000000"/>
          <w:sz w:val="16"/>
          <w:shd w:val="clear" w:color="auto" w:fill="FFFFFF"/>
        </w:rPr>
      </w:pPr>
    </w:p>
    <w:p w14:paraId="2684AF92"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B., D., A., C.</w:t>
      </w:r>
    </w:p>
    <w:p w14:paraId="4B504590" w14:textId="77777777" w:rsidR="002C78FE" w:rsidRDefault="002C78FE" w:rsidP="002C78FE">
      <w:pPr>
        <w:keepLines/>
        <w:spacing w:before="0"/>
        <w:rPr>
          <w:rFonts w:ascii="Times New Roman" w:hAnsi="Times New Roman"/>
          <w:color w:val="000000"/>
          <w:sz w:val="18"/>
          <w:shd w:val="clear" w:color="auto" w:fill="FFFFFF"/>
        </w:rPr>
      </w:pPr>
    </w:p>
    <w:p w14:paraId="618970C3" w14:textId="77777777" w:rsidR="002C78FE" w:rsidRDefault="002C78FE" w:rsidP="002C78FE">
      <w:pPr>
        <w:keepLines/>
        <w:spacing w:before="0"/>
        <w:rPr>
          <w:rFonts w:ascii="Times New Roman" w:hAnsi="Times New Roman"/>
          <w:color w:val="000000"/>
          <w:sz w:val="18"/>
          <w:shd w:val="clear" w:color="auto" w:fill="FFFFFF"/>
        </w:rPr>
      </w:pPr>
    </w:p>
    <w:p w14:paraId="70B7E5AB" w14:textId="77777777" w:rsidR="002C78FE" w:rsidRDefault="002C78FE" w:rsidP="002C78FE">
      <w:pPr>
        <w:keepLines/>
        <w:rPr>
          <w:rFonts w:cs="Arial"/>
          <w:color w:val="000000"/>
          <w:sz w:val="16"/>
          <w:shd w:val="clear" w:color="auto" w:fill="FFFFFF"/>
        </w:rPr>
      </w:pPr>
    </w:p>
    <w:p w14:paraId="59F2C27D" w14:textId="77777777" w:rsidR="002C78FE" w:rsidRPr="002C78FE" w:rsidRDefault="002C78FE" w:rsidP="002C78FE">
      <w:pPr>
        <w:keepLines/>
        <w:rPr>
          <w:rFonts w:cs="Arial"/>
          <w:b/>
          <w:color w:val="000000"/>
          <w:sz w:val="20"/>
          <w:shd w:val="clear" w:color="auto" w:fill="FFFFFF"/>
        </w:rPr>
      </w:pPr>
      <w:r>
        <w:rPr>
          <w:rFonts w:cs="Arial"/>
          <w:color w:val="000000"/>
          <w:sz w:val="16"/>
          <w:shd w:val="clear" w:color="auto" w:fill="FFFFFF"/>
        </w:rPr>
        <w:br w:type="page"/>
      </w:r>
      <w:r w:rsidRPr="002C78FE">
        <w:rPr>
          <w:rFonts w:cs="Arial"/>
          <w:b/>
          <w:color w:val="000000"/>
          <w:sz w:val="20"/>
          <w:shd w:val="clear" w:color="auto" w:fill="FFFFFF"/>
        </w:rPr>
        <w:lastRenderedPageBreak/>
        <w:t xml:space="preserve">Slide 27 - Answers </w:t>
      </w:r>
    </w:p>
    <w:p w14:paraId="511C0881" w14:textId="77777777" w:rsidR="002C78FE" w:rsidRDefault="002C78FE" w:rsidP="002C78FE">
      <w:pPr>
        <w:keepLines/>
        <w:rPr>
          <w:rFonts w:cs="Arial"/>
          <w:color w:val="000000"/>
          <w:sz w:val="16"/>
          <w:shd w:val="clear" w:color="auto" w:fill="FFFFFF"/>
        </w:rPr>
      </w:pPr>
      <w:r>
        <w:rPr>
          <w:rFonts w:cs="Arial"/>
          <w:color w:val="000000"/>
          <w:sz w:val="16"/>
          <w:shd w:val="clear" w:color="auto" w:fill="FFFFFF"/>
        </w:rPr>
        <w:pict w14:anchorId="266F0F8B">
          <v:shape id="_x0000_i1051" type="#_x0000_t75" style="width:480pt;height:5in" o:bordertopcolor="this" o:borderleftcolor="this" o:borderbottomcolor="this" o:borderrightcolor="this">
            <v:imagedata r:id="rId33" o:title="slide27"/>
            <w10:bordertop type="single" width="4" shadow="t"/>
            <w10:borderleft type="single" width="4" shadow="t"/>
            <w10:borderbottom type="single" width="4" shadow="t"/>
            <w10:borderright type="single" width="4" shadow="t"/>
          </v:shape>
        </w:pict>
      </w:r>
    </w:p>
    <w:p w14:paraId="3B7F2790" w14:textId="77777777" w:rsidR="002C78FE" w:rsidRPr="002C78FE" w:rsidRDefault="002C78FE" w:rsidP="002C78FE">
      <w:pPr>
        <w:keepLines/>
        <w:rPr>
          <w:rFonts w:cs="Arial"/>
          <w:b/>
          <w:color w:val="000000"/>
          <w:sz w:val="20"/>
          <w:shd w:val="clear" w:color="auto" w:fill="FFFFFF"/>
        </w:rPr>
      </w:pPr>
      <w:r w:rsidRPr="002C78FE">
        <w:rPr>
          <w:rFonts w:cs="Arial"/>
          <w:b/>
          <w:color w:val="000000"/>
          <w:sz w:val="20"/>
          <w:shd w:val="clear" w:color="auto" w:fill="FFFFFF"/>
        </w:rPr>
        <w:t>Slide notes</w:t>
      </w:r>
    </w:p>
    <w:p w14:paraId="181D8BF8" w14:textId="77777777" w:rsidR="002C78FE" w:rsidRDefault="002C78FE" w:rsidP="002C78FE">
      <w:pPr>
        <w:keepLines/>
        <w:spacing w:before="0"/>
        <w:rPr>
          <w:rFonts w:cs="Arial"/>
          <w:color w:val="000000"/>
          <w:sz w:val="16"/>
          <w:shd w:val="clear" w:color="auto" w:fill="FFFFFF"/>
        </w:rPr>
      </w:pPr>
    </w:p>
    <w:p w14:paraId="408F559A"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Policy Reference(s): N/A</w:t>
      </w:r>
    </w:p>
    <w:p w14:paraId="55D3CABD" w14:textId="77777777" w:rsidR="002C78FE" w:rsidRDefault="002C78FE" w:rsidP="002C78FE">
      <w:pPr>
        <w:keepLines/>
        <w:spacing w:before="0"/>
        <w:rPr>
          <w:rFonts w:cs="Arial"/>
          <w:color w:val="000000"/>
          <w:sz w:val="16"/>
          <w:shd w:val="clear" w:color="auto" w:fill="FFFFFF"/>
        </w:rPr>
      </w:pPr>
    </w:p>
    <w:p w14:paraId="39158DAD"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Instructor Notes</w:t>
      </w:r>
    </w:p>
    <w:p w14:paraId="0AE8F799" w14:textId="77777777" w:rsidR="002C78FE" w:rsidRDefault="002C78FE" w:rsidP="002C78FE">
      <w:pPr>
        <w:keepLines/>
        <w:spacing w:before="0"/>
        <w:rPr>
          <w:rFonts w:cs="Arial"/>
          <w:color w:val="000000"/>
          <w:sz w:val="16"/>
          <w:shd w:val="clear" w:color="auto" w:fill="FFFFFF"/>
        </w:rPr>
      </w:pPr>
    </w:p>
    <w:p w14:paraId="266F6294"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Knowledge Check</w:t>
      </w:r>
    </w:p>
    <w:p w14:paraId="1A2591DF" w14:textId="77777777" w:rsidR="002C78FE" w:rsidRDefault="002C78FE" w:rsidP="002C78FE">
      <w:pPr>
        <w:keepLines/>
        <w:spacing w:before="0"/>
        <w:rPr>
          <w:rFonts w:cs="Arial"/>
          <w:color w:val="000000"/>
          <w:sz w:val="16"/>
          <w:shd w:val="clear" w:color="auto" w:fill="FFFFFF"/>
        </w:rPr>
      </w:pPr>
    </w:p>
    <w:p w14:paraId="2E59E424"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Read each statement and match it with the critical thinking mistake it illustrates</w:t>
      </w:r>
    </w:p>
    <w:p w14:paraId="49920189" w14:textId="77777777" w:rsidR="002C78FE" w:rsidRDefault="002C78FE" w:rsidP="002C78FE">
      <w:pPr>
        <w:keepLines/>
        <w:spacing w:before="0"/>
        <w:rPr>
          <w:rFonts w:cs="Arial"/>
          <w:color w:val="000000"/>
          <w:sz w:val="16"/>
          <w:shd w:val="clear" w:color="auto" w:fill="FFFFFF"/>
        </w:rPr>
      </w:pPr>
    </w:p>
    <w:p w14:paraId="0151B10D"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w:t>
      </w:r>
    </w:p>
    <w:p w14:paraId="3601EFC1" w14:textId="77777777" w:rsidR="002C78FE" w:rsidRDefault="002C78FE" w:rsidP="002C78FE">
      <w:pPr>
        <w:keepLines/>
        <w:spacing w:before="0"/>
        <w:rPr>
          <w:rFonts w:cs="Arial"/>
          <w:color w:val="000000"/>
          <w:sz w:val="16"/>
          <w:shd w:val="clear" w:color="auto" w:fill="FFFFFF"/>
        </w:rPr>
      </w:pPr>
    </w:p>
    <w:p w14:paraId="03578327"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xml:space="preserve">Answers: </w:t>
      </w:r>
    </w:p>
    <w:p w14:paraId="4F4F2B69" w14:textId="77777777" w:rsidR="002C78FE" w:rsidRDefault="002C78FE" w:rsidP="002C78FE">
      <w:pPr>
        <w:keepLines/>
        <w:spacing w:before="0"/>
        <w:rPr>
          <w:rFonts w:cs="Arial"/>
          <w:color w:val="000000"/>
          <w:sz w:val="16"/>
          <w:shd w:val="clear" w:color="auto" w:fill="FFFFFF"/>
        </w:rPr>
      </w:pPr>
    </w:p>
    <w:p w14:paraId="2B41367C"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1. “Are you crazy? That’s the worst idea I’ve heard in a long time.” – B. Emotional thinking</w:t>
      </w:r>
    </w:p>
    <w:p w14:paraId="7FD3F6A1" w14:textId="77777777" w:rsidR="002C78FE" w:rsidRDefault="002C78FE" w:rsidP="002C78FE">
      <w:pPr>
        <w:keepLines/>
        <w:spacing w:before="0"/>
        <w:rPr>
          <w:rFonts w:cs="Arial"/>
          <w:color w:val="000000"/>
          <w:sz w:val="16"/>
          <w:shd w:val="clear" w:color="auto" w:fill="FFFFFF"/>
        </w:rPr>
      </w:pPr>
    </w:p>
    <w:p w14:paraId="01A9788D"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2. “That’s the way we’ve always done it.”  - D. Tunnel vision</w:t>
      </w:r>
    </w:p>
    <w:p w14:paraId="5D8268A7" w14:textId="77777777" w:rsidR="002C78FE" w:rsidRDefault="002C78FE" w:rsidP="002C78FE">
      <w:pPr>
        <w:keepLines/>
        <w:spacing w:before="0"/>
        <w:rPr>
          <w:rFonts w:cs="Arial"/>
          <w:color w:val="000000"/>
          <w:sz w:val="16"/>
          <w:shd w:val="clear" w:color="auto" w:fill="FFFFFF"/>
        </w:rPr>
      </w:pPr>
    </w:p>
    <w:p w14:paraId="6EF5A7AE"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3. “She might not be the most qualified candidate, but she could start working right away and it’s such a hassle to keep looking for another candidate.”  - A. Rationalization</w:t>
      </w:r>
    </w:p>
    <w:p w14:paraId="612EC1C9" w14:textId="77777777" w:rsidR="002C78FE" w:rsidRDefault="002C78FE" w:rsidP="002C78FE">
      <w:pPr>
        <w:keepLines/>
        <w:spacing w:before="0"/>
        <w:rPr>
          <w:rFonts w:cs="Arial"/>
          <w:color w:val="000000"/>
          <w:sz w:val="16"/>
          <w:shd w:val="clear" w:color="auto" w:fill="FFFFFF"/>
        </w:rPr>
      </w:pPr>
    </w:p>
    <w:p w14:paraId="59CD145C"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lastRenderedPageBreak/>
        <w:t>4. “George told me this provider is great and he’s always right.”   - C. Bias</w:t>
      </w:r>
    </w:p>
    <w:p w14:paraId="2B92ED2F" w14:textId="77777777" w:rsidR="002C78FE" w:rsidRDefault="002C78FE" w:rsidP="002C78FE">
      <w:pPr>
        <w:keepLines/>
        <w:spacing w:before="0"/>
        <w:rPr>
          <w:rFonts w:ascii="Times New Roman" w:hAnsi="Times New Roman"/>
          <w:color w:val="000000"/>
          <w:sz w:val="18"/>
          <w:shd w:val="clear" w:color="auto" w:fill="FFFFFF"/>
        </w:rPr>
      </w:pPr>
    </w:p>
    <w:p w14:paraId="3EA1DCCC" w14:textId="77777777" w:rsidR="002C78FE" w:rsidRDefault="002C78FE" w:rsidP="002C78FE">
      <w:pPr>
        <w:keepLines/>
        <w:spacing w:before="0"/>
        <w:rPr>
          <w:rFonts w:ascii="Times New Roman" w:hAnsi="Times New Roman"/>
          <w:color w:val="000000"/>
          <w:sz w:val="18"/>
          <w:shd w:val="clear" w:color="auto" w:fill="FFFFFF"/>
        </w:rPr>
      </w:pPr>
    </w:p>
    <w:p w14:paraId="62A044D7" w14:textId="77777777" w:rsidR="002C78FE" w:rsidRDefault="002C78FE" w:rsidP="002C78FE">
      <w:pPr>
        <w:keepLines/>
        <w:rPr>
          <w:rFonts w:cs="Arial"/>
          <w:color w:val="000000"/>
          <w:sz w:val="16"/>
          <w:shd w:val="clear" w:color="auto" w:fill="FFFFFF"/>
        </w:rPr>
      </w:pPr>
    </w:p>
    <w:p w14:paraId="397DD7EE" w14:textId="77777777" w:rsidR="002C78FE" w:rsidRPr="002C78FE" w:rsidRDefault="002C78FE" w:rsidP="002C78FE">
      <w:pPr>
        <w:keepLines/>
        <w:rPr>
          <w:rFonts w:cs="Arial"/>
          <w:b/>
          <w:color w:val="000000"/>
          <w:sz w:val="20"/>
          <w:shd w:val="clear" w:color="auto" w:fill="FFFFFF"/>
        </w:rPr>
      </w:pPr>
      <w:r>
        <w:rPr>
          <w:rFonts w:cs="Arial"/>
          <w:color w:val="000000"/>
          <w:sz w:val="16"/>
          <w:shd w:val="clear" w:color="auto" w:fill="FFFFFF"/>
        </w:rPr>
        <w:br w:type="page"/>
      </w:r>
      <w:r w:rsidRPr="002C78FE">
        <w:rPr>
          <w:rFonts w:cs="Arial"/>
          <w:b/>
          <w:color w:val="000000"/>
          <w:sz w:val="20"/>
          <w:shd w:val="clear" w:color="auto" w:fill="FFFFFF"/>
        </w:rPr>
        <w:lastRenderedPageBreak/>
        <w:t xml:space="preserve">Slide 28 - Stress Management </w:t>
      </w:r>
    </w:p>
    <w:p w14:paraId="2BD1878D" w14:textId="77777777" w:rsidR="002C78FE" w:rsidRDefault="002C78FE" w:rsidP="002C78FE">
      <w:pPr>
        <w:keepLines/>
        <w:rPr>
          <w:rFonts w:cs="Arial"/>
          <w:color w:val="000000"/>
          <w:sz w:val="16"/>
          <w:shd w:val="clear" w:color="auto" w:fill="FFFFFF"/>
        </w:rPr>
      </w:pPr>
      <w:r>
        <w:rPr>
          <w:rFonts w:cs="Arial"/>
          <w:color w:val="000000"/>
          <w:sz w:val="16"/>
          <w:shd w:val="clear" w:color="auto" w:fill="FFFFFF"/>
        </w:rPr>
        <w:pict w14:anchorId="0DB4198C">
          <v:shape id="_x0000_i1052" type="#_x0000_t75" style="width:480pt;height:5in" o:bordertopcolor="this" o:borderleftcolor="this" o:borderbottomcolor="this" o:borderrightcolor="this">
            <v:imagedata r:id="rId34" o:title="slide28"/>
            <w10:bordertop type="single" width="4" shadow="t"/>
            <w10:borderleft type="single" width="4" shadow="t"/>
            <w10:borderbottom type="single" width="4" shadow="t"/>
            <w10:borderright type="single" width="4" shadow="t"/>
          </v:shape>
        </w:pict>
      </w:r>
    </w:p>
    <w:p w14:paraId="2049E7A5" w14:textId="77777777" w:rsidR="002C78FE" w:rsidRPr="002C78FE" w:rsidRDefault="002C78FE" w:rsidP="002C78FE">
      <w:pPr>
        <w:keepLines/>
        <w:rPr>
          <w:rFonts w:cs="Arial"/>
          <w:b/>
          <w:color w:val="000000"/>
          <w:sz w:val="20"/>
          <w:shd w:val="clear" w:color="auto" w:fill="FFFFFF"/>
        </w:rPr>
      </w:pPr>
      <w:r w:rsidRPr="002C78FE">
        <w:rPr>
          <w:rFonts w:cs="Arial"/>
          <w:b/>
          <w:color w:val="000000"/>
          <w:sz w:val="20"/>
          <w:shd w:val="clear" w:color="auto" w:fill="FFFFFF"/>
        </w:rPr>
        <w:t>Slide notes</w:t>
      </w:r>
    </w:p>
    <w:p w14:paraId="4E4859FD" w14:textId="77777777" w:rsidR="002C78FE" w:rsidRDefault="002C78FE" w:rsidP="002C78FE">
      <w:pPr>
        <w:keepLines/>
        <w:spacing w:before="0"/>
        <w:rPr>
          <w:rFonts w:cs="Arial"/>
          <w:color w:val="000000"/>
          <w:sz w:val="16"/>
          <w:shd w:val="clear" w:color="auto" w:fill="FFFFFF"/>
        </w:rPr>
      </w:pPr>
    </w:p>
    <w:p w14:paraId="48B12FD4"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Policy Reference(s): N/A</w:t>
      </w:r>
    </w:p>
    <w:p w14:paraId="5084A797" w14:textId="77777777" w:rsidR="002C78FE" w:rsidRDefault="002C78FE" w:rsidP="002C78FE">
      <w:pPr>
        <w:keepLines/>
        <w:spacing w:before="0"/>
        <w:rPr>
          <w:rFonts w:cs="Arial"/>
          <w:color w:val="000000"/>
          <w:sz w:val="16"/>
          <w:shd w:val="clear" w:color="auto" w:fill="FFFFFF"/>
        </w:rPr>
      </w:pPr>
    </w:p>
    <w:p w14:paraId="0C1E21F4"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Instructor Notes</w:t>
      </w:r>
    </w:p>
    <w:p w14:paraId="7B0935CD" w14:textId="77777777" w:rsidR="002C78FE" w:rsidRDefault="002C78FE" w:rsidP="002C78FE">
      <w:pPr>
        <w:keepLines/>
        <w:spacing w:before="0"/>
        <w:rPr>
          <w:rFonts w:cs="Arial"/>
          <w:color w:val="000000"/>
          <w:sz w:val="16"/>
          <w:shd w:val="clear" w:color="auto" w:fill="FFFFFF"/>
        </w:rPr>
      </w:pPr>
    </w:p>
    <w:p w14:paraId="2B61E11A"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Introduction to Stress Management</w:t>
      </w:r>
    </w:p>
    <w:p w14:paraId="65055E03" w14:textId="77777777" w:rsidR="002C78FE" w:rsidRDefault="002C78FE" w:rsidP="002C78FE">
      <w:pPr>
        <w:keepLines/>
        <w:spacing w:before="0"/>
        <w:rPr>
          <w:rFonts w:cs="Arial"/>
          <w:color w:val="000000"/>
          <w:sz w:val="16"/>
          <w:shd w:val="clear" w:color="auto" w:fill="FFFFFF"/>
        </w:rPr>
      </w:pPr>
    </w:p>
    <w:p w14:paraId="19F48271"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w:t>
      </w:r>
    </w:p>
    <w:p w14:paraId="543CEB5D" w14:textId="77777777" w:rsidR="002C78FE" w:rsidRDefault="002C78FE" w:rsidP="002C78FE">
      <w:pPr>
        <w:keepLines/>
        <w:spacing w:before="0"/>
        <w:rPr>
          <w:rFonts w:cs="Arial"/>
          <w:color w:val="000000"/>
          <w:sz w:val="16"/>
          <w:shd w:val="clear" w:color="auto" w:fill="FFFFFF"/>
        </w:rPr>
      </w:pPr>
    </w:p>
    <w:p w14:paraId="401E1F1C"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Over the past twenty years, an overwhelming amount of studies have conclusively demonstrated that work-related stress negatively affects a growing number of people. Customer service stress is no exception. Every day, customer service employees must juggle demands and complaints of varying degrees of complexity, all in a fast-paced, high-stakes environment. As a result, they are particularly susceptible to both acute and chronic stress.  Workplace stress is a critically widespread problem. 80% of American workers reported feeling stressed on the job every day. This overwhelming prevalence means that stress as a phenomenon greatly affects employees and employers alike.</w:t>
      </w:r>
    </w:p>
    <w:p w14:paraId="5E9C4438" w14:textId="77777777" w:rsidR="002C78FE" w:rsidRDefault="002C78FE" w:rsidP="002C78FE">
      <w:pPr>
        <w:keepLines/>
        <w:spacing w:before="0"/>
        <w:rPr>
          <w:rFonts w:ascii="Times New Roman" w:hAnsi="Times New Roman"/>
          <w:color w:val="000000"/>
          <w:sz w:val="18"/>
          <w:shd w:val="clear" w:color="auto" w:fill="FFFFFF"/>
        </w:rPr>
      </w:pPr>
    </w:p>
    <w:p w14:paraId="2BF20A63" w14:textId="77777777" w:rsidR="002C78FE" w:rsidRDefault="002C78FE" w:rsidP="002C78FE">
      <w:pPr>
        <w:keepLines/>
        <w:spacing w:before="0"/>
        <w:rPr>
          <w:rFonts w:ascii="Times New Roman" w:hAnsi="Times New Roman"/>
          <w:color w:val="000000"/>
          <w:sz w:val="18"/>
          <w:shd w:val="clear" w:color="auto" w:fill="FFFFFF"/>
        </w:rPr>
      </w:pPr>
    </w:p>
    <w:p w14:paraId="7F853CF8" w14:textId="77777777" w:rsidR="002C78FE" w:rsidRDefault="002C78FE" w:rsidP="002C78FE">
      <w:pPr>
        <w:keepLines/>
        <w:rPr>
          <w:rFonts w:cs="Arial"/>
          <w:color w:val="000000"/>
          <w:sz w:val="16"/>
          <w:shd w:val="clear" w:color="auto" w:fill="FFFFFF"/>
        </w:rPr>
      </w:pPr>
    </w:p>
    <w:p w14:paraId="35810176" w14:textId="77777777" w:rsidR="002C78FE" w:rsidRPr="002C78FE" w:rsidRDefault="002C78FE" w:rsidP="002C78FE">
      <w:pPr>
        <w:keepLines/>
        <w:rPr>
          <w:rFonts w:cs="Arial"/>
          <w:b/>
          <w:color w:val="000000"/>
          <w:sz w:val="20"/>
          <w:shd w:val="clear" w:color="auto" w:fill="FFFFFF"/>
        </w:rPr>
      </w:pPr>
      <w:r>
        <w:rPr>
          <w:rFonts w:cs="Arial"/>
          <w:color w:val="000000"/>
          <w:sz w:val="16"/>
          <w:shd w:val="clear" w:color="auto" w:fill="FFFFFF"/>
        </w:rPr>
        <w:br w:type="page"/>
      </w:r>
      <w:r w:rsidRPr="002C78FE">
        <w:rPr>
          <w:rFonts w:cs="Arial"/>
          <w:b/>
          <w:color w:val="000000"/>
          <w:sz w:val="20"/>
          <w:shd w:val="clear" w:color="auto" w:fill="FFFFFF"/>
        </w:rPr>
        <w:lastRenderedPageBreak/>
        <w:t xml:space="preserve">Slide 29 - Understanding Stress </w:t>
      </w:r>
    </w:p>
    <w:p w14:paraId="3121E003" w14:textId="77777777" w:rsidR="002C78FE" w:rsidRDefault="002C78FE" w:rsidP="002C78FE">
      <w:pPr>
        <w:keepLines/>
        <w:rPr>
          <w:rFonts w:cs="Arial"/>
          <w:color w:val="000000"/>
          <w:sz w:val="16"/>
          <w:shd w:val="clear" w:color="auto" w:fill="FFFFFF"/>
        </w:rPr>
      </w:pPr>
      <w:r>
        <w:rPr>
          <w:rFonts w:cs="Arial"/>
          <w:color w:val="000000"/>
          <w:sz w:val="16"/>
          <w:shd w:val="clear" w:color="auto" w:fill="FFFFFF"/>
        </w:rPr>
        <w:pict w14:anchorId="5144BF5D">
          <v:shape id="_x0000_i1053" type="#_x0000_t75" style="width:480pt;height:5in" o:bordertopcolor="this" o:borderleftcolor="this" o:borderbottomcolor="this" o:borderrightcolor="this">
            <v:imagedata r:id="rId35" o:title="slide29"/>
            <w10:bordertop type="single" width="4" shadow="t"/>
            <w10:borderleft type="single" width="4" shadow="t"/>
            <w10:borderbottom type="single" width="4" shadow="t"/>
            <w10:borderright type="single" width="4" shadow="t"/>
          </v:shape>
        </w:pict>
      </w:r>
    </w:p>
    <w:p w14:paraId="7B9BAC40" w14:textId="77777777" w:rsidR="002C78FE" w:rsidRPr="002C78FE" w:rsidRDefault="002C78FE" w:rsidP="002C78FE">
      <w:pPr>
        <w:keepLines/>
        <w:rPr>
          <w:rFonts w:cs="Arial"/>
          <w:b/>
          <w:color w:val="000000"/>
          <w:sz w:val="20"/>
          <w:shd w:val="clear" w:color="auto" w:fill="FFFFFF"/>
        </w:rPr>
      </w:pPr>
      <w:r w:rsidRPr="002C78FE">
        <w:rPr>
          <w:rFonts w:cs="Arial"/>
          <w:b/>
          <w:color w:val="000000"/>
          <w:sz w:val="20"/>
          <w:shd w:val="clear" w:color="auto" w:fill="FFFFFF"/>
        </w:rPr>
        <w:t>Slide notes</w:t>
      </w:r>
    </w:p>
    <w:p w14:paraId="1E2C194D" w14:textId="77777777" w:rsidR="002C78FE" w:rsidRDefault="002C78FE" w:rsidP="002C78FE">
      <w:pPr>
        <w:keepLines/>
        <w:spacing w:before="0"/>
        <w:rPr>
          <w:rFonts w:cs="Arial"/>
          <w:color w:val="000000"/>
          <w:sz w:val="16"/>
          <w:shd w:val="clear" w:color="auto" w:fill="FFFFFF"/>
        </w:rPr>
      </w:pPr>
    </w:p>
    <w:p w14:paraId="1CD350CD"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Policy Reference(s): N/A</w:t>
      </w:r>
    </w:p>
    <w:p w14:paraId="71CF9A4B" w14:textId="77777777" w:rsidR="002C78FE" w:rsidRDefault="002C78FE" w:rsidP="002C78FE">
      <w:pPr>
        <w:keepLines/>
        <w:spacing w:before="0"/>
        <w:rPr>
          <w:rFonts w:cs="Arial"/>
          <w:color w:val="000000"/>
          <w:sz w:val="16"/>
          <w:shd w:val="clear" w:color="auto" w:fill="FFFFFF"/>
        </w:rPr>
      </w:pPr>
    </w:p>
    <w:p w14:paraId="445F1693"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Instructor Notes</w:t>
      </w:r>
    </w:p>
    <w:p w14:paraId="0EF1CB77" w14:textId="77777777" w:rsidR="002C78FE" w:rsidRDefault="002C78FE" w:rsidP="002C78FE">
      <w:pPr>
        <w:keepLines/>
        <w:spacing w:before="0"/>
        <w:rPr>
          <w:rFonts w:cs="Arial"/>
          <w:color w:val="000000"/>
          <w:sz w:val="16"/>
          <w:shd w:val="clear" w:color="auto" w:fill="FFFFFF"/>
        </w:rPr>
      </w:pPr>
    </w:p>
    <w:p w14:paraId="6D174156"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Understanding Stress</w:t>
      </w:r>
    </w:p>
    <w:p w14:paraId="3032676B" w14:textId="77777777" w:rsidR="002C78FE" w:rsidRDefault="002C78FE" w:rsidP="002C78FE">
      <w:pPr>
        <w:keepLines/>
        <w:spacing w:before="0"/>
        <w:rPr>
          <w:rFonts w:cs="Arial"/>
          <w:color w:val="000000"/>
          <w:sz w:val="16"/>
          <w:shd w:val="clear" w:color="auto" w:fill="FFFFFF"/>
        </w:rPr>
      </w:pPr>
    </w:p>
    <w:p w14:paraId="18B6525C"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In your role as a LAS, stress can result from multiple factors:</w:t>
      </w:r>
    </w:p>
    <w:p w14:paraId="258248C6" w14:textId="77777777" w:rsidR="002C78FE" w:rsidRDefault="002C78FE" w:rsidP="002C78FE">
      <w:pPr>
        <w:keepLines/>
        <w:spacing w:before="0"/>
        <w:rPr>
          <w:rFonts w:cs="Arial"/>
          <w:color w:val="000000"/>
          <w:sz w:val="16"/>
          <w:shd w:val="clear" w:color="auto" w:fill="FFFFFF"/>
        </w:rPr>
      </w:pPr>
    </w:p>
    <w:p w14:paraId="122E93FF"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Coworkers</w:t>
      </w:r>
    </w:p>
    <w:p w14:paraId="1FF05CBB" w14:textId="77777777" w:rsidR="002C78FE" w:rsidRDefault="002C78FE" w:rsidP="002C78FE">
      <w:pPr>
        <w:keepLines/>
        <w:spacing w:before="0"/>
        <w:rPr>
          <w:rFonts w:cs="Arial"/>
          <w:color w:val="000000"/>
          <w:sz w:val="16"/>
          <w:shd w:val="clear" w:color="auto" w:fill="FFFFFF"/>
        </w:rPr>
      </w:pPr>
    </w:p>
    <w:p w14:paraId="63222329"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Callers</w:t>
      </w:r>
    </w:p>
    <w:p w14:paraId="2FABC2B3" w14:textId="77777777" w:rsidR="002C78FE" w:rsidRDefault="002C78FE" w:rsidP="002C78FE">
      <w:pPr>
        <w:keepLines/>
        <w:spacing w:before="0"/>
        <w:rPr>
          <w:rFonts w:cs="Arial"/>
          <w:color w:val="000000"/>
          <w:sz w:val="16"/>
          <w:shd w:val="clear" w:color="auto" w:fill="FFFFFF"/>
        </w:rPr>
      </w:pPr>
    </w:p>
    <w:p w14:paraId="6B590898"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Work environment</w:t>
      </w:r>
    </w:p>
    <w:p w14:paraId="51AB9891" w14:textId="77777777" w:rsidR="002C78FE" w:rsidRDefault="002C78FE" w:rsidP="002C78FE">
      <w:pPr>
        <w:keepLines/>
        <w:spacing w:before="0"/>
        <w:rPr>
          <w:rFonts w:cs="Arial"/>
          <w:color w:val="000000"/>
          <w:sz w:val="16"/>
          <w:shd w:val="clear" w:color="auto" w:fill="FFFFFF"/>
        </w:rPr>
      </w:pPr>
    </w:p>
    <w:p w14:paraId="3F08DB80"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Personal life</w:t>
      </w:r>
    </w:p>
    <w:p w14:paraId="51D99BC2" w14:textId="77777777" w:rsidR="002C78FE" w:rsidRDefault="002C78FE" w:rsidP="002C78FE">
      <w:pPr>
        <w:keepLines/>
        <w:spacing w:before="0"/>
        <w:rPr>
          <w:rFonts w:cs="Arial"/>
          <w:color w:val="000000"/>
          <w:sz w:val="16"/>
          <w:shd w:val="clear" w:color="auto" w:fill="FFFFFF"/>
        </w:rPr>
      </w:pPr>
    </w:p>
    <w:p w14:paraId="24394EA6"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The Centers for Disease Control and Prevention (CDC) defines job stress as harmful physical and emotional responses that occur when the requirements of the job do not match the capabilities, resources, or needs of the worker. Job stress can lead to poor health and even injury.</w:t>
      </w:r>
    </w:p>
    <w:p w14:paraId="458B02BB" w14:textId="77777777" w:rsidR="002C78FE" w:rsidRDefault="002C78FE" w:rsidP="002C78FE">
      <w:pPr>
        <w:keepLines/>
        <w:spacing w:before="0"/>
        <w:rPr>
          <w:rFonts w:ascii="Times New Roman" w:hAnsi="Times New Roman"/>
          <w:color w:val="000000"/>
          <w:sz w:val="18"/>
          <w:shd w:val="clear" w:color="auto" w:fill="FFFFFF"/>
        </w:rPr>
      </w:pPr>
    </w:p>
    <w:p w14:paraId="00F4A444" w14:textId="77777777" w:rsidR="002C78FE" w:rsidRDefault="002C78FE" w:rsidP="002C78FE">
      <w:pPr>
        <w:keepLines/>
        <w:spacing w:before="0"/>
        <w:rPr>
          <w:rFonts w:ascii="Times New Roman" w:hAnsi="Times New Roman"/>
          <w:color w:val="000000"/>
          <w:sz w:val="18"/>
          <w:shd w:val="clear" w:color="auto" w:fill="FFFFFF"/>
        </w:rPr>
      </w:pPr>
    </w:p>
    <w:p w14:paraId="444E807F" w14:textId="77777777" w:rsidR="002C78FE" w:rsidRDefault="002C78FE" w:rsidP="002C78FE">
      <w:pPr>
        <w:keepLines/>
        <w:rPr>
          <w:rFonts w:cs="Arial"/>
          <w:color w:val="000000"/>
          <w:sz w:val="16"/>
          <w:shd w:val="clear" w:color="auto" w:fill="FFFFFF"/>
        </w:rPr>
      </w:pPr>
    </w:p>
    <w:p w14:paraId="12A46008" w14:textId="77777777" w:rsidR="002C78FE" w:rsidRPr="002C78FE" w:rsidRDefault="002C78FE" w:rsidP="002C78FE">
      <w:pPr>
        <w:keepLines/>
        <w:rPr>
          <w:rFonts w:cs="Arial"/>
          <w:b/>
          <w:color w:val="000000"/>
          <w:sz w:val="20"/>
          <w:shd w:val="clear" w:color="auto" w:fill="FFFFFF"/>
        </w:rPr>
      </w:pPr>
      <w:r>
        <w:rPr>
          <w:rFonts w:cs="Arial"/>
          <w:color w:val="000000"/>
          <w:sz w:val="16"/>
          <w:shd w:val="clear" w:color="auto" w:fill="FFFFFF"/>
        </w:rPr>
        <w:br w:type="page"/>
      </w:r>
      <w:r w:rsidRPr="002C78FE">
        <w:rPr>
          <w:rFonts w:cs="Arial"/>
          <w:b/>
          <w:color w:val="000000"/>
          <w:sz w:val="20"/>
          <w:shd w:val="clear" w:color="auto" w:fill="FFFFFF"/>
        </w:rPr>
        <w:lastRenderedPageBreak/>
        <w:t xml:space="preserve">Slide 30 - Types of Stress </w:t>
      </w:r>
    </w:p>
    <w:p w14:paraId="4704D452" w14:textId="77777777" w:rsidR="002C78FE" w:rsidRDefault="002C78FE" w:rsidP="002C78FE">
      <w:pPr>
        <w:keepLines/>
        <w:rPr>
          <w:rFonts w:cs="Arial"/>
          <w:color w:val="000000"/>
          <w:sz w:val="16"/>
          <w:shd w:val="clear" w:color="auto" w:fill="FFFFFF"/>
        </w:rPr>
      </w:pPr>
      <w:r>
        <w:rPr>
          <w:rFonts w:cs="Arial"/>
          <w:color w:val="000000"/>
          <w:sz w:val="16"/>
          <w:shd w:val="clear" w:color="auto" w:fill="FFFFFF"/>
        </w:rPr>
        <w:pict w14:anchorId="556E32C4">
          <v:shape id="_x0000_i1054" type="#_x0000_t75" style="width:480pt;height:5in" o:bordertopcolor="this" o:borderleftcolor="this" o:borderbottomcolor="this" o:borderrightcolor="this">
            <v:imagedata r:id="rId36" o:title="slide30"/>
            <w10:bordertop type="single" width="4" shadow="t"/>
            <w10:borderleft type="single" width="4" shadow="t"/>
            <w10:borderbottom type="single" width="4" shadow="t"/>
            <w10:borderright type="single" width="4" shadow="t"/>
          </v:shape>
        </w:pict>
      </w:r>
    </w:p>
    <w:p w14:paraId="1F521739" w14:textId="77777777" w:rsidR="002C78FE" w:rsidRPr="002C78FE" w:rsidRDefault="002C78FE" w:rsidP="002C78FE">
      <w:pPr>
        <w:keepLines/>
        <w:rPr>
          <w:rFonts w:cs="Arial"/>
          <w:b/>
          <w:color w:val="000000"/>
          <w:sz w:val="20"/>
          <w:shd w:val="clear" w:color="auto" w:fill="FFFFFF"/>
        </w:rPr>
      </w:pPr>
      <w:r w:rsidRPr="002C78FE">
        <w:rPr>
          <w:rFonts w:cs="Arial"/>
          <w:b/>
          <w:color w:val="000000"/>
          <w:sz w:val="20"/>
          <w:shd w:val="clear" w:color="auto" w:fill="FFFFFF"/>
        </w:rPr>
        <w:t>Slide notes</w:t>
      </w:r>
    </w:p>
    <w:p w14:paraId="2B51997C" w14:textId="77777777" w:rsidR="002C78FE" w:rsidRDefault="002C78FE" w:rsidP="002C78FE">
      <w:pPr>
        <w:keepLines/>
        <w:spacing w:before="0"/>
        <w:rPr>
          <w:rFonts w:cs="Arial"/>
          <w:color w:val="000000"/>
          <w:sz w:val="16"/>
          <w:shd w:val="clear" w:color="auto" w:fill="FFFFFF"/>
        </w:rPr>
      </w:pPr>
    </w:p>
    <w:p w14:paraId="7479F13A"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Policy Reference(s): N/A</w:t>
      </w:r>
    </w:p>
    <w:p w14:paraId="05282D58" w14:textId="77777777" w:rsidR="002C78FE" w:rsidRDefault="002C78FE" w:rsidP="002C78FE">
      <w:pPr>
        <w:keepLines/>
        <w:spacing w:before="0"/>
        <w:rPr>
          <w:rFonts w:cs="Arial"/>
          <w:color w:val="000000"/>
          <w:sz w:val="16"/>
          <w:shd w:val="clear" w:color="auto" w:fill="FFFFFF"/>
        </w:rPr>
      </w:pPr>
    </w:p>
    <w:p w14:paraId="71603267"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Instructor Notes</w:t>
      </w:r>
    </w:p>
    <w:p w14:paraId="127A846B" w14:textId="77777777" w:rsidR="002C78FE" w:rsidRDefault="002C78FE" w:rsidP="002C78FE">
      <w:pPr>
        <w:keepLines/>
        <w:spacing w:before="0"/>
        <w:rPr>
          <w:rFonts w:cs="Arial"/>
          <w:color w:val="000000"/>
          <w:sz w:val="16"/>
          <w:shd w:val="clear" w:color="auto" w:fill="FFFFFF"/>
        </w:rPr>
      </w:pPr>
    </w:p>
    <w:p w14:paraId="0136BF09"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Types of Stress</w:t>
      </w:r>
    </w:p>
    <w:p w14:paraId="2C4B7EA8" w14:textId="77777777" w:rsidR="002C78FE" w:rsidRDefault="002C78FE" w:rsidP="002C78FE">
      <w:pPr>
        <w:keepLines/>
        <w:spacing w:before="0"/>
        <w:rPr>
          <w:rFonts w:cs="Arial"/>
          <w:color w:val="000000"/>
          <w:sz w:val="16"/>
          <w:shd w:val="clear" w:color="auto" w:fill="FFFFFF"/>
        </w:rPr>
      </w:pPr>
    </w:p>
    <w:p w14:paraId="6746CA52"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There are four types of “stress”</w:t>
      </w:r>
    </w:p>
    <w:p w14:paraId="21CCA896" w14:textId="77777777" w:rsidR="002C78FE" w:rsidRDefault="002C78FE" w:rsidP="002C78FE">
      <w:pPr>
        <w:keepLines/>
        <w:spacing w:before="0"/>
        <w:rPr>
          <w:rFonts w:cs="Arial"/>
          <w:color w:val="000000"/>
          <w:sz w:val="16"/>
          <w:shd w:val="clear" w:color="auto" w:fill="FFFFFF"/>
        </w:rPr>
      </w:pPr>
    </w:p>
    <w:p w14:paraId="436C36CB"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w:t>
      </w:r>
    </w:p>
    <w:p w14:paraId="297EDB58" w14:textId="77777777" w:rsidR="002C78FE" w:rsidRDefault="002C78FE" w:rsidP="002C78FE">
      <w:pPr>
        <w:keepLines/>
        <w:spacing w:before="0"/>
        <w:rPr>
          <w:rFonts w:cs="Arial"/>
          <w:color w:val="000000"/>
          <w:sz w:val="16"/>
          <w:shd w:val="clear" w:color="auto" w:fill="FFFFFF"/>
        </w:rPr>
      </w:pPr>
    </w:p>
    <w:p w14:paraId="02B19165"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Time Stress</w:t>
      </w:r>
    </w:p>
    <w:p w14:paraId="71237BAC" w14:textId="77777777" w:rsidR="002C78FE" w:rsidRDefault="002C78FE" w:rsidP="002C78FE">
      <w:pPr>
        <w:keepLines/>
        <w:spacing w:before="0"/>
        <w:rPr>
          <w:rFonts w:cs="Arial"/>
          <w:color w:val="000000"/>
          <w:sz w:val="16"/>
          <w:shd w:val="clear" w:color="auto" w:fill="FFFFFF"/>
        </w:rPr>
      </w:pPr>
    </w:p>
    <w:p w14:paraId="794C673A"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Anticipatory Stress</w:t>
      </w:r>
    </w:p>
    <w:p w14:paraId="032102A7" w14:textId="77777777" w:rsidR="002C78FE" w:rsidRDefault="002C78FE" w:rsidP="002C78FE">
      <w:pPr>
        <w:keepLines/>
        <w:spacing w:before="0"/>
        <w:rPr>
          <w:rFonts w:cs="Arial"/>
          <w:color w:val="000000"/>
          <w:sz w:val="16"/>
          <w:shd w:val="clear" w:color="auto" w:fill="FFFFFF"/>
        </w:rPr>
      </w:pPr>
    </w:p>
    <w:p w14:paraId="246F6768"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Situational Stress</w:t>
      </w:r>
    </w:p>
    <w:p w14:paraId="60DED719" w14:textId="77777777" w:rsidR="002C78FE" w:rsidRDefault="002C78FE" w:rsidP="002C78FE">
      <w:pPr>
        <w:keepLines/>
        <w:spacing w:before="0"/>
        <w:rPr>
          <w:rFonts w:cs="Arial"/>
          <w:color w:val="000000"/>
          <w:sz w:val="16"/>
          <w:shd w:val="clear" w:color="auto" w:fill="FFFFFF"/>
        </w:rPr>
      </w:pPr>
    </w:p>
    <w:p w14:paraId="5FEED483"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Encounter Stress</w:t>
      </w:r>
    </w:p>
    <w:p w14:paraId="685B9E26" w14:textId="77777777" w:rsidR="002C78FE" w:rsidRDefault="002C78FE" w:rsidP="002C78FE">
      <w:pPr>
        <w:keepLines/>
        <w:spacing w:before="0"/>
        <w:rPr>
          <w:rFonts w:ascii="Times New Roman" w:hAnsi="Times New Roman"/>
          <w:color w:val="000000"/>
          <w:sz w:val="18"/>
          <w:shd w:val="clear" w:color="auto" w:fill="FFFFFF"/>
        </w:rPr>
      </w:pPr>
    </w:p>
    <w:p w14:paraId="1DCEFB9D" w14:textId="77777777" w:rsidR="002C78FE" w:rsidRDefault="002C78FE" w:rsidP="002C78FE">
      <w:pPr>
        <w:keepLines/>
        <w:spacing w:before="0"/>
        <w:rPr>
          <w:rFonts w:ascii="Times New Roman" w:hAnsi="Times New Roman"/>
          <w:color w:val="000000"/>
          <w:sz w:val="18"/>
          <w:shd w:val="clear" w:color="auto" w:fill="FFFFFF"/>
        </w:rPr>
      </w:pPr>
    </w:p>
    <w:p w14:paraId="2897676A" w14:textId="77777777" w:rsidR="002C78FE" w:rsidRDefault="002C78FE" w:rsidP="002C78FE">
      <w:pPr>
        <w:keepLines/>
        <w:rPr>
          <w:rFonts w:cs="Arial"/>
          <w:color w:val="000000"/>
          <w:sz w:val="16"/>
          <w:shd w:val="clear" w:color="auto" w:fill="FFFFFF"/>
        </w:rPr>
      </w:pPr>
    </w:p>
    <w:p w14:paraId="53671BE2" w14:textId="77777777" w:rsidR="002C78FE" w:rsidRPr="002C78FE" w:rsidRDefault="002C78FE" w:rsidP="002C78FE">
      <w:pPr>
        <w:keepLines/>
        <w:rPr>
          <w:rFonts w:cs="Arial"/>
          <w:b/>
          <w:color w:val="000000"/>
          <w:sz w:val="20"/>
          <w:shd w:val="clear" w:color="auto" w:fill="FFFFFF"/>
        </w:rPr>
      </w:pPr>
      <w:r>
        <w:rPr>
          <w:rFonts w:cs="Arial"/>
          <w:color w:val="000000"/>
          <w:sz w:val="16"/>
          <w:shd w:val="clear" w:color="auto" w:fill="FFFFFF"/>
        </w:rPr>
        <w:br w:type="page"/>
      </w:r>
      <w:r w:rsidRPr="002C78FE">
        <w:rPr>
          <w:rFonts w:cs="Arial"/>
          <w:b/>
          <w:color w:val="000000"/>
          <w:sz w:val="20"/>
          <w:shd w:val="clear" w:color="auto" w:fill="FFFFFF"/>
        </w:rPr>
        <w:lastRenderedPageBreak/>
        <w:t xml:space="preserve">Slide 31 - Time Stress </w:t>
      </w:r>
    </w:p>
    <w:p w14:paraId="35A586CB" w14:textId="77777777" w:rsidR="002C78FE" w:rsidRDefault="002C78FE" w:rsidP="002C78FE">
      <w:pPr>
        <w:keepLines/>
        <w:rPr>
          <w:rFonts w:cs="Arial"/>
          <w:color w:val="000000"/>
          <w:sz w:val="16"/>
          <w:shd w:val="clear" w:color="auto" w:fill="FFFFFF"/>
        </w:rPr>
      </w:pPr>
      <w:r>
        <w:rPr>
          <w:rFonts w:cs="Arial"/>
          <w:color w:val="000000"/>
          <w:sz w:val="16"/>
          <w:shd w:val="clear" w:color="auto" w:fill="FFFFFF"/>
        </w:rPr>
        <w:pict w14:anchorId="7F9E7D30">
          <v:shape id="_x0000_i1055" type="#_x0000_t75" style="width:480pt;height:5in" o:bordertopcolor="this" o:borderleftcolor="this" o:borderbottomcolor="this" o:borderrightcolor="this">
            <v:imagedata r:id="rId37" o:title="slide31"/>
            <w10:bordertop type="single" width="4" shadow="t"/>
            <w10:borderleft type="single" width="4" shadow="t"/>
            <w10:borderbottom type="single" width="4" shadow="t"/>
            <w10:borderright type="single" width="4" shadow="t"/>
          </v:shape>
        </w:pict>
      </w:r>
    </w:p>
    <w:p w14:paraId="2A30DD7C" w14:textId="77777777" w:rsidR="002C78FE" w:rsidRPr="002C78FE" w:rsidRDefault="002C78FE" w:rsidP="002C78FE">
      <w:pPr>
        <w:keepLines/>
        <w:rPr>
          <w:rFonts w:cs="Arial"/>
          <w:b/>
          <w:color w:val="000000"/>
          <w:sz w:val="20"/>
          <w:shd w:val="clear" w:color="auto" w:fill="FFFFFF"/>
        </w:rPr>
      </w:pPr>
      <w:r w:rsidRPr="002C78FE">
        <w:rPr>
          <w:rFonts w:cs="Arial"/>
          <w:b/>
          <w:color w:val="000000"/>
          <w:sz w:val="20"/>
          <w:shd w:val="clear" w:color="auto" w:fill="FFFFFF"/>
        </w:rPr>
        <w:t>Slide notes</w:t>
      </w:r>
    </w:p>
    <w:p w14:paraId="2FAD9951" w14:textId="77777777" w:rsidR="002C78FE" w:rsidRDefault="002C78FE" w:rsidP="002C78FE">
      <w:pPr>
        <w:keepLines/>
        <w:spacing w:before="0"/>
        <w:rPr>
          <w:rFonts w:cs="Arial"/>
          <w:color w:val="000000"/>
          <w:sz w:val="16"/>
          <w:shd w:val="clear" w:color="auto" w:fill="FFFFFF"/>
        </w:rPr>
      </w:pPr>
    </w:p>
    <w:p w14:paraId="31DF85E7"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Policy Reference(s): N/A</w:t>
      </w:r>
    </w:p>
    <w:p w14:paraId="6720C1B6" w14:textId="77777777" w:rsidR="002C78FE" w:rsidRDefault="002C78FE" w:rsidP="002C78FE">
      <w:pPr>
        <w:keepLines/>
        <w:spacing w:before="0"/>
        <w:rPr>
          <w:rFonts w:cs="Arial"/>
          <w:color w:val="000000"/>
          <w:sz w:val="16"/>
          <w:shd w:val="clear" w:color="auto" w:fill="FFFFFF"/>
        </w:rPr>
      </w:pPr>
    </w:p>
    <w:p w14:paraId="6EB4584D"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Instructor Notes</w:t>
      </w:r>
    </w:p>
    <w:p w14:paraId="17AC8579" w14:textId="77777777" w:rsidR="002C78FE" w:rsidRDefault="002C78FE" w:rsidP="002C78FE">
      <w:pPr>
        <w:keepLines/>
        <w:spacing w:before="0"/>
        <w:rPr>
          <w:rFonts w:cs="Arial"/>
          <w:color w:val="000000"/>
          <w:sz w:val="16"/>
          <w:shd w:val="clear" w:color="auto" w:fill="FFFFFF"/>
        </w:rPr>
      </w:pPr>
    </w:p>
    <w:p w14:paraId="50894467"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xml:space="preserve">Time Stress </w:t>
      </w:r>
    </w:p>
    <w:p w14:paraId="3D120E44" w14:textId="77777777" w:rsidR="002C78FE" w:rsidRDefault="002C78FE" w:rsidP="002C78FE">
      <w:pPr>
        <w:keepLines/>
        <w:spacing w:before="0"/>
        <w:rPr>
          <w:rFonts w:cs="Arial"/>
          <w:color w:val="000000"/>
          <w:sz w:val="16"/>
          <w:shd w:val="clear" w:color="auto" w:fill="FFFFFF"/>
        </w:rPr>
      </w:pPr>
    </w:p>
    <w:p w14:paraId="78BA214A"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w:t>
      </w:r>
    </w:p>
    <w:p w14:paraId="179C04E1" w14:textId="77777777" w:rsidR="002C78FE" w:rsidRDefault="002C78FE" w:rsidP="002C78FE">
      <w:pPr>
        <w:keepLines/>
        <w:spacing w:before="0"/>
        <w:rPr>
          <w:rFonts w:cs="Arial"/>
          <w:color w:val="000000"/>
          <w:sz w:val="16"/>
          <w:shd w:val="clear" w:color="auto" w:fill="FFFFFF"/>
        </w:rPr>
      </w:pPr>
    </w:p>
    <w:p w14:paraId="5773DBEB"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xml:space="preserve">Time stress is worrying about a number of things that you have to do, and you fear that you’ll fail to achieve something important.  It often stems from worrying about the numerous tasks and responsibilities that need to be managed within a limited time frame. Time stress can lead to feeling overwhelmed, anxious and even hopeless.  </w:t>
      </w:r>
    </w:p>
    <w:p w14:paraId="12C89859" w14:textId="77777777" w:rsidR="002C78FE" w:rsidRDefault="002C78FE" w:rsidP="002C78FE">
      <w:pPr>
        <w:keepLines/>
        <w:spacing w:before="0"/>
        <w:rPr>
          <w:rFonts w:cs="Arial"/>
          <w:color w:val="000000"/>
          <w:sz w:val="16"/>
          <w:shd w:val="clear" w:color="auto" w:fill="FFFFFF"/>
        </w:rPr>
      </w:pPr>
    </w:p>
    <w:p w14:paraId="348936DF"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Common examples of time stress include worrying about key deadlines, rushing to avoid being late for a meeting, or looking at a list of jobs that is unmanageable in the time you have to complete them.</w:t>
      </w:r>
    </w:p>
    <w:p w14:paraId="0F0AC6C2" w14:textId="77777777" w:rsidR="002C78FE" w:rsidRDefault="002C78FE" w:rsidP="002C78FE">
      <w:pPr>
        <w:keepLines/>
        <w:spacing w:before="0"/>
        <w:rPr>
          <w:rFonts w:ascii="Times New Roman" w:hAnsi="Times New Roman"/>
          <w:color w:val="000000"/>
          <w:sz w:val="18"/>
          <w:shd w:val="clear" w:color="auto" w:fill="FFFFFF"/>
        </w:rPr>
      </w:pPr>
    </w:p>
    <w:p w14:paraId="2B77A75E" w14:textId="77777777" w:rsidR="002C78FE" w:rsidRDefault="002C78FE" w:rsidP="002C78FE">
      <w:pPr>
        <w:keepLines/>
        <w:spacing w:before="0"/>
        <w:rPr>
          <w:rFonts w:ascii="Times New Roman" w:hAnsi="Times New Roman"/>
          <w:color w:val="000000"/>
          <w:sz w:val="18"/>
          <w:shd w:val="clear" w:color="auto" w:fill="FFFFFF"/>
        </w:rPr>
      </w:pPr>
    </w:p>
    <w:p w14:paraId="285C7F0A" w14:textId="77777777" w:rsidR="002C78FE" w:rsidRDefault="002C78FE" w:rsidP="002C78FE">
      <w:pPr>
        <w:keepLines/>
        <w:rPr>
          <w:rFonts w:cs="Arial"/>
          <w:color w:val="000000"/>
          <w:sz w:val="16"/>
          <w:shd w:val="clear" w:color="auto" w:fill="FFFFFF"/>
        </w:rPr>
      </w:pPr>
    </w:p>
    <w:p w14:paraId="7F827DD1" w14:textId="77777777" w:rsidR="002C78FE" w:rsidRPr="002C78FE" w:rsidRDefault="002C78FE" w:rsidP="002C78FE">
      <w:pPr>
        <w:keepLines/>
        <w:rPr>
          <w:rFonts w:cs="Arial"/>
          <w:b/>
          <w:color w:val="000000"/>
          <w:sz w:val="20"/>
          <w:shd w:val="clear" w:color="auto" w:fill="FFFFFF"/>
        </w:rPr>
      </w:pPr>
      <w:r>
        <w:rPr>
          <w:rFonts w:cs="Arial"/>
          <w:color w:val="000000"/>
          <w:sz w:val="16"/>
          <w:shd w:val="clear" w:color="auto" w:fill="FFFFFF"/>
        </w:rPr>
        <w:br w:type="page"/>
      </w:r>
      <w:r w:rsidRPr="002C78FE">
        <w:rPr>
          <w:rFonts w:cs="Arial"/>
          <w:b/>
          <w:color w:val="000000"/>
          <w:sz w:val="20"/>
          <w:shd w:val="clear" w:color="auto" w:fill="FFFFFF"/>
        </w:rPr>
        <w:lastRenderedPageBreak/>
        <w:t xml:space="preserve">Slide 32 - Anticipatory Stress </w:t>
      </w:r>
    </w:p>
    <w:p w14:paraId="4C21BD4D" w14:textId="77777777" w:rsidR="002C78FE" w:rsidRDefault="002C78FE" w:rsidP="002C78FE">
      <w:pPr>
        <w:keepLines/>
        <w:rPr>
          <w:rFonts w:cs="Arial"/>
          <w:color w:val="000000"/>
          <w:sz w:val="16"/>
          <w:shd w:val="clear" w:color="auto" w:fill="FFFFFF"/>
        </w:rPr>
      </w:pPr>
      <w:r>
        <w:rPr>
          <w:rFonts w:cs="Arial"/>
          <w:color w:val="000000"/>
          <w:sz w:val="16"/>
          <w:shd w:val="clear" w:color="auto" w:fill="FFFFFF"/>
        </w:rPr>
        <w:pict w14:anchorId="7E35A188">
          <v:shape id="_x0000_i1056" type="#_x0000_t75" style="width:480pt;height:5in" o:bordertopcolor="this" o:borderleftcolor="this" o:borderbottomcolor="this" o:borderrightcolor="this">
            <v:imagedata r:id="rId38" o:title="slide32"/>
            <w10:bordertop type="single" width="4" shadow="t"/>
            <w10:borderleft type="single" width="4" shadow="t"/>
            <w10:borderbottom type="single" width="4" shadow="t"/>
            <w10:borderright type="single" width="4" shadow="t"/>
          </v:shape>
        </w:pict>
      </w:r>
    </w:p>
    <w:p w14:paraId="45680EE9" w14:textId="77777777" w:rsidR="002C78FE" w:rsidRPr="002C78FE" w:rsidRDefault="002C78FE" w:rsidP="002C78FE">
      <w:pPr>
        <w:keepLines/>
        <w:rPr>
          <w:rFonts w:cs="Arial"/>
          <w:b/>
          <w:color w:val="000000"/>
          <w:sz w:val="20"/>
          <w:shd w:val="clear" w:color="auto" w:fill="FFFFFF"/>
        </w:rPr>
      </w:pPr>
      <w:r w:rsidRPr="002C78FE">
        <w:rPr>
          <w:rFonts w:cs="Arial"/>
          <w:b/>
          <w:color w:val="000000"/>
          <w:sz w:val="20"/>
          <w:shd w:val="clear" w:color="auto" w:fill="FFFFFF"/>
        </w:rPr>
        <w:t>Slide notes</w:t>
      </w:r>
    </w:p>
    <w:p w14:paraId="4410D59D" w14:textId="77777777" w:rsidR="002C78FE" w:rsidRDefault="002C78FE" w:rsidP="002C78FE">
      <w:pPr>
        <w:keepLines/>
        <w:spacing w:before="0"/>
        <w:rPr>
          <w:rFonts w:cs="Arial"/>
          <w:color w:val="000000"/>
          <w:sz w:val="16"/>
          <w:shd w:val="clear" w:color="auto" w:fill="FFFFFF"/>
        </w:rPr>
      </w:pPr>
    </w:p>
    <w:p w14:paraId="54DFC120"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Policy Reference(s): N/A</w:t>
      </w:r>
    </w:p>
    <w:p w14:paraId="2700C158" w14:textId="77777777" w:rsidR="002C78FE" w:rsidRDefault="002C78FE" w:rsidP="002C78FE">
      <w:pPr>
        <w:keepLines/>
        <w:spacing w:before="0"/>
        <w:rPr>
          <w:rFonts w:cs="Arial"/>
          <w:color w:val="000000"/>
          <w:sz w:val="16"/>
          <w:shd w:val="clear" w:color="auto" w:fill="FFFFFF"/>
        </w:rPr>
      </w:pPr>
    </w:p>
    <w:p w14:paraId="630602D7"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Instructor Notes</w:t>
      </w:r>
    </w:p>
    <w:p w14:paraId="78A7E2F2" w14:textId="77777777" w:rsidR="002C78FE" w:rsidRDefault="002C78FE" w:rsidP="002C78FE">
      <w:pPr>
        <w:keepLines/>
        <w:spacing w:before="0"/>
        <w:rPr>
          <w:rFonts w:cs="Arial"/>
          <w:color w:val="000000"/>
          <w:sz w:val="16"/>
          <w:shd w:val="clear" w:color="auto" w:fill="FFFFFF"/>
        </w:rPr>
      </w:pPr>
    </w:p>
    <w:p w14:paraId="5BBA4CE2"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Anticipatory Stress</w:t>
      </w:r>
    </w:p>
    <w:p w14:paraId="15245465" w14:textId="77777777" w:rsidR="002C78FE" w:rsidRDefault="002C78FE" w:rsidP="002C78FE">
      <w:pPr>
        <w:keepLines/>
        <w:spacing w:before="0"/>
        <w:rPr>
          <w:rFonts w:cs="Arial"/>
          <w:color w:val="000000"/>
          <w:sz w:val="16"/>
          <w:shd w:val="clear" w:color="auto" w:fill="FFFFFF"/>
        </w:rPr>
      </w:pPr>
    </w:p>
    <w:p w14:paraId="2DC65573"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Anticipatory stress is experienced prior to the encountering of a stressful event such as a presentation. However, anticipatory stress can also be vague and undefined, such as an overall sense of dread about the future, or a worry that “something will go wrong.“</w:t>
      </w:r>
    </w:p>
    <w:p w14:paraId="2CC8DD71" w14:textId="77777777" w:rsidR="002C78FE" w:rsidRDefault="002C78FE" w:rsidP="002C78FE">
      <w:pPr>
        <w:keepLines/>
        <w:spacing w:before="0"/>
        <w:rPr>
          <w:rFonts w:cs="Arial"/>
          <w:color w:val="000000"/>
          <w:sz w:val="16"/>
          <w:shd w:val="clear" w:color="auto" w:fill="FFFFFF"/>
        </w:rPr>
      </w:pPr>
    </w:p>
    <w:p w14:paraId="30E40886"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This type of stress has been shown to increase toward old age.</w:t>
      </w:r>
    </w:p>
    <w:p w14:paraId="3727D9AB" w14:textId="77777777" w:rsidR="002C78FE" w:rsidRDefault="002C78FE" w:rsidP="002C78FE">
      <w:pPr>
        <w:keepLines/>
        <w:spacing w:before="0"/>
        <w:rPr>
          <w:rFonts w:ascii="Times New Roman" w:hAnsi="Times New Roman"/>
          <w:color w:val="000000"/>
          <w:sz w:val="18"/>
          <w:shd w:val="clear" w:color="auto" w:fill="FFFFFF"/>
        </w:rPr>
      </w:pPr>
    </w:p>
    <w:p w14:paraId="0ED6388F" w14:textId="77777777" w:rsidR="002C78FE" w:rsidRDefault="002C78FE" w:rsidP="002C78FE">
      <w:pPr>
        <w:keepLines/>
        <w:spacing w:before="0"/>
        <w:rPr>
          <w:rFonts w:ascii="Times New Roman" w:hAnsi="Times New Roman"/>
          <w:color w:val="000000"/>
          <w:sz w:val="18"/>
          <w:shd w:val="clear" w:color="auto" w:fill="FFFFFF"/>
        </w:rPr>
      </w:pPr>
    </w:p>
    <w:p w14:paraId="4B448BB5" w14:textId="77777777" w:rsidR="002C78FE" w:rsidRDefault="002C78FE" w:rsidP="002C78FE">
      <w:pPr>
        <w:keepLines/>
        <w:rPr>
          <w:rFonts w:cs="Arial"/>
          <w:color w:val="000000"/>
          <w:sz w:val="16"/>
          <w:shd w:val="clear" w:color="auto" w:fill="FFFFFF"/>
        </w:rPr>
      </w:pPr>
    </w:p>
    <w:p w14:paraId="1FB07CB7" w14:textId="77777777" w:rsidR="002C78FE" w:rsidRPr="002C78FE" w:rsidRDefault="002C78FE" w:rsidP="002C78FE">
      <w:pPr>
        <w:keepLines/>
        <w:rPr>
          <w:rFonts w:cs="Arial"/>
          <w:b/>
          <w:color w:val="000000"/>
          <w:sz w:val="20"/>
          <w:shd w:val="clear" w:color="auto" w:fill="FFFFFF"/>
        </w:rPr>
      </w:pPr>
      <w:r>
        <w:rPr>
          <w:rFonts w:cs="Arial"/>
          <w:color w:val="000000"/>
          <w:sz w:val="16"/>
          <w:shd w:val="clear" w:color="auto" w:fill="FFFFFF"/>
        </w:rPr>
        <w:br w:type="page"/>
      </w:r>
      <w:r w:rsidRPr="002C78FE">
        <w:rPr>
          <w:rFonts w:cs="Arial"/>
          <w:b/>
          <w:color w:val="000000"/>
          <w:sz w:val="20"/>
          <w:shd w:val="clear" w:color="auto" w:fill="FFFFFF"/>
        </w:rPr>
        <w:lastRenderedPageBreak/>
        <w:t xml:space="preserve">Slide 33 - Situational Stress </w:t>
      </w:r>
    </w:p>
    <w:p w14:paraId="50AD49C7" w14:textId="77777777" w:rsidR="002C78FE" w:rsidRDefault="002C78FE" w:rsidP="002C78FE">
      <w:pPr>
        <w:keepLines/>
        <w:rPr>
          <w:rFonts w:cs="Arial"/>
          <w:color w:val="000000"/>
          <w:sz w:val="16"/>
          <w:shd w:val="clear" w:color="auto" w:fill="FFFFFF"/>
        </w:rPr>
      </w:pPr>
      <w:r>
        <w:rPr>
          <w:rFonts w:cs="Arial"/>
          <w:color w:val="000000"/>
          <w:sz w:val="16"/>
          <w:shd w:val="clear" w:color="auto" w:fill="FFFFFF"/>
        </w:rPr>
        <w:pict w14:anchorId="6A82CB6D">
          <v:shape id="_x0000_i1057" type="#_x0000_t75" style="width:480pt;height:5in" o:bordertopcolor="this" o:borderleftcolor="this" o:borderbottomcolor="this" o:borderrightcolor="this">
            <v:imagedata r:id="rId39" o:title="slide33"/>
            <w10:bordertop type="single" width="4" shadow="t"/>
            <w10:borderleft type="single" width="4" shadow="t"/>
            <w10:borderbottom type="single" width="4" shadow="t"/>
            <w10:borderright type="single" width="4" shadow="t"/>
          </v:shape>
        </w:pict>
      </w:r>
    </w:p>
    <w:p w14:paraId="22F43435" w14:textId="77777777" w:rsidR="002C78FE" w:rsidRPr="002C78FE" w:rsidRDefault="002C78FE" w:rsidP="002C78FE">
      <w:pPr>
        <w:keepLines/>
        <w:rPr>
          <w:rFonts w:cs="Arial"/>
          <w:b/>
          <w:color w:val="000000"/>
          <w:sz w:val="20"/>
          <w:shd w:val="clear" w:color="auto" w:fill="FFFFFF"/>
        </w:rPr>
      </w:pPr>
      <w:r w:rsidRPr="002C78FE">
        <w:rPr>
          <w:rFonts w:cs="Arial"/>
          <w:b/>
          <w:color w:val="000000"/>
          <w:sz w:val="20"/>
          <w:shd w:val="clear" w:color="auto" w:fill="FFFFFF"/>
        </w:rPr>
        <w:t>Slide notes</w:t>
      </w:r>
    </w:p>
    <w:p w14:paraId="0D8391B9" w14:textId="77777777" w:rsidR="002C78FE" w:rsidRDefault="002C78FE" w:rsidP="002C78FE">
      <w:pPr>
        <w:keepLines/>
        <w:spacing w:before="0"/>
        <w:rPr>
          <w:rFonts w:cs="Arial"/>
          <w:color w:val="000000"/>
          <w:sz w:val="16"/>
          <w:shd w:val="clear" w:color="auto" w:fill="FFFFFF"/>
        </w:rPr>
      </w:pPr>
    </w:p>
    <w:p w14:paraId="0B7A3017"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Policy Reference(s): N/A</w:t>
      </w:r>
    </w:p>
    <w:p w14:paraId="69939993" w14:textId="77777777" w:rsidR="002C78FE" w:rsidRDefault="002C78FE" w:rsidP="002C78FE">
      <w:pPr>
        <w:keepLines/>
        <w:spacing w:before="0"/>
        <w:rPr>
          <w:rFonts w:cs="Arial"/>
          <w:color w:val="000000"/>
          <w:sz w:val="16"/>
          <w:shd w:val="clear" w:color="auto" w:fill="FFFFFF"/>
        </w:rPr>
      </w:pPr>
    </w:p>
    <w:p w14:paraId="5E779795"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Instructor Notes</w:t>
      </w:r>
    </w:p>
    <w:p w14:paraId="2CFF20A6" w14:textId="77777777" w:rsidR="002C78FE" w:rsidRDefault="002C78FE" w:rsidP="002C78FE">
      <w:pPr>
        <w:keepLines/>
        <w:spacing w:before="0"/>
        <w:rPr>
          <w:rFonts w:cs="Arial"/>
          <w:color w:val="000000"/>
          <w:sz w:val="16"/>
          <w:shd w:val="clear" w:color="auto" w:fill="FFFFFF"/>
        </w:rPr>
      </w:pPr>
    </w:p>
    <w:p w14:paraId="52943AE6"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Situational Stress</w:t>
      </w:r>
    </w:p>
    <w:p w14:paraId="1BA4650B" w14:textId="77777777" w:rsidR="002C78FE" w:rsidRDefault="002C78FE" w:rsidP="002C78FE">
      <w:pPr>
        <w:keepLines/>
        <w:spacing w:before="0"/>
        <w:rPr>
          <w:rFonts w:cs="Arial"/>
          <w:color w:val="000000"/>
          <w:sz w:val="16"/>
          <w:shd w:val="clear" w:color="auto" w:fill="FFFFFF"/>
        </w:rPr>
      </w:pPr>
    </w:p>
    <w:p w14:paraId="0CC52886"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xml:space="preserve">Situational stress is the stress associated with being near or around a particular person, place, or thing. It is typically temporary and related to particular circumstances. </w:t>
      </w:r>
    </w:p>
    <w:p w14:paraId="02B041C6" w14:textId="77777777" w:rsidR="002C78FE" w:rsidRDefault="002C78FE" w:rsidP="002C78FE">
      <w:pPr>
        <w:keepLines/>
        <w:spacing w:before="0"/>
        <w:rPr>
          <w:rFonts w:ascii="Times New Roman" w:hAnsi="Times New Roman"/>
          <w:color w:val="000000"/>
          <w:sz w:val="18"/>
          <w:shd w:val="clear" w:color="auto" w:fill="FFFFFF"/>
        </w:rPr>
      </w:pPr>
    </w:p>
    <w:p w14:paraId="3ED7F909" w14:textId="77777777" w:rsidR="002C78FE" w:rsidRDefault="002C78FE" w:rsidP="002C78FE">
      <w:pPr>
        <w:keepLines/>
        <w:spacing w:before="0"/>
        <w:rPr>
          <w:rFonts w:ascii="Times New Roman" w:hAnsi="Times New Roman"/>
          <w:color w:val="000000"/>
          <w:sz w:val="18"/>
          <w:shd w:val="clear" w:color="auto" w:fill="FFFFFF"/>
        </w:rPr>
      </w:pPr>
    </w:p>
    <w:p w14:paraId="7E799946" w14:textId="77777777" w:rsidR="002C78FE" w:rsidRDefault="002C78FE" w:rsidP="002C78FE">
      <w:pPr>
        <w:keepLines/>
        <w:rPr>
          <w:rFonts w:cs="Arial"/>
          <w:color w:val="000000"/>
          <w:sz w:val="16"/>
          <w:shd w:val="clear" w:color="auto" w:fill="FFFFFF"/>
        </w:rPr>
      </w:pPr>
    </w:p>
    <w:p w14:paraId="19F9FC75" w14:textId="77777777" w:rsidR="002C78FE" w:rsidRPr="002C78FE" w:rsidRDefault="002C78FE" w:rsidP="002C78FE">
      <w:pPr>
        <w:keepLines/>
        <w:rPr>
          <w:rFonts w:cs="Arial"/>
          <w:b/>
          <w:color w:val="000000"/>
          <w:sz w:val="20"/>
          <w:shd w:val="clear" w:color="auto" w:fill="FFFFFF"/>
        </w:rPr>
      </w:pPr>
      <w:r>
        <w:rPr>
          <w:rFonts w:cs="Arial"/>
          <w:color w:val="000000"/>
          <w:sz w:val="16"/>
          <w:shd w:val="clear" w:color="auto" w:fill="FFFFFF"/>
        </w:rPr>
        <w:br w:type="page"/>
      </w:r>
      <w:r w:rsidRPr="002C78FE">
        <w:rPr>
          <w:rFonts w:cs="Arial"/>
          <w:b/>
          <w:color w:val="000000"/>
          <w:sz w:val="20"/>
          <w:shd w:val="clear" w:color="auto" w:fill="FFFFFF"/>
        </w:rPr>
        <w:lastRenderedPageBreak/>
        <w:t xml:space="preserve">Slide 34 - 7 Signs of Stress </w:t>
      </w:r>
    </w:p>
    <w:p w14:paraId="2656C8E1" w14:textId="77777777" w:rsidR="002C78FE" w:rsidRDefault="002C78FE" w:rsidP="002C78FE">
      <w:pPr>
        <w:keepLines/>
        <w:rPr>
          <w:rFonts w:cs="Arial"/>
          <w:color w:val="000000"/>
          <w:sz w:val="16"/>
          <w:shd w:val="clear" w:color="auto" w:fill="FFFFFF"/>
        </w:rPr>
      </w:pPr>
      <w:r>
        <w:rPr>
          <w:rFonts w:cs="Arial"/>
          <w:color w:val="000000"/>
          <w:sz w:val="16"/>
          <w:shd w:val="clear" w:color="auto" w:fill="FFFFFF"/>
        </w:rPr>
        <w:pict w14:anchorId="36C2F987">
          <v:shape id="_x0000_i1058" type="#_x0000_t75" style="width:480pt;height:5in" o:bordertopcolor="this" o:borderleftcolor="this" o:borderbottomcolor="this" o:borderrightcolor="this">
            <v:imagedata r:id="rId40" o:title="slide34"/>
            <w10:bordertop type="single" width="4" shadow="t"/>
            <w10:borderleft type="single" width="4" shadow="t"/>
            <w10:borderbottom type="single" width="4" shadow="t"/>
            <w10:borderright type="single" width="4" shadow="t"/>
          </v:shape>
        </w:pict>
      </w:r>
    </w:p>
    <w:p w14:paraId="6A65384D" w14:textId="77777777" w:rsidR="002C78FE" w:rsidRPr="002C78FE" w:rsidRDefault="002C78FE" w:rsidP="002C78FE">
      <w:pPr>
        <w:keepLines/>
        <w:rPr>
          <w:rFonts w:cs="Arial"/>
          <w:b/>
          <w:color w:val="000000"/>
          <w:sz w:val="20"/>
          <w:shd w:val="clear" w:color="auto" w:fill="FFFFFF"/>
        </w:rPr>
      </w:pPr>
      <w:r w:rsidRPr="002C78FE">
        <w:rPr>
          <w:rFonts w:cs="Arial"/>
          <w:b/>
          <w:color w:val="000000"/>
          <w:sz w:val="20"/>
          <w:shd w:val="clear" w:color="auto" w:fill="FFFFFF"/>
        </w:rPr>
        <w:t>Slide notes</w:t>
      </w:r>
    </w:p>
    <w:p w14:paraId="482DD6A3" w14:textId="77777777" w:rsidR="002C78FE" w:rsidRDefault="002C78FE" w:rsidP="002C78FE">
      <w:pPr>
        <w:keepLines/>
        <w:spacing w:before="0"/>
        <w:rPr>
          <w:rFonts w:cs="Arial"/>
          <w:color w:val="000000"/>
          <w:sz w:val="16"/>
          <w:shd w:val="clear" w:color="auto" w:fill="FFFFFF"/>
        </w:rPr>
      </w:pPr>
    </w:p>
    <w:p w14:paraId="218FFDF0"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Policy Reference(s): N/A</w:t>
      </w:r>
    </w:p>
    <w:p w14:paraId="2C0DA80C" w14:textId="77777777" w:rsidR="002C78FE" w:rsidRDefault="002C78FE" w:rsidP="002C78FE">
      <w:pPr>
        <w:keepLines/>
        <w:spacing w:before="0"/>
        <w:rPr>
          <w:rFonts w:cs="Arial"/>
          <w:color w:val="000000"/>
          <w:sz w:val="16"/>
          <w:shd w:val="clear" w:color="auto" w:fill="FFFFFF"/>
        </w:rPr>
      </w:pPr>
    </w:p>
    <w:p w14:paraId="22F48F41"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Instructor Notes</w:t>
      </w:r>
    </w:p>
    <w:p w14:paraId="1B28819D" w14:textId="77777777" w:rsidR="002C78FE" w:rsidRDefault="002C78FE" w:rsidP="002C78FE">
      <w:pPr>
        <w:keepLines/>
        <w:spacing w:before="0"/>
        <w:rPr>
          <w:rFonts w:cs="Arial"/>
          <w:color w:val="000000"/>
          <w:sz w:val="16"/>
          <w:shd w:val="clear" w:color="auto" w:fill="FFFFFF"/>
        </w:rPr>
      </w:pPr>
    </w:p>
    <w:p w14:paraId="7C012512"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7 Signs of Stress</w:t>
      </w:r>
    </w:p>
    <w:p w14:paraId="52F816DA" w14:textId="77777777" w:rsidR="002C78FE" w:rsidRDefault="002C78FE" w:rsidP="002C78FE">
      <w:pPr>
        <w:keepLines/>
        <w:spacing w:before="0"/>
        <w:rPr>
          <w:rFonts w:cs="Arial"/>
          <w:color w:val="000000"/>
          <w:sz w:val="16"/>
          <w:shd w:val="clear" w:color="auto" w:fill="FFFFFF"/>
        </w:rPr>
      </w:pPr>
    </w:p>
    <w:p w14:paraId="12919804"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Loss of energy</w:t>
      </w:r>
    </w:p>
    <w:p w14:paraId="76819DBA" w14:textId="77777777" w:rsidR="002C78FE" w:rsidRDefault="002C78FE" w:rsidP="002C78FE">
      <w:pPr>
        <w:keepLines/>
        <w:spacing w:before="0"/>
        <w:rPr>
          <w:rFonts w:cs="Arial"/>
          <w:color w:val="000000"/>
          <w:sz w:val="16"/>
          <w:shd w:val="clear" w:color="auto" w:fill="FFFFFF"/>
        </w:rPr>
      </w:pPr>
    </w:p>
    <w:p w14:paraId="658CE553"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Lack of focus</w:t>
      </w:r>
    </w:p>
    <w:p w14:paraId="69468BA0" w14:textId="77777777" w:rsidR="002C78FE" w:rsidRDefault="002C78FE" w:rsidP="002C78FE">
      <w:pPr>
        <w:keepLines/>
        <w:spacing w:before="0"/>
        <w:rPr>
          <w:rFonts w:cs="Arial"/>
          <w:color w:val="000000"/>
          <w:sz w:val="16"/>
          <w:shd w:val="clear" w:color="auto" w:fill="FFFFFF"/>
        </w:rPr>
      </w:pPr>
    </w:p>
    <w:p w14:paraId="5267573C"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Low self-esteem</w:t>
      </w:r>
    </w:p>
    <w:p w14:paraId="618A7807" w14:textId="77777777" w:rsidR="002C78FE" w:rsidRDefault="002C78FE" w:rsidP="002C78FE">
      <w:pPr>
        <w:keepLines/>
        <w:spacing w:before="0"/>
        <w:rPr>
          <w:rFonts w:cs="Arial"/>
          <w:color w:val="000000"/>
          <w:sz w:val="16"/>
          <w:shd w:val="clear" w:color="auto" w:fill="FFFFFF"/>
        </w:rPr>
      </w:pPr>
    </w:p>
    <w:p w14:paraId="182B9F94"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Eating disorders</w:t>
      </w:r>
    </w:p>
    <w:p w14:paraId="5C95ADFB" w14:textId="77777777" w:rsidR="002C78FE" w:rsidRDefault="002C78FE" w:rsidP="002C78FE">
      <w:pPr>
        <w:keepLines/>
        <w:spacing w:before="0"/>
        <w:rPr>
          <w:rFonts w:cs="Arial"/>
          <w:color w:val="000000"/>
          <w:sz w:val="16"/>
          <w:shd w:val="clear" w:color="auto" w:fill="FFFFFF"/>
        </w:rPr>
      </w:pPr>
    </w:p>
    <w:p w14:paraId="75405F61"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Compulsiveness</w:t>
      </w:r>
    </w:p>
    <w:p w14:paraId="41980D57" w14:textId="77777777" w:rsidR="002C78FE" w:rsidRDefault="002C78FE" w:rsidP="002C78FE">
      <w:pPr>
        <w:keepLines/>
        <w:spacing w:before="0"/>
        <w:rPr>
          <w:rFonts w:cs="Arial"/>
          <w:color w:val="000000"/>
          <w:sz w:val="16"/>
          <w:shd w:val="clear" w:color="auto" w:fill="FFFFFF"/>
        </w:rPr>
      </w:pPr>
    </w:p>
    <w:p w14:paraId="01449B40"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Sleeping problems</w:t>
      </w:r>
    </w:p>
    <w:p w14:paraId="40049528" w14:textId="77777777" w:rsidR="002C78FE" w:rsidRDefault="002C78FE" w:rsidP="002C78FE">
      <w:pPr>
        <w:keepLines/>
        <w:spacing w:before="0"/>
        <w:rPr>
          <w:rFonts w:cs="Arial"/>
          <w:color w:val="000000"/>
          <w:sz w:val="16"/>
          <w:shd w:val="clear" w:color="auto" w:fill="FFFFFF"/>
        </w:rPr>
      </w:pPr>
    </w:p>
    <w:p w14:paraId="0ADAEE23"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Job burnout</w:t>
      </w:r>
    </w:p>
    <w:p w14:paraId="0BEE620D" w14:textId="77777777" w:rsidR="002C78FE" w:rsidRDefault="002C78FE" w:rsidP="002C78FE">
      <w:pPr>
        <w:keepLines/>
        <w:spacing w:before="0"/>
        <w:rPr>
          <w:rFonts w:ascii="Times New Roman" w:hAnsi="Times New Roman"/>
          <w:color w:val="000000"/>
          <w:sz w:val="18"/>
          <w:shd w:val="clear" w:color="auto" w:fill="FFFFFF"/>
        </w:rPr>
      </w:pPr>
    </w:p>
    <w:p w14:paraId="53343C14" w14:textId="77777777" w:rsidR="002C78FE" w:rsidRDefault="002C78FE" w:rsidP="002C78FE">
      <w:pPr>
        <w:keepLines/>
        <w:spacing w:before="0"/>
        <w:rPr>
          <w:rFonts w:ascii="Times New Roman" w:hAnsi="Times New Roman"/>
          <w:color w:val="000000"/>
          <w:sz w:val="18"/>
          <w:shd w:val="clear" w:color="auto" w:fill="FFFFFF"/>
        </w:rPr>
      </w:pPr>
    </w:p>
    <w:p w14:paraId="15F19D51" w14:textId="77777777" w:rsidR="002C78FE" w:rsidRDefault="002C78FE" w:rsidP="002C78FE">
      <w:pPr>
        <w:keepLines/>
        <w:rPr>
          <w:rFonts w:cs="Arial"/>
          <w:color w:val="000000"/>
          <w:sz w:val="16"/>
          <w:shd w:val="clear" w:color="auto" w:fill="FFFFFF"/>
        </w:rPr>
      </w:pPr>
    </w:p>
    <w:p w14:paraId="712CDBED" w14:textId="77777777" w:rsidR="002C78FE" w:rsidRPr="002C78FE" w:rsidRDefault="002C78FE" w:rsidP="002C78FE">
      <w:pPr>
        <w:keepLines/>
        <w:rPr>
          <w:rFonts w:cs="Arial"/>
          <w:b/>
          <w:color w:val="000000"/>
          <w:sz w:val="20"/>
          <w:shd w:val="clear" w:color="auto" w:fill="FFFFFF"/>
        </w:rPr>
      </w:pPr>
      <w:r>
        <w:rPr>
          <w:rFonts w:cs="Arial"/>
          <w:color w:val="000000"/>
          <w:sz w:val="16"/>
          <w:shd w:val="clear" w:color="auto" w:fill="FFFFFF"/>
        </w:rPr>
        <w:br w:type="page"/>
      </w:r>
      <w:r w:rsidRPr="002C78FE">
        <w:rPr>
          <w:rFonts w:cs="Arial"/>
          <w:b/>
          <w:color w:val="000000"/>
          <w:sz w:val="20"/>
          <w:shd w:val="clear" w:color="auto" w:fill="FFFFFF"/>
        </w:rPr>
        <w:lastRenderedPageBreak/>
        <w:t xml:space="preserve">Slide 35 - Impacts of Stress </w:t>
      </w:r>
    </w:p>
    <w:p w14:paraId="60FE1971" w14:textId="77777777" w:rsidR="002C78FE" w:rsidRDefault="002C78FE" w:rsidP="002C78FE">
      <w:pPr>
        <w:keepLines/>
        <w:rPr>
          <w:rFonts w:cs="Arial"/>
          <w:color w:val="000000"/>
          <w:sz w:val="16"/>
          <w:shd w:val="clear" w:color="auto" w:fill="FFFFFF"/>
        </w:rPr>
      </w:pPr>
      <w:r>
        <w:rPr>
          <w:rFonts w:cs="Arial"/>
          <w:color w:val="000000"/>
          <w:sz w:val="16"/>
          <w:shd w:val="clear" w:color="auto" w:fill="FFFFFF"/>
        </w:rPr>
        <w:pict w14:anchorId="70EB7D37">
          <v:shape id="_x0000_i1059" type="#_x0000_t75" style="width:480pt;height:5in" o:bordertopcolor="this" o:borderleftcolor="this" o:borderbottomcolor="this" o:borderrightcolor="this">
            <v:imagedata r:id="rId41" o:title="slide35"/>
            <w10:bordertop type="single" width="4" shadow="t"/>
            <w10:borderleft type="single" width="4" shadow="t"/>
            <w10:borderbottom type="single" width="4" shadow="t"/>
            <w10:borderright type="single" width="4" shadow="t"/>
          </v:shape>
        </w:pict>
      </w:r>
    </w:p>
    <w:p w14:paraId="0F22F81E" w14:textId="77777777" w:rsidR="002C78FE" w:rsidRPr="002C78FE" w:rsidRDefault="002C78FE" w:rsidP="002C78FE">
      <w:pPr>
        <w:keepLines/>
        <w:rPr>
          <w:rFonts w:cs="Arial"/>
          <w:b/>
          <w:color w:val="000000"/>
          <w:sz w:val="20"/>
          <w:shd w:val="clear" w:color="auto" w:fill="FFFFFF"/>
        </w:rPr>
      </w:pPr>
      <w:r w:rsidRPr="002C78FE">
        <w:rPr>
          <w:rFonts w:cs="Arial"/>
          <w:b/>
          <w:color w:val="000000"/>
          <w:sz w:val="20"/>
          <w:shd w:val="clear" w:color="auto" w:fill="FFFFFF"/>
        </w:rPr>
        <w:t>Slide notes</w:t>
      </w:r>
    </w:p>
    <w:p w14:paraId="4B95583C" w14:textId="77777777" w:rsidR="002C78FE" w:rsidRDefault="002C78FE" w:rsidP="002C78FE">
      <w:pPr>
        <w:keepLines/>
        <w:spacing w:before="0"/>
        <w:rPr>
          <w:rFonts w:cs="Arial"/>
          <w:color w:val="000000"/>
          <w:sz w:val="16"/>
          <w:shd w:val="clear" w:color="auto" w:fill="FFFFFF"/>
        </w:rPr>
      </w:pPr>
    </w:p>
    <w:p w14:paraId="3B66DE9F"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Policy Reference(s): N/A</w:t>
      </w:r>
    </w:p>
    <w:p w14:paraId="74775805" w14:textId="77777777" w:rsidR="002C78FE" w:rsidRDefault="002C78FE" w:rsidP="002C78FE">
      <w:pPr>
        <w:keepLines/>
        <w:spacing w:before="0"/>
        <w:rPr>
          <w:rFonts w:cs="Arial"/>
          <w:color w:val="000000"/>
          <w:sz w:val="16"/>
          <w:shd w:val="clear" w:color="auto" w:fill="FFFFFF"/>
        </w:rPr>
      </w:pPr>
    </w:p>
    <w:p w14:paraId="2178A4FD"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Instructor Notes</w:t>
      </w:r>
    </w:p>
    <w:p w14:paraId="2C5E4A6A" w14:textId="77777777" w:rsidR="002C78FE" w:rsidRDefault="002C78FE" w:rsidP="002C78FE">
      <w:pPr>
        <w:keepLines/>
        <w:spacing w:before="0"/>
        <w:rPr>
          <w:rFonts w:cs="Arial"/>
          <w:color w:val="000000"/>
          <w:sz w:val="16"/>
          <w:shd w:val="clear" w:color="auto" w:fill="FFFFFF"/>
        </w:rPr>
      </w:pPr>
    </w:p>
    <w:p w14:paraId="38598971"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Impacts of Stress</w:t>
      </w:r>
    </w:p>
    <w:p w14:paraId="5DFA9216" w14:textId="77777777" w:rsidR="002C78FE" w:rsidRDefault="002C78FE" w:rsidP="002C78FE">
      <w:pPr>
        <w:keepLines/>
        <w:spacing w:before="0"/>
        <w:rPr>
          <w:rFonts w:cs="Arial"/>
          <w:color w:val="000000"/>
          <w:sz w:val="16"/>
          <w:shd w:val="clear" w:color="auto" w:fill="FFFFFF"/>
        </w:rPr>
      </w:pPr>
    </w:p>
    <w:p w14:paraId="70C32E41"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Chronic stress can lead to a number of health issues. Two of the most common health issues are high blood pressure and heart disease. Stress can dampen the immune system which increases susceptibility to colds and other common infections. New research suggests that high levels of stress somehow speed up the aging process.</w:t>
      </w:r>
    </w:p>
    <w:p w14:paraId="0AD272C5" w14:textId="77777777" w:rsidR="002C78FE" w:rsidRDefault="002C78FE" w:rsidP="002C78FE">
      <w:pPr>
        <w:keepLines/>
        <w:spacing w:before="0"/>
        <w:rPr>
          <w:rFonts w:ascii="Times New Roman" w:hAnsi="Times New Roman"/>
          <w:color w:val="000000"/>
          <w:sz w:val="18"/>
          <w:shd w:val="clear" w:color="auto" w:fill="FFFFFF"/>
        </w:rPr>
      </w:pPr>
    </w:p>
    <w:p w14:paraId="4689AC7C" w14:textId="77777777" w:rsidR="002C78FE" w:rsidRDefault="002C78FE" w:rsidP="002C78FE">
      <w:pPr>
        <w:keepLines/>
        <w:spacing w:before="0"/>
        <w:rPr>
          <w:rFonts w:ascii="Times New Roman" w:hAnsi="Times New Roman"/>
          <w:color w:val="000000"/>
          <w:sz w:val="18"/>
          <w:shd w:val="clear" w:color="auto" w:fill="FFFFFF"/>
        </w:rPr>
      </w:pPr>
    </w:p>
    <w:p w14:paraId="2AAADE60" w14:textId="77777777" w:rsidR="002C78FE" w:rsidRDefault="002C78FE" w:rsidP="002C78FE">
      <w:pPr>
        <w:keepLines/>
        <w:rPr>
          <w:rFonts w:cs="Arial"/>
          <w:color w:val="000000"/>
          <w:sz w:val="16"/>
          <w:shd w:val="clear" w:color="auto" w:fill="FFFFFF"/>
        </w:rPr>
      </w:pPr>
    </w:p>
    <w:p w14:paraId="7821CDBB" w14:textId="77777777" w:rsidR="002C78FE" w:rsidRPr="002C78FE" w:rsidRDefault="002C78FE" w:rsidP="002C78FE">
      <w:pPr>
        <w:keepLines/>
        <w:rPr>
          <w:rFonts w:cs="Arial"/>
          <w:b/>
          <w:color w:val="000000"/>
          <w:sz w:val="20"/>
          <w:shd w:val="clear" w:color="auto" w:fill="FFFFFF"/>
        </w:rPr>
      </w:pPr>
      <w:r>
        <w:rPr>
          <w:rFonts w:cs="Arial"/>
          <w:color w:val="000000"/>
          <w:sz w:val="16"/>
          <w:shd w:val="clear" w:color="auto" w:fill="FFFFFF"/>
        </w:rPr>
        <w:br w:type="page"/>
      </w:r>
      <w:r w:rsidRPr="002C78FE">
        <w:rPr>
          <w:rFonts w:cs="Arial"/>
          <w:b/>
          <w:color w:val="000000"/>
          <w:sz w:val="20"/>
          <w:shd w:val="clear" w:color="auto" w:fill="FFFFFF"/>
        </w:rPr>
        <w:lastRenderedPageBreak/>
        <w:t xml:space="preserve">Slide 36 - Stress Control Methods </w:t>
      </w:r>
    </w:p>
    <w:p w14:paraId="43DE7C5D" w14:textId="77777777" w:rsidR="002C78FE" w:rsidRDefault="002C78FE" w:rsidP="002C78FE">
      <w:pPr>
        <w:keepLines/>
        <w:rPr>
          <w:rFonts w:cs="Arial"/>
          <w:color w:val="000000"/>
          <w:sz w:val="16"/>
          <w:shd w:val="clear" w:color="auto" w:fill="FFFFFF"/>
        </w:rPr>
      </w:pPr>
      <w:r>
        <w:rPr>
          <w:rFonts w:cs="Arial"/>
          <w:color w:val="000000"/>
          <w:sz w:val="16"/>
          <w:shd w:val="clear" w:color="auto" w:fill="FFFFFF"/>
        </w:rPr>
        <w:pict w14:anchorId="152FAAA2">
          <v:shape id="_x0000_i1060" type="#_x0000_t75" style="width:480pt;height:5in" o:bordertopcolor="this" o:borderleftcolor="this" o:borderbottomcolor="this" o:borderrightcolor="this">
            <v:imagedata r:id="rId42" o:title="slide36"/>
            <w10:bordertop type="single" width="4" shadow="t"/>
            <w10:borderleft type="single" width="4" shadow="t"/>
            <w10:borderbottom type="single" width="4" shadow="t"/>
            <w10:borderright type="single" width="4" shadow="t"/>
          </v:shape>
        </w:pict>
      </w:r>
    </w:p>
    <w:p w14:paraId="4955D852" w14:textId="77777777" w:rsidR="002C78FE" w:rsidRPr="002C78FE" w:rsidRDefault="002C78FE" w:rsidP="002C78FE">
      <w:pPr>
        <w:keepLines/>
        <w:rPr>
          <w:rFonts w:cs="Arial"/>
          <w:b/>
          <w:color w:val="000000"/>
          <w:sz w:val="20"/>
          <w:shd w:val="clear" w:color="auto" w:fill="FFFFFF"/>
        </w:rPr>
      </w:pPr>
      <w:r w:rsidRPr="002C78FE">
        <w:rPr>
          <w:rFonts w:cs="Arial"/>
          <w:b/>
          <w:color w:val="000000"/>
          <w:sz w:val="20"/>
          <w:shd w:val="clear" w:color="auto" w:fill="FFFFFF"/>
        </w:rPr>
        <w:t>Slide notes</w:t>
      </w:r>
    </w:p>
    <w:p w14:paraId="7D58A823" w14:textId="77777777" w:rsidR="002C78FE" w:rsidRDefault="002C78FE" w:rsidP="002C78FE">
      <w:pPr>
        <w:keepLines/>
        <w:spacing w:before="0"/>
        <w:rPr>
          <w:rFonts w:cs="Arial"/>
          <w:color w:val="000000"/>
          <w:sz w:val="16"/>
          <w:shd w:val="clear" w:color="auto" w:fill="FFFFFF"/>
        </w:rPr>
      </w:pPr>
    </w:p>
    <w:p w14:paraId="4D374B90"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Policy Reference(s): N/A</w:t>
      </w:r>
    </w:p>
    <w:p w14:paraId="5D5AAF19" w14:textId="77777777" w:rsidR="002C78FE" w:rsidRDefault="002C78FE" w:rsidP="002C78FE">
      <w:pPr>
        <w:keepLines/>
        <w:spacing w:before="0"/>
        <w:rPr>
          <w:rFonts w:cs="Arial"/>
          <w:color w:val="000000"/>
          <w:sz w:val="16"/>
          <w:shd w:val="clear" w:color="auto" w:fill="FFFFFF"/>
        </w:rPr>
      </w:pPr>
    </w:p>
    <w:p w14:paraId="7AFC3F79"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Instructor Notes</w:t>
      </w:r>
    </w:p>
    <w:p w14:paraId="3A1C0CA7" w14:textId="77777777" w:rsidR="002C78FE" w:rsidRDefault="002C78FE" w:rsidP="002C78FE">
      <w:pPr>
        <w:keepLines/>
        <w:spacing w:before="0"/>
        <w:rPr>
          <w:rFonts w:cs="Arial"/>
          <w:color w:val="000000"/>
          <w:sz w:val="16"/>
          <w:shd w:val="clear" w:color="auto" w:fill="FFFFFF"/>
        </w:rPr>
      </w:pPr>
    </w:p>
    <w:p w14:paraId="611E3AB5"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Ways to Control Your Body’s Response to Stress</w:t>
      </w:r>
    </w:p>
    <w:p w14:paraId="5FBF1C00" w14:textId="77777777" w:rsidR="002C78FE" w:rsidRDefault="002C78FE" w:rsidP="002C78FE">
      <w:pPr>
        <w:keepLines/>
        <w:spacing w:before="0"/>
        <w:rPr>
          <w:rFonts w:cs="Arial"/>
          <w:color w:val="000000"/>
          <w:sz w:val="16"/>
          <w:shd w:val="clear" w:color="auto" w:fill="FFFFFF"/>
        </w:rPr>
      </w:pPr>
    </w:p>
    <w:p w14:paraId="41A21B92"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Exercise reduces stress hormones and stimulates your endorphins, which are your brain’s feel-good neurotransmitters. It helps release negative emotions such as anger, fear or worry and improves your mood. Exercise also relaxes your muscles that have been tightened because of stress.</w:t>
      </w:r>
    </w:p>
    <w:p w14:paraId="03087547" w14:textId="77777777" w:rsidR="002C78FE" w:rsidRDefault="002C78FE" w:rsidP="002C78FE">
      <w:pPr>
        <w:keepLines/>
        <w:spacing w:before="0"/>
        <w:rPr>
          <w:rFonts w:cs="Arial"/>
          <w:color w:val="000000"/>
          <w:sz w:val="16"/>
          <w:shd w:val="clear" w:color="auto" w:fill="FFFFFF"/>
        </w:rPr>
      </w:pPr>
    </w:p>
    <w:p w14:paraId="7687D1F9"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xml:space="preserve">• Meditation can give you a sense of calm, peace and balance. It also helps refocus attention on something calming. </w:t>
      </w:r>
    </w:p>
    <w:p w14:paraId="538F2B9A" w14:textId="77777777" w:rsidR="002C78FE" w:rsidRDefault="002C78FE" w:rsidP="002C78FE">
      <w:pPr>
        <w:keepLines/>
        <w:spacing w:before="0"/>
        <w:rPr>
          <w:rFonts w:cs="Arial"/>
          <w:color w:val="000000"/>
          <w:sz w:val="16"/>
          <w:shd w:val="clear" w:color="auto" w:fill="FFFFFF"/>
        </w:rPr>
      </w:pPr>
    </w:p>
    <w:p w14:paraId="3688A450"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Relaxation can help reduce stress by activating the body’s natural relaxation response. This state of deep rest puts the brakes on stress, slows your breathing and heart rate, lowers your blood pressure, and brings your body and mind back into balance.</w:t>
      </w:r>
    </w:p>
    <w:p w14:paraId="33146416" w14:textId="77777777" w:rsidR="002C78FE" w:rsidRDefault="002C78FE" w:rsidP="002C78FE">
      <w:pPr>
        <w:keepLines/>
        <w:spacing w:before="0"/>
        <w:rPr>
          <w:rFonts w:ascii="Times New Roman" w:hAnsi="Times New Roman"/>
          <w:color w:val="000000"/>
          <w:sz w:val="18"/>
          <w:shd w:val="clear" w:color="auto" w:fill="FFFFFF"/>
        </w:rPr>
      </w:pPr>
    </w:p>
    <w:p w14:paraId="30505D5C" w14:textId="77777777" w:rsidR="002C78FE" w:rsidRDefault="002C78FE" w:rsidP="002C78FE">
      <w:pPr>
        <w:keepLines/>
        <w:spacing w:before="0"/>
        <w:rPr>
          <w:rFonts w:ascii="Times New Roman" w:hAnsi="Times New Roman"/>
          <w:color w:val="000000"/>
          <w:sz w:val="18"/>
          <w:shd w:val="clear" w:color="auto" w:fill="FFFFFF"/>
        </w:rPr>
      </w:pPr>
    </w:p>
    <w:p w14:paraId="161A6333" w14:textId="77777777" w:rsidR="002C78FE" w:rsidRDefault="002C78FE" w:rsidP="002C78FE">
      <w:pPr>
        <w:keepLines/>
        <w:rPr>
          <w:rFonts w:cs="Arial"/>
          <w:color w:val="000000"/>
          <w:sz w:val="16"/>
          <w:shd w:val="clear" w:color="auto" w:fill="FFFFFF"/>
        </w:rPr>
      </w:pPr>
    </w:p>
    <w:p w14:paraId="0D5C47AA" w14:textId="77777777" w:rsidR="002C78FE" w:rsidRPr="002C78FE" w:rsidRDefault="002C78FE" w:rsidP="002C78FE">
      <w:pPr>
        <w:keepLines/>
        <w:rPr>
          <w:rFonts w:cs="Arial"/>
          <w:b/>
          <w:color w:val="000000"/>
          <w:sz w:val="20"/>
          <w:shd w:val="clear" w:color="auto" w:fill="FFFFFF"/>
        </w:rPr>
      </w:pPr>
      <w:r>
        <w:rPr>
          <w:rFonts w:cs="Arial"/>
          <w:color w:val="000000"/>
          <w:sz w:val="16"/>
          <w:shd w:val="clear" w:color="auto" w:fill="FFFFFF"/>
        </w:rPr>
        <w:br w:type="page"/>
      </w:r>
      <w:r w:rsidRPr="002C78FE">
        <w:rPr>
          <w:rFonts w:cs="Arial"/>
          <w:b/>
          <w:color w:val="000000"/>
          <w:sz w:val="20"/>
          <w:shd w:val="clear" w:color="auto" w:fill="FFFFFF"/>
        </w:rPr>
        <w:lastRenderedPageBreak/>
        <w:t xml:space="preserve">Slide 37 - Knowledge Check </w:t>
      </w:r>
    </w:p>
    <w:p w14:paraId="2835F7B6" w14:textId="77777777" w:rsidR="002C78FE" w:rsidRDefault="002C78FE" w:rsidP="002C78FE">
      <w:pPr>
        <w:keepLines/>
        <w:rPr>
          <w:rFonts w:cs="Arial"/>
          <w:color w:val="000000"/>
          <w:sz w:val="16"/>
          <w:shd w:val="clear" w:color="auto" w:fill="FFFFFF"/>
        </w:rPr>
      </w:pPr>
      <w:r>
        <w:rPr>
          <w:rFonts w:cs="Arial"/>
          <w:color w:val="000000"/>
          <w:sz w:val="16"/>
          <w:shd w:val="clear" w:color="auto" w:fill="FFFFFF"/>
        </w:rPr>
        <w:pict w14:anchorId="60B1C1DF">
          <v:shape id="_x0000_i1061" type="#_x0000_t75" style="width:480pt;height:5in" o:bordertopcolor="this" o:borderleftcolor="this" o:borderbottomcolor="this" o:borderrightcolor="this">
            <v:imagedata r:id="rId43" o:title="slide37"/>
            <w10:bordertop type="single" width="4" shadow="t"/>
            <w10:borderleft type="single" width="4" shadow="t"/>
            <w10:borderbottom type="single" width="4" shadow="t"/>
            <w10:borderright type="single" width="4" shadow="t"/>
          </v:shape>
        </w:pict>
      </w:r>
    </w:p>
    <w:p w14:paraId="396CC860" w14:textId="77777777" w:rsidR="002C78FE" w:rsidRPr="002C78FE" w:rsidRDefault="002C78FE" w:rsidP="002C78FE">
      <w:pPr>
        <w:keepLines/>
        <w:rPr>
          <w:rFonts w:cs="Arial"/>
          <w:b/>
          <w:color w:val="000000"/>
          <w:sz w:val="20"/>
          <w:shd w:val="clear" w:color="auto" w:fill="FFFFFF"/>
        </w:rPr>
      </w:pPr>
      <w:r w:rsidRPr="002C78FE">
        <w:rPr>
          <w:rFonts w:cs="Arial"/>
          <w:b/>
          <w:color w:val="000000"/>
          <w:sz w:val="20"/>
          <w:shd w:val="clear" w:color="auto" w:fill="FFFFFF"/>
        </w:rPr>
        <w:t>Slide notes</w:t>
      </w:r>
    </w:p>
    <w:p w14:paraId="1D4FDAC0" w14:textId="77777777" w:rsidR="002C78FE" w:rsidRDefault="002C78FE" w:rsidP="002C78FE">
      <w:pPr>
        <w:keepLines/>
        <w:spacing w:before="0"/>
        <w:rPr>
          <w:rFonts w:cs="Arial"/>
          <w:color w:val="000000"/>
          <w:sz w:val="16"/>
          <w:shd w:val="clear" w:color="auto" w:fill="FFFFFF"/>
        </w:rPr>
      </w:pPr>
    </w:p>
    <w:p w14:paraId="1B87C35B"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Policy Reference(s): N/A</w:t>
      </w:r>
    </w:p>
    <w:p w14:paraId="425E3819" w14:textId="77777777" w:rsidR="002C78FE" w:rsidRDefault="002C78FE" w:rsidP="002C78FE">
      <w:pPr>
        <w:keepLines/>
        <w:spacing w:before="0"/>
        <w:rPr>
          <w:rFonts w:cs="Arial"/>
          <w:color w:val="000000"/>
          <w:sz w:val="16"/>
          <w:shd w:val="clear" w:color="auto" w:fill="FFFFFF"/>
        </w:rPr>
      </w:pPr>
    </w:p>
    <w:p w14:paraId="339B0035"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Instructor Notes</w:t>
      </w:r>
    </w:p>
    <w:p w14:paraId="5C63C506" w14:textId="77777777" w:rsidR="002C78FE" w:rsidRDefault="002C78FE" w:rsidP="002C78FE">
      <w:pPr>
        <w:keepLines/>
        <w:spacing w:before="0"/>
        <w:rPr>
          <w:rFonts w:cs="Arial"/>
          <w:color w:val="000000"/>
          <w:sz w:val="16"/>
          <w:shd w:val="clear" w:color="auto" w:fill="FFFFFF"/>
        </w:rPr>
      </w:pPr>
    </w:p>
    <w:p w14:paraId="7A8A53DD"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Knowledge Check</w:t>
      </w:r>
    </w:p>
    <w:p w14:paraId="27C03993" w14:textId="77777777" w:rsidR="002C78FE" w:rsidRDefault="002C78FE" w:rsidP="002C78FE">
      <w:pPr>
        <w:keepLines/>
        <w:spacing w:before="0"/>
        <w:rPr>
          <w:rFonts w:cs="Arial"/>
          <w:color w:val="000000"/>
          <w:sz w:val="16"/>
          <w:shd w:val="clear" w:color="auto" w:fill="FFFFFF"/>
        </w:rPr>
      </w:pPr>
    </w:p>
    <w:p w14:paraId="146D92A6"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What are the four types of workplace stress?</w:t>
      </w:r>
    </w:p>
    <w:p w14:paraId="4A9FA067" w14:textId="77777777" w:rsidR="002C78FE" w:rsidRDefault="002C78FE" w:rsidP="002C78FE">
      <w:pPr>
        <w:keepLines/>
        <w:spacing w:before="0"/>
        <w:rPr>
          <w:rFonts w:cs="Arial"/>
          <w:color w:val="000000"/>
          <w:sz w:val="16"/>
          <w:shd w:val="clear" w:color="auto" w:fill="FFFFFF"/>
        </w:rPr>
      </w:pPr>
    </w:p>
    <w:p w14:paraId="68D96ECD"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Answer on next slide:</w:t>
      </w:r>
    </w:p>
    <w:p w14:paraId="787C9113" w14:textId="77777777" w:rsidR="002C78FE" w:rsidRDefault="002C78FE" w:rsidP="002C78FE">
      <w:pPr>
        <w:keepLines/>
        <w:spacing w:before="0"/>
        <w:rPr>
          <w:rFonts w:cs="Arial"/>
          <w:color w:val="000000"/>
          <w:sz w:val="16"/>
          <w:shd w:val="clear" w:color="auto" w:fill="FFFFFF"/>
        </w:rPr>
      </w:pPr>
    </w:p>
    <w:p w14:paraId="5DD6879A"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Time Stress</w:t>
      </w:r>
    </w:p>
    <w:p w14:paraId="0A1D08F9" w14:textId="77777777" w:rsidR="002C78FE" w:rsidRDefault="002C78FE" w:rsidP="002C78FE">
      <w:pPr>
        <w:keepLines/>
        <w:spacing w:before="0"/>
        <w:rPr>
          <w:rFonts w:cs="Arial"/>
          <w:color w:val="000000"/>
          <w:sz w:val="16"/>
          <w:shd w:val="clear" w:color="auto" w:fill="FFFFFF"/>
        </w:rPr>
      </w:pPr>
    </w:p>
    <w:p w14:paraId="16EDECC3"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Situational Stress</w:t>
      </w:r>
    </w:p>
    <w:p w14:paraId="40A0A013" w14:textId="77777777" w:rsidR="002C78FE" w:rsidRDefault="002C78FE" w:rsidP="002C78FE">
      <w:pPr>
        <w:keepLines/>
        <w:spacing w:before="0"/>
        <w:rPr>
          <w:rFonts w:cs="Arial"/>
          <w:color w:val="000000"/>
          <w:sz w:val="16"/>
          <w:shd w:val="clear" w:color="auto" w:fill="FFFFFF"/>
        </w:rPr>
      </w:pPr>
    </w:p>
    <w:p w14:paraId="6D29CB52"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Anticipatory Stress</w:t>
      </w:r>
    </w:p>
    <w:p w14:paraId="776A017F" w14:textId="77777777" w:rsidR="002C78FE" w:rsidRDefault="002C78FE" w:rsidP="002C78FE">
      <w:pPr>
        <w:keepLines/>
        <w:spacing w:before="0"/>
        <w:rPr>
          <w:rFonts w:cs="Arial"/>
          <w:color w:val="000000"/>
          <w:sz w:val="16"/>
          <w:shd w:val="clear" w:color="auto" w:fill="FFFFFF"/>
        </w:rPr>
      </w:pPr>
    </w:p>
    <w:p w14:paraId="38C856F4"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Encounter Stress</w:t>
      </w:r>
    </w:p>
    <w:p w14:paraId="78BCA52E" w14:textId="77777777" w:rsidR="002C78FE" w:rsidRDefault="002C78FE" w:rsidP="002C78FE">
      <w:pPr>
        <w:keepLines/>
        <w:spacing w:before="0"/>
        <w:rPr>
          <w:rFonts w:cs="Arial"/>
          <w:color w:val="000000"/>
          <w:sz w:val="16"/>
          <w:shd w:val="clear" w:color="auto" w:fill="FFFFFF"/>
        </w:rPr>
      </w:pPr>
    </w:p>
    <w:p w14:paraId="7819CE0B"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What are some signs of stress?</w:t>
      </w:r>
    </w:p>
    <w:p w14:paraId="11027169" w14:textId="77777777" w:rsidR="002C78FE" w:rsidRDefault="002C78FE" w:rsidP="002C78FE">
      <w:pPr>
        <w:keepLines/>
        <w:spacing w:before="0"/>
        <w:rPr>
          <w:rFonts w:cs="Arial"/>
          <w:color w:val="000000"/>
          <w:sz w:val="16"/>
          <w:shd w:val="clear" w:color="auto" w:fill="FFFFFF"/>
        </w:rPr>
      </w:pPr>
    </w:p>
    <w:p w14:paraId="25C594E6"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Answer on next slide:</w:t>
      </w:r>
    </w:p>
    <w:p w14:paraId="27EE0789" w14:textId="77777777" w:rsidR="002C78FE" w:rsidRDefault="002C78FE" w:rsidP="002C78FE">
      <w:pPr>
        <w:keepLines/>
        <w:spacing w:before="0"/>
        <w:rPr>
          <w:rFonts w:cs="Arial"/>
          <w:color w:val="000000"/>
          <w:sz w:val="16"/>
          <w:shd w:val="clear" w:color="auto" w:fill="FFFFFF"/>
        </w:rPr>
      </w:pPr>
    </w:p>
    <w:p w14:paraId="71A3CD49"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Loss of energy</w:t>
      </w:r>
    </w:p>
    <w:p w14:paraId="34076467" w14:textId="77777777" w:rsidR="002C78FE" w:rsidRDefault="002C78FE" w:rsidP="002C78FE">
      <w:pPr>
        <w:keepLines/>
        <w:spacing w:before="0"/>
        <w:rPr>
          <w:rFonts w:cs="Arial"/>
          <w:color w:val="000000"/>
          <w:sz w:val="16"/>
          <w:shd w:val="clear" w:color="auto" w:fill="FFFFFF"/>
        </w:rPr>
      </w:pPr>
    </w:p>
    <w:p w14:paraId="1AA39910"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Lack of focus</w:t>
      </w:r>
    </w:p>
    <w:p w14:paraId="1133C5E5" w14:textId="77777777" w:rsidR="002C78FE" w:rsidRDefault="002C78FE" w:rsidP="002C78FE">
      <w:pPr>
        <w:keepLines/>
        <w:spacing w:before="0"/>
        <w:rPr>
          <w:rFonts w:cs="Arial"/>
          <w:color w:val="000000"/>
          <w:sz w:val="16"/>
          <w:shd w:val="clear" w:color="auto" w:fill="FFFFFF"/>
        </w:rPr>
      </w:pPr>
    </w:p>
    <w:p w14:paraId="0A3B95D2"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Low self-esteem</w:t>
      </w:r>
    </w:p>
    <w:p w14:paraId="2AEF5289" w14:textId="77777777" w:rsidR="002C78FE" w:rsidRDefault="002C78FE" w:rsidP="002C78FE">
      <w:pPr>
        <w:keepLines/>
        <w:spacing w:before="0"/>
        <w:rPr>
          <w:rFonts w:cs="Arial"/>
          <w:color w:val="000000"/>
          <w:sz w:val="16"/>
          <w:shd w:val="clear" w:color="auto" w:fill="FFFFFF"/>
        </w:rPr>
      </w:pPr>
    </w:p>
    <w:p w14:paraId="3A3E22EB"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Eating disorders</w:t>
      </w:r>
    </w:p>
    <w:p w14:paraId="7CCE6058" w14:textId="77777777" w:rsidR="002C78FE" w:rsidRDefault="002C78FE" w:rsidP="002C78FE">
      <w:pPr>
        <w:keepLines/>
        <w:spacing w:before="0"/>
        <w:rPr>
          <w:rFonts w:cs="Arial"/>
          <w:color w:val="000000"/>
          <w:sz w:val="16"/>
          <w:shd w:val="clear" w:color="auto" w:fill="FFFFFF"/>
        </w:rPr>
      </w:pPr>
    </w:p>
    <w:p w14:paraId="1452FB0B"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Compulsiveness</w:t>
      </w:r>
    </w:p>
    <w:p w14:paraId="4E759E33" w14:textId="77777777" w:rsidR="002C78FE" w:rsidRDefault="002C78FE" w:rsidP="002C78FE">
      <w:pPr>
        <w:keepLines/>
        <w:spacing w:before="0"/>
        <w:rPr>
          <w:rFonts w:cs="Arial"/>
          <w:color w:val="000000"/>
          <w:sz w:val="16"/>
          <w:shd w:val="clear" w:color="auto" w:fill="FFFFFF"/>
        </w:rPr>
      </w:pPr>
    </w:p>
    <w:p w14:paraId="1142F621"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Sleeping problems</w:t>
      </w:r>
    </w:p>
    <w:p w14:paraId="50E8FD2B" w14:textId="77777777" w:rsidR="002C78FE" w:rsidRDefault="002C78FE" w:rsidP="002C78FE">
      <w:pPr>
        <w:keepLines/>
        <w:spacing w:before="0"/>
        <w:rPr>
          <w:rFonts w:cs="Arial"/>
          <w:color w:val="000000"/>
          <w:sz w:val="16"/>
          <w:shd w:val="clear" w:color="auto" w:fill="FFFFFF"/>
        </w:rPr>
      </w:pPr>
    </w:p>
    <w:p w14:paraId="154548C5"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Job burnout</w:t>
      </w:r>
    </w:p>
    <w:p w14:paraId="1E05617E" w14:textId="77777777" w:rsidR="002C78FE" w:rsidRDefault="002C78FE" w:rsidP="002C78FE">
      <w:pPr>
        <w:keepLines/>
        <w:spacing w:before="0"/>
        <w:rPr>
          <w:rFonts w:ascii="Times New Roman" w:hAnsi="Times New Roman"/>
          <w:color w:val="000000"/>
          <w:sz w:val="18"/>
          <w:shd w:val="clear" w:color="auto" w:fill="FFFFFF"/>
        </w:rPr>
      </w:pPr>
    </w:p>
    <w:p w14:paraId="4F79F3E4" w14:textId="77777777" w:rsidR="002C78FE" w:rsidRDefault="002C78FE" w:rsidP="002C78FE">
      <w:pPr>
        <w:keepLines/>
        <w:spacing w:before="0"/>
        <w:rPr>
          <w:rFonts w:ascii="Times New Roman" w:hAnsi="Times New Roman"/>
          <w:color w:val="000000"/>
          <w:sz w:val="18"/>
          <w:shd w:val="clear" w:color="auto" w:fill="FFFFFF"/>
        </w:rPr>
      </w:pPr>
    </w:p>
    <w:p w14:paraId="148E58DC" w14:textId="77777777" w:rsidR="002C78FE" w:rsidRDefault="002C78FE" w:rsidP="002C78FE">
      <w:pPr>
        <w:keepLines/>
        <w:rPr>
          <w:rFonts w:cs="Arial"/>
          <w:color w:val="000000"/>
          <w:sz w:val="16"/>
          <w:shd w:val="clear" w:color="auto" w:fill="FFFFFF"/>
        </w:rPr>
      </w:pPr>
    </w:p>
    <w:p w14:paraId="33F39A08" w14:textId="77777777" w:rsidR="002C78FE" w:rsidRPr="002C78FE" w:rsidRDefault="002C78FE" w:rsidP="002C78FE">
      <w:pPr>
        <w:keepLines/>
        <w:rPr>
          <w:rFonts w:cs="Arial"/>
          <w:b/>
          <w:color w:val="000000"/>
          <w:sz w:val="20"/>
          <w:shd w:val="clear" w:color="auto" w:fill="FFFFFF"/>
        </w:rPr>
      </w:pPr>
      <w:r>
        <w:rPr>
          <w:rFonts w:cs="Arial"/>
          <w:color w:val="000000"/>
          <w:sz w:val="16"/>
          <w:shd w:val="clear" w:color="auto" w:fill="FFFFFF"/>
        </w:rPr>
        <w:br w:type="page"/>
      </w:r>
      <w:r w:rsidRPr="002C78FE">
        <w:rPr>
          <w:rFonts w:cs="Arial"/>
          <w:b/>
          <w:color w:val="000000"/>
          <w:sz w:val="20"/>
          <w:shd w:val="clear" w:color="auto" w:fill="FFFFFF"/>
        </w:rPr>
        <w:lastRenderedPageBreak/>
        <w:t xml:space="preserve">Slide 38 - Answers </w:t>
      </w:r>
    </w:p>
    <w:p w14:paraId="236901E5" w14:textId="77777777" w:rsidR="002C78FE" w:rsidRDefault="002C78FE" w:rsidP="002C78FE">
      <w:pPr>
        <w:keepLines/>
        <w:rPr>
          <w:rFonts w:cs="Arial"/>
          <w:color w:val="000000"/>
          <w:sz w:val="16"/>
          <w:shd w:val="clear" w:color="auto" w:fill="FFFFFF"/>
        </w:rPr>
      </w:pPr>
      <w:r>
        <w:rPr>
          <w:rFonts w:cs="Arial"/>
          <w:color w:val="000000"/>
          <w:sz w:val="16"/>
          <w:shd w:val="clear" w:color="auto" w:fill="FFFFFF"/>
        </w:rPr>
        <w:pict w14:anchorId="1E676A9F">
          <v:shape id="_x0000_i1062" type="#_x0000_t75" style="width:480pt;height:5in" o:bordertopcolor="this" o:borderleftcolor="this" o:borderbottomcolor="this" o:borderrightcolor="this">
            <v:imagedata r:id="rId44" o:title="slide38"/>
            <w10:bordertop type="single" width="4" shadow="t"/>
            <w10:borderleft type="single" width="4" shadow="t"/>
            <w10:borderbottom type="single" width="4" shadow="t"/>
            <w10:borderright type="single" width="4" shadow="t"/>
          </v:shape>
        </w:pict>
      </w:r>
    </w:p>
    <w:p w14:paraId="0E7A71A1" w14:textId="77777777" w:rsidR="002C78FE" w:rsidRPr="002C78FE" w:rsidRDefault="002C78FE" w:rsidP="002C78FE">
      <w:pPr>
        <w:keepLines/>
        <w:rPr>
          <w:rFonts w:cs="Arial"/>
          <w:b/>
          <w:color w:val="000000"/>
          <w:sz w:val="20"/>
          <w:shd w:val="clear" w:color="auto" w:fill="FFFFFF"/>
        </w:rPr>
      </w:pPr>
      <w:r w:rsidRPr="002C78FE">
        <w:rPr>
          <w:rFonts w:cs="Arial"/>
          <w:b/>
          <w:color w:val="000000"/>
          <w:sz w:val="20"/>
          <w:shd w:val="clear" w:color="auto" w:fill="FFFFFF"/>
        </w:rPr>
        <w:t>Slide notes</w:t>
      </w:r>
    </w:p>
    <w:p w14:paraId="0A65F340" w14:textId="77777777" w:rsidR="002C78FE" w:rsidRDefault="002C78FE" w:rsidP="002C78FE">
      <w:pPr>
        <w:keepLines/>
        <w:spacing w:before="0"/>
        <w:rPr>
          <w:rFonts w:cs="Arial"/>
          <w:color w:val="000000"/>
          <w:sz w:val="16"/>
          <w:shd w:val="clear" w:color="auto" w:fill="FFFFFF"/>
        </w:rPr>
      </w:pPr>
    </w:p>
    <w:p w14:paraId="043195DA"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Policy Reference(s): N/A</w:t>
      </w:r>
    </w:p>
    <w:p w14:paraId="7D4E7720" w14:textId="77777777" w:rsidR="002C78FE" w:rsidRDefault="002C78FE" w:rsidP="002C78FE">
      <w:pPr>
        <w:keepLines/>
        <w:spacing w:before="0"/>
        <w:rPr>
          <w:rFonts w:cs="Arial"/>
          <w:color w:val="000000"/>
          <w:sz w:val="16"/>
          <w:shd w:val="clear" w:color="auto" w:fill="FFFFFF"/>
        </w:rPr>
      </w:pPr>
    </w:p>
    <w:p w14:paraId="463D09E6"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Instructor Notes</w:t>
      </w:r>
    </w:p>
    <w:p w14:paraId="2EB19F63" w14:textId="77777777" w:rsidR="002C78FE" w:rsidRDefault="002C78FE" w:rsidP="002C78FE">
      <w:pPr>
        <w:keepLines/>
        <w:spacing w:before="0"/>
        <w:rPr>
          <w:rFonts w:cs="Arial"/>
          <w:color w:val="000000"/>
          <w:sz w:val="16"/>
          <w:shd w:val="clear" w:color="auto" w:fill="FFFFFF"/>
        </w:rPr>
      </w:pPr>
    </w:p>
    <w:p w14:paraId="6F3C62D7"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Knowledge Check</w:t>
      </w:r>
    </w:p>
    <w:p w14:paraId="7AA8D60D" w14:textId="77777777" w:rsidR="002C78FE" w:rsidRDefault="002C78FE" w:rsidP="002C78FE">
      <w:pPr>
        <w:keepLines/>
        <w:spacing w:before="0"/>
        <w:rPr>
          <w:rFonts w:cs="Arial"/>
          <w:color w:val="000000"/>
          <w:sz w:val="16"/>
          <w:shd w:val="clear" w:color="auto" w:fill="FFFFFF"/>
        </w:rPr>
      </w:pPr>
    </w:p>
    <w:p w14:paraId="3A28ABFB"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What are the four types of workplace stress?</w:t>
      </w:r>
    </w:p>
    <w:p w14:paraId="455A8E61" w14:textId="77777777" w:rsidR="002C78FE" w:rsidRDefault="002C78FE" w:rsidP="002C78FE">
      <w:pPr>
        <w:keepLines/>
        <w:spacing w:before="0"/>
        <w:rPr>
          <w:rFonts w:cs="Arial"/>
          <w:color w:val="000000"/>
          <w:sz w:val="16"/>
          <w:shd w:val="clear" w:color="auto" w:fill="FFFFFF"/>
        </w:rPr>
      </w:pPr>
    </w:p>
    <w:p w14:paraId="3E15030B"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Answer:</w:t>
      </w:r>
    </w:p>
    <w:p w14:paraId="472294BD" w14:textId="77777777" w:rsidR="002C78FE" w:rsidRDefault="002C78FE" w:rsidP="002C78FE">
      <w:pPr>
        <w:keepLines/>
        <w:spacing w:before="0"/>
        <w:rPr>
          <w:rFonts w:cs="Arial"/>
          <w:color w:val="000000"/>
          <w:sz w:val="16"/>
          <w:shd w:val="clear" w:color="auto" w:fill="FFFFFF"/>
        </w:rPr>
      </w:pPr>
    </w:p>
    <w:p w14:paraId="14B0E50A"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Time Stress</w:t>
      </w:r>
    </w:p>
    <w:p w14:paraId="614F63F5" w14:textId="77777777" w:rsidR="002C78FE" w:rsidRDefault="002C78FE" w:rsidP="002C78FE">
      <w:pPr>
        <w:keepLines/>
        <w:spacing w:before="0"/>
        <w:rPr>
          <w:rFonts w:cs="Arial"/>
          <w:color w:val="000000"/>
          <w:sz w:val="16"/>
          <w:shd w:val="clear" w:color="auto" w:fill="FFFFFF"/>
        </w:rPr>
      </w:pPr>
    </w:p>
    <w:p w14:paraId="3DBA981A"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Situational Stress</w:t>
      </w:r>
    </w:p>
    <w:p w14:paraId="3A69FF14" w14:textId="77777777" w:rsidR="002C78FE" w:rsidRDefault="002C78FE" w:rsidP="002C78FE">
      <w:pPr>
        <w:keepLines/>
        <w:spacing w:before="0"/>
        <w:rPr>
          <w:rFonts w:cs="Arial"/>
          <w:color w:val="000000"/>
          <w:sz w:val="16"/>
          <w:shd w:val="clear" w:color="auto" w:fill="FFFFFF"/>
        </w:rPr>
      </w:pPr>
    </w:p>
    <w:p w14:paraId="0F6B6FBF"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Anticipatory Stress</w:t>
      </w:r>
    </w:p>
    <w:p w14:paraId="27AA9ED2" w14:textId="77777777" w:rsidR="002C78FE" w:rsidRDefault="002C78FE" w:rsidP="002C78FE">
      <w:pPr>
        <w:keepLines/>
        <w:spacing w:before="0"/>
        <w:rPr>
          <w:rFonts w:cs="Arial"/>
          <w:color w:val="000000"/>
          <w:sz w:val="16"/>
          <w:shd w:val="clear" w:color="auto" w:fill="FFFFFF"/>
        </w:rPr>
      </w:pPr>
    </w:p>
    <w:p w14:paraId="579BAD1D"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Encounter Stress</w:t>
      </w:r>
    </w:p>
    <w:p w14:paraId="0A4D0EAD" w14:textId="77777777" w:rsidR="002C78FE" w:rsidRDefault="002C78FE" w:rsidP="002C78FE">
      <w:pPr>
        <w:keepLines/>
        <w:spacing w:before="0"/>
        <w:rPr>
          <w:rFonts w:cs="Arial"/>
          <w:color w:val="000000"/>
          <w:sz w:val="16"/>
          <w:shd w:val="clear" w:color="auto" w:fill="FFFFFF"/>
        </w:rPr>
      </w:pPr>
    </w:p>
    <w:p w14:paraId="4938ADDB"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What are some signs of stress?</w:t>
      </w:r>
    </w:p>
    <w:p w14:paraId="1E728E71" w14:textId="77777777" w:rsidR="002C78FE" w:rsidRDefault="002C78FE" w:rsidP="002C78FE">
      <w:pPr>
        <w:keepLines/>
        <w:spacing w:before="0"/>
        <w:rPr>
          <w:rFonts w:cs="Arial"/>
          <w:color w:val="000000"/>
          <w:sz w:val="16"/>
          <w:shd w:val="clear" w:color="auto" w:fill="FFFFFF"/>
        </w:rPr>
      </w:pPr>
    </w:p>
    <w:p w14:paraId="2BCF3D66"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Answer:</w:t>
      </w:r>
    </w:p>
    <w:p w14:paraId="48733C4F" w14:textId="77777777" w:rsidR="002C78FE" w:rsidRDefault="002C78FE" w:rsidP="002C78FE">
      <w:pPr>
        <w:keepLines/>
        <w:spacing w:before="0"/>
        <w:rPr>
          <w:rFonts w:cs="Arial"/>
          <w:color w:val="000000"/>
          <w:sz w:val="16"/>
          <w:shd w:val="clear" w:color="auto" w:fill="FFFFFF"/>
        </w:rPr>
      </w:pPr>
    </w:p>
    <w:p w14:paraId="07DD7CC4"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Loss of energy</w:t>
      </w:r>
    </w:p>
    <w:p w14:paraId="57082B6A" w14:textId="77777777" w:rsidR="002C78FE" w:rsidRDefault="002C78FE" w:rsidP="002C78FE">
      <w:pPr>
        <w:keepLines/>
        <w:spacing w:before="0"/>
        <w:rPr>
          <w:rFonts w:cs="Arial"/>
          <w:color w:val="000000"/>
          <w:sz w:val="16"/>
          <w:shd w:val="clear" w:color="auto" w:fill="FFFFFF"/>
        </w:rPr>
      </w:pPr>
    </w:p>
    <w:p w14:paraId="6F7674E5"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Lack of focus</w:t>
      </w:r>
    </w:p>
    <w:p w14:paraId="2E6F6AE8" w14:textId="77777777" w:rsidR="002C78FE" w:rsidRDefault="002C78FE" w:rsidP="002C78FE">
      <w:pPr>
        <w:keepLines/>
        <w:spacing w:before="0"/>
        <w:rPr>
          <w:rFonts w:cs="Arial"/>
          <w:color w:val="000000"/>
          <w:sz w:val="16"/>
          <w:shd w:val="clear" w:color="auto" w:fill="FFFFFF"/>
        </w:rPr>
      </w:pPr>
    </w:p>
    <w:p w14:paraId="0365078C"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Low self-esteem</w:t>
      </w:r>
    </w:p>
    <w:p w14:paraId="55DF415A" w14:textId="77777777" w:rsidR="002C78FE" w:rsidRDefault="002C78FE" w:rsidP="002C78FE">
      <w:pPr>
        <w:keepLines/>
        <w:spacing w:before="0"/>
        <w:rPr>
          <w:rFonts w:cs="Arial"/>
          <w:color w:val="000000"/>
          <w:sz w:val="16"/>
          <w:shd w:val="clear" w:color="auto" w:fill="FFFFFF"/>
        </w:rPr>
      </w:pPr>
    </w:p>
    <w:p w14:paraId="70DAFC13"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Eating disorders</w:t>
      </w:r>
    </w:p>
    <w:p w14:paraId="1C0551B3" w14:textId="77777777" w:rsidR="002C78FE" w:rsidRDefault="002C78FE" w:rsidP="002C78FE">
      <w:pPr>
        <w:keepLines/>
        <w:spacing w:before="0"/>
        <w:rPr>
          <w:rFonts w:cs="Arial"/>
          <w:color w:val="000000"/>
          <w:sz w:val="16"/>
          <w:shd w:val="clear" w:color="auto" w:fill="FFFFFF"/>
        </w:rPr>
      </w:pPr>
    </w:p>
    <w:p w14:paraId="131C0FFB"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Compulsiveness</w:t>
      </w:r>
    </w:p>
    <w:p w14:paraId="369DBC64" w14:textId="77777777" w:rsidR="002C78FE" w:rsidRDefault="002C78FE" w:rsidP="002C78FE">
      <w:pPr>
        <w:keepLines/>
        <w:spacing w:before="0"/>
        <w:rPr>
          <w:rFonts w:cs="Arial"/>
          <w:color w:val="000000"/>
          <w:sz w:val="16"/>
          <w:shd w:val="clear" w:color="auto" w:fill="FFFFFF"/>
        </w:rPr>
      </w:pPr>
    </w:p>
    <w:p w14:paraId="5C51289C"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Sleeping problems</w:t>
      </w:r>
    </w:p>
    <w:p w14:paraId="308FD22C" w14:textId="77777777" w:rsidR="002C78FE" w:rsidRDefault="002C78FE" w:rsidP="002C78FE">
      <w:pPr>
        <w:keepLines/>
        <w:spacing w:before="0"/>
        <w:rPr>
          <w:rFonts w:cs="Arial"/>
          <w:color w:val="000000"/>
          <w:sz w:val="16"/>
          <w:shd w:val="clear" w:color="auto" w:fill="FFFFFF"/>
        </w:rPr>
      </w:pPr>
    </w:p>
    <w:p w14:paraId="187EB23C"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Job burnout</w:t>
      </w:r>
    </w:p>
    <w:p w14:paraId="4F886FE1" w14:textId="77777777" w:rsidR="002C78FE" w:rsidRDefault="002C78FE" w:rsidP="002C78FE">
      <w:pPr>
        <w:keepLines/>
        <w:spacing w:before="0"/>
        <w:rPr>
          <w:rFonts w:ascii="Times New Roman" w:hAnsi="Times New Roman"/>
          <w:color w:val="000000"/>
          <w:sz w:val="18"/>
          <w:shd w:val="clear" w:color="auto" w:fill="FFFFFF"/>
        </w:rPr>
      </w:pPr>
    </w:p>
    <w:p w14:paraId="4038DA8A" w14:textId="77777777" w:rsidR="002C78FE" w:rsidRDefault="002C78FE" w:rsidP="002C78FE">
      <w:pPr>
        <w:keepLines/>
        <w:spacing w:before="0"/>
        <w:rPr>
          <w:rFonts w:ascii="Times New Roman" w:hAnsi="Times New Roman"/>
          <w:color w:val="000000"/>
          <w:sz w:val="18"/>
          <w:shd w:val="clear" w:color="auto" w:fill="FFFFFF"/>
        </w:rPr>
      </w:pPr>
    </w:p>
    <w:p w14:paraId="6024A4C4" w14:textId="77777777" w:rsidR="002C78FE" w:rsidRDefault="002C78FE" w:rsidP="002C78FE">
      <w:pPr>
        <w:keepLines/>
        <w:rPr>
          <w:rFonts w:cs="Arial"/>
          <w:color w:val="000000"/>
          <w:sz w:val="16"/>
          <w:shd w:val="clear" w:color="auto" w:fill="FFFFFF"/>
        </w:rPr>
      </w:pPr>
    </w:p>
    <w:p w14:paraId="78D1DBBA" w14:textId="77777777" w:rsidR="002C78FE" w:rsidRPr="002C78FE" w:rsidRDefault="002C78FE" w:rsidP="002C78FE">
      <w:pPr>
        <w:keepLines/>
        <w:rPr>
          <w:rFonts w:cs="Arial"/>
          <w:b/>
          <w:color w:val="000000"/>
          <w:sz w:val="20"/>
          <w:shd w:val="clear" w:color="auto" w:fill="FFFFFF"/>
        </w:rPr>
      </w:pPr>
      <w:r>
        <w:rPr>
          <w:rFonts w:cs="Arial"/>
          <w:color w:val="000000"/>
          <w:sz w:val="16"/>
          <w:shd w:val="clear" w:color="auto" w:fill="FFFFFF"/>
        </w:rPr>
        <w:br w:type="page"/>
      </w:r>
      <w:r w:rsidRPr="002C78FE">
        <w:rPr>
          <w:rFonts w:cs="Arial"/>
          <w:b/>
          <w:color w:val="000000"/>
          <w:sz w:val="20"/>
          <w:shd w:val="clear" w:color="auto" w:fill="FFFFFF"/>
        </w:rPr>
        <w:lastRenderedPageBreak/>
        <w:t xml:space="preserve">Slide 39 - Stress Management Skills </w:t>
      </w:r>
    </w:p>
    <w:p w14:paraId="25E75752" w14:textId="77777777" w:rsidR="002C78FE" w:rsidRDefault="002C78FE" w:rsidP="002C78FE">
      <w:pPr>
        <w:keepLines/>
        <w:rPr>
          <w:rFonts w:cs="Arial"/>
          <w:color w:val="000000"/>
          <w:sz w:val="16"/>
          <w:shd w:val="clear" w:color="auto" w:fill="FFFFFF"/>
        </w:rPr>
      </w:pPr>
      <w:r>
        <w:rPr>
          <w:rFonts w:cs="Arial"/>
          <w:color w:val="000000"/>
          <w:sz w:val="16"/>
          <w:shd w:val="clear" w:color="auto" w:fill="FFFFFF"/>
        </w:rPr>
        <w:pict w14:anchorId="00720ABD">
          <v:shape id="_x0000_i1063" type="#_x0000_t75" style="width:480pt;height:5in" o:bordertopcolor="this" o:borderleftcolor="this" o:borderbottomcolor="this" o:borderrightcolor="this">
            <v:imagedata r:id="rId45" o:title="slide39"/>
            <w10:bordertop type="single" width="4" shadow="t"/>
            <w10:borderleft type="single" width="4" shadow="t"/>
            <w10:borderbottom type="single" width="4" shadow="t"/>
            <w10:borderright type="single" width="4" shadow="t"/>
          </v:shape>
        </w:pict>
      </w:r>
    </w:p>
    <w:p w14:paraId="370DBC3B" w14:textId="77777777" w:rsidR="002C78FE" w:rsidRPr="002C78FE" w:rsidRDefault="002C78FE" w:rsidP="002C78FE">
      <w:pPr>
        <w:keepLines/>
        <w:rPr>
          <w:rFonts w:cs="Arial"/>
          <w:b/>
          <w:color w:val="000000"/>
          <w:sz w:val="20"/>
          <w:shd w:val="clear" w:color="auto" w:fill="FFFFFF"/>
        </w:rPr>
      </w:pPr>
      <w:r w:rsidRPr="002C78FE">
        <w:rPr>
          <w:rFonts w:cs="Arial"/>
          <w:b/>
          <w:color w:val="000000"/>
          <w:sz w:val="20"/>
          <w:shd w:val="clear" w:color="auto" w:fill="FFFFFF"/>
        </w:rPr>
        <w:t>Slide notes</w:t>
      </w:r>
    </w:p>
    <w:p w14:paraId="24FAFC4D" w14:textId="77777777" w:rsidR="002C78FE" w:rsidRDefault="002C78FE" w:rsidP="002C78FE">
      <w:pPr>
        <w:keepLines/>
        <w:spacing w:before="0"/>
        <w:rPr>
          <w:rFonts w:cs="Arial"/>
          <w:color w:val="000000"/>
          <w:sz w:val="16"/>
          <w:shd w:val="clear" w:color="auto" w:fill="FFFFFF"/>
        </w:rPr>
      </w:pPr>
    </w:p>
    <w:p w14:paraId="4BADD9C8"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Policy Reference(s): N/A</w:t>
      </w:r>
    </w:p>
    <w:p w14:paraId="6788B641" w14:textId="77777777" w:rsidR="002C78FE" w:rsidRDefault="002C78FE" w:rsidP="002C78FE">
      <w:pPr>
        <w:keepLines/>
        <w:spacing w:before="0"/>
        <w:rPr>
          <w:rFonts w:cs="Arial"/>
          <w:color w:val="000000"/>
          <w:sz w:val="16"/>
          <w:shd w:val="clear" w:color="auto" w:fill="FFFFFF"/>
        </w:rPr>
      </w:pPr>
    </w:p>
    <w:p w14:paraId="02C4CB56"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Instructor Notes</w:t>
      </w:r>
    </w:p>
    <w:p w14:paraId="52B94F0C" w14:textId="77777777" w:rsidR="002C78FE" w:rsidRDefault="002C78FE" w:rsidP="002C78FE">
      <w:pPr>
        <w:keepLines/>
        <w:spacing w:before="0"/>
        <w:rPr>
          <w:rFonts w:cs="Arial"/>
          <w:color w:val="000000"/>
          <w:sz w:val="16"/>
          <w:shd w:val="clear" w:color="auto" w:fill="FFFFFF"/>
        </w:rPr>
      </w:pPr>
    </w:p>
    <w:p w14:paraId="2A1A7108"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Developing Stress Management Skills</w:t>
      </w:r>
    </w:p>
    <w:p w14:paraId="536EF913" w14:textId="77777777" w:rsidR="002C78FE" w:rsidRDefault="002C78FE" w:rsidP="002C78FE">
      <w:pPr>
        <w:keepLines/>
        <w:spacing w:before="0"/>
        <w:rPr>
          <w:rFonts w:cs="Arial"/>
          <w:color w:val="000000"/>
          <w:sz w:val="16"/>
          <w:shd w:val="clear" w:color="auto" w:fill="FFFFFF"/>
        </w:rPr>
      </w:pPr>
    </w:p>
    <w:p w14:paraId="63563E71"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xml:space="preserve">Now let’s talk about some ways to manage stress. Stress management skills are techniques we use to handle stress when it occurs. These skills help us to deal more effectively with stress by analyzing specific stressors and taking positive actions to minimize their effect. </w:t>
      </w:r>
    </w:p>
    <w:p w14:paraId="7EA66E82" w14:textId="77777777" w:rsidR="002C78FE" w:rsidRDefault="002C78FE" w:rsidP="002C78FE">
      <w:pPr>
        <w:keepLines/>
        <w:spacing w:before="0"/>
        <w:rPr>
          <w:rFonts w:ascii="Times New Roman" w:hAnsi="Times New Roman"/>
          <w:color w:val="000000"/>
          <w:sz w:val="18"/>
          <w:shd w:val="clear" w:color="auto" w:fill="FFFFFF"/>
        </w:rPr>
      </w:pPr>
    </w:p>
    <w:p w14:paraId="51EA5BEC" w14:textId="77777777" w:rsidR="002C78FE" w:rsidRDefault="002C78FE" w:rsidP="002C78FE">
      <w:pPr>
        <w:keepLines/>
        <w:spacing w:before="0"/>
        <w:rPr>
          <w:rFonts w:ascii="Times New Roman" w:hAnsi="Times New Roman"/>
          <w:color w:val="000000"/>
          <w:sz w:val="18"/>
          <w:shd w:val="clear" w:color="auto" w:fill="FFFFFF"/>
        </w:rPr>
      </w:pPr>
    </w:p>
    <w:p w14:paraId="26D55FC0" w14:textId="77777777" w:rsidR="002C78FE" w:rsidRDefault="002C78FE" w:rsidP="002C78FE">
      <w:pPr>
        <w:keepLines/>
        <w:rPr>
          <w:rFonts w:cs="Arial"/>
          <w:color w:val="000000"/>
          <w:sz w:val="16"/>
          <w:shd w:val="clear" w:color="auto" w:fill="FFFFFF"/>
        </w:rPr>
      </w:pPr>
    </w:p>
    <w:p w14:paraId="62C71B9E" w14:textId="77777777" w:rsidR="002C78FE" w:rsidRPr="002C78FE" w:rsidRDefault="002C78FE" w:rsidP="002C78FE">
      <w:pPr>
        <w:keepLines/>
        <w:rPr>
          <w:rFonts w:cs="Arial"/>
          <w:b/>
          <w:color w:val="000000"/>
          <w:sz w:val="20"/>
          <w:shd w:val="clear" w:color="auto" w:fill="FFFFFF"/>
        </w:rPr>
      </w:pPr>
      <w:r>
        <w:rPr>
          <w:rFonts w:cs="Arial"/>
          <w:color w:val="000000"/>
          <w:sz w:val="16"/>
          <w:shd w:val="clear" w:color="auto" w:fill="FFFFFF"/>
        </w:rPr>
        <w:br w:type="page"/>
      </w:r>
      <w:r w:rsidRPr="002C78FE">
        <w:rPr>
          <w:rFonts w:cs="Arial"/>
          <w:b/>
          <w:color w:val="000000"/>
          <w:sz w:val="20"/>
          <w:shd w:val="clear" w:color="auto" w:fill="FFFFFF"/>
        </w:rPr>
        <w:lastRenderedPageBreak/>
        <w:t xml:space="preserve">Slide 40 - Stress Management Skills </w:t>
      </w:r>
    </w:p>
    <w:p w14:paraId="0B7B788F" w14:textId="77777777" w:rsidR="002C78FE" w:rsidRDefault="002C78FE" w:rsidP="002C78FE">
      <w:pPr>
        <w:keepLines/>
        <w:rPr>
          <w:rFonts w:cs="Arial"/>
          <w:color w:val="000000"/>
          <w:sz w:val="16"/>
          <w:shd w:val="clear" w:color="auto" w:fill="FFFFFF"/>
        </w:rPr>
      </w:pPr>
      <w:r>
        <w:rPr>
          <w:rFonts w:cs="Arial"/>
          <w:color w:val="000000"/>
          <w:sz w:val="16"/>
          <w:shd w:val="clear" w:color="auto" w:fill="FFFFFF"/>
        </w:rPr>
        <w:pict w14:anchorId="3212B83F">
          <v:shape id="_x0000_i1064" type="#_x0000_t75" style="width:480pt;height:5in" o:bordertopcolor="this" o:borderleftcolor="this" o:borderbottomcolor="this" o:borderrightcolor="this">
            <v:imagedata r:id="rId46" o:title="slide40"/>
            <w10:bordertop type="single" width="4" shadow="t"/>
            <w10:borderleft type="single" width="4" shadow="t"/>
            <w10:borderbottom type="single" width="4" shadow="t"/>
            <w10:borderright type="single" width="4" shadow="t"/>
          </v:shape>
        </w:pict>
      </w:r>
    </w:p>
    <w:p w14:paraId="1ACCB89A" w14:textId="77777777" w:rsidR="002C78FE" w:rsidRPr="002C78FE" w:rsidRDefault="002C78FE" w:rsidP="002C78FE">
      <w:pPr>
        <w:keepLines/>
        <w:rPr>
          <w:rFonts w:cs="Arial"/>
          <w:b/>
          <w:color w:val="000000"/>
          <w:sz w:val="20"/>
          <w:shd w:val="clear" w:color="auto" w:fill="FFFFFF"/>
        </w:rPr>
      </w:pPr>
      <w:r w:rsidRPr="002C78FE">
        <w:rPr>
          <w:rFonts w:cs="Arial"/>
          <w:b/>
          <w:color w:val="000000"/>
          <w:sz w:val="20"/>
          <w:shd w:val="clear" w:color="auto" w:fill="FFFFFF"/>
        </w:rPr>
        <w:t>Slide notes</w:t>
      </w:r>
    </w:p>
    <w:p w14:paraId="3AD2BDB1" w14:textId="77777777" w:rsidR="002C78FE" w:rsidRDefault="002C78FE" w:rsidP="002C78FE">
      <w:pPr>
        <w:keepLines/>
        <w:spacing w:before="0"/>
        <w:rPr>
          <w:rFonts w:cs="Arial"/>
          <w:color w:val="000000"/>
          <w:sz w:val="16"/>
          <w:shd w:val="clear" w:color="auto" w:fill="FFFFFF"/>
        </w:rPr>
      </w:pPr>
    </w:p>
    <w:p w14:paraId="41C40FA9"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Policy Reference(s): N/A</w:t>
      </w:r>
    </w:p>
    <w:p w14:paraId="19999080" w14:textId="77777777" w:rsidR="002C78FE" w:rsidRDefault="002C78FE" w:rsidP="002C78FE">
      <w:pPr>
        <w:keepLines/>
        <w:spacing w:before="0"/>
        <w:rPr>
          <w:rFonts w:cs="Arial"/>
          <w:color w:val="000000"/>
          <w:sz w:val="16"/>
          <w:shd w:val="clear" w:color="auto" w:fill="FFFFFF"/>
        </w:rPr>
      </w:pPr>
    </w:p>
    <w:p w14:paraId="33494AA1"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Instructor Notes</w:t>
      </w:r>
    </w:p>
    <w:p w14:paraId="1DC0CAF2" w14:textId="77777777" w:rsidR="002C78FE" w:rsidRDefault="002C78FE" w:rsidP="002C78FE">
      <w:pPr>
        <w:keepLines/>
        <w:spacing w:before="0"/>
        <w:rPr>
          <w:rFonts w:cs="Arial"/>
          <w:color w:val="000000"/>
          <w:sz w:val="16"/>
          <w:shd w:val="clear" w:color="auto" w:fill="FFFFFF"/>
        </w:rPr>
      </w:pPr>
    </w:p>
    <w:p w14:paraId="08367232"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Managing Stress</w:t>
      </w:r>
    </w:p>
    <w:p w14:paraId="2BC79832" w14:textId="77777777" w:rsidR="002C78FE" w:rsidRDefault="002C78FE" w:rsidP="002C78FE">
      <w:pPr>
        <w:keepLines/>
        <w:spacing w:before="0"/>
        <w:rPr>
          <w:rFonts w:cs="Arial"/>
          <w:color w:val="000000"/>
          <w:sz w:val="16"/>
          <w:shd w:val="clear" w:color="auto" w:fill="FFFFFF"/>
        </w:rPr>
      </w:pPr>
    </w:p>
    <w:p w14:paraId="23267A33"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Some common stress relief techniques include:</w:t>
      </w:r>
    </w:p>
    <w:p w14:paraId="162ACDAC" w14:textId="77777777" w:rsidR="002C78FE" w:rsidRDefault="002C78FE" w:rsidP="002C78FE">
      <w:pPr>
        <w:keepLines/>
        <w:spacing w:before="0"/>
        <w:rPr>
          <w:rFonts w:cs="Arial"/>
          <w:color w:val="000000"/>
          <w:sz w:val="16"/>
          <w:shd w:val="clear" w:color="auto" w:fill="FFFFFF"/>
        </w:rPr>
      </w:pPr>
    </w:p>
    <w:p w14:paraId="0320FC7B"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w:t>
      </w:r>
      <w:r w:rsidRPr="002C78FE">
        <w:rPr>
          <w:rFonts w:ascii="Times New Roman" w:hAnsi="Times New Roman"/>
          <w:color w:val="000000"/>
          <w:sz w:val="18"/>
          <w:shd w:val="clear" w:color="auto" w:fill="FFFFFF"/>
        </w:rPr>
        <w:tab/>
        <w:t>Exercise</w:t>
      </w:r>
    </w:p>
    <w:p w14:paraId="2382A89E" w14:textId="77777777" w:rsidR="002C78FE" w:rsidRDefault="002C78FE" w:rsidP="002C78FE">
      <w:pPr>
        <w:keepLines/>
        <w:spacing w:before="0"/>
        <w:rPr>
          <w:rFonts w:cs="Arial"/>
          <w:color w:val="000000"/>
          <w:sz w:val="16"/>
          <w:shd w:val="clear" w:color="auto" w:fill="FFFFFF"/>
        </w:rPr>
      </w:pPr>
    </w:p>
    <w:p w14:paraId="668B7623"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w:t>
      </w:r>
      <w:r w:rsidRPr="002C78FE">
        <w:rPr>
          <w:rFonts w:ascii="Times New Roman" w:hAnsi="Times New Roman"/>
          <w:color w:val="000000"/>
          <w:sz w:val="18"/>
          <w:shd w:val="clear" w:color="auto" w:fill="FFFFFF"/>
        </w:rPr>
        <w:tab/>
        <w:t>Proper diet</w:t>
      </w:r>
    </w:p>
    <w:p w14:paraId="0F400B2A" w14:textId="77777777" w:rsidR="002C78FE" w:rsidRDefault="002C78FE" w:rsidP="002C78FE">
      <w:pPr>
        <w:keepLines/>
        <w:spacing w:before="0"/>
        <w:rPr>
          <w:rFonts w:cs="Arial"/>
          <w:color w:val="000000"/>
          <w:sz w:val="16"/>
          <w:shd w:val="clear" w:color="auto" w:fill="FFFFFF"/>
        </w:rPr>
      </w:pPr>
    </w:p>
    <w:p w14:paraId="26F8F3B2"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w:t>
      </w:r>
      <w:r w:rsidRPr="002C78FE">
        <w:rPr>
          <w:rFonts w:ascii="Times New Roman" w:hAnsi="Times New Roman"/>
          <w:color w:val="000000"/>
          <w:sz w:val="18"/>
          <w:shd w:val="clear" w:color="auto" w:fill="FFFFFF"/>
        </w:rPr>
        <w:tab/>
        <w:t>Deep breathing</w:t>
      </w:r>
    </w:p>
    <w:p w14:paraId="37A9B84D" w14:textId="77777777" w:rsidR="002C78FE" w:rsidRDefault="002C78FE" w:rsidP="002C78FE">
      <w:pPr>
        <w:keepLines/>
        <w:spacing w:before="0"/>
        <w:rPr>
          <w:rFonts w:cs="Arial"/>
          <w:color w:val="000000"/>
          <w:sz w:val="16"/>
          <w:shd w:val="clear" w:color="auto" w:fill="FFFFFF"/>
        </w:rPr>
      </w:pPr>
    </w:p>
    <w:p w14:paraId="05102423"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w:t>
      </w:r>
      <w:r w:rsidRPr="002C78FE">
        <w:rPr>
          <w:rFonts w:ascii="Times New Roman" w:hAnsi="Times New Roman"/>
          <w:color w:val="000000"/>
          <w:sz w:val="18"/>
          <w:shd w:val="clear" w:color="auto" w:fill="FFFFFF"/>
        </w:rPr>
        <w:tab/>
        <w:t>Stretching</w:t>
      </w:r>
    </w:p>
    <w:p w14:paraId="5747151A" w14:textId="77777777" w:rsidR="002C78FE" w:rsidRDefault="002C78FE" w:rsidP="002C78FE">
      <w:pPr>
        <w:keepLines/>
        <w:spacing w:before="0"/>
        <w:rPr>
          <w:rFonts w:cs="Arial"/>
          <w:color w:val="000000"/>
          <w:sz w:val="16"/>
          <w:shd w:val="clear" w:color="auto" w:fill="FFFFFF"/>
        </w:rPr>
      </w:pPr>
    </w:p>
    <w:p w14:paraId="5D015DBC"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w:t>
      </w:r>
      <w:r w:rsidRPr="002C78FE">
        <w:rPr>
          <w:rFonts w:ascii="Times New Roman" w:hAnsi="Times New Roman"/>
          <w:color w:val="000000"/>
          <w:sz w:val="18"/>
          <w:shd w:val="clear" w:color="auto" w:fill="FFFFFF"/>
        </w:rPr>
        <w:tab/>
        <w:t>Sleep</w:t>
      </w:r>
    </w:p>
    <w:p w14:paraId="1875E697" w14:textId="77777777" w:rsidR="002C78FE" w:rsidRDefault="002C78FE" w:rsidP="002C78FE">
      <w:pPr>
        <w:keepLines/>
        <w:spacing w:before="0"/>
        <w:rPr>
          <w:rFonts w:cs="Arial"/>
          <w:color w:val="000000"/>
          <w:sz w:val="16"/>
          <w:shd w:val="clear" w:color="auto" w:fill="FFFFFF"/>
        </w:rPr>
      </w:pPr>
    </w:p>
    <w:p w14:paraId="7E1BFAE7"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w:t>
      </w:r>
      <w:r w:rsidRPr="002C78FE">
        <w:rPr>
          <w:rFonts w:ascii="Times New Roman" w:hAnsi="Times New Roman"/>
          <w:color w:val="000000"/>
          <w:sz w:val="18"/>
          <w:shd w:val="clear" w:color="auto" w:fill="FFFFFF"/>
        </w:rPr>
        <w:tab/>
        <w:t>Downtime</w:t>
      </w:r>
    </w:p>
    <w:p w14:paraId="12757E23" w14:textId="77777777" w:rsidR="002C78FE" w:rsidRDefault="002C78FE" w:rsidP="002C78FE">
      <w:pPr>
        <w:keepLines/>
        <w:spacing w:before="0"/>
        <w:rPr>
          <w:rFonts w:cs="Arial"/>
          <w:color w:val="000000"/>
          <w:sz w:val="16"/>
          <w:shd w:val="clear" w:color="auto" w:fill="FFFFFF"/>
        </w:rPr>
      </w:pPr>
    </w:p>
    <w:p w14:paraId="4074AEE6"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w:t>
      </w:r>
      <w:r w:rsidRPr="002C78FE">
        <w:rPr>
          <w:rFonts w:ascii="Times New Roman" w:hAnsi="Times New Roman"/>
          <w:color w:val="000000"/>
          <w:sz w:val="18"/>
          <w:shd w:val="clear" w:color="auto" w:fill="FFFFFF"/>
        </w:rPr>
        <w:tab/>
        <w:t>Discussions</w:t>
      </w:r>
    </w:p>
    <w:p w14:paraId="57669182" w14:textId="77777777" w:rsidR="002C78FE" w:rsidRDefault="002C78FE" w:rsidP="002C78FE">
      <w:pPr>
        <w:keepLines/>
        <w:spacing w:before="0"/>
        <w:rPr>
          <w:rFonts w:ascii="Times New Roman" w:hAnsi="Times New Roman"/>
          <w:color w:val="000000"/>
          <w:sz w:val="18"/>
          <w:shd w:val="clear" w:color="auto" w:fill="FFFFFF"/>
        </w:rPr>
      </w:pPr>
    </w:p>
    <w:p w14:paraId="14E90DE8" w14:textId="77777777" w:rsidR="002C78FE" w:rsidRDefault="002C78FE" w:rsidP="002C78FE">
      <w:pPr>
        <w:keepLines/>
        <w:spacing w:before="0"/>
        <w:rPr>
          <w:rFonts w:ascii="Times New Roman" w:hAnsi="Times New Roman"/>
          <w:color w:val="000000"/>
          <w:sz w:val="18"/>
          <w:shd w:val="clear" w:color="auto" w:fill="FFFFFF"/>
        </w:rPr>
      </w:pPr>
    </w:p>
    <w:p w14:paraId="4BC7436A" w14:textId="77777777" w:rsidR="002C78FE" w:rsidRDefault="002C78FE" w:rsidP="002C78FE">
      <w:pPr>
        <w:keepLines/>
        <w:rPr>
          <w:rFonts w:cs="Arial"/>
          <w:color w:val="000000"/>
          <w:sz w:val="16"/>
          <w:shd w:val="clear" w:color="auto" w:fill="FFFFFF"/>
        </w:rPr>
      </w:pPr>
    </w:p>
    <w:p w14:paraId="367213F2" w14:textId="77777777" w:rsidR="002C78FE" w:rsidRPr="002C78FE" w:rsidRDefault="002C78FE" w:rsidP="002C78FE">
      <w:pPr>
        <w:keepLines/>
        <w:rPr>
          <w:rFonts w:cs="Arial"/>
          <w:b/>
          <w:color w:val="000000"/>
          <w:sz w:val="20"/>
          <w:shd w:val="clear" w:color="auto" w:fill="FFFFFF"/>
        </w:rPr>
      </w:pPr>
      <w:r>
        <w:rPr>
          <w:rFonts w:cs="Arial"/>
          <w:color w:val="000000"/>
          <w:sz w:val="16"/>
          <w:shd w:val="clear" w:color="auto" w:fill="FFFFFF"/>
        </w:rPr>
        <w:br w:type="page"/>
      </w:r>
      <w:r w:rsidRPr="002C78FE">
        <w:rPr>
          <w:rFonts w:cs="Arial"/>
          <w:b/>
          <w:color w:val="000000"/>
          <w:sz w:val="20"/>
          <w:shd w:val="clear" w:color="auto" w:fill="FFFFFF"/>
        </w:rPr>
        <w:lastRenderedPageBreak/>
        <w:t xml:space="preserve">Slide 41 - Exercise &amp; Proper Diet </w:t>
      </w:r>
    </w:p>
    <w:p w14:paraId="51740DF8" w14:textId="77777777" w:rsidR="002C78FE" w:rsidRDefault="002C78FE" w:rsidP="002C78FE">
      <w:pPr>
        <w:keepLines/>
        <w:rPr>
          <w:rFonts w:cs="Arial"/>
          <w:color w:val="000000"/>
          <w:sz w:val="16"/>
          <w:shd w:val="clear" w:color="auto" w:fill="FFFFFF"/>
        </w:rPr>
      </w:pPr>
      <w:r>
        <w:rPr>
          <w:rFonts w:cs="Arial"/>
          <w:color w:val="000000"/>
          <w:sz w:val="16"/>
          <w:shd w:val="clear" w:color="auto" w:fill="FFFFFF"/>
        </w:rPr>
        <w:pict w14:anchorId="13331C96">
          <v:shape id="_x0000_i1065" type="#_x0000_t75" style="width:480pt;height:5in" o:bordertopcolor="this" o:borderleftcolor="this" o:borderbottomcolor="this" o:borderrightcolor="this">
            <v:imagedata r:id="rId47" o:title="slide41"/>
            <w10:bordertop type="single" width="4" shadow="t"/>
            <w10:borderleft type="single" width="4" shadow="t"/>
            <w10:borderbottom type="single" width="4" shadow="t"/>
            <w10:borderright type="single" width="4" shadow="t"/>
          </v:shape>
        </w:pict>
      </w:r>
    </w:p>
    <w:p w14:paraId="6C48C1E0" w14:textId="77777777" w:rsidR="002C78FE" w:rsidRPr="002C78FE" w:rsidRDefault="002C78FE" w:rsidP="002C78FE">
      <w:pPr>
        <w:keepLines/>
        <w:rPr>
          <w:rFonts w:cs="Arial"/>
          <w:b/>
          <w:color w:val="000000"/>
          <w:sz w:val="20"/>
          <w:shd w:val="clear" w:color="auto" w:fill="FFFFFF"/>
        </w:rPr>
      </w:pPr>
      <w:r w:rsidRPr="002C78FE">
        <w:rPr>
          <w:rFonts w:cs="Arial"/>
          <w:b/>
          <w:color w:val="000000"/>
          <w:sz w:val="20"/>
          <w:shd w:val="clear" w:color="auto" w:fill="FFFFFF"/>
        </w:rPr>
        <w:t>Slide notes</w:t>
      </w:r>
    </w:p>
    <w:p w14:paraId="3E42A5F6" w14:textId="77777777" w:rsidR="002C78FE" w:rsidRDefault="002C78FE" w:rsidP="002C78FE">
      <w:pPr>
        <w:keepLines/>
        <w:spacing w:before="0"/>
        <w:rPr>
          <w:rFonts w:cs="Arial"/>
          <w:color w:val="000000"/>
          <w:sz w:val="16"/>
          <w:shd w:val="clear" w:color="auto" w:fill="FFFFFF"/>
        </w:rPr>
      </w:pPr>
    </w:p>
    <w:p w14:paraId="1DE5A450"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Policy Reference(s): N/A</w:t>
      </w:r>
    </w:p>
    <w:p w14:paraId="0DDD51A7" w14:textId="77777777" w:rsidR="002C78FE" w:rsidRDefault="002C78FE" w:rsidP="002C78FE">
      <w:pPr>
        <w:keepLines/>
        <w:spacing w:before="0"/>
        <w:rPr>
          <w:rFonts w:cs="Arial"/>
          <w:color w:val="000000"/>
          <w:sz w:val="16"/>
          <w:shd w:val="clear" w:color="auto" w:fill="FFFFFF"/>
        </w:rPr>
      </w:pPr>
    </w:p>
    <w:p w14:paraId="7E923D2B"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Instructor Notes</w:t>
      </w:r>
    </w:p>
    <w:p w14:paraId="4B41A217" w14:textId="77777777" w:rsidR="002C78FE" w:rsidRDefault="002C78FE" w:rsidP="002C78FE">
      <w:pPr>
        <w:keepLines/>
        <w:spacing w:before="0"/>
        <w:rPr>
          <w:rFonts w:cs="Arial"/>
          <w:color w:val="000000"/>
          <w:sz w:val="16"/>
          <w:shd w:val="clear" w:color="auto" w:fill="FFFFFF"/>
        </w:rPr>
      </w:pPr>
    </w:p>
    <w:p w14:paraId="2FF435C8"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Exercise and Proper Diet</w:t>
      </w:r>
    </w:p>
    <w:p w14:paraId="46C002F0" w14:textId="77777777" w:rsidR="002C78FE" w:rsidRDefault="002C78FE" w:rsidP="002C78FE">
      <w:pPr>
        <w:keepLines/>
        <w:spacing w:before="0"/>
        <w:rPr>
          <w:rFonts w:cs="Arial"/>
          <w:color w:val="000000"/>
          <w:sz w:val="16"/>
          <w:shd w:val="clear" w:color="auto" w:fill="FFFFFF"/>
        </w:rPr>
      </w:pPr>
    </w:p>
    <w:p w14:paraId="4F3D7D64"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xml:space="preserve">Exercise </w:t>
      </w:r>
    </w:p>
    <w:p w14:paraId="050034C2" w14:textId="77777777" w:rsidR="002C78FE" w:rsidRDefault="002C78FE" w:rsidP="002C78FE">
      <w:pPr>
        <w:keepLines/>
        <w:spacing w:before="0"/>
        <w:rPr>
          <w:rFonts w:cs="Arial"/>
          <w:color w:val="000000"/>
          <w:sz w:val="16"/>
          <w:shd w:val="clear" w:color="auto" w:fill="FFFFFF"/>
        </w:rPr>
      </w:pPr>
    </w:p>
    <w:p w14:paraId="73F49844"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w:t>
      </w:r>
      <w:r w:rsidRPr="002C78FE">
        <w:rPr>
          <w:rFonts w:ascii="Times New Roman" w:hAnsi="Times New Roman"/>
          <w:color w:val="000000"/>
          <w:sz w:val="18"/>
          <w:shd w:val="clear" w:color="auto" w:fill="FFFFFF"/>
        </w:rPr>
        <w:tab/>
        <w:t>Enables you to “let loose” and release stress</w:t>
      </w:r>
    </w:p>
    <w:p w14:paraId="098265D6" w14:textId="77777777" w:rsidR="002C78FE" w:rsidRDefault="002C78FE" w:rsidP="002C78FE">
      <w:pPr>
        <w:keepLines/>
        <w:spacing w:before="0"/>
        <w:rPr>
          <w:rFonts w:cs="Arial"/>
          <w:color w:val="000000"/>
          <w:sz w:val="16"/>
          <w:shd w:val="clear" w:color="auto" w:fill="FFFFFF"/>
        </w:rPr>
      </w:pPr>
    </w:p>
    <w:p w14:paraId="6A898367"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w:t>
      </w:r>
      <w:r w:rsidRPr="002C78FE">
        <w:rPr>
          <w:rFonts w:ascii="Times New Roman" w:hAnsi="Times New Roman"/>
          <w:color w:val="000000"/>
          <w:sz w:val="18"/>
          <w:shd w:val="clear" w:color="auto" w:fill="FFFFFF"/>
        </w:rPr>
        <w:tab/>
        <w:t>Enhance your physical fitness</w:t>
      </w:r>
    </w:p>
    <w:p w14:paraId="3882FD41" w14:textId="77777777" w:rsidR="002C78FE" w:rsidRDefault="002C78FE" w:rsidP="002C78FE">
      <w:pPr>
        <w:keepLines/>
        <w:spacing w:before="0"/>
        <w:rPr>
          <w:rFonts w:cs="Arial"/>
          <w:color w:val="000000"/>
          <w:sz w:val="16"/>
          <w:shd w:val="clear" w:color="auto" w:fill="FFFFFF"/>
        </w:rPr>
      </w:pPr>
    </w:p>
    <w:p w14:paraId="143A839A"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w:t>
      </w:r>
      <w:r w:rsidRPr="002C78FE">
        <w:rPr>
          <w:rFonts w:ascii="Times New Roman" w:hAnsi="Times New Roman"/>
          <w:color w:val="000000"/>
          <w:sz w:val="18"/>
          <w:shd w:val="clear" w:color="auto" w:fill="FFFFFF"/>
        </w:rPr>
        <w:tab/>
        <w:t>Presents a variety of options to suit your particular interests</w:t>
      </w:r>
    </w:p>
    <w:p w14:paraId="23D76E62" w14:textId="77777777" w:rsidR="002C78FE" w:rsidRDefault="002C78FE" w:rsidP="002C78FE">
      <w:pPr>
        <w:keepLines/>
        <w:spacing w:before="0"/>
        <w:rPr>
          <w:rFonts w:cs="Arial"/>
          <w:color w:val="000000"/>
          <w:sz w:val="16"/>
          <w:shd w:val="clear" w:color="auto" w:fill="FFFFFF"/>
        </w:rPr>
      </w:pPr>
    </w:p>
    <w:p w14:paraId="1AB26B5D"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Proper Diet</w:t>
      </w:r>
    </w:p>
    <w:p w14:paraId="49CD8662" w14:textId="77777777" w:rsidR="002C78FE" w:rsidRDefault="002C78FE" w:rsidP="002C78FE">
      <w:pPr>
        <w:keepLines/>
        <w:spacing w:before="0"/>
        <w:rPr>
          <w:rFonts w:cs="Arial"/>
          <w:color w:val="000000"/>
          <w:sz w:val="16"/>
          <w:shd w:val="clear" w:color="auto" w:fill="FFFFFF"/>
        </w:rPr>
      </w:pPr>
    </w:p>
    <w:p w14:paraId="6CA92EE5"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w:t>
      </w:r>
      <w:r w:rsidRPr="002C78FE">
        <w:rPr>
          <w:rFonts w:ascii="Times New Roman" w:hAnsi="Times New Roman"/>
          <w:color w:val="000000"/>
          <w:sz w:val="18"/>
          <w:shd w:val="clear" w:color="auto" w:fill="FFFFFF"/>
        </w:rPr>
        <w:tab/>
        <w:t>Prepares your body to handle stress</w:t>
      </w:r>
    </w:p>
    <w:p w14:paraId="31790A78" w14:textId="77777777" w:rsidR="002C78FE" w:rsidRDefault="002C78FE" w:rsidP="002C78FE">
      <w:pPr>
        <w:keepLines/>
        <w:spacing w:before="0"/>
        <w:rPr>
          <w:rFonts w:cs="Arial"/>
          <w:color w:val="000000"/>
          <w:sz w:val="16"/>
          <w:shd w:val="clear" w:color="auto" w:fill="FFFFFF"/>
        </w:rPr>
      </w:pPr>
    </w:p>
    <w:p w14:paraId="0B935A10"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w:t>
      </w:r>
      <w:r w:rsidRPr="002C78FE">
        <w:rPr>
          <w:rFonts w:ascii="Times New Roman" w:hAnsi="Times New Roman"/>
          <w:color w:val="000000"/>
          <w:sz w:val="18"/>
          <w:shd w:val="clear" w:color="auto" w:fill="FFFFFF"/>
        </w:rPr>
        <w:tab/>
        <w:t>Plan your meals</w:t>
      </w:r>
    </w:p>
    <w:p w14:paraId="2EF2E1B1" w14:textId="77777777" w:rsidR="002C78FE" w:rsidRDefault="002C78FE" w:rsidP="002C78FE">
      <w:pPr>
        <w:keepLines/>
        <w:spacing w:before="0"/>
        <w:rPr>
          <w:rFonts w:cs="Arial"/>
          <w:color w:val="000000"/>
          <w:sz w:val="16"/>
          <w:shd w:val="clear" w:color="auto" w:fill="FFFFFF"/>
        </w:rPr>
      </w:pPr>
    </w:p>
    <w:p w14:paraId="36C920E3"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w:t>
      </w:r>
      <w:r w:rsidRPr="002C78FE">
        <w:rPr>
          <w:rFonts w:ascii="Times New Roman" w:hAnsi="Times New Roman"/>
          <w:color w:val="000000"/>
          <w:sz w:val="18"/>
          <w:shd w:val="clear" w:color="auto" w:fill="FFFFFF"/>
        </w:rPr>
        <w:tab/>
        <w:t>Avoid junk food and fast food</w:t>
      </w:r>
    </w:p>
    <w:p w14:paraId="5CFF7948" w14:textId="77777777" w:rsidR="002C78FE" w:rsidRDefault="002C78FE" w:rsidP="002C78FE">
      <w:pPr>
        <w:keepLines/>
        <w:spacing w:before="0"/>
        <w:rPr>
          <w:rFonts w:cs="Arial"/>
          <w:color w:val="000000"/>
          <w:sz w:val="16"/>
          <w:shd w:val="clear" w:color="auto" w:fill="FFFFFF"/>
        </w:rPr>
      </w:pPr>
    </w:p>
    <w:p w14:paraId="4FDCB0AC"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w:t>
      </w:r>
      <w:r w:rsidRPr="002C78FE">
        <w:rPr>
          <w:rFonts w:ascii="Times New Roman" w:hAnsi="Times New Roman"/>
          <w:color w:val="000000"/>
          <w:sz w:val="18"/>
          <w:shd w:val="clear" w:color="auto" w:fill="FFFFFF"/>
        </w:rPr>
        <w:tab/>
        <w:t>Eat healthy snacks</w:t>
      </w:r>
    </w:p>
    <w:p w14:paraId="60729771" w14:textId="77777777" w:rsidR="002C78FE" w:rsidRDefault="002C78FE" w:rsidP="002C78FE">
      <w:pPr>
        <w:keepLines/>
        <w:spacing w:before="0"/>
        <w:rPr>
          <w:rFonts w:ascii="Times New Roman" w:hAnsi="Times New Roman"/>
          <w:color w:val="000000"/>
          <w:sz w:val="18"/>
          <w:shd w:val="clear" w:color="auto" w:fill="FFFFFF"/>
        </w:rPr>
      </w:pPr>
    </w:p>
    <w:p w14:paraId="2728A58A" w14:textId="77777777" w:rsidR="002C78FE" w:rsidRDefault="002C78FE" w:rsidP="002C78FE">
      <w:pPr>
        <w:keepLines/>
        <w:spacing w:before="0"/>
        <w:rPr>
          <w:rFonts w:ascii="Times New Roman" w:hAnsi="Times New Roman"/>
          <w:color w:val="000000"/>
          <w:sz w:val="18"/>
          <w:shd w:val="clear" w:color="auto" w:fill="FFFFFF"/>
        </w:rPr>
      </w:pPr>
    </w:p>
    <w:p w14:paraId="5D6370A7" w14:textId="77777777" w:rsidR="002C78FE" w:rsidRDefault="002C78FE" w:rsidP="002C78FE">
      <w:pPr>
        <w:keepLines/>
        <w:rPr>
          <w:rFonts w:cs="Arial"/>
          <w:color w:val="000000"/>
          <w:sz w:val="16"/>
          <w:shd w:val="clear" w:color="auto" w:fill="FFFFFF"/>
        </w:rPr>
      </w:pPr>
    </w:p>
    <w:p w14:paraId="4AE5A87C" w14:textId="77777777" w:rsidR="002C78FE" w:rsidRPr="002C78FE" w:rsidRDefault="002C78FE" w:rsidP="002C78FE">
      <w:pPr>
        <w:keepLines/>
        <w:rPr>
          <w:rFonts w:cs="Arial"/>
          <w:b/>
          <w:color w:val="000000"/>
          <w:sz w:val="20"/>
          <w:shd w:val="clear" w:color="auto" w:fill="FFFFFF"/>
        </w:rPr>
      </w:pPr>
      <w:r>
        <w:rPr>
          <w:rFonts w:cs="Arial"/>
          <w:color w:val="000000"/>
          <w:sz w:val="16"/>
          <w:shd w:val="clear" w:color="auto" w:fill="FFFFFF"/>
        </w:rPr>
        <w:br w:type="page"/>
      </w:r>
      <w:r w:rsidRPr="002C78FE">
        <w:rPr>
          <w:rFonts w:cs="Arial"/>
          <w:b/>
          <w:color w:val="000000"/>
          <w:sz w:val="20"/>
          <w:shd w:val="clear" w:color="auto" w:fill="FFFFFF"/>
        </w:rPr>
        <w:lastRenderedPageBreak/>
        <w:t xml:space="preserve">Slide 42 - Deep Breathing &amp; Stretching </w:t>
      </w:r>
    </w:p>
    <w:p w14:paraId="677D7383" w14:textId="77777777" w:rsidR="002C78FE" w:rsidRDefault="002C78FE" w:rsidP="002C78FE">
      <w:pPr>
        <w:keepLines/>
        <w:rPr>
          <w:rFonts w:cs="Arial"/>
          <w:color w:val="000000"/>
          <w:sz w:val="16"/>
          <w:shd w:val="clear" w:color="auto" w:fill="FFFFFF"/>
        </w:rPr>
      </w:pPr>
      <w:r>
        <w:rPr>
          <w:rFonts w:cs="Arial"/>
          <w:color w:val="000000"/>
          <w:sz w:val="16"/>
          <w:shd w:val="clear" w:color="auto" w:fill="FFFFFF"/>
        </w:rPr>
        <w:pict w14:anchorId="2ADC615A">
          <v:shape id="_x0000_i1066" type="#_x0000_t75" style="width:480pt;height:5in" o:bordertopcolor="this" o:borderleftcolor="this" o:borderbottomcolor="this" o:borderrightcolor="this">
            <v:imagedata r:id="rId48" o:title="slide42"/>
            <w10:bordertop type="single" width="4" shadow="t"/>
            <w10:borderleft type="single" width="4" shadow="t"/>
            <w10:borderbottom type="single" width="4" shadow="t"/>
            <w10:borderright type="single" width="4" shadow="t"/>
          </v:shape>
        </w:pict>
      </w:r>
    </w:p>
    <w:p w14:paraId="52C559F5" w14:textId="77777777" w:rsidR="002C78FE" w:rsidRPr="002C78FE" w:rsidRDefault="002C78FE" w:rsidP="002C78FE">
      <w:pPr>
        <w:keepLines/>
        <w:rPr>
          <w:rFonts w:cs="Arial"/>
          <w:b/>
          <w:color w:val="000000"/>
          <w:sz w:val="20"/>
          <w:shd w:val="clear" w:color="auto" w:fill="FFFFFF"/>
        </w:rPr>
      </w:pPr>
      <w:r w:rsidRPr="002C78FE">
        <w:rPr>
          <w:rFonts w:cs="Arial"/>
          <w:b/>
          <w:color w:val="000000"/>
          <w:sz w:val="20"/>
          <w:shd w:val="clear" w:color="auto" w:fill="FFFFFF"/>
        </w:rPr>
        <w:t>Slide notes</w:t>
      </w:r>
    </w:p>
    <w:p w14:paraId="7818DF05" w14:textId="77777777" w:rsidR="002C78FE" w:rsidRDefault="002C78FE" w:rsidP="002C78FE">
      <w:pPr>
        <w:keepLines/>
        <w:spacing w:before="0"/>
        <w:rPr>
          <w:rFonts w:cs="Arial"/>
          <w:color w:val="000000"/>
          <w:sz w:val="16"/>
          <w:shd w:val="clear" w:color="auto" w:fill="FFFFFF"/>
        </w:rPr>
      </w:pPr>
    </w:p>
    <w:p w14:paraId="6D30CCE8"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Policy Reference(s): N/A</w:t>
      </w:r>
    </w:p>
    <w:p w14:paraId="0431D77F" w14:textId="77777777" w:rsidR="002C78FE" w:rsidRDefault="002C78FE" w:rsidP="002C78FE">
      <w:pPr>
        <w:keepLines/>
        <w:spacing w:before="0"/>
        <w:rPr>
          <w:rFonts w:cs="Arial"/>
          <w:color w:val="000000"/>
          <w:sz w:val="16"/>
          <w:shd w:val="clear" w:color="auto" w:fill="FFFFFF"/>
        </w:rPr>
      </w:pPr>
    </w:p>
    <w:p w14:paraId="0724D651"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Instructor Notes</w:t>
      </w:r>
    </w:p>
    <w:p w14:paraId="2B3E973A" w14:textId="77777777" w:rsidR="002C78FE" w:rsidRDefault="002C78FE" w:rsidP="002C78FE">
      <w:pPr>
        <w:keepLines/>
        <w:spacing w:before="0"/>
        <w:rPr>
          <w:rFonts w:cs="Arial"/>
          <w:color w:val="000000"/>
          <w:sz w:val="16"/>
          <w:shd w:val="clear" w:color="auto" w:fill="FFFFFF"/>
        </w:rPr>
      </w:pPr>
    </w:p>
    <w:p w14:paraId="1B3C4F95"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Deep Breathing and Stretching</w:t>
      </w:r>
    </w:p>
    <w:p w14:paraId="73C5D3DA" w14:textId="77777777" w:rsidR="002C78FE" w:rsidRDefault="002C78FE" w:rsidP="002C78FE">
      <w:pPr>
        <w:keepLines/>
        <w:spacing w:before="0"/>
        <w:rPr>
          <w:rFonts w:cs="Arial"/>
          <w:color w:val="000000"/>
          <w:sz w:val="16"/>
          <w:shd w:val="clear" w:color="auto" w:fill="FFFFFF"/>
        </w:rPr>
      </w:pPr>
    </w:p>
    <w:p w14:paraId="075D5267"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xml:space="preserve">Deep Breathing </w:t>
      </w:r>
    </w:p>
    <w:p w14:paraId="222EE4CE" w14:textId="77777777" w:rsidR="002C78FE" w:rsidRDefault="002C78FE" w:rsidP="002C78FE">
      <w:pPr>
        <w:keepLines/>
        <w:spacing w:before="0"/>
        <w:rPr>
          <w:rFonts w:cs="Arial"/>
          <w:color w:val="000000"/>
          <w:sz w:val="16"/>
          <w:shd w:val="clear" w:color="auto" w:fill="FFFFFF"/>
        </w:rPr>
      </w:pPr>
    </w:p>
    <w:p w14:paraId="7C0C6CD4"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w:t>
      </w:r>
      <w:r w:rsidRPr="002C78FE">
        <w:rPr>
          <w:rFonts w:ascii="Times New Roman" w:hAnsi="Times New Roman"/>
          <w:color w:val="000000"/>
          <w:sz w:val="18"/>
          <w:shd w:val="clear" w:color="auto" w:fill="FFFFFF"/>
        </w:rPr>
        <w:tab/>
        <w:t>Lowers your heart rate</w:t>
      </w:r>
    </w:p>
    <w:p w14:paraId="03B7F17D" w14:textId="77777777" w:rsidR="002C78FE" w:rsidRDefault="002C78FE" w:rsidP="002C78FE">
      <w:pPr>
        <w:keepLines/>
        <w:spacing w:before="0"/>
        <w:rPr>
          <w:rFonts w:cs="Arial"/>
          <w:color w:val="000000"/>
          <w:sz w:val="16"/>
          <w:shd w:val="clear" w:color="auto" w:fill="FFFFFF"/>
        </w:rPr>
      </w:pPr>
    </w:p>
    <w:p w14:paraId="42B7EE40"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w:t>
      </w:r>
      <w:r w:rsidRPr="002C78FE">
        <w:rPr>
          <w:rFonts w:ascii="Times New Roman" w:hAnsi="Times New Roman"/>
          <w:color w:val="000000"/>
          <w:sz w:val="18"/>
          <w:shd w:val="clear" w:color="auto" w:fill="FFFFFF"/>
        </w:rPr>
        <w:tab/>
        <w:t>Helps you relax</w:t>
      </w:r>
    </w:p>
    <w:p w14:paraId="253BDCAD" w14:textId="77777777" w:rsidR="002C78FE" w:rsidRDefault="002C78FE" w:rsidP="002C78FE">
      <w:pPr>
        <w:keepLines/>
        <w:spacing w:before="0"/>
        <w:rPr>
          <w:rFonts w:cs="Arial"/>
          <w:color w:val="000000"/>
          <w:sz w:val="16"/>
          <w:shd w:val="clear" w:color="auto" w:fill="FFFFFF"/>
        </w:rPr>
      </w:pPr>
    </w:p>
    <w:p w14:paraId="048DA102"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w:t>
      </w:r>
      <w:r w:rsidRPr="002C78FE">
        <w:rPr>
          <w:rFonts w:ascii="Times New Roman" w:hAnsi="Times New Roman"/>
          <w:color w:val="000000"/>
          <w:sz w:val="18"/>
          <w:shd w:val="clear" w:color="auto" w:fill="FFFFFF"/>
        </w:rPr>
        <w:tab/>
        <w:t>Can be performed right at your workstation</w:t>
      </w:r>
    </w:p>
    <w:p w14:paraId="48667A21" w14:textId="77777777" w:rsidR="002C78FE" w:rsidRDefault="002C78FE" w:rsidP="002C78FE">
      <w:pPr>
        <w:keepLines/>
        <w:spacing w:before="0"/>
        <w:rPr>
          <w:rFonts w:cs="Arial"/>
          <w:color w:val="000000"/>
          <w:sz w:val="16"/>
          <w:shd w:val="clear" w:color="auto" w:fill="FFFFFF"/>
        </w:rPr>
      </w:pPr>
    </w:p>
    <w:p w14:paraId="1E682ADE"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xml:space="preserve">Stretching </w:t>
      </w:r>
    </w:p>
    <w:p w14:paraId="1D414930" w14:textId="77777777" w:rsidR="002C78FE" w:rsidRDefault="002C78FE" w:rsidP="002C78FE">
      <w:pPr>
        <w:keepLines/>
        <w:spacing w:before="0"/>
        <w:rPr>
          <w:rFonts w:cs="Arial"/>
          <w:color w:val="000000"/>
          <w:sz w:val="16"/>
          <w:shd w:val="clear" w:color="auto" w:fill="FFFFFF"/>
        </w:rPr>
      </w:pPr>
    </w:p>
    <w:p w14:paraId="6CA1754D"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w:t>
      </w:r>
      <w:r w:rsidRPr="002C78FE">
        <w:rPr>
          <w:rFonts w:ascii="Times New Roman" w:hAnsi="Times New Roman"/>
          <w:color w:val="000000"/>
          <w:sz w:val="18"/>
          <w:shd w:val="clear" w:color="auto" w:fill="FFFFFF"/>
        </w:rPr>
        <w:tab/>
        <w:t>Occasional stretching throughout the day relieves muscle tension which causes stress</w:t>
      </w:r>
    </w:p>
    <w:p w14:paraId="091DF407" w14:textId="77777777" w:rsidR="002C78FE" w:rsidRDefault="002C78FE" w:rsidP="002C78FE">
      <w:pPr>
        <w:keepLines/>
        <w:spacing w:before="0"/>
        <w:rPr>
          <w:rFonts w:cs="Arial"/>
          <w:color w:val="000000"/>
          <w:sz w:val="16"/>
          <w:shd w:val="clear" w:color="auto" w:fill="FFFFFF"/>
        </w:rPr>
      </w:pPr>
    </w:p>
    <w:p w14:paraId="5D275721"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w:t>
      </w:r>
      <w:r w:rsidRPr="002C78FE">
        <w:rPr>
          <w:rFonts w:ascii="Times New Roman" w:hAnsi="Times New Roman"/>
          <w:color w:val="000000"/>
          <w:sz w:val="18"/>
          <w:shd w:val="clear" w:color="auto" w:fill="FFFFFF"/>
        </w:rPr>
        <w:tab/>
        <w:t>This can be performed during breaks; at your workstation, in the break room, or while taking a walk</w:t>
      </w:r>
    </w:p>
    <w:p w14:paraId="49467BBB" w14:textId="77777777" w:rsidR="002C78FE" w:rsidRDefault="002C78FE" w:rsidP="002C78FE">
      <w:pPr>
        <w:keepLines/>
        <w:spacing w:before="0"/>
        <w:rPr>
          <w:rFonts w:ascii="Times New Roman" w:hAnsi="Times New Roman"/>
          <w:color w:val="000000"/>
          <w:sz w:val="18"/>
          <w:shd w:val="clear" w:color="auto" w:fill="FFFFFF"/>
        </w:rPr>
      </w:pPr>
    </w:p>
    <w:p w14:paraId="3005A09B" w14:textId="77777777" w:rsidR="002C78FE" w:rsidRDefault="002C78FE" w:rsidP="002C78FE">
      <w:pPr>
        <w:keepLines/>
        <w:spacing w:before="0"/>
        <w:rPr>
          <w:rFonts w:ascii="Times New Roman" w:hAnsi="Times New Roman"/>
          <w:color w:val="000000"/>
          <w:sz w:val="18"/>
          <w:shd w:val="clear" w:color="auto" w:fill="FFFFFF"/>
        </w:rPr>
      </w:pPr>
    </w:p>
    <w:p w14:paraId="62EF34D2" w14:textId="77777777" w:rsidR="002C78FE" w:rsidRDefault="002C78FE" w:rsidP="002C78FE">
      <w:pPr>
        <w:keepLines/>
        <w:rPr>
          <w:rFonts w:cs="Arial"/>
          <w:color w:val="000000"/>
          <w:sz w:val="16"/>
          <w:shd w:val="clear" w:color="auto" w:fill="FFFFFF"/>
        </w:rPr>
      </w:pPr>
    </w:p>
    <w:p w14:paraId="0DCA4651" w14:textId="77777777" w:rsidR="002C78FE" w:rsidRPr="002C78FE" w:rsidRDefault="002C78FE" w:rsidP="002C78FE">
      <w:pPr>
        <w:keepLines/>
        <w:rPr>
          <w:rFonts w:cs="Arial"/>
          <w:b/>
          <w:color w:val="000000"/>
          <w:sz w:val="20"/>
          <w:shd w:val="clear" w:color="auto" w:fill="FFFFFF"/>
        </w:rPr>
      </w:pPr>
      <w:r>
        <w:rPr>
          <w:rFonts w:cs="Arial"/>
          <w:color w:val="000000"/>
          <w:sz w:val="16"/>
          <w:shd w:val="clear" w:color="auto" w:fill="FFFFFF"/>
        </w:rPr>
        <w:br w:type="page"/>
      </w:r>
      <w:r w:rsidRPr="002C78FE">
        <w:rPr>
          <w:rFonts w:cs="Arial"/>
          <w:b/>
          <w:color w:val="000000"/>
          <w:sz w:val="20"/>
          <w:shd w:val="clear" w:color="auto" w:fill="FFFFFF"/>
        </w:rPr>
        <w:lastRenderedPageBreak/>
        <w:t xml:space="preserve">Slide 43 - Sleep &amp; Downtime </w:t>
      </w:r>
    </w:p>
    <w:p w14:paraId="23F845BA" w14:textId="77777777" w:rsidR="002C78FE" w:rsidRDefault="002C78FE" w:rsidP="002C78FE">
      <w:pPr>
        <w:keepLines/>
        <w:rPr>
          <w:rFonts w:cs="Arial"/>
          <w:color w:val="000000"/>
          <w:sz w:val="16"/>
          <w:shd w:val="clear" w:color="auto" w:fill="FFFFFF"/>
        </w:rPr>
      </w:pPr>
      <w:r>
        <w:rPr>
          <w:rFonts w:cs="Arial"/>
          <w:color w:val="000000"/>
          <w:sz w:val="16"/>
          <w:shd w:val="clear" w:color="auto" w:fill="FFFFFF"/>
        </w:rPr>
        <w:pict w14:anchorId="638F7406">
          <v:shape id="_x0000_i1067" type="#_x0000_t75" style="width:480pt;height:5in" o:bordertopcolor="this" o:borderleftcolor="this" o:borderbottomcolor="this" o:borderrightcolor="this">
            <v:imagedata r:id="rId49" o:title="slide43"/>
            <w10:bordertop type="single" width="4" shadow="t"/>
            <w10:borderleft type="single" width="4" shadow="t"/>
            <w10:borderbottom type="single" width="4" shadow="t"/>
            <w10:borderright type="single" width="4" shadow="t"/>
          </v:shape>
        </w:pict>
      </w:r>
    </w:p>
    <w:p w14:paraId="0697C22C" w14:textId="77777777" w:rsidR="002C78FE" w:rsidRPr="002C78FE" w:rsidRDefault="002C78FE" w:rsidP="002C78FE">
      <w:pPr>
        <w:keepLines/>
        <w:rPr>
          <w:rFonts w:cs="Arial"/>
          <w:b/>
          <w:color w:val="000000"/>
          <w:sz w:val="20"/>
          <w:shd w:val="clear" w:color="auto" w:fill="FFFFFF"/>
        </w:rPr>
      </w:pPr>
      <w:r w:rsidRPr="002C78FE">
        <w:rPr>
          <w:rFonts w:cs="Arial"/>
          <w:b/>
          <w:color w:val="000000"/>
          <w:sz w:val="20"/>
          <w:shd w:val="clear" w:color="auto" w:fill="FFFFFF"/>
        </w:rPr>
        <w:t>Slide notes</w:t>
      </w:r>
    </w:p>
    <w:p w14:paraId="0700BE0C" w14:textId="77777777" w:rsidR="002C78FE" w:rsidRDefault="002C78FE" w:rsidP="002C78FE">
      <w:pPr>
        <w:keepLines/>
        <w:spacing w:before="0"/>
        <w:rPr>
          <w:rFonts w:cs="Arial"/>
          <w:color w:val="000000"/>
          <w:sz w:val="16"/>
          <w:shd w:val="clear" w:color="auto" w:fill="FFFFFF"/>
        </w:rPr>
      </w:pPr>
    </w:p>
    <w:p w14:paraId="42877E58"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Policy Reference(s): N/A</w:t>
      </w:r>
    </w:p>
    <w:p w14:paraId="6306C158" w14:textId="77777777" w:rsidR="002C78FE" w:rsidRDefault="002C78FE" w:rsidP="002C78FE">
      <w:pPr>
        <w:keepLines/>
        <w:spacing w:before="0"/>
        <w:rPr>
          <w:rFonts w:cs="Arial"/>
          <w:color w:val="000000"/>
          <w:sz w:val="16"/>
          <w:shd w:val="clear" w:color="auto" w:fill="FFFFFF"/>
        </w:rPr>
      </w:pPr>
    </w:p>
    <w:p w14:paraId="153442D5"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Instructor Notes</w:t>
      </w:r>
    </w:p>
    <w:p w14:paraId="10F4B482" w14:textId="77777777" w:rsidR="002C78FE" w:rsidRDefault="002C78FE" w:rsidP="002C78FE">
      <w:pPr>
        <w:keepLines/>
        <w:spacing w:before="0"/>
        <w:rPr>
          <w:rFonts w:cs="Arial"/>
          <w:color w:val="000000"/>
          <w:sz w:val="16"/>
          <w:shd w:val="clear" w:color="auto" w:fill="FFFFFF"/>
        </w:rPr>
      </w:pPr>
    </w:p>
    <w:p w14:paraId="16BD8B83"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Sleep and Downtime</w:t>
      </w:r>
    </w:p>
    <w:p w14:paraId="009DE17B" w14:textId="77777777" w:rsidR="002C78FE" w:rsidRDefault="002C78FE" w:rsidP="002C78FE">
      <w:pPr>
        <w:keepLines/>
        <w:spacing w:before="0"/>
        <w:rPr>
          <w:rFonts w:cs="Arial"/>
          <w:color w:val="000000"/>
          <w:sz w:val="16"/>
          <w:shd w:val="clear" w:color="auto" w:fill="FFFFFF"/>
        </w:rPr>
      </w:pPr>
    </w:p>
    <w:p w14:paraId="43DFEAB3"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xml:space="preserve">Sleep </w:t>
      </w:r>
    </w:p>
    <w:p w14:paraId="003BA5A8" w14:textId="77777777" w:rsidR="002C78FE" w:rsidRDefault="002C78FE" w:rsidP="002C78FE">
      <w:pPr>
        <w:keepLines/>
        <w:spacing w:before="0"/>
        <w:rPr>
          <w:rFonts w:cs="Arial"/>
          <w:color w:val="000000"/>
          <w:sz w:val="16"/>
          <w:shd w:val="clear" w:color="auto" w:fill="FFFFFF"/>
        </w:rPr>
      </w:pPr>
    </w:p>
    <w:p w14:paraId="0B4EC7B2"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w:t>
      </w:r>
      <w:r w:rsidRPr="002C78FE">
        <w:rPr>
          <w:rFonts w:ascii="Times New Roman" w:hAnsi="Times New Roman"/>
          <w:color w:val="000000"/>
          <w:sz w:val="18"/>
          <w:shd w:val="clear" w:color="auto" w:fill="FFFFFF"/>
        </w:rPr>
        <w:tab/>
        <w:t xml:space="preserve">Sleeping is essential to maintaining a healthy body and state of mind </w:t>
      </w:r>
    </w:p>
    <w:p w14:paraId="684FAAD7" w14:textId="77777777" w:rsidR="002C78FE" w:rsidRDefault="002C78FE" w:rsidP="002C78FE">
      <w:pPr>
        <w:keepLines/>
        <w:spacing w:before="0"/>
        <w:rPr>
          <w:rFonts w:cs="Arial"/>
          <w:color w:val="000000"/>
          <w:sz w:val="16"/>
          <w:shd w:val="clear" w:color="auto" w:fill="FFFFFF"/>
        </w:rPr>
      </w:pPr>
    </w:p>
    <w:p w14:paraId="5359E4A5"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w:t>
      </w:r>
      <w:r w:rsidRPr="002C78FE">
        <w:rPr>
          <w:rFonts w:ascii="Times New Roman" w:hAnsi="Times New Roman"/>
          <w:color w:val="000000"/>
          <w:sz w:val="18"/>
          <w:shd w:val="clear" w:color="auto" w:fill="FFFFFF"/>
        </w:rPr>
        <w:tab/>
        <w:t>To keep your stress levels down, you should plan your work week to ensure you get at least six hours of sleep nightly</w:t>
      </w:r>
    </w:p>
    <w:p w14:paraId="3AA563BC" w14:textId="77777777" w:rsidR="002C78FE" w:rsidRDefault="002C78FE" w:rsidP="002C78FE">
      <w:pPr>
        <w:keepLines/>
        <w:spacing w:before="0"/>
        <w:rPr>
          <w:rFonts w:cs="Arial"/>
          <w:color w:val="000000"/>
          <w:sz w:val="16"/>
          <w:shd w:val="clear" w:color="auto" w:fill="FFFFFF"/>
        </w:rPr>
      </w:pPr>
    </w:p>
    <w:p w14:paraId="75EFFC4F"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xml:space="preserve">Downtime </w:t>
      </w:r>
    </w:p>
    <w:p w14:paraId="12AF5AD0" w14:textId="77777777" w:rsidR="002C78FE" w:rsidRDefault="002C78FE" w:rsidP="002C78FE">
      <w:pPr>
        <w:keepLines/>
        <w:spacing w:before="0"/>
        <w:rPr>
          <w:rFonts w:cs="Arial"/>
          <w:color w:val="000000"/>
          <w:sz w:val="16"/>
          <w:shd w:val="clear" w:color="auto" w:fill="FFFFFF"/>
        </w:rPr>
      </w:pPr>
    </w:p>
    <w:p w14:paraId="6C3B97A1"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w:t>
      </w:r>
      <w:r w:rsidRPr="002C78FE">
        <w:rPr>
          <w:rFonts w:ascii="Times New Roman" w:hAnsi="Times New Roman"/>
          <w:color w:val="000000"/>
          <w:sz w:val="18"/>
          <w:shd w:val="clear" w:color="auto" w:fill="FFFFFF"/>
        </w:rPr>
        <w:tab/>
        <w:t>Should be completely detached from all elements of your work life</w:t>
      </w:r>
    </w:p>
    <w:p w14:paraId="4534F2ED" w14:textId="77777777" w:rsidR="002C78FE" w:rsidRDefault="002C78FE" w:rsidP="002C78FE">
      <w:pPr>
        <w:keepLines/>
        <w:spacing w:before="0"/>
        <w:rPr>
          <w:rFonts w:cs="Arial"/>
          <w:color w:val="000000"/>
          <w:sz w:val="16"/>
          <w:shd w:val="clear" w:color="auto" w:fill="FFFFFF"/>
        </w:rPr>
      </w:pPr>
    </w:p>
    <w:p w14:paraId="1B583642"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w:t>
      </w:r>
      <w:r w:rsidRPr="002C78FE">
        <w:rPr>
          <w:rFonts w:ascii="Times New Roman" w:hAnsi="Times New Roman"/>
          <w:color w:val="000000"/>
          <w:sz w:val="18"/>
          <w:shd w:val="clear" w:color="auto" w:fill="FFFFFF"/>
        </w:rPr>
        <w:tab/>
        <w:t>Should involve activities you enjoy, such as listening to music, going to a movie, reading, or taking up a hobby.</w:t>
      </w:r>
    </w:p>
    <w:p w14:paraId="22263262" w14:textId="77777777" w:rsidR="002C78FE" w:rsidRDefault="002C78FE" w:rsidP="002C78FE">
      <w:pPr>
        <w:keepLines/>
        <w:spacing w:before="0"/>
        <w:rPr>
          <w:rFonts w:ascii="Times New Roman" w:hAnsi="Times New Roman"/>
          <w:color w:val="000000"/>
          <w:sz w:val="18"/>
          <w:shd w:val="clear" w:color="auto" w:fill="FFFFFF"/>
        </w:rPr>
      </w:pPr>
    </w:p>
    <w:p w14:paraId="2E679A1E" w14:textId="77777777" w:rsidR="002C78FE" w:rsidRDefault="002C78FE" w:rsidP="002C78FE">
      <w:pPr>
        <w:keepLines/>
        <w:spacing w:before="0"/>
        <w:rPr>
          <w:rFonts w:ascii="Times New Roman" w:hAnsi="Times New Roman"/>
          <w:color w:val="000000"/>
          <w:sz w:val="18"/>
          <w:shd w:val="clear" w:color="auto" w:fill="FFFFFF"/>
        </w:rPr>
      </w:pPr>
    </w:p>
    <w:p w14:paraId="5790336F" w14:textId="77777777" w:rsidR="002C78FE" w:rsidRDefault="002C78FE" w:rsidP="002C78FE">
      <w:pPr>
        <w:keepLines/>
        <w:rPr>
          <w:rFonts w:cs="Arial"/>
          <w:color w:val="000000"/>
          <w:sz w:val="16"/>
          <w:shd w:val="clear" w:color="auto" w:fill="FFFFFF"/>
        </w:rPr>
      </w:pPr>
    </w:p>
    <w:p w14:paraId="52120E8D" w14:textId="77777777" w:rsidR="002C78FE" w:rsidRPr="002C78FE" w:rsidRDefault="002C78FE" w:rsidP="002C78FE">
      <w:pPr>
        <w:keepLines/>
        <w:rPr>
          <w:rFonts w:cs="Arial"/>
          <w:b/>
          <w:color w:val="000000"/>
          <w:sz w:val="20"/>
          <w:shd w:val="clear" w:color="auto" w:fill="FFFFFF"/>
        </w:rPr>
      </w:pPr>
      <w:r>
        <w:rPr>
          <w:rFonts w:cs="Arial"/>
          <w:color w:val="000000"/>
          <w:sz w:val="16"/>
          <w:shd w:val="clear" w:color="auto" w:fill="FFFFFF"/>
        </w:rPr>
        <w:br w:type="page"/>
      </w:r>
      <w:r w:rsidRPr="002C78FE">
        <w:rPr>
          <w:rFonts w:cs="Arial"/>
          <w:b/>
          <w:color w:val="000000"/>
          <w:sz w:val="20"/>
          <w:shd w:val="clear" w:color="auto" w:fill="FFFFFF"/>
        </w:rPr>
        <w:lastRenderedPageBreak/>
        <w:t xml:space="preserve">Slide 44 - Discussions </w:t>
      </w:r>
    </w:p>
    <w:p w14:paraId="19C52046" w14:textId="77777777" w:rsidR="002C78FE" w:rsidRDefault="002C78FE" w:rsidP="002C78FE">
      <w:pPr>
        <w:keepLines/>
        <w:rPr>
          <w:rFonts w:cs="Arial"/>
          <w:color w:val="000000"/>
          <w:sz w:val="16"/>
          <w:shd w:val="clear" w:color="auto" w:fill="FFFFFF"/>
        </w:rPr>
      </w:pPr>
      <w:r>
        <w:rPr>
          <w:rFonts w:cs="Arial"/>
          <w:color w:val="000000"/>
          <w:sz w:val="16"/>
          <w:shd w:val="clear" w:color="auto" w:fill="FFFFFF"/>
        </w:rPr>
        <w:pict w14:anchorId="116306D3">
          <v:shape id="_x0000_i1068" type="#_x0000_t75" style="width:480pt;height:5in" o:bordertopcolor="this" o:borderleftcolor="this" o:borderbottomcolor="this" o:borderrightcolor="this">
            <v:imagedata r:id="rId50" o:title="slide44"/>
            <w10:bordertop type="single" width="4" shadow="t"/>
            <w10:borderleft type="single" width="4" shadow="t"/>
            <w10:borderbottom type="single" width="4" shadow="t"/>
            <w10:borderright type="single" width="4" shadow="t"/>
          </v:shape>
        </w:pict>
      </w:r>
    </w:p>
    <w:p w14:paraId="3A73EA3B" w14:textId="77777777" w:rsidR="002C78FE" w:rsidRPr="002C78FE" w:rsidRDefault="002C78FE" w:rsidP="002C78FE">
      <w:pPr>
        <w:keepLines/>
        <w:rPr>
          <w:rFonts w:cs="Arial"/>
          <w:b/>
          <w:color w:val="000000"/>
          <w:sz w:val="20"/>
          <w:shd w:val="clear" w:color="auto" w:fill="FFFFFF"/>
        </w:rPr>
      </w:pPr>
      <w:r w:rsidRPr="002C78FE">
        <w:rPr>
          <w:rFonts w:cs="Arial"/>
          <w:b/>
          <w:color w:val="000000"/>
          <w:sz w:val="20"/>
          <w:shd w:val="clear" w:color="auto" w:fill="FFFFFF"/>
        </w:rPr>
        <w:t>Slide notes</w:t>
      </w:r>
    </w:p>
    <w:p w14:paraId="0BEDBA3F" w14:textId="77777777" w:rsidR="002C78FE" w:rsidRDefault="002C78FE" w:rsidP="002C78FE">
      <w:pPr>
        <w:keepLines/>
        <w:spacing w:before="0"/>
        <w:rPr>
          <w:rFonts w:cs="Arial"/>
          <w:color w:val="000000"/>
          <w:sz w:val="16"/>
          <w:shd w:val="clear" w:color="auto" w:fill="FFFFFF"/>
        </w:rPr>
      </w:pPr>
    </w:p>
    <w:p w14:paraId="3A0EAA13"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Policy Reference(s): N/A</w:t>
      </w:r>
    </w:p>
    <w:p w14:paraId="5F9F74AA" w14:textId="77777777" w:rsidR="002C78FE" w:rsidRDefault="002C78FE" w:rsidP="002C78FE">
      <w:pPr>
        <w:keepLines/>
        <w:spacing w:before="0"/>
        <w:rPr>
          <w:rFonts w:cs="Arial"/>
          <w:color w:val="000000"/>
          <w:sz w:val="16"/>
          <w:shd w:val="clear" w:color="auto" w:fill="FFFFFF"/>
        </w:rPr>
      </w:pPr>
    </w:p>
    <w:p w14:paraId="034B8ED4"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Instructor Notes</w:t>
      </w:r>
    </w:p>
    <w:p w14:paraId="04B3122B" w14:textId="77777777" w:rsidR="002C78FE" w:rsidRDefault="002C78FE" w:rsidP="002C78FE">
      <w:pPr>
        <w:keepLines/>
        <w:spacing w:before="0"/>
        <w:rPr>
          <w:rFonts w:cs="Arial"/>
          <w:color w:val="000000"/>
          <w:sz w:val="16"/>
          <w:shd w:val="clear" w:color="auto" w:fill="FFFFFF"/>
        </w:rPr>
      </w:pPr>
    </w:p>
    <w:p w14:paraId="64CCA31C"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Discussions</w:t>
      </w:r>
    </w:p>
    <w:p w14:paraId="199A4F71" w14:textId="77777777" w:rsidR="002C78FE" w:rsidRDefault="002C78FE" w:rsidP="002C78FE">
      <w:pPr>
        <w:keepLines/>
        <w:spacing w:before="0"/>
        <w:rPr>
          <w:rFonts w:cs="Arial"/>
          <w:color w:val="000000"/>
          <w:sz w:val="16"/>
          <w:shd w:val="clear" w:color="auto" w:fill="FFFFFF"/>
        </w:rPr>
      </w:pPr>
    </w:p>
    <w:p w14:paraId="4FE66A48"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You want to ensure you are able to “talk out” an issue</w:t>
      </w:r>
    </w:p>
    <w:p w14:paraId="558829E4" w14:textId="77777777" w:rsidR="002C78FE" w:rsidRDefault="002C78FE" w:rsidP="002C78FE">
      <w:pPr>
        <w:keepLines/>
        <w:spacing w:before="0"/>
        <w:rPr>
          <w:rFonts w:cs="Arial"/>
          <w:color w:val="000000"/>
          <w:sz w:val="16"/>
          <w:shd w:val="clear" w:color="auto" w:fill="FFFFFF"/>
        </w:rPr>
      </w:pPr>
    </w:p>
    <w:p w14:paraId="63BBF295"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w:t>
      </w:r>
      <w:r w:rsidRPr="002C78FE">
        <w:rPr>
          <w:rFonts w:ascii="Times New Roman" w:hAnsi="Times New Roman"/>
          <w:color w:val="000000"/>
          <w:sz w:val="18"/>
          <w:shd w:val="clear" w:color="auto" w:fill="FFFFFF"/>
        </w:rPr>
        <w:tab/>
        <w:t>Doing this can help you gain a better perspective about a situation</w:t>
      </w:r>
    </w:p>
    <w:p w14:paraId="3C562767" w14:textId="77777777" w:rsidR="002C78FE" w:rsidRDefault="002C78FE" w:rsidP="002C78FE">
      <w:pPr>
        <w:keepLines/>
        <w:spacing w:before="0"/>
        <w:rPr>
          <w:rFonts w:cs="Arial"/>
          <w:color w:val="000000"/>
          <w:sz w:val="16"/>
          <w:shd w:val="clear" w:color="auto" w:fill="FFFFFF"/>
        </w:rPr>
      </w:pPr>
    </w:p>
    <w:p w14:paraId="50327C20"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w:t>
      </w:r>
      <w:r w:rsidRPr="002C78FE">
        <w:rPr>
          <w:rFonts w:ascii="Times New Roman" w:hAnsi="Times New Roman"/>
          <w:color w:val="000000"/>
          <w:sz w:val="18"/>
          <w:shd w:val="clear" w:color="auto" w:fill="FFFFFF"/>
        </w:rPr>
        <w:tab/>
        <w:t xml:space="preserve">It will assist you in being able to assist someone else in understanding your situation and assist them in being able to provide helpful </w:t>
      </w:r>
      <w:r w:rsidRPr="002C78FE">
        <w:rPr>
          <w:rFonts w:ascii="Times New Roman" w:hAnsi="Times New Roman"/>
          <w:color w:val="000000"/>
          <w:sz w:val="18"/>
          <w:shd w:val="clear" w:color="auto" w:fill="FFFFFF"/>
        </w:rPr>
        <w:tab/>
        <w:t>suggestions</w:t>
      </w:r>
    </w:p>
    <w:p w14:paraId="3BD0AC12" w14:textId="77777777" w:rsidR="002C78FE" w:rsidRDefault="002C78FE" w:rsidP="002C78FE">
      <w:pPr>
        <w:keepLines/>
        <w:spacing w:before="0"/>
        <w:rPr>
          <w:rFonts w:cs="Arial"/>
          <w:color w:val="000000"/>
          <w:sz w:val="16"/>
          <w:shd w:val="clear" w:color="auto" w:fill="FFFFFF"/>
        </w:rPr>
      </w:pPr>
    </w:p>
    <w:p w14:paraId="4F65FD37"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When conducting discussions, regardless who they are with, customers, co-workers, supervisors, etc., you should always:</w:t>
      </w:r>
    </w:p>
    <w:p w14:paraId="16AFF62F" w14:textId="77777777" w:rsidR="002C78FE" w:rsidRDefault="002C78FE" w:rsidP="002C78FE">
      <w:pPr>
        <w:keepLines/>
        <w:spacing w:before="0"/>
        <w:rPr>
          <w:rFonts w:cs="Arial"/>
          <w:color w:val="000000"/>
          <w:sz w:val="16"/>
          <w:shd w:val="clear" w:color="auto" w:fill="FFFFFF"/>
        </w:rPr>
      </w:pPr>
    </w:p>
    <w:p w14:paraId="77841C52"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w:t>
      </w:r>
      <w:r w:rsidRPr="002C78FE">
        <w:rPr>
          <w:rFonts w:ascii="Times New Roman" w:hAnsi="Times New Roman"/>
          <w:color w:val="000000"/>
          <w:sz w:val="18"/>
          <w:shd w:val="clear" w:color="auto" w:fill="FFFFFF"/>
        </w:rPr>
        <w:tab/>
        <w:t>Do you best to remain professional</w:t>
      </w:r>
    </w:p>
    <w:p w14:paraId="223F7F49" w14:textId="77777777" w:rsidR="002C78FE" w:rsidRDefault="002C78FE" w:rsidP="002C78FE">
      <w:pPr>
        <w:keepLines/>
        <w:spacing w:before="0"/>
        <w:rPr>
          <w:rFonts w:cs="Arial"/>
          <w:color w:val="000000"/>
          <w:sz w:val="16"/>
          <w:shd w:val="clear" w:color="auto" w:fill="FFFFFF"/>
        </w:rPr>
      </w:pPr>
    </w:p>
    <w:p w14:paraId="7902D2FB"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w:t>
      </w:r>
      <w:r w:rsidRPr="002C78FE">
        <w:rPr>
          <w:rFonts w:ascii="Times New Roman" w:hAnsi="Times New Roman"/>
          <w:color w:val="000000"/>
          <w:sz w:val="18"/>
          <w:shd w:val="clear" w:color="auto" w:fill="FFFFFF"/>
        </w:rPr>
        <w:tab/>
        <w:t>Be sure to avoid sensitive information except on a need-to-know basis</w:t>
      </w:r>
    </w:p>
    <w:p w14:paraId="7C64E19D" w14:textId="77777777" w:rsidR="002C78FE" w:rsidRDefault="002C78FE" w:rsidP="002C78FE">
      <w:pPr>
        <w:keepLines/>
        <w:spacing w:before="0"/>
        <w:rPr>
          <w:rFonts w:cs="Arial"/>
          <w:color w:val="000000"/>
          <w:sz w:val="16"/>
          <w:shd w:val="clear" w:color="auto" w:fill="FFFFFF"/>
        </w:rPr>
      </w:pPr>
    </w:p>
    <w:p w14:paraId="45303CBF"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lastRenderedPageBreak/>
        <w:t>•</w:t>
      </w:r>
      <w:r w:rsidRPr="002C78FE">
        <w:rPr>
          <w:rFonts w:ascii="Times New Roman" w:hAnsi="Times New Roman"/>
          <w:color w:val="000000"/>
          <w:sz w:val="18"/>
          <w:shd w:val="clear" w:color="auto" w:fill="FFFFFF"/>
        </w:rPr>
        <w:tab/>
        <w:t>Ensure you refrain from slander, gossip, and insults</w:t>
      </w:r>
    </w:p>
    <w:p w14:paraId="669736D6" w14:textId="77777777" w:rsidR="002C78FE" w:rsidRDefault="002C78FE" w:rsidP="002C78FE">
      <w:pPr>
        <w:keepLines/>
        <w:spacing w:before="0"/>
        <w:rPr>
          <w:rFonts w:cs="Arial"/>
          <w:color w:val="000000"/>
          <w:sz w:val="16"/>
          <w:shd w:val="clear" w:color="auto" w:fill="FFFFFF"/>
        </w:rPr>
      </w:pPr>
    </w:p>
    <w:p w14:paraId="521FAC92"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w:t>
      </w:r>
      <w:r w:rsidRPr="002C78FE">
        <w:rPr>
          <w:rFonts w:ascii="Times New Roman" w:hAnsi="Times New Roman"/>
          <w:color w:val="000000"/>
          <w:sz w:val="18"/>
          <w:shd w:val="clear" w:color="auto" w:fill="FFFFFF"/>
        </w:rPr>
        <w:tab/>
        <w:t>Look for guidance or seek help for troubling issues you are unable to handle yourself</w:t>
      </w:r>
    </w:p>
    <w:p w14:paraId="242C4E68" w14:textId="77777777" w:rsidR="002C78FE" w:rsidRDefault="002C78FE" w:rsidP="002C78FE">
      <w:pPr>
        <w:keepLines/>
        <w:spacing w:before="0"/>
        <w:rPr>
          <w:rFonts w:ascii="Times New Roman" w:hAnsi="Times New Roman"/>
          <w:color w:val="000000"/>
          <w:sz w:val="18"/>
          <w:shd w:val="clear" w:color="auto" w:fill="FFFFFF"/>
        </w:rPr>
      </w:pPr>
    </w:p>
    <w:p w14:paraId="52C8BECD" w14:textId="77777777" w:rsidR="002C78FE" w:rsidRDefault="002C78FE" w:rsidP="002C78FE">
      <w:pPr>
        <w:keepLines/>
        <w:spacing w:before="0"/>
        <w:rPr>
          <w:rFonts w:ascii="Times New Roman" w:hAnsi="Times New Roman"/>
          <w:color w:val="000000"/>
          <w:sz w:val="18"/>
          <w:shd w:val="clear" w:color="auto" w:fill="FFFFFF"/>
        </w:rPr>
      </w:pPr>
    </w:p>
    <w:p w14:paraId="7A4CA233" w14:textId="77777777" w:rsidR="002C78FE" w:rsidRDefault="002C78FE" w:rsidP="002C78FE">
      <w:pPr>
        <w:keepLines/>
        <w:rPr>
          <w:rFonts w:cs="Arial"/>
          <w:color w:val="000000"/>
          <w:sz w:val="16"/>
          <w:shd w:val="clear" w:color="auto" w:fill="FFFFFF"/>
        </w:rPr>
      </w:pPr>
    </w:p>
    <w:p w14:paraId="68F775A9" w14:textId="77777777" w:rsidR="002C78FE" w:rsidRPr="002C78FE" w:rsidRDefault="002C78FE" w:rsidP="002C78FE">
      <w:pPr>
        <w:keepLines/>
        <w:rPr>
          <w:rFonts w:cs="Arial"/>
          <w:b/>
          <w:color w:val="000000"/>
          <w:sz w:val="20"/>
          <w:shd w:val="clear" w:color="auto" w:fill="FFFFFF"/>
        </w:rPr>
      </w:pPr>
      <w:r>
        <w:rPr>
          <w:rFonts w:cs="Arial"/>
          <w:color w:val="000000"/>
          <w:sz w:val="16"/>
          <w:shd w:val="clear" w:color="auto" w:fill="FFFFFF"/>
        </w:rPr>
        <w:br w:type="page"/>
      </w:r>
      <w:r w:rsidRPr="002C78FE">
        <w:rPr>
          <w:rFonts w:cs="Arial"/>
          <w:b/>
          <w:color w:val="000000"/>
          <w:sz w:val="20"/>
          <w:shd w:val="clear" w:color="auto" w:fill="FFFFFF"/>
        </w:rPr>
        <w:lastRenderedPageBreak/>
        <w:t xml:space="preserve">Slide 45 - Knowledge Check </w:t>
      </w:r>
    </w:p>
    <w:p w14:paraId="7869CD67" w14:textId="77777777" w:rsidR="002C78FE" w:rsidRDefault="002C78FE" w:rsidP="002C78FE">
      <w:pPr>
        <w:keepLines/>
        <w:rPr>
          <w:rFonts w:cs="Arial"/>
          <w:color w:val="000000"/>
          <w:sz w:val="16"/>
          <w:shd w:val="clear" w:color="auto" w:fill="FFFFFF"/>
        </w:rPr>
      </w:pPr>
      <w:r>
        <w:rPr>
          <w:rFonts w:cs="Arial"/>
          <w:color w:val="000000"/>
          <w:sz w:val="16"/>
          <w:shd w:val="clear" w:color="auto" w:fill="FFFFFF"/>
        </w:rPr>
        <w:pict w14:anchorId="1F099962">
          <v:shape id="_x0000_i1069" type="#_x0000_t75" style="width:480pt;height:5in" o:bordertopcolor="this" o:borderleftcolor="this" o:borderbottomcolor="this" o:borderrightcolor="this">
            <v:imagedata r:id="rId51" o:title="slide45"/>
            <w10:bordertop type="single" width="4" shadow="t"/>
            <w10:borderleft type="single" width="4" shadow="t"/>
            <w10:borderbottom type="single" width="4" shadow="t"/>
            <w10:borderright type="single" width="4" shadow="t"/>
          </v:shape>
        </w:pict>
      </w:r>
    </w:p>
    <w:p w14:paraId="0DF9CFAC" w14:textId="77777777" w:rsidR="002C78FE" w:rsidRPr="002C78FE" w:rsidRDefault="002C78FE" w:rsidP="002C78FE">
      <w:pPr>
        <w:keepLines/>
        <w:rPr>
          <w:rFonts w:cs="Arial"/>
          <w:b/>
          <w:color w:val="000000"/>
          <w:sz w:val="20"/>
          <w:shd w:val="clear" w:color="auto" w:fill="FFFFFF"/>
        </w:rPr>
      </w:pPr>
      <w:r w:rsidRPr="002C78FE">
        <w:rPr>
          <w:rFonts w:cs="Arial"/>
          <w:b/>
          <w:color w:val="000000"/>
          <w:sz w:val="20"/>
          <w:shd w:val="clear" w:color="auto" w:fill="FFFFFF"/>
        </w:rPr>
        <w:t>Slide notes</w:t>
      </w:r>
    </w:p>
    <w:p w14:paraId="43A0B8A6" w14:textId="77777777" w:rsidR="002C78FE" w:rsidRDefault="002C78FE" w:rsidP="002C78FE">
      <w:pPr>
        <w:keepLines/>
        <w:spacing w:before="0"/>
        <w:rPr>
          <w:rFonts w:cs="Arial"/>
          <w:color w:val="000000"/>
          <w:sz w:val="16"/>
          <w:shd w:val="clear" w:color="auto" w:fill="FFFFFF"/>
        </w:rPr>
      </w:pPr>
    </w:p>
    <w:p w14:paraId="07D896DE"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Policy Reference(s): N/A</w:t>
      </w:r>
    </w:p>
    <w:p w14:paraId="1B207EF8" w14:textId="77777777" w:rsidR="002C78FE" w:rsidRDefault="002C78FE" w:rsidP="002C78FE">
      <w:pPr>
        <w:keepLines/>
        <w:spacing w:before="0"/>
        <w:rPr>
          <w:rFonts w:cs="Arial"/>
          <w:color w:val="000000"/>
          <w:sz w:val="16"/>
          <w:shd w:val="clear" w:color="auto" w:fill="FFFFFF"/>
        </w:rPr>
      </w:pPr>
    </w:p>
    <w:p w14:paraId="48B3AC09"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Instructor Notes</w:t>
      </w:r>
    </w:p>
    <w:p w14:paraId="2FDBBB19" w14:textId="77777777" w:rsidR="002C78FE" w:rsidRDefault="002C78FE" w:rsidP="002C78FE">
      <w:pPr>
        <w:keepLines/>
        <w:spacing w:before="0"/>
        <w:rPr>
          <w:rFonts w:cs="Arial"/>
          <w:color w:val="000000"/>
          <w:sz w:val="16"/>
          <w:shd w:val="clear" w:color="auto" w:fill="FFFFFF"/>
        </w:rPr>
      </w:pPr>
    </w:p>
    <w:p w14:paraId="1BA58227"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Knowledge Check</w:t>
      </w:r>
    </w:p>
    <w:p w14:paraId="377EE45D" w14:textId="77777777" w:rsidR="002C78FE" w:rsidRDefault="002C78FE" w:rsidP="002C78FE">
      <w:pPr>
        <w:keepLines/>
        <w:spacing w:before="0"/>
        <w:rPr>
          <w:rFonts w:cs="Arial"/>
          <w:color w:val="000000"/>
          <w:sz w:val="16"/>
          <w:shd w:val="clear" w:color="auto" w:fill="FFFFFF"/>
        </w:rPr>
      </w:pPr>
    </w:p>
    <w:p w14:paraId="1A0BA798"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xml:space="preserve">Name the seven ways to manage stress. </w:t>
      </w:r>
    </w:p>
    <w:p w14:paraId="4C292399" w14:textId="77777777" w:rsidR="002C78FE" w:rsidRDefault="002C78FE" w:rsidP="002C78FE">
      <w:pPr>
        <w:keepLines/>
        <w:spacing w:before="0"/>
        <w:rPr>
          <w:rFonts w:cs="Arial"/>
          <w:color w:val="000000"/>
          <w:sz w:val="16"/>
          <w:shd w:val="clear" w:color="auto" w:fill="FFFFFF"/>
        </w:rPr>
      </w:pPr>
    </w:p>
    <w:p w14:paraId="614772F5"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Answer on next slide:</w:t>
      </w:r>
    </w:p>
    <w:p w14:paraId="0D11FAB2" w14:textId="77777777" w:rsidR="002C78FE" w:rsidRDefault="002C78FE" w:rsidP="002C78FE">
      <w:pPr>
        <w:keepLines/>
        <w:spacing w:before="0"/>
        <w:rPr>
          <w:rFonts w:cs="Arial"/>
          <w:color w:val="000000"/>
          <w:sz w:val="16"/>
          <w:shd w:val="clear" w:color="auto" w:fill="FFFFFF"/>
        </w:rPr>
      </w:pPr>
    </w:p>
    <w:p w14:paraId="05CB4267"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Exercise</w:t>
      </w:r>
    </w:p>
    <w:p w14:paraId="61BF24AF" w14:textId="77777777" w:rsidR="002C78FE" w:rsidRDefault="002C78FE" w:rsidP="002C78FE">
      <w:pPr>
        <w:keepLines/>
        <w:spacing w:before="0"/>
        <w:rPr>
          <w:rFonts w:cs="Arial"/>
          <w:color w:val="000000"/>
          <w:sz w:val="16"/>
          <w:shd w:val="clear" w:color="auto" w:fill="FFFFFF"/>
        </w:rPr>
      </w:pPr>
    </w:p>
    <w:p w14:paraId="7CEF4169"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Proper diet</w:t>
      </w:r>
    </w:p>
    <w:p w14:paraId="01AD524F" w14:textId="77777777" w:rsidR="002C78FE" w:rsidRDefault="002C78FE" w:rsidP="002C78FE">
      <w:pPr>
        <w:keepLines/>
        <w:spacing w:before="0"/>
        <w:rPr>
          <w:rFonts w:cs="Arial"/>
          <w:color w:val="000000"/>
          <w:sz w:val="16"/>
          <w:shd w:val="clear" w:color="auto" w:fill="FFFFFF"/>
        </w:rPr>
      </w:pPr>
    </w:p>
    <w:p w14:paraId="713B493C"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Deep breathing</w:t>
      </w:r>
    </w:p>
    <w:p w14:paraId="0A7566E8" w14:textId="77777777" w:rsidR="002C78FE" w:rsidRDefault="002C78FE" w:rsidP="002C78FE">
      <w:pPr>
        <w:keepLines/>
        <w:spacing w:before="0"/>
        <w:rPr>
          <w:rFonts w:cs="Arial"/>
          <w:color w:val="000000"/>
          <w:sz w:val="16"/>
          <w:shd w:val="clear" w:color="auto" w:fill="FFFFFF"/>
        </w:rPr>
      </w:pPr>
    </w:p>
    <w:p w14:paraId="54F9903F"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Stretching</w:t>
      </w:r>
    </w:p>
    <w:p w14:paraId="051FA30C" w14:textId="77777777" w:rsidR="002C78FE" w:rsidRDefault="002C78FE" w:rsidP="002C78FE">
      <w:pPr>
        <w:keepLines/>
        <w:spacing w:before="0"/>
        <w:rPr>
          <w:rFonts w:cs="Arial"/>
          <w:color w:val="000000"/>
          <w:sz w:val="16"/>
          <w:shd w:val="clear" w:color="auto" w:fill="FFFFFF"/>
        </w:rPr>
      </w:pPr>
    </w:p>
    <w:p w14:paraId="29BEB4E3"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Sleep</w:t>
      </w:r>
    </w:p>
    <w:p w14:paraId="142E44C8" w14:textId="77777777" w:rsidR="002C78FE" w:rsidRDefault="002C78FE" w:rsidP="002C78FE">
      <w:pPr>
        <w:keepLines/>
        <w:spacing w:before="0"/>
        <w:rPr>
          <w:rFonts w:cs="Arial"/>
          <w:color w:val="000000"/>
          <w:sz w:val="16"/>
          <w:shd w:val="clear" w:color="auto" w:fill="FFFFFF"/>
        </w:rPr>
      </w:pPr>
    </w:p>
    <w:p w14:paraId="4E1157BD"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Downtime</w:t>
      </w:r>
    </w:p>
    <w:p w14:paraId="0A5FD883" w14:textId="77777777" w:rsidR="002C78FE" w:rsidRDefault="002C78FE" w:rsidP="002C78FE">
      <w:pPr>
        <w:keepLines/>
        <w:spacing w:before="0"/>
        <w:rPr>
          <w:rFonts w:cs="Arial"/>
          <w:color w:val="000000"/>
          <w:sz w:val="16"/>
          <w:shd w:val="clear" w:color="auto" w:fill="FFFFFF"/>
        </w:rPr>
      </w:pPr>
    </w:p>
    <w:p w14:paraId="1A01CDD1"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Discussions</w:t>
      </w:r>
    </w:p>
    <w:p w14:paraId="5241958E" w14:textId="77777777" w:rsidR="002C78FE" w:rsidRDefault="002C78FE" w:rsidP="002C78FE">
      <w:pPr>
        <w:keepLines/>
        <w:spacing w:before="0"/>
        <w:rPr>
          <w:rFonts w:ascii="Times New Roman" w:hAnsi="Times New Roman"/>
          <w:color w:val="000000"/>
          <w:sz w:val="18"/>
          <w:shd w:val="clear" w:color="auto" w:fill="FFFFFF"/>
        </w:rPr>
      </w:pPr>
    </w:p>
    <w:p w14:paraId="39133F21" w14:textId="77777777" w:rsidR="002C78FE" w:rsidRDefault="002C78FE" w:rsidP="002C78FE">
      <w:pPr>
        <w:keepLines/>
        <w:spacing w:before="0"/>
        <w:rPr>
          <w:rFonts w:ascii="Times New Roman" w:hAnsi="Times New Roman"/>
          <w:color w:val="000000"/>
          <w:sz w:val="18"/>
          <w:shd w:val="clear" w:color="auto" w:fill="FFFFFF"/>
        </w:rPr>
      </w:pPr>
    </w:p>
    <w:p w14:paraId="3269A6F6" w14:textId="77777777" w:rsidR="002C78FE" w:rsidRDefault="002C78FE" w:rsidP="002C78FE">
      <w:pPr>
        <w:keepLines/>
        <w:rPr>
          <w:rFonts w:cs="Arial"/>
          <w:color w:val="000000"/>
          <w:sz w:val="16"/>
          <w:shd w:val="clear" w:color="auto" w:fill="FFFFFF"/>
        </w:rPr>
      </w:pPr>
    </w:p>
    <w:p w14:paraId="1A36FA45" w14:textId="77777777" w:rsidR="002C78FE" w:rsidRPr="002C78FE" w:rsidRDefault="002C78FE" w:rsidP="002C78FE">
      <w:pPr>
        <w:keepLines/>
        <w:rPr>
          <w:rFonts w:cs="Arial"/>
          <w:b/>
          <w:color w:val="000000"/>
          <w:sz w:val="20"/>
          <w:shd w:val="clear" w:color="auto" w:fill="FFFFFF"/>
        </w:rPr>
      </w:pPr>
      <w:r>
        <w:rPr>
          <w:rFonts w:cs="Arial"/>
          <w:color w:val="000000"/>
          <w:sz w:val="16"/>
          <w:shd w:val="clear" w:color="auto" w:fill="FFFFFF"/>
        </w:rPr>
        <w:br w:type="page"/>
      </w:r>
      <w:r w:rsidRPr="002C78FE">
        <w:rPr>
          <w:rFonts w:cs="Arial"/>
          <w:b/>
          <w:color w:val="000000"/>
          <w:sz w:val="20"/>
          <w:shd w:val="clear" w:color="auto" w:fill="FFFFFF"/>
        </w:rPr>
        <w:lastRenderedPageBreak/>
        <w:t xml:space="preserve">Slide 46 - Answers </w:t>
      </w:r>
    </w:p>
    <w:p w14:paraId="4A2BE6CF" w14:textId="77777777" w:rsidR="002C78FE" w:rsidRDefault="002C78FE" w:rsidP="002C78FE">
      <w:pPr>
        <w:keepLines/>
        <w:rPr>
          <w:rFonts w:cs="Arial"/>
          <w:color w:val="000000"/>
          <w:sz w:val="16"/>
          <w:shd w:val="clear" w:color="auto" w:fill="FFFFFF"/>
        </w:rPr>
      </w:pPr>
      <w:r>
        <w:rPr>
          <w:rFonts w:cs="Arial"/>
          <w:color w:val="000000"/>
          <w:sz w:val="16"/>
          <w:shd w:val="clear" w:color="auto" w:fill="FFFFFF"/>
        </w:rPr>
        <w:pict w14:anchorId="4E4DF814">
          <v:shape id="_x0000_i1070" type="#_x0000_t75" style="width:480pt;height:5in" o:bordertopcolor="this" o:borderleftcolor="this" o:borderbottomcolor="this" o:borderrightcolor="this">
            <v:imagedata r:id="rId52" o:title="slide46"/>
            <w10:bordertop type="single" width="4" shadow="t"/>
            <w10:borderleft type="single" width="4" shadow="t"/>
            <w10:borderbottom type="single" width="4" shadow="t"/>
            <w10:borderright type="single" width="4" shadow="t"/>
          </v:shape>
        </w:pict>
      </w:r>
    </w:p>
    <w:p w14:paraId="11426074" w14:textId="77777777" w:rsidR="002C78FE" w:rsidRPr="002C78FE" w:rsidRDefault="002C78FE" w:rsidP="002C78FE">
      <w:pPr>
        <w:keepLines/>
        <w:rPr>
          <w:rFonts w:cs="Arial"/>
          <w:b/>
          <w:color w:val="000000"/>
          <w:sz w:val="20"/>
          <w:shd w:val="clear" w:color="auto" w:fill="FFFFFF"/>
        </w:rPr>
      </w:pPr>
      <w:r w:rsidRPr="002C78FE">
        <w:rPr>
          <w:rFonts w:cs="Arial"/>
          <w:b/>
          <w:color w:val="000000"/>
          <w:sz w:val="20"/>
          <w:shd w:val="clear" w:color="auto" w:fill="FFFFFF"/>
        </w:rPr>
        <w:t>Slide notes</w:t>
      </w:r>
    </w:p>
    <w:p w14:paraId="3A7B0008" w14:textId="77777777" w:rsidR="002C78FE" w:rsidRDefault="002C78FE" w:rsidP="002C78FE">
      <w:pPr>
        <w:keepLines/>
        <w:spacing w:before="0"/>
        <w:rPr>
          <w:rFonts w:cs="Arial"/>
          <w:color w:val="000000"/>
          <w:sz w:val="16"/>
          <w:shd w:val="clear" w:color="auto" w:fill="FFFFFF"/>
        </w:rPr>
      </w:pPr>
    </w:p>
    <w:p w14:paraId="1BBD0E19"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Policy Reference(s): N/A</w:t>
      </w:r>
    </w:p>
    <w:p w14:paraId="3ED28ABB" w14:textId="77777777" w:rsidR="002C78FE" w:rsidRDefault="002C78FE" w:rsidP="002C78FE">
      <w:pPr>
        <w:keepLines/>
        <w:spacing w:before="0"/>
        <w:rPr>
          <w:rFonts w:cs="Arial"/>
          <w:color w:val="000000"/>
          <w:sz w:val="16"/>
          <w:shd w:val="clear" w:color="auto" w:fill="FFFFFF"/>
        </w:rPr>
      </w:pPr>
    </w:p>
    <w:p w14:paraId="2E2103DF"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Instructor Notes</w:t>
      </w:r>
    </w:p>
    <w:p w14:paraId="439E56FB" w14:textId="77777777" w:rsidR="002C78FE" w:rsidRDefault="002C78FE" w:rsidP="002C78FE">
      <w:pPr>
        <w:keepLines/>
        <w:spacing w:before="0"/>
        <w:rPr>
          <w:rFonts w:cs="Arial"/>
          <w:color w:val="000000"/>
          <w:sz w:val="16"/>
          <w:shd w:val="clear" w:color="auto" w:fill="FFFFFF"/>
        </w:rPr>
      </w:pPr>
    </w:p>
    <w:p w14:paraId="2C7BB446"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Knowledge Check</w:t>
      </w:r>
    </w:p>
    <w:p w14:paraId="20BFBA26" w14:textId="77777777" w:rsidR="002C78FE" w:rsidRDefault="002C78FE" w:rsidP="002C78FE">
      <w:pPr>
        <w:keepLines/>
        <w:spacing w:before="0"/>
        <w:rPr>
          <w:rFonts w:cs="Arial"/>
          <w:color w:val="000000"/>
          <w:sz w:val="16"/>
          <w:shd w:val="clear" w:color="auto" w:fill="FFFFFF"/>
        </w:rPr>
      </w:pPr>
    </w:p>
    <w:p w14:paraId="7654F9AD"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xml:space="preserve">Name the seven ways to manage stress. </w:t>
      </w:r>
    </w:p>
    <w:p w14:paraId="34FB52B1" w14:textId="77777777" w:rsidR="002C78FE" w:rsidRDefault="002C78FE" w:rsidP="002C78FE">
      <w:pPr>
        <w:keepLines/>
        <w:spacing w:before="0"/>
        <w:rPr>
          <w:rFonts w:cs="Arial"/>
          <w:color w:val="000000"/>
          <w:sz w:val="16"/>
          <w:shd w:val="clear" w:color="auto" w:fill="FFFFFF"/>
        </w:rPr>
      </w:pPr>
    </w:p>
    <w:p w14:paraId="28A0190F"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Answer:</w:t>
      </w:r>
    </w:p>
    <w:p w14:paraId="20EE163D" w14:textId="77777777" w:rsidR="002C78FE" w:rsidRDefault="002C78FE" w:rsidP="002C78FE">
      <w:pPr>
        <w:keepLines/>
        <w:spacing w:before="0"/>
        <w:rPr>
          <w:rFonts w:cs="Arial"/>
          <w:color w:val="000000"/>
          <w:sz w:val="16"/>
          <w:shd w:val="clear" w:color="auto" w:fill="FFFFFF"/>
        </w:rPr>
      </w:pPr>
    </w:p>
    <w:p w14:paraId="68D7E811"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Exercise</w:t>
      </w:r>
    </w:p>
    <w:p w14:paraId="3DEEC013" w14:textId="77777777" w:rsidR="002C78FE" w:rsidRDefault="002C78FE" w:rsidP="002C78FE">
      <w:pPr>
        <w:keepLines/>
        <w:spacing w:before="0"/>
        <w:rPr>
          <w:rFonts w:cs="Arial"/>
          <w:color w:val="000000"/>
          <w:sz w:val="16"/>
          <w:shd w:val="clear" w:color="auto" w:fill="FFFFFF"/>
        </w:rPr>
      </w:pPr>
    </w:p>
    <w:p w14:paraId="0B4B61F6"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Proper diet</w:t>
      </w:r>
    </w:p>
    <w:p w14:paraId="65F9D1AA" w14:textId="77777777" w:rsidR="002C78FE" w:rsidRDefault="002C78FE" w:rsidP="002C78FE">
      <w:pPr>
        <w:keepLines/>
        <w:spacing w:before="0"/>
        <w:rPr>
          <w:rFonts w:cs="Arial"/>
          <w:color w:val="000000"/>
          <w:sz w:val="16"/>
          <w:shd w:val="clear" w:color="auto" w:fill="FFFFFF"/>
        </w:rPr>
      </w:pPr>
    </w:p>
    <w:p w14:paraId="3BED428C"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Deep breathing</w:t>
      </w:r>
    </w:p>
    <w:p w14:paraId="181EBBE5" w14:textId="77777777" w:rsidR="002C78FE" w:rsidRDefault="002C78FE" w:rsidP="002C78FE">
      <w:pPr>
        <w:keepLines/>
        <w:spacing w:before="0"/>
        <w:rPr>
          <w:rFonts w:cs="Arial"/>
          <w:color w:val="000000"/>
          <w:sz w:val="16"/>
          <w:shd w:val="clear" w:color="auto" w:fill="FFFFFF"/>
        </w:rPr>
      </w:pPr>
    </w:p>
    <w:p w14:paraId="6E1AFB28"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Stretching</w:t>
      </w:r>
    </w:p>
    <w:p w14:paraId="1C222BDD" w14:textId="77777777" w:rsidR="002C78FE" w:rsidRDefault="002C78FE" w:rsidP="002C78FE">
      <w:pPr>
        <w:keepLines/>
        <w:spacing w:before="0"/>
        <w:rPr>
          <w:rFonts w:cs="Arial"/>
          <w:color w:val="000000"/>
          <w:sz w:val="16"/>
          <w:shd w:val="clear" w:color="auto" w:fill="FFFFFF"/>
        </w:rPr>
      </w:pPr>
    </w:p>
    <w:p w14:paraId="65F97A5A"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Sleep</w:t>
      </w:r>
    </w:p>
    <w:p w14:paraId="2ED7A9F6" w14:textId="77777777" w:rsidR="002C78FE" w:rsidRDefault="002C78FE" w:rsidP="002C78FE">
      <w:pPr>
        <w:keepLines/>
        <w:spacing w:before="0"/>
        <w:rPr>
          <w:rFonts w:cs="Arial"/>
          <w:color w:val="000000"/>
          <w:sz w:val="16"/>
          <w:shd w:val="clear" w:color="auto" w:fill="FFFFFF"/>
        </w:rPr>
      </w:pPr>
    </w:p>
    <w:p w14:paraId="229FFEFC"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Downtime</w:t>
      </w:r>
    </w:p>
    <w:p w14:paraId="6F05E15C" w14:textId="77777777" w:rsidR="002C78FE" w:rsidRDefault="002C78FE" w:rsidP="002C78FE">
      <w:pPr>
        <w:keepLines/>
        <w:spacing w:before="0"/>
        <w:rPr>
          <w:rFonts w:cs="Arial"/>
          <w:color w:val="000000"/>
          <w:sz w:val="16"/>
          <w:shd w:val="clear" w:color="auto" w:fill="FFFFFF"/>
        </w:rPr>
      </w:pPr>
    </w:p>
    <w:p w14:paraId="4FA38221"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Discussions</w:t>
      </w:r>
    </w:p>
    <w:p w14:paraId="4EC401A1" w14:textId="77777777" w:rsidR="002C78FE" w:rsidRDefault="002C78FE" w:rsidP="002C78FE">
      <w:pPr>
        <w:keepLines/>
        <w:spacing w:before="0"/>
        <w:rPr>
          <w:rFonts w:ascii="Times New Roman" w:hAnsi="Times New Roman"/>
          <w:color w:val="000000"/>
          <w:sz w:val="18"/>
          <w:shd w:val="clear" w:color="auto" w:fill="FFFFFF"/>
        </w:rPr>
      </w:pPr>
    </w:p>
    <w:p w14:paraId="507F6EEE" w14:textId="77777777" w:rsidR="002C78FE" w:rsidRDefault="002C78FE" w:rsidP="002C78FE">
      <w:pPr>
        <w:keepLines/>
        <w:spacing w:before="0"/>
        <w:rPr>
          <w:rFonts w:ascii="Times New Roman" w:hAnsi="Times New Roman"/>
          <w:color w:val="000000"/>
          <w:sz w:val="18"/>
          <w:shd w:val="clear" w:color="auto" w:fill="FFFFFF"/>
        </w:rPr>
      </w:pPr>
    </w:p>
    <w:p w14:paraId="43CF7A73" w14:textId="77777777" w:rsidR="002C78FE" w:rsidRDefault="002C78FE" w:rsidP="002C78FE">
      <w:pPr>
        <w:keepLines/>
        <w:rPr>
          <w:rFonts w:cs="Arial"/>
          <w:color w:val="000000"/>
          <w:sz w:val="16"/>
          <w:shd w:val="clear" w:color="auto" w:fill="FFFFFF"/>
        </w:rPr>
      </w:pPr>
    </w:p>
    <w:p w14:paraId="09996D64" w14:textId="77777777" w:rsidR="002C78FE" w:rsidRPr="002C78FE" w:rsidRDefault="002C78FE" w:rsidP="002C78FE">
      <w:pPr>
        <w:keepLines/>
        <w:rPr>
          <w:rFonts w:cs="Arial"/>
          <w:b/>
          <w:color w:val="000000"/>
          <w:sz w:val="20"/>
          <w:shd w:val="clear" w:color="auto" w:fill="FFFFFF"/>
        </w:rPr>
      </w:pPr>
      <w:r>
        <w:rPr>
          <w:rFonts w:cs="Arial"/>
          <w:color w:val="000000"/>
          <w:sz w:val="16"/>
          <w:shd w:val="clear" w:color="auto" w:fill="FFFFFF"/>
        </w:rPr>
        <w:br w:type="page"/>
      </w:r>
      <w:r w:rsidRPr="002C78FE">
        <w:rPr>
          <w:rFonts w:cs="Arial"/>
          <w:b/>
          <w:color w:val="000000"/>
          <w:sz w:val="20"/>
          <w:shd w:val="clear" w:color="auto" w:fill="FFFFFF"/>
        </w:rPr>
        <w:lastRenderedPageBreak/>
        <w:t xml:space="preserve">Slide 47 - Dealing with Stress </w:t>
      </w:r>
    </w:p>
    <w:p w14:paraId="5E06401C" w14:textId="77777777" w:rsidR="002C78FE" w:rsidRDefault="002C78FE" w:rsidP="002C78FE">
      <w:pPr>
        <w:keepLines/>
        <w:rPr>
          <w:rFonts w:cs="Arial"/>
          <w:color w:val="000000"/>
          <w:sz w:val="16"/>
          <w:shd w:val="clear" w:color="auto" w:fill="FFFFFF"/>
        </w:rPr>
      </w:pPr>
      <w:r>
        <w:rPr>
          <w:rFonts w:cs="Arial"/>
          <w:color w:val="000000"/>
          <w:sz w:val="16"/>
          <w:shd w:val="clear" w:color="auto" w:fill="FFFFFF"/>
        </w:rPr>
        <w:pict w14:anchorId="2032E8F1">
          <v:shape id="_x0000_i1071" type="#_x0000_t75" style="width:480pt;height:5in" o:bordertopcolor="this" o:borderleftcolor="this" o:borderbottomcolor="this" o:borderrightcolor="this">
            <v:imagedata r:id="rId53" o:title="slide47"/>
            <w10:bordertop type="single" width="4" shadow="t"/>
            <w10:borderleft type="single" width="4" shadow="t"/>
            <w10:borderbottom type="single" width="4" shadow="t"/>
            <w10:borderright type="single" width="4" shadow="t"/>
          </v:shape>
        </w:pict>
      </w:r>
    </w:p>
    <w:p w14:paraId="30D66783" w14:textId="77777777" w:rsidR="002C78FE" w:rsidRPr="002C78FE" w:rsidRDefault="002C78FE" w:rsidP="002C78FE">
      <w:pPr>
        <w:keepLines/>
        <w:rPr>
          <w:rFonts w:cs="Arial"/>
          <w:b/>
          <w:color w:val="000000"/>
          <w:sz w:val="20"/>
          <w:shd w:val="clear" w:color="auto" w:fill="FFFFFF"/>
        </w:rPr>
      </w:pPr>
      <w:r w:rsidRPr="002C78FE">
        <w:rPr>
          <w:rFonts w:cs="Arial"/>
          <w:b/>
          <w:color w:val="000000"/>
          <w:sz w:val="20"/>
          <w:shd w:val="clear" w:color="auto" w:fill="FFFFFF"/>
        </w:rPr>
        <w:t>Slide notes</w:t>
      </w:r>
    </w:p>
    <w:p w14:paraId="2C4DD14D" w14:textId="77777777" w:rsidR="002C78FE" w:rsidRDefault="002C78FE" w:rsidP="002C78FE">
      <w:pPr>
        <w:keepLines/>
        <w:spacing w:before="0"/>
        <w:rPr>
          <w:rFonts w:cs="Arial"/>
          <w:color w:val="000000"/>
          <w:sz w:val="16"/>
          <w:shd w:val="clear" w:color="auto" w:fill="FFFFFF"/>
        </w:rPr>
      </w:pPr>
    </w:p>
    <w:p w14:paraId="4063401A"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Policy Reference(s): N/A</w:t>
      </w:r>
    </w:p>
    <w:p w14:paraId="3A9F0A13" w14:textId="77777777" w:rsidR="002C78FE" w:rsidRDefault="002C78FE" w:rsidP="002C78FE">
      <w:pPr>
        <w:keepLines/>
        <w:spacing w:before="0"/>
        <w:rPr>
          <w:rFonts w:cs="Arial"/>
          <w:color w:val="000000"/>
          <w:sz w:val="16"/>
          <w:shd w:val="clear" w:color="auto" w:fill="FFFFFF"/>
        </w:rPr>
      </w:pPr>
    </w:p>
    <w:p w14:paraId="02525293"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Instructor Notes</w:t>
      </w:r>
    </w:p>
    <w:p w14:paraId="2B367273" w14:textId="77777777" w:rsidR="002C78FE" w:rsidRDefault="002C78FE" w:rsidP="002C78FE">
      <w:pPr>
        <w:keepLines/>
        <w:spacing w:before="0"/>
        <w:rPr>
          <w:rFonts w:cs="Arial"/>
          <w:color w:val="000000"/>
          <w:sz w:val="16"/>
          <w:shd w:val="clear" w:color="auto" w:fill="FFFFFF"/>
        </w:rPr>
      </w:pPr>
    </w:p>
    <w:p w14:paraId="62D15D3A"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Recommendations on Dealing with Stress at Work</w:t>
      </w:r>
    </w:p>
    <w:p w14:paraId="14F25470" w14:textId="77777777" w:rsidR="002C78FE" w:rsidRDefault="002C78FE" w:rsidP="002C78FE">
      <w:pPr>
        <w:keepLines/>
        <w:spacing w:before="0"/>
        <w:rPr>
          <w:rFonts w:cs="Arial"/>
          <w:color w:val="000000"/>
          <w:sz w:val="16"/>
          <w:shd w:val="clear" w:color="auto" w:fill="FFFFFF"/>
        </w:rPr>
      </w:pPr>
    </w:p>
    <w:p w14:paraId="2F9E026A"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xml:space="preserve">We will provide you with some simple ways to deal with stress, which when used could assist in lowering your stress while at work. </w:t>
      </w:r>
    </w:p>
    <w:p w14:paraId="5BCF590C" w14:textId="77777777" w:rsidR="002C78FE" w:rsidRDefault="002C78FE" w:rsidP="002C78FE">
      <w:pPr>
        <w:keepLines/>
        <w:spacing w:before="0"/>
        <w:rPr>
          <w:rFonts w:ascii="Times New Roman" w:hAnsi="Times New Roman"/>
          <w:color w:val="000000"/>
          <w:sz w:val="18"/>
          <w:shd w:val="clear" w:color="auto" w:fill="FFFFFF"/>
        </w:rPr>
      </w:pPr>
    </w:p>
    <w:p w14:paraId="3C981892" w14:textId="77777777" w:rsidR="002C78FE" w:rsidRDefault="002C78FE" w:rsidP="002C78FE">
      <w:pPr>
        <w:keepLines/>
        <w:spacing w:before="0"/>
        <w:rPr>
          <w:rFonts w:ascii="Times New Roman" w:hAnsi="Times New Roman"/>
          <w:color w:val="000000"/>
          <w:sz w:val="18"/>
          <w:shd w:val="clear" w:color="auto" w:fill="FFFFFF"/>
        </w:rPr>
      </w:pPr>
    </w:p>
    <w:p w14:paraId="31F37281" w14:textId="77777777" w:rsidR="002C78FE" w:rsidRDefault="002C78FE" w:rsidP="002C78FE">
      <w:pPr>
        <w:keepLines/>
        <w:rPr>
          <w:rFonts w:cs="Arial"/>
          <w:color w:val="000000"/>
          <w:sz w:val="16"/>
          <w:shd w:val="clear" w:color="auto" w:fill="FFFFFF"/>
        </w:rPr>
      </w:pPr>
    </w:p>
    <w:p w14:paraId="637C940E" w14:textId="77777777" w:rsidR="002C78FE" w:rsidRPr="002C78FE" w:rsidRDefault="002C78FE" w:rsidP="002C78FE">
      <w:pPr>
        <w:keepLines/>
        <w:rPr>
          <w:rFonts w:cs="Arial"/>
          <w:b/>
          <w:color w:val="000000"/>
          <w:sz w:val="20"/>
          <w:shd w:val="clear" w:color="auto" w:fill="FFFFFF"/>
        </w:rPr>
      </w:pPr>
      <w:r>
        <w:rPr>
          <w:rFonts w:cs="Arial"/>
          <w:color w:val="000000"/>
          <w:sz w:val="16"/>
          <w:shd w:val="clear" w:color="auto" w:fill="FFFFFF"/>
        </w:rPr>
        <w:br w:type="page"/>
      </w:r>
      <w:r w:rsidRPr="002C78FE">
        <w:rPr>
          <w:rFonts w:cs="Arial"/>
          <w:b/>
          <w:color w:val="000000"/>
          <w:sz w:val="20"/>
          <w:shd w:val="clear" w:color="auto" w:fill="FFFFFF"/>
        </w:rPr>
        <w:lastRenderedPageBreak/>
        <w:t xml:space="preserve">Slide 48 - Techniques for Work </w:t>
      </w:r>
    </w:p>
    <w:p w14:paraId="3D48CB15" w14:textId="77777777" w:rsidR="002C78FE" w:rsidRDefault="002C78FE" w:rsidP="002C78FE">
      <w:pPr>
        <w:keepLines/>
        <w:rPr>
          <w:rFonts w:cs="Arial"/>
          <w:color w:val="000000"/>
          <w:sz w:val="16"/>
          <w:shd w:val="clear" w:color="auto" w:fill="FFFFFF"/>
        </w:rPr>
      </w:pPr>
      <w:r>
        <w:rPr>
          <w:rFonts w:cs="Arial"/>
          <w:color w:val="000000"/>
          <w:sz w:val="16"/>
          <w:shd w:val="clear" w:color="auto" w:fill="FFFFFF"/>
        </w:rPr>
        <w:pict w14:anchorId="5C1F1893">
          <v:shape id="_x0000_i1072" type="#_x0000_t75" style="width:480pt;height:5in" o:bordertopcolor="this" o:borderleftcolor="this" o:borderbottomcolor="this" o:borderrightcolor="this">
            <v:imagedata r:id="rId54" o:title="slide48"/>
            <w10:bordertop type="single" width="4" shadow="t"/>
            <w10:borderleft type="single" width="4" shadow="t"/>
            <w10:borderbottom type="single" width="4" shadow="t"/>
            <w10:borderright type="single" width="4" shadow="t"/>
          </v:shape>
        </w:pict>
      </w:r>
    </w:p>
    <w:p w14:paraId="2CA3B0FB" w14:textId="77777777" w:rsidR="002C78FE" w:rsidRPr="002C78FE" w:rsidRDefault="002C78FE" w:rsidP="002C78FE">
      <w:pPr>
        <w:keepLines/>
        <w:rPr>
          <w:rFonts w:cs="Arial"/>
          <w:b/>
          <w:color w:val="000000"/>
          <w:sz w:val="20"/>
          <w:shd w:val="clear" w:color="auto" w:fill="FFFFFF"/>
        </w:rPr>
      </w:pPr>
      <w:r w:rsidRPr="002C78FE">
        <w:rPr>
          <w:rFonts w:cs="Arial"/>
          <w:b/>
          <w:color w:val="000000"/>
          <w:sz w:val="20"/>
          <w:shd w:val="clear" w:color="auto" w:fill="FFFFFF"/>
        </w:rPr>
        <w:t>Slide notes</w:t>
      </w:r>
    </w:p>
    <w:p w14:paraId="1EC96A8C" w14:textId="77777777" w:rsidR="002C78FE" w:rsidRDefault="002C78FE" w:rsidP="002C78FE">
      <w:pPr>
        <w:keepLines/>
        <w:spacing w:before="0"/>
        <w:rPr>
          <w:rFonts w:cs="Arial"/>
          <w:color w:val="000000"/>
          <w:sz w:val="16"/>
          <w:shd w:val="clear" w:color="auto" w:fill="FFFFFF"/>
        </w:rPr>
      </w:pPr>
    </w:p>
    <w:p w14:paraId="30093CC6"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Policy Reference(s): N/A</w:t>
      </w:r>
    </w:p>
    <w:p w14:paraId="6D6D4F72" w14:textId="77777777" w:rsidR="002C78FE" w:rsidRDefault="002C78FE" w:rsidP="002C78FE">
      <w:pPr>
        <w:keepLines/>
        <w:spacing w:before="0"/>
        <w:rPr>
          <w:rFonts w:cs="Arial"/>
          <w:color w:val="000000"/>
          <w:sz w:val="16"/>
          <w:shd w:val="clear" w:color="auto" w:fill="FFFFFF"/>
        </w:rPr>
      </w:pPr>
    </w:p>
    <w:p w14:paraId="158DA840"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Instructor Notes</w:t>
      </w:r>
    </w:p>
    <w:p w14:paraId="767C5F03" w14:textId="77777777" w:rsidR="002C78FE" w:rsidRDefault="002C78FE" w:rsidP="002C78FE">
      <w:pPr>
        <w:keepLines/>
        <w:spacing w:before="0"/>
        <w:rPr>
          <w:rFonts w:cs="Arial"/>
          <w:color w:val="000000"/>
          <w:sz w:val="16"/>
          <w:shd w:val="clear" w:color="auto" w:fill="FFFFFF"/>
        </w:rPr>
      </w:pPr>
    </w:p>
    <w:p w14:paraId="1C55E609"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8 Simple Ways to Deal with Stress at Work</w:t>
      </w:r>
    </w:p>
    <w:p w14:paraId="2666A922" w14:textId="77777777" w:rsidR="002C78FE" w:rsidRDefault="002C78FE" w:rsidP="002C78FE">
      <w:pPr>
        <w:keepLines/>
        <w:spacing w:before="0"/>
        <w:rPr>
          <w:rFonts w:cs="Arial"/>
          <w:color w:val="000000"/>
          <w:sz w:val="16"/>
          <w:shd w:val="clear" w:color="auto" w:fill="FFFFFF"/>
        </w:rPr>
      </w:pPr>
    </w:p>
    <w:p w14:paraId="4B734A3A"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w:t>
      </w:r>
      <w:r w:rsidRPr="002C78FE">
        <w:rPr>
          <w:rFonts w:ascii="Times New Roman" w:hAnsi="Times New Roman"/>
          <w:color w:val="000000"/>
          <w:sz w:val="18"/>
          <w:shd w:val="clear" w:color="auto" w:fill="FFFFFF"/>
        </w:rPr>
        <w:tab/>
        <w:t>Start Your Day off Right</w:t>
      </w:r>
    </w:p>
    <w:p w14:paraId="20F37AD9" w14:textId="77777777" w:rsidR="002C78FE" w:rsidRDefault="002C78FE" w:rsidP="002C78FE">
      <w:pPr>
        <w:keepLines/>
        <w:spacing w:before="0"/>
        <w:rPr>
          <w:rFonts w:cs="Arial"/>
          <w:color w:val="000000"/>
          <w:sz w:val="16"/>
          <w:shd w:val="clear" w:color="auto" w:fill="FFFFFF"/>
        </w:rPr>
      </w:pPr>
    </w:p>
    <w:p w14:paraId="37BCA043"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w:t>
      </w:r>
      <w:r w:rsidRPr="002C78FE">
        <w:rPr>
          <w:rFonts w:ascii="Times New Roman" w:hAnsi="Times New Roman"/>
          <w:color w:val="000000"/>
          <w:sz w:val="18"/>
          <w:shd w:val="clear" w:color="auto" w:fill="FFFFFF"/>
        </w:rPr>
        <w:tab/>
        <w:t>Be Clear on Requirements</w:t>
      </w:r>
    </w:p>
    <w:p w14:paraId="5A5D047A" w14:textId="77777777" w:rsidR="002C78FE" w:rsidRDefault="002C78FE" w:rsidP="002C78FE">
      <w:pPr>
        <w:keepLines/>
        <w:spacing w:before="0"/>
        <w:rPr>
          <w:rFonts w:cs="Arial"/>
          <w:color w:val="000000"/>
          <w:sz w:val="16"/>
          <w:shd w:val="clear" w:color="auto" w:fill="FFFFFF"/>
        </w:rPr>
      </w:pPr>
    </w:p>
    <w:p w14:paraId="3D81A9DE"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w:t>
      </w:r>
      <w:r w:rsidRPr="002C78FE">
        <w:rPr>
          <w:rFonts w:ascii="Times New Roman" w:hAnsi="Times New Roman"/>
          <w:color w:val="000000"/>
          <w:sz w:val="18"/>
          <w:shd w:val="clear" w:color="auto" w:fill="FFFFFF"/>
        </w:rPr>
        <w:tab/>
        <w:t>Stay Away from Conflict</w:t>
      </w:r>
    </w:p>
    <w:p w14:paraId="325E728E" w14:textId="77777777" w:rsidR="002C78FE" w:rsidRDefault="002C78FE" w:rsidP="002C78FE">
      <w:pPr>
        <w:keepLines/>
        <w:spacing w:before="0"/>
        <w:rPr>
          <w:rFonts w:cs="Arial"/>
          <w:color w:val="000000"/>
          <w:sz w:val="16"/>
          <w:shd w:val="clear" w:color="auto" w:fill="FFFFFF"/>
        </w:rPr>
      </w:pPr>
    </w:p>
    <w:p w14:paraId="6C5D814F"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w:t>
      </w:r>
      <w:r w:rsidRPr="002C78FE">
        <w:rPr>
          <w:rFonts w:ascii="Times New Roman" w:hAnsi="Times New Roman"/>
          <w:color w:val="000000"/>
          <w:sz w:val="18"/>
          <w:shd w:val="clear" w:color="auto" w:fill="FFFFFF"/>
        </w:rPr>
        <w:tab/>
        <w:t>Stay Organized</w:t>
      </w:r>
    </w:p>
    <w:p w14:paraId="5A3697BA" w14:textId="77777777" w:rsidR="002C78FE" w:rsidRDefault="002C78FE" w:rsidP="002C78FE">
      <w:pPr>
        <w:keepLines/>
        <w:spacing w:before="0"/>
        <w:rPr>
          <w:rFonts w:cs="Arial"/>
          <w:color w:val="000000"/>
          <w:sz w:val="16"/>
          <w:shd w:val="clear" w:color="auto" w:fill="FFFFFF"/>
        </w:rPr>
      </w:pPr>
    </w:p>
    <w:p w14:paraId="7B67A74A"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w:t>
      </w:r>
      <w:r w:rsidRPr="002C78FE">
        <w:rPr>
          <w:rFonts w:ascii="Times New Roman" w:hAnsi="Times New Roman"/>
          <w:color w:val="000000"/>
          <w:sz w:val="18"/>
          <w:shd w:val="clear" w:color="auto" w:fill="FFFFFF"/>
        </w:rPr>
        <w:tab/>
        <w:t>Be Comfortable</w:t>
      </w:r>
    </w:p>
    <w:p w14:paraId="5289B13A" w14:textId="77777777" w:rsidR="002C78FE" w:rsidRDefault="002C78FE" w:rsidP="002C78FE">
      <w:pPr>
        <w:keepLines/>
        <w:spacing w:before="0"/>
        <w:rPr>
          <w:rFonts w:cs="Arial"/>
          <w:color w:val="000000"/>
          <w:sz w:val="16"/>
          <w:shd w:val="clear" w:color="auto" w:fill="FFFFFF"/>
        </w:rPr>
      </w:pPr>
    </w:p>
    <w:p w14:paraId="0760D4EA"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w:t>
      </w:r>
      <w:r w:rsidRPr="002C78FE">
        <w:rPr>
          <w:rFonts w:ascii="Times New Roman" w:hAnsi="Times New Roman"/>
          <w:color w:val="000000"/>
          <w:sz w:val="18"/>
          <w:shd w:val="clear" w:color="auto" w:fill="FFFFFF"/>
        </w:rPr>
        <w:tab/>
        <w:t>Walk at Lunch</w:t>
      </w:r>
    </w:p>
    <w:p w14:paraId="28D4DC7E" w14:textId="77777777" w:rsidR="002C78FE" w:rsidRDefault="002C78FE" w:rsidP="002C78FE">
      <w:pPr>
        <w:keepLines/>
        <w:spacing w:before="0"/>
        <w:rPr>
          <w:rFonts w:cs="Arial"/>
          <w:color w:val="000000"/>
          <w:sz w:val="16"/>
          <w:shd w:val="clear" w:color="auto" w:fill="FFFFFF"/>
        </w:rPr>
      </w:pPr>
    </w:p>
    <w:p w14:paraId="091B8C31"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w:t>
      </w:r>
      <w:r w:rsidRPr="002C78FE">
        <w:rPr>
          <w:rFonts w:ascii="Times New Roman" w:hAnsi="Times New Roman"/>
          <w:color w:val="000000"/>
          <w:sz w:val="18"/>
          <w:shd w:val="clear" w:color="auto" w:fill="FFFFFF"/>
        </w:rPr>
        <w:tab/>
        <w:t>Keep Perfectionism in Check</w:t>
      </w:r>
    </w:p>
    <w:p w14:paraId="00DDF30B" w14:textId="77777777" w:rsidR="002C78FE" w:rsidRDefault="002C78FE" w:rsidP="002C78FE">
      <w:pPr>
        <w:keepLines/>
        <w:spacing w:before="0"/>
        <w:rPr>
          <w:rFonts w:cs="Arial"/>
          <w:color w:val="000000"/>
          <w:sz w:val="16"/>
          <w:shd w:val="clear" w:color="auto" w:fill="FFFFFF"/>
        </w:rPr>
      </w:pPr>
    </w:p>
    <w:p w14:paraId="5DC1AC29"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w:t>
      </w:r>
      <w:r w:rsidRPr="002C78FE">
        <w:rPr>
          <w:rFonts w:ascii="Times New Roman" w:hAnsi="Times New Roman"/>
          <w:color w:val="000000"/>
          <w:sz w:val="18"/>
          <w:shd w:val="clear" w:color="auto" w:fill="FFFFFF"/>
        </w:rPr>
        <w:tab/>
        <w:t>Listen to Music on the Drive Home</w:t>
      </w:r>
    </w:p>
    <w:p w14:paraId="69F67F74" w14:textId="77777777" w:rsidR="002C78FE" w:rsidRDefault="002C78FE" w:rsidP="002C78FE">
      <w:pPr>
        <w:keepLines/>
        <w:spacing w:before="0"/>
        <w:rPr>
          <w:rFonts w:ascii="Times New Roman" w:hAnsi="Times New Roman"/>
          <w:color w:val="000000"/>
          <w:sz w:val="18"/>
          <w:shd w:val="clear" w:color="auto" w:fill="FFFFFF"/>
        </w:rPr>
      </w:pPr>
    </w:p>
    <w:p w14:paraId="30847349" w14:textId="77777777" w:rsidR="002C78FE" w:rsidRDefault="002C78FE" w:rsidP="002C78FE">
      <w:pPr>
        <w:keepLines/>
        <w:spacing w:before="0"/>
        <w:rPr>
          <w:rFonts w:ascii="Times New Roman" w:hAnsi="Times New Roman"/>
          <w:color w:val="000000"/>
          <w:sz w:val="18"/>
          <w:shd w:val="clear" w:color="auto" w:fill="FFFFFF"/>
        </w:rPr>
      </w:pPr>
    </w:p>
    <w:p w14:paraId="644791CE" w14:textId="77777777" w:rsidR="002C78FE" w:rsidRDefault="002C78FE" w:rsidP="002C78FE">
      <w:pPr>
        <w:keepLines/>
        <w:rPr>
          <w:rFonts w:cs="Arial"/>
          <w:color w:val="000000"/>
          <w:sz w:val="16"/>
          <w:shd w:val="clear" w:color="auto" w:fill="FFFFFF"/>
        </w:rPr>
      </w:pPr>
    </w:p>
    <w:p w14:paraId="28B18752" w14:textId="77777777" w:rsidR="002C78FE" w:rsidRPr="002C78FE" w:rsidRDefault="002C78FE" w:rsidP="002C78FE">
      <w:pPr>
        <w:keepLines/>
        <w:rPr>
          <w:rFonts w:cs="Arial"/>
          <w:b/>
          <w:color w:val="000000"/>
          <w:sz w:val="20"/>
          <w:shd w:val="clear" w:color="auto" w:fill="FFFFFF"/>
        </w:rPr>
      </w:pPr>
      <w:r>
        <w:rPr>
          <w:rFonts w:cs="Arial"/>
          <w:color w:val="000000"/>
          <w:sz w:val="16"/>
          <w:shd w:val="clear" w:color="auto" w:fill="FFFFFF"/>
        </w:rPr>
        <w:br w:type="page"/>
      </w:r>
      <w:r w:rsidRPr="002C78FE">
        <w:rPr>
          <w:rFonts w:cs="Arial"/>
          <w:b/>
          <w:color w:val="000000"/>
          <w:sz w:val="20"/>
          <w:shd w:val="clear" w:color="auto" w:fill="FFFFFF"/>
        </w:rPr>
        <w:lastRenderedPageBreak/>
        <w:t xml:space="preserve">Slide 49 - Start Your Day Off Right </w:t>
      </w:r>
    </w:p>
    <w:p w14:paraId="3DA11574" w14:textId="77777777" w:rsidR="002C78FE" w:rsidRDefault="002C78FE" w:rsidP="002C78FE">
      <w:pPr>
        <w:keepLines/>
        <w:rPr>
          <w:rFonts w:cs="Arial"/>
          <w:color w:val="000000"/>
          <w:sz w:val="16"/>
          <w:shd w:val="clear" w:color="auto" w:fill="FFFFFF"/>
        </w:rPr>
      </w:pPr>
      <w:r>
        <w:rPr>
          <w:rFonts w:cs="Arial"/>
          <w:color w:val="000000"/>
          <w:sz w:val="16"/>
          <w:shd w:val="clear" w:color="auto" w:fill="FFFFFF"/>
        </w:rPr>
        <w:pict w14:anchorId="2FFEB3FE">
          <v:shape id="_x0000_i1073" type="#_x0000_t75" style="width:480pt;height:5in" o:bordertopcolor="this" o:borderleftcolor="this" o:borderbottomcolor="this" o:borderrightcolor="this">
            <v:imagedata r:id="rId55" o:title="slide49"/>
            <w10:bordertop type="single" width="4" shadow="t"/>
            <w10:borderleft type="single" width="4" shadow="t"/>
            <w10:borderbottom type="single" width="4" shadow="t"/>
            <w10:borderright type="single" width="4" shadow="t"/>
          </v:shape>
        </w:pict>
      </w:r>
    </w:p>
    <w:p w14:paraId="67C0D39D" w14:textId="77777777" w:rsidR="002C78FE" w:rsidRPr="002C78FE" w:rsidRDefault="002C78FE" w:rsidP="002C78FE">
      <w:pPr>
        <w:keepLines/>
        <w:rPr>
          <w:rFonts w:cs="Arial"/>
          <w:b/>
          <w:color w:val="000000"/>
          <w:sz w:val="20"/>
          <w:shd w:val="clear" w:color="auto" w:fill="FFFFFF"/>
        </w:rPr>
      </w:pPr>
      <w:r w:rsidRPr="002C78FE">
        <w:rPr>
          <w:rFonts w:cs="Arial"/>
          <w:b/>
          <w:color w:val="000000"/>
          <w:sz w:val="20"/>
          <w:shd w:val="clear" w:color="auto" w:fill="FFFFFF"/>
        </w:rPr>
        <w:t>Slide notes</w:t>
      </w:r>
    </w:p>
    <w:p w14:paraId="6B830B05" w14:textId="77777777" w:rsidR="002C78FE" w:rsidRDefault="002C78FE" w:rsidP="002C78FE">
      <w:pPr>
        <w:keepLines/>
        <w:spacing w:before="0"/>
        <w:rPr>
          <w:rFonts w:cs="Arial"/>
          <w:color w:val="000000"/>
          <w:sz w:val="16"/>
          <w:shd w:val="clear" w:color="auto" w:fill="FFFFFF"/>
        </w:rPr>
      </w:pPr>
    </w:p>
    <w:p w14:paraId="1D4AA89E"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Policy Reference(s): N/A</w:t>
      </w:r>
    </w:p>
    <w:p w14:paraId="54337B28" w14:textId="77777777" w:rsidR="002C78FE" w:rsidRDefault="002C78FE" w:rsidP="002C78FE">
      <w:pPr>
        <w:keepLines/>
        <w:spacing w:before="0"/>
        <w:rPr>
          <w:rFonts w:cs="Arial"/>
          <w:color w:val="000000"/>
          <w:sz w:val="16"/>
          <w:shd w:val="clear" w:color="auto" w:fill="FFFFFF"/>
        </w:rPr>
      </w:pPr>
    </w:p>
    <w:p w14:paraId="56088B7E"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Instructor Notes</w:t>
      </w:r>
    </w:p>
    <w:p w14:paraId="20DC3213" w14:textId="77777777" w:rsidR="002C78FE" w:rsidRDefault="002C78FE" w:rsidP="002C78FE">
      <w:pPr>
        <w:keepLines/>
        <w:spacing w:before="0"/>
        <w:rPr>
          <w:rFonts w:cs="Arial"/>
          <w:color w:val="000000"/>
          <w:sz w:val="16"/>
          <w:shd w:val="clear" w:color="auto" w:fill="FFFFFF"/>
        </w:rPr>
      </w:pPr>
    </w:p>
    <w:p w14:paraId="3A79B973"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Start your Day off Right</w:t>
      </w:r>
    </w:p>
    <w:p w14:paraId="6ACC539B" w14:textId="77777777" w:rsidR="002C78FE" w:rsidRDefault="002C78FE" w:rsidP="002C78FE">
      <w:pPr>
        <w:keepLines/>
        <w:spacing w:before="0"/>
        <w:rPr>
          <w:rFonts w:cs="Arial"/>
          <w:color w:val="000000"/>
          <w:sz w:val="16"/>
          <w:shd w:val="clear" w:color="auto" w:fill="FFFFFF"/>
        </w:rPr>
      </w:pPr>
    </w:p>
    <w:p w14:paraId="3BB0518D"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xml:space="preserve">After scrambling to get the kids fed and off to school, dodging traffic and combating road rage, and gulping down coffee in lieu of a healthy breakfast, many people arrive to work already stressed. This makes them more reactive to stress in the workplace. </w:t>
      </w:r>
    </w:p>
    <w:p w14:paraId="76356BF4" w14:textId="77777777" w:rsidR="002C78FE" w:rsidRDefault="002C78FE" w:rsidP="002C78FE">
      <w:pPr>
        <w:keepLines/>
        <w:spacing w:before="0"/>
        <w:rPr>
          <w:rFonts w:cs="Arial"/>
          <w:color w:val="000000"/>
          <w:sz w:val="16"/>
          <w:shd w:val="clear" w:color="auto" w:fill="FFFFFF"/>
        </w:rPr>
      </w:pPr>
    </w:p>
    <w:p w14:paraId="7A7B78C2"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You might be surprised by how affected by workplace stress you are when you have a stressful morning. When you start off the day with planning, good nutrition, and a positive attitude, you might find that the stress of your job rolls off your back more easily.</w:t>
      </w:r>
    </w:p>
    <w:p w14:paraId="6DD493E6" w14:textId="77777777" w:rsidR="002C78FE" w:rsidRDefault="002C78FE" w:rsidP="002C78FE">
      <w:pPr>
        <w:keepLines/>
        <w:spacing w:before="0"/>
        <w:rPr>
          <w:rFonts w:ascii="Times New Roman" w:hAnsi="Times New Roman"/>
          <w:color w:val="000000"/>
          <w:sz w:val="18"/>
          <w:shd w:val="clear" w:color="auto" w:fill="FFFFFF"/>
        </w:rPr>
      </w:pPr>
    </w:p>
    <w:p w14:paraId="0F3ACE47" w14:textId="77777777" w:rsidR="002C78FE" w:rsidRDefault="002C78FE" w:rsidP="002C78FE">
      <w:pPr>
        <w:keepLines/>
        <w:spacing w:before="0"/>
        <w:rPr>
          <w:rFonts w:ascii="Times New Roman" w:hAnsi="Times New Roman"/>
          <w:color w:val="000000"/>
          <w:sz w:val="18"/>
          <w:shd w:val="clear" w:color="auto" w:fill="FFFFFF"/>
        </w:rPr>
      </w:pPr>
    </w:p>
    <w:p w14:paraId="5E0826AC" w14:textId="77777777" w:rsidR="002C78FE" w:rsidRDefault="002C78FE" w:rsidP="002C78FE">
      <w:pPr>
        <w:keepLines/>
        <w:rPr>
          <w:rFonts w:cs="Arial"/>
          <w:color w:val="000000"/>
          <w:sz w:val="16"/>
          <w:shd w:val="clear" w:color="auto" w:fill="FFFFFF"/>
        </w:rPr>
      </w:pPr>
    </w:p>
    <w:p w14:paraId="79C08D1E" w14:textId="77777777" w:rsidR="002C78FE" w:rsidRPr="002C78FE" w:rsidRDefault="002C78FE" w:rsidP="002C78FE">
      <w:pPr>
        <w:keepLines/>
        <w:rPr>
          <w:rFonts w:cs="Arial"/>
          <w:b/>
          <w:color w:val="000000"/>
          <w:sz w:val="20"/>
          <w:shd w:val="clear" w:color="auto" w:fill="FFFFFF"/>
        </w:rPr>
      </w:pPr>
      <w:r>
        <w:rPr>
          <w:rFonts w:cs="Arial"/>
          <w:color w:val="000000"/>
          <w:sz w:val="16"/>
          <w:shd w:val="clear" w:color="auto" w:fill="FFFFFF"/>
        </w:rPr>
        <w:br w:type="page"/>
      </w:r>
      <w:r w:rsidRPr="002C78FE">
        <w:rPr>
          <w:rFonts w:cs="Arial"/>
          <w:b/>
          <w:color w:val="000000"/>
          <w:sz w:val="20"/>
          <w:shd w:val="clear" w:color="auto" w:fill="FFFFFF"/>
        </w:rPr>
        <w:lastRenderedPageBreak/>
        <w:t xml:space="preserve">Slide 50 - Be Clear on Requirements </w:t>
      </w:r>
    </w:p>
    <w:p w14:paraId="6AF2A2AB" w14:textId="77777777" w:rsidR="002C78FE" w:rsidRDefault="002C78FE" w:rsidP="002C78FE">
      <w:pPr>
        <w:keepLines/>
        <w:rPr>
          <w:rFonts w:cs="Arial"/>
          <w:color w:val="000000"/>
          <w:sz w:val="16"/>
          <w:shd w:val="clear" w:color="auto" w:fill="FFFFFF"/>
        </w:rPr>
      </w:pPr>
      <w:r>
        <w:rPr>
          <w:rFonts w:cs="Arial"/>
          <w:color w:val="000000"/>
          <w:sz w:val="16"/>
          <w:shd w:val="clear" w:color="auto" w:fill="FFFFFF"/>
        </w:rPr>
        <w:pict w14:anchorId="594BE306">
          <v:shape id="_x0000_i1074" type="#_x0000_t75" style="width:480pt;height:5in" o:bordertopcolor="this" o:borderleftcolor="this" o:borderbottomcolor="this" o:borderrightcolor="this">
            <v:imagedata r:id="rId56" o:title="slide50"/>
            <w10:bordertop type="single" width="4" shadow="t"/>
            <w10:borderleft type="single" width="4" shadow="t"/>
            <w10:borderbottom type="single" width="4" shadow="t"/>
            <w10:borderright type="single" width="4" shadow="t"/>
          </v:shape>
        </w:pict>
      </w:r>
    </w:p>
    <w:p w14:paraId="7957742D" w14:textId="77777777" w:rsidR="002C78FE" w:rsidRPr="002C78FE" w:rsidRDefault="002C78FE" w:rsidP="002C78FE">
      <w:pPr>
        <w:keepLines/>
        <w:rPr>
          <w:rFonts w:cs="Arial"/>
          <w:b/>
          <w:color w:val="000000"/>
          <w:sz w:val="20"/>
          <w:shd w:val="clear" w:color="auto" w:fill="FFFFFF"/>
        </w:rPr>
      </w:pPr>
      <w:r w:rsidRPr="002C78FE">
        <w:rPr>
          <w:rFonts w:cs="Arial"/>
          <w:b/>
          <w:color w:val="000000"/>
          <w:sz w:val="20"/>
          <w:shd w:val="clear" w:color="auto" w:fill="FFFFFF"/>
        </w:rPr>
        <w:t>Slide notes</w:t>
      </w:r>
    </w:p>
    <w:p w14:paraId="2B10DE81" w14:textId="77777777" w:rsidR="002C78FE" w:rsidRDefault="002C78FE" w:rsidP="002C78FE">
      <w:pPr>
        <w:keepLines/>
        <w:spacing w:before="0"/>
        <w:rPr>
          <w:rFonts w:cs="Arial"/>
          <w:color w:val="000000"/>
          <w:sz w:val="16"/>
          <w:shd w:val="clear" w:color="auto" w:fill="FFFFFF"/>
        </w:rPr>
      </w:pPr>
    </w:p>
    <w:p w14:paraId="4134D3F4"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Policy Reference(s): N/A</w:t>
      </w:r>
    </w:p>
    <w:p w14:paraId="22B4105C" w14:textId="77777777" w:rsidR="002C78FE" w:rsidRDefault="002C78FE" w:rsidP="002C78FE">
      <w:pPr>
        <w:keepLines/>
        <w:spacing w:before="0"/>
        <w:rPr>
          <w:rFonts w:cs="Arial"/>
          <w:color w:val="000000"/>
          <w:sz w:val="16"/>
          <w:shd w:val="clear" w:color="auto" w:fill="FFFFFF"/>
        </w:rPr>
      </w:pPr>
    </w:p>
    <w:p w14:paraId="70E44F4B"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Instructor Notes</w:t>
      </w:r>
    </w:p>
    <w:p w14:paraId="01C2E118" w14:textId="77777777" w:rsidR="002C78FE" w:rsidRDefault="002C78FE" w:rsidP="002C78FE">
      <w:pPr>
        <w:keepLines/>
        <w:spacing w:before="0"/>
        <w:rPr>
          <w:rFonts w:cs="Arial"/>
          <w:color w:val="000000"/>
          <w:sz w:val="16"/>
          <w:shd w:val="clear" w:color="auto" w:fill="FFFFFF"/>
        </w:rPr>
      </w:pPr>
    </w:p>
    <w:p w14:paraId="2C41F81D"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Be Clear on Requirements</w:t>
      </w:r>
    </w:p>
    <w:p w14:paraId="79D83252" w14:textId="77777777" w:rsidR="002C78FE" w:rsidRDefault="002C78FE" w:rsidP="002C78FE">
      <w:pPr>
        <w:keepLines/>
        <w:spacing w:before="0"/>
        <w:rPr>
          <w:rFonts w:cs="Arial"/>
          <w:color w:val="000000"/>
          <w:sz w:val="16"/>
          <w:shd w:val="clear" w:color="auto" w:fill="FFFFFF"/>
        </w:rPr>
      </w:pPr>
    </w:p>
    <w:p w14:paraId="760F770F"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xml:space="preserve">A factor known to contribute to job burnout is unclear requirements for employees. If you don’t know exactly what is expected of you, or if the requirements for your role keep changing with little notice, you might become extremely stressed. </w:t>
      </w:r>
    </w:p>
    <w:p w14:paraId="4A5783A5" w14:textId="77777777" w:rsidR="002C78FE" w:rsidRDefault="002C78FE" w:rsidP="002C78FE">
      <w:pPr>
        <w:keepLines/>
        <w:spacing w:before="0"/>
        <w:rPr>
          <w:rFonts w:cs="Arial"/>
          <w:color w:val="000000"/>
          <w:sz w:val="16"/>
          <w:shd w:val="clear" w:color="auto" w:fill="FFFFFF"/>
        </w:rPr>
      </w:pPr>
    </w:p>
    <w:p w14:paraId="1A621AE6"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If you find yourself never knowing if what you are doing is enough, it may help to have a talk with your supervisor. You can take the time to go over expectations and discuss strategies for meeting them. This can relieve stress for both of you!</w:t>
      </w:r>
    </w:p>
    <w:p w14:paraId="40AEA7BF" w14:textId="77777777" w:rsidR="002C78FE" w:rsidRDefault="002C78FE" w:rsidP="002C78FE">
      <w:pPr>
        <w:keepLines/>
        <w:spacing w:before="0"/>
        <w:rPr>
          <w:rFonts w:ascii="Times New Roman" w:hAnsi="Times New Roman"/>
          <w:color w:val="000000"/>
          <w:sz w:val="18"/>
          <w:shd w:val="clear" w:color="auto" w:fill="FFFFFF"/>
        </w:rPr>
      </w:pPr>
    </w:p>
    <w:p w14:paraId="07661B17" w14:textId="77777777" w:rsidR="002C78FE" w:rsidRDefault="002C78FE" w:rsidP="002C78FE">
      <w:pPr>
        <w:keepLines/>
        <w:spacing w:before="0"/>
        <w:rPr>
          <w:rFonts w:ascii="Times New Roman" w:hAnsi="Times New Roman"/>
          <w:color w:val="000000"/>
          <w:sz w:val="18"/>
          <w:shd w:val="clear" w:color="auto" w:fill="FFFFFF"/>
        </w:rPr>
      </w:pPr>
    </w:p>
    <w:p w14:paraId="7329E684" w14:textId="77777777" w:rsidR="002C78FE" w:rsidRDefault="002C78FE" w:rsidP="002C78FE">
      <w:pPr>
        <w:keepLines/>
        <w:rPr>
          <w:rFonts w:cs="Arial"/>
          <w:color w:val="000000"/>
          <w:sz w:val="16"/>
          <w:shd w:val="clear" w:color="auto" w:fill="FFFFFF"/>
        </w:rPr>
      </w:pPr>
    </w:p>
    <w:p w14:paraId="297D59C1" w14:textId="77777777" w:rsidR="002C78FE" w:rsidRPr="002C78FE" w:rsidRDefault="002C78FE" w:rsidP="002C78FE">
      <w:pPr>
        <w:keepLines/>
        <w:rPr>
          <w:rFonts w:cs="Arial"/>
          <w:b/>
          <w:color w:val="000000"/>
          <w:sz w:val="20"/>
          <w:shd w:val="clear" w:color="auto" w:fill="FFFFFF"/>
        </w:rPr>
      </w:pPr>
      <w:r>
        <w:rPr>
          <w:rFonts w:cs="Arial"/>
          <w:color w:val="000000"/>
          <w:sz w:val="16"/>
          <w:shd w:val="clear" w:color="auto" w:fill="FFFFFF"/>
        </w:rPr>
        <w:br w:type="page"/>
      </w:r>
      <w:r w:rsidRPr="002C78FE">
        <w:rPr>
          <w:rFonts w:cs="Arial"/>
          <w:b/>
          <w:color w:val="000000"/>
          <w:sz w:val="20"/>
          <w:shd w:val="clear" w:color="auto" w:fill="FFFFFF"/>
        </w:rPr>
        <w:lastRenderedPageBreak/>
        <w:t xml:space="preserve">Slide 51 - Stay Away from Conflict </w:t>
      </w:r>
    </w:p>
    <w:p w14:paraId="48E90812" w14:textId="77777777" w:rsidR="002C78FE" w:rsidRDefault="002C78FE" w:rsidP="002C78FE">
      <w:pPr>
        <w:keepLines/>
        <w:rPr>
          <w:rFonts w:cs="Arial"/>
          <w:color w:val="000000"/>
          <w:sz w:val="16"/>
          <w:shd w:val="clear" w:color="auto" w:fill="FFFFFF"/>
        </w:rPr>
      </w:pPr>
      <w:r>
        <w:rPr>
          <w:rFonts w:cs="Arial"/>
          <w:color w:val="000000"/>
          <w:sz w:val="16"/>
          <w:shd w:val="clear" w:color="auto" w:fill="FFFFFF"/>
        </w:rPr>
        <w:pict w14:anchorId="4F514F85">
          <v:shape id="_x0000_i1075" type="#_x0000_t75" style="width:480pt;height:5in" o:bordertopcolor="this" o:borderleftcolor="this" o:borderbottomcolor="this" o:borderrightcolor="this">
            <v:imagedata r:id="rId57" o:title="slide51"/>
            <w10:bordertop type="single" width="4" shadow="t"/>
            <w10:borderleft type="single" width="4" shadow="t"/>
            <w10:borderbottom type="single" width="4" shadow="t"/>
            <w10:borderright type="single" width="4" shadow="t"/>
          </v:shape>
        </w:pict>
      </w:r>
    </w:p>
    <w:p w14:paraId="2EE774E7" w14:textId="77777777" w:rsidR="002C78FE" w:rsidRPr="002C78FE" w:rsidRDefault="002C78FE" w:rsidP="002C78FE">
      <w:pPr>
        <w:keepLines/>
        <w:rPr>
          <w:rFonts w:cs="Arial"/>
          <w:b/>
          <w:color w:val="000000"/>
          <w:sz w:val="20"/>
          <w:shd w:val="clear" w:color="auto" w:fill="FFFFFF"/>
        </w:rPr>
      </w:pPr>
      <w:r w:rsidRPr="002C78FE">
        <w:rPr>
          <w:rFonts w:cs="Arial"/>
          <w:b/>
          <w:color w:val="000000"/>
          <w:sz w:val="20"/>
          <w:shd w:val="clear" w:color="auto" w:fill="FFFFFF"/>
        </w:rPr>
        <w:t>Slide notes</w:t>
      </w:r>
    </w:p>
    <w:p w14:paraId="007C9E02" w14:textId="77777777" w:rsidR="002C78FE" w:rsidRDefault="002C78FE" w:rsidP="002C78FE">
      <w:pPr>
        <w:keepLines/>
        <w:spacing w:before="0"/>
        <w:rPr>
          <w:rFonts w:cs="Arial"/>
          <w:color w:val="000000"/>
          <w:sz w:val="16"/>
          <w:shd w:val="clear" w:color="auto" w:fill="FFFFFF"/>
        </w:rPr>
      </w:pPr>
    </w:p>
    <w:p w14:paraId="47C66F45"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Policy Reference(s): N/A</w:t>
      </w:r>
    </w:p>
    <w:p w14:paraId="22A77AEB" w14:textId="77777777" w:rsidR="002C78FE" w:rsidRDefault="002C78FE" w:rsidP="002C78FE">
      <w:pPr>
        <w:keepLines/>
        <w:spacing w:before="0"/>
        <w:rPr>
          <w:rFonts w:cs="Arial"/>
          <w:color w:val="000000"/>
          <w:sz w:val="16"/>
          <w:shd w:val="clear" w:color="auto" w:fill="FFFFFF"/>
        </w:rPr>
      </w:pPr>
    </w:p>
    <w:p w14:paraId="0E2347F1"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Instructor Notes</w:t>
      </w:r>
    </w:p>
    <w:p w14:paraId="7A8B8F5C" w14:textId="77777777" w:rsidR="002C78FE" w:rsidRDefault="002C78FE" w:rsidP="002C78FE">
      <w:pPr>
        <w:keepLines/>
        <w:spacing w:before="0"/>
        <w:rPr>
          <w:rFonts w:cs="Arial"/>
          <w:color w:val="000000"/>
          <w:sz w:val="16"/>
          <w:shd w:val="clear" w:color="auto" w:fill="FFFFFF"/>
        </w:rPr>
      </w:pPr>
    </w:p>
    <w:p w14:paraId="5707C012"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Stay Away from Conflict</w:t>
      </w:r>
    </w:p>
    <w:p w14:paraId="5F6051EC" w14:textId="77777777" w:rsidR="002C78FE" w:rsidRDefault="002C78FE" w:rsidP="002C78FE">
      <w:pPr>
        <w:keepLines/>
        <w:spacing w:before="0"/>
        <w:rPr>
          <w:rFonts w:cs="Arial"/>
          <w:color w:val="000000"/>
          <w:sz w:val="16"/>
          <w:shd w:val="clear" w:color="auto" w:fill="FFFFFF"/>
        </w:rPr>
      </w:pPr>
    </w:p>
    <w:p w14:paraId="0D33AD58"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Interpersonal conflict takes a toll on your physical and emotional health. Conflict among co-workers can be difficult to escape, so it’s a good idea to avoid conflict at work as much as you can.</w:t>
      </w:r>
    </w:p>
    <w:p w14:paraId="128DBDF2" w14:textId="77777777" w:rsidR="002C78FE" w:rsidRDefault="002C78FE" w:rsidP="002C78FE">
      <w:pPr>
        <w:keepLines/>
        <w:spacing w:before="0"/>
        <w:rPr>
          <w:rFonts w:cs="Arial"/>
          <w:color w:val="000000"/>
          <w:sz w:val="16"/>
          <w:shd w:val="clear" w:color="auto" w:fill="FFFFFF"/>
        </w:rPr>
      </w:pPr>
    </w:p>
    <w:p w14:paraId="62BCB07F"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Don’t gossip, don’t share too many of your personal opinions about religion and politics, and steer clear of “colorful” office humor.</w:t>
      </w:r>
    </w:p>
    <w:p w14:paraId="7BCBF231" w14:textId="77777777" w:rsidR="002C78FE" w:rsidRDefault="002C78FE" w:rsidP="002C78FE">
      <w:pPr>
        <w:keepLines/>
        <w:spacing w:before="0"/>
        <w:rPr>
          <w:rFonts w:cs="Arial"/>
          <w:color w:val="000000"/>
          <w:sz w:val="16"/>
          <w:shd w:val="clear" w:color="auto" w:fill="FFFFFF"/>
        </w:rPr>
      </w:pPr>
    </w:p>
    <w:p w14:paraId="5A173DE1"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When possible, try to avoid people who don’t work well with others. If conflict finds you, anyway, make sure you know how to handle it appropriately.</w:t>
      </w:r>
    </w:p>
    <w:p w14:paraId="48ADD926" w14:textId="77777777" w:rsidR="002C78FE" w:rsidRDefault="002C78FE" w:rsidP="002C78FE">
      <w:pPr>
        <w:keepLines/>
        <w:spacing w:before="0"/>
        <w:rPr>
          <w:rFonts w:ascii="Times New Roman" w:hAnsi="Times New Roman"/>
          <w:color w:val="000000"/>
          <w:sz w:val="18"/>
          <w:shd w:val="clear" w:color="auto" w:fill="FFFFFF"/>
        </w:rPr>
      </w:pPr>
    </w:p>
    <w:p w14:paraId="50705CAC" w14:textId="77777777" w:rsidR="002C78FE" w:rsidRDefault="002C78FE" w:rsidP="002C78FE">
      <w:pPr>
        <w:keepLines/>
        <w:spacing w:before="0"/>
        <w:rPr>
          <w:rFonts w:ascii="Times New Roman" w:hAnsi="Times New Roman"/>
          <w:color w:val="000000"/>
          <w:sz w:val="18"/>
          <w:shd w:val="clear" w:color="auto" w:fill="FFFFFF"/>
        </w:rPr>
      </w:pPr>
    </w:p>
    <w:p w14:paraId="01A01279" w14:textId="77777777" w:rsidR="002C78FE" w:rsidRDefault="002C78FE" w:rsidP="002C78FE">
      <w:pPr>
        <w:keepLines/>
        <w:rPr>
          <w:rFonts w:cs="Arial"/>
          <w:color w:val="000000"/>
          <w:sz w:val="16"/>
          <w:shd w:val="clear" w:color="auto" w:fill="FFFFFF"/>
        </w:rPr>
      </w:pPr>
    </w:p>
    <w:p w14:paraId="74F15337" w14:textId="77777777" w:rsidR="002C78FE" w:rsidRPr="002C78FE" w:rsidRDefault="002C78FE" w:rsidP="002C78FE">
      <w:pPr>
        <w:keepLines/>
        <w:rPr>
          <w:rFonts w:cs="Arial"/>
          <w:b/>
          <w:color w:val="000000"/>
          <w:sz w:val="20"/>
          <w:shd w:val="clear" w:color="auto" w:fill="FFFFFF"/>
        </w:rPr>
      </w:pPr>
      <w:r>
        <w:rPr>
          <w:rFonts w:cs="Arial"/>
          <w:color w:val="000000"/>
          <w:sz w:val="16"/>
          <w:shd w:val="clear" w:color="auto" w:fill="FFFFFF"/>
        </w:rPr>
        <w:br w:type="page"/>
      </w:r>
      <w:r w:rsidRPr="002C78FE">
        <w:rPr>
          <w:rFonts w:cs="Arial"/>
          <w:b/>
          <w:color w:val="000000"/>
          <w:sz w:val="20"/>
          <w:shd w:val="clear" w:color="auto" w:fill="FFFFFF"/>
        </w:rPr>
        <w:lastRenderedPageBreak/>
        <w:t xml:space="preserve">Slide 52 - Stay Organized </w:t>
      </w:r>
    </w:p>
    <w:p w14:paraId="69126C13" w14:textId="77777777" w:rsidR="002C78FE" w:rsidRDefault="002C78FE" w:rsidP="002C78FE">
      <w:pPr>
        <w:keepLines/>
        <w:rPr>
          <w:rFonts w:cs="Arial"/>
          <w:color w:val="000000"/>
          <w:sz w:val="16"/>
          <w:shd w:val="clear" w:color="auto" w:fill="FFFFFF"/>
        </w:rPr>
      </w:pPr>
      <w:r>
        <w:rPr>
          <w:rFonts w:cs="Arial"/>
          <w:color w:val="000000"/>
          <w:sz w:val="16"/>
          <w:shd w:val="clear" w:color="auto" w:fill="FFFFFF"/>
        </w:rPr>
        <w:pict w14:anchorId="7D648232">
          <v:shape id="_x0000_i1076" type="#_x0000_t75" style="width:480pt;height:5in" o:bordertopcolor="this" o:borderleftcolor="this" o:borderbottomcolor="this" o:borderrightcolor="this">
            <v:imagedata r:id="rId58" o:title="slide52"/>
            <w10:bordertop type="single" width="4" shadow="t"/>
            <w10:borderleft type="single" width="4" shadow="t"/>
            <w10:borderbottom type="single" width="4" shadow="t"/>
            <w10:borderright type="single" width="4" shadow="t"/>
          </v:shape>
        </w:pict>
      </w:r>
    </w:p>
    <w:p w14:paraId="02C90D77" w14:textId="77777777" w:rsidR="002C78FE" w:rsidRPr="002C78FE" w:rsidRDefault="002C78FE" w:rsidP="002C78FE">
      <w:pPr>
        <w:keepLines/>
        <w:rPr>
          <w:rFonts w:cs="Arial"/>
          <w:b/>
          <w:color w:val="000000"/>
          <w:sz w:val="20"/>
          <w:shd w:val="clear" w:color="auto" w:fill="FFFFFF"/>
        </w:rPr>
      </w:pPr>
      <w:r w:rsidRPr="002C78FE">
        <w:rPr>
          <w:rFonts w:cs="Arial"/>
          <w:b/>
          <w:color w:val="000000"/>
          <w:sz w:val="20"/>
          <w:shd w:val="clear" w:color="auto" w:fill="FFFFFF"/>
        </w:rPr>
        <w:t>Slide notes</w:t>
      </w:r>
    </w:p>
    <w:p w14:paraId="76164BAB" w14:textId="77777777" w:rsidR="002C78FE" w:rsidRDefault="002C78FE" w:rsidP="002C78FE">
      <w:pPr>
        <w:keepLines/>
        <w:spacing w:before="0"/>
        <w:rPr>
          <w:rFonts w:cs="Arial"/>
          <w:color w:val="000000"/>
          <w:sz w:val="16"/>
          <w:shd w:val="clear" w:color="auto" w:fill="FFFFFF"/>
        </w:rPr>
      </w:pPr>
    </w:p>
    <w:p w14:paraId="5061DD3A"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Policy Reference(s): N/A</w:t>
      </w:r>
    </w:p>
    <w:p w14:paraId="5570DF73" w14:textId="77777777" w:rsidR="002C78FE" w:rsidRDefault="002C78FE" w:rsidP="002C78FE">
      <w:pPr>
        <w:keepLines/>
        <w:spacing w:before="0"/>
        <w:rPr>
          <w:rFonts w:cs="Arial"/>
          <w:color w:val="000000"/>
          <w:sz w:val="16"/>
          <w:shd w:val="clear" w:color="auto" w:fill="FFFFFF"/>
        </w:rPr>
      </w:pPr>
    </w:p>
    <w:p w14:paraId="66390F66"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Instructor Notes</w:t>
      </w:r>
    </w:p>
    <w:p w14:paraId="3610A6FA" w14:textId="77777777" w:rsidR="002C78FE" w:rsidRDefault="002C78FE" w:rsidP="002C78FE">
      <w:pPr>
        <w:keepLines/>
        <w:spacing w:before="0"/>
        <w:rPr>
          <w:rFonts w:cs="Arial"/>
          <w:color w:val="000000"/>
          <w:sz w:val="16"/>
          <w:shd w:val="clear" w:color="auto" w:fill="FFFFFF"/>
        </w:rPr>
      </w:pPr>
    </w:p>
    <w:p w14:paraId="37E2A661"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Stay Away from Conflict</w:t>
      </w:r>
    </w:p>
    <w:p w14:paraId="0D159DC0" w14:textId="77777777" w:rsidR="002C78FE" w:rsidRDefault="002C78FE" w:rsidP="002C78FE">
      <w:pPr>
        <w:keepLines/>
        <w:spacing w:before="0"/>
        <w:rPr>
          <w:rFonts w:cs="Arial"/>
          <w:color w:val="000000"/>
          <w:sz w:val="16"/>
          <w:shd w:val="clear" w:color="auto" w:fill="FFFFFF"/>
        </w:rPr>
      </w:pPr>
    </w:p>
    <w:p w14:paraId="11517F4F"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Interpersonal conflict takes a toll on your physical and emotional health. Conflict among co-workers can be difficult to escape, so it’s a good idea to avoid conflict at work as much as you can.</w:t>
      </w:r>
    </w:p>
    <w:p w14:paraId="7E8DA1C8" w14:textId="77777777" w:rsidR="002C78FE" w:rsidRDefault="002C78FE" w:rsidP="002C78FE">
      <w:pPr>
        <w:keepLines/>
        <w:spacing w:before="0"/>
        <w:rPr>
          <w:rFonts w:cs="Arial"/>
          <w:color w:val="000000"/>
          <w:sz w:val="16"/>
          <w:shd w:val="clear" w:color="auto" w:fill="FFFFFF"/>
        </w:rPr>
      </w:pPr>
    </w:p>
    <w:p w14:paraId="1A847CAE"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Don’t gossip, don’t share too many of your personal opinions about religion and politics, and steer clear of “colorful” office humor.</w:t>
      </w:r>
    </w:p>
    <w:p w14:paraId="67AFDEF9" w14:textId="77777777" w:rsidR="002C78FE" w:rsidRDefault="002C78FE" w:rsidP="002C78FE">
      <w:pPr>
        <w:keepLines/>
        <w:spacing w:before="0"/>
        <w:rPr>
          <w:rFonts w:cs="Arial"/>
          <w:color w:val="000000"/>
          <w:sz w:val="16"/>
          <w:shd w:val="clear" w:color="auto" w:fill="FFFFFF"/>
        </w:rPr>
      </w:pPr>
    </w:p>
    <w:p w14:paraId="6109E666"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When possible, try to avoid people who don’t work well with others. If conflict finds you, anyway, make sure you know how to handle it appropriately.</w:t>
      </w:r>
    </w:p>
    <w:p w14:paraId="53D8BF21" w14:textId="77777777" w:rsidR="002C78FE" w:rsidRDefault="002C78FE" w:rsidP="002C78FE">
      <w:pPr>
        <w:keepLines/>
        <w:spacing w:before="0"/>
        <w:rPr>
          <w:rFonts w:ascii="Times New Roman" w:hAnsi="Times New Roman"/>
          <w:color w:val="000000"/>
          <w:sz w:val="18"/>
          <w:shd w:val="clear" w:color="auto" w:fill="FFFFFF"/>
        </w:rPr>
      </w:pPr>
    </w:p>
    <w:p w14:paraId="3D293A4B" w14:textId="77777777" w:rsidR="002C78FE" w:rsidRDefault="002C78FE" w:rsidP="002C78FE">
      <w:pPr>
        <w:keepLines/>
        <w:spacing w:before="0"/>
        <w:rPr>
          <w:rFonts w:ascii="Times New Roman" w:hAnsi="Times New Roman"/>
          <w:color w:val="000000"/>
          <w:sz w:val="18"/>
          <w:shd w:val="clear" w:color="auto" w:fill="FFFFFF"/>
        </w:rPr>
      </w:pPr>
    </w:p>
    <w:p w14:paraId="71AE18E6" w14:textId="77777777" w:rsidR="002C78FE" w:rsidRDefault="002C78FE" w:rsidP="002C78FE">
      <w:pPr>
        <w:keepLines/>
        <w:rPr>
          <w:rFonts w:cs="Arial"/>
          <w:color w:val="000000"/>
          <w:sz w:val="16"/>
          <w:shd w:val="clear" w:color="auto" w:fill="FFFFFF"/>
        </w:rPr>
      </w:pPr>
    </w:p>
    <w:p w14:paraId="3EFE1E99" w14:textId="77777777" w:rsidR="002C78FE" w:rsidRPr="002C78FE" w:rsidRDefault="002C78FE" w:rsidP="002C78FE">
      <w:pPr>
        <w:keepLines/>
        <w:rPr>
          <w:rFonts w:cs="Arial"/>
          <w:b/>
          <w:color w:val="000000"/>
          <w:sz w:val="20"/>
          <w:shd w:val="clear" w:color="auto" w:fill="FFFFFF"/>
        </w:rPr>
      </w:pPr>
      <w:r>
        <w:rPr>
          <w:rFonts w:cs="Arial"/>
          <w:color w:val="000000"/>
          <w:sz w:val="16"/>
          <w:shd w:val="clear" w:color="auto" w:fill="FFFFFF"/>
        </w:rPr>
        <w:br w:type="page"/>
      </w:r>
      <w:r w:rsidRPr="002C78FE">
        <w:rPr>
          <w:rFonts w:cs="Arial"/>
          <w:b/>
          <w:color w:val="000000"/>
          <w:sz w:val="20"/>
          <w:shd w:val="clear" w:color="auto" w:fill="FFFFFF"/>
        </w:rPr>
        <w:lastRenderedPageBreak/>
        <w:t xml:space="preserve">Slide 53 - Be Comfortable </w:t>
      </w:r>
    </w:p>
    <w:p w14:paraId="35E8B4EA" w14:textId="77777777" w:rsidR="002C78FE" w:rsidRDefault="002C78FE" w:rsidP="002C78FE">
      <w:pPr>
        <w:keepLines/>
        <w:rPr>
          <w:rFonts w:cs="Arial"/>
          <w:color w:val="000000"/>
          <w:sz w:val="16"/>
          <w:shd w:val="clear" w:color="auto" w:fill="FFFFFF"/>
        </w:rPr>
      </w:pPr>
      <w:r>
        <w:rPr>
          <w:rFonts w:cs="Arial"/>
          <w:color w:val="000000"/>
          <w:sz w:val="16"/>
          <w:shd w:val="clear" w:color="auto" w:fill="FFFFFF"/>
        </w:rPr>
        <w:pict w14:anchorId="13E3B30D">
          <v:shape id="_x0000_i1077" type="#_x0000_t75" style="width:480pt;height:5in" o:bordertopcolor="this" o:borderleftcolor="this" o:borderbottomcolor="this" o:borderrightcolor="this">
            <v:imagedata r:id="rId59" o:title="slide53"/>
            <w10:bordertop type="single" width="4" shadow="t"/>
            <w10:borderleft type="single" width="4" shadow="t"/>
            <w10:borderbottom type="single" width="4" shadow="t"/>
            <w10:borderright type="single" width="4" shadow="t"/>
          </v:shape>
        </w:pict>
      </w:r>
    </w:p>
    <w:p w14:paraId="3B714CF9" w14:textId="77777777" w:rsidR="002C78FE" w:rsidRPr="002C78FE" w:rsidRDefault="002C78FE" w:rsidP="002C78FE">
      <w:pPr>
        <w:keepLines/>
        <w:rPr>
          <w:rFonts w:cs="Arial"/>
          <w:b/>
          <w:color w:val="000000"/>
          <w:sz w:val="20"/>
          <w:shd w:val="clear" w:color="auto" w:fill="FFFFFF"/>
        </w:rPr>
      </w:pPr>
      <w:r w:rsidRPr="002C78FE">
        <w:rPr>
          <w:rFonts w:cs="Arial"/>
          <w:b/>
          <w:color w:val="000000"/>
          <w:sz w:val="20"/>
          <w:shd w:val="clear" w:color="auto" w:fill="FFFFFF"/>
        </w:rPr>
        <w:t>Slide notes</w:t>
      </w:r>
    </w:p>
    <w:p w14:paraId="04A2CFBE" w14:textId="77777777" w:rsidR="002C78FE" w:rsidRDefault="002C78FE" w:rsidP="002C78FE">
      <w:pPr>
        <w:keepLines/>
        <w:spacing w:before="0"/>
        <w:rPr>
          <w:rFonts w:cs="Arial"/>
          <w:color w:val="000000"/>
          <w:sz w:val="16"/>
          <w:shd w:val="clear" w:color="auto" w:fill="FFFFFF"/>
        </w:rPr>
      </w:pPr>
    </w:p>
    <w:p w14:paraId="750852FC"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Policy Reference(s): N/A</w:t>
      </w:r>
    </w:p>
    <w:p w14:paraId="5B6478C5" w14:textId="77777777" w:rsidR="002C78FE" w:rsidRDefault="002C78FE" w:rsidP="002C78FE">
      <w:pPr>
        <w:keepLines/>
        <w:spacing w:before="0"/>
        <w:rPr>
          <w:rFonts w:cs="Arial"/>
          <w:color w:val="000000"/>
          <w:sz w:val="16"/>
          <w:shd w:val="clear" w:color="auto" w:fill="FFFFFF"/>
        </w:rPr>
      </w:pPr>
    </w:p>
    <w:p w14:paraId="3879F4B5"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Instructor Notes</w:t>
      </w:r>
    </w:p>
    <w:p w14:paraId="39ADA71C" w14:textId="77777777" w:rsidR="002C78FE" w:rsidRDefault="002C78FE" w:rsidP="002C78FE">
      <w:pPr>
        <w:keepLines/>
        <w:spacing w:before="0"/>
        <w:rPr>
          <w:rFonts w:cs="Arial"/>
          <w:color w:val="000000"/>
          <w:sz w:val="16"/>
          <w:shd w:val="clear" w:color="auto" w:fill="FFFFFF"/>
        </w:rPr>
      </w:pPr>
    </w:p>
    <w:p w14:paraId="55F0B177"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Be Comfortable</w:t>
      </w:r>
    </w:p>
    <w:p w14:paraId="0DD50956" w14:textId="77777777" w:rsidR="002C78FE" w:rsidRDefault="002C78FE" w:rsidP="002C78FE">
      <w:pPr>
        <w:keepLines/>
        <w:spacing w:before="0"/>
        <w:rPr>
          <w:rFonts w:cs="Arial"/>
          <w:color w:val="000000"/>
          <w:sz w:val="16"/>
          <w:shd w:val="clear" w:color="auto" w:fill="FFFFFF"/>
        </w:rPr>
      </w:pPr>
    </w:p>
    <w:p w14:paraId="40D3D952"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xml:space="preserve">Another surprising stressor at work is physical discomfort, often related to where you perform most of your daily tasks (such as your desk). You might not notice you’re stressed if you’re sitting in an uncomfortable chair for just a few minutes, but if you practically live in that chair when you’re at work, you might have a sore back and be more reactive to stress because of it. </w:t>
      </w:r>
    </w:p>
    <w:p w14:paraId="1A44F7A8" w14:textId="77777777" w:rsidR="002C78FE" w:rsidRDefault="002C78FE" w:rsidP="002C78FE">
      <w:pPr>
        <w:keepLines/>
        <w:spacing w:before="0"/>
        <w:rPr>
          <w:rFonts w:cs="Arial"/>
          <w:color w:val="000000"/>
          <w:sz w:val="16"/>
          <w:shd w:val="clear" w:color="auto" w:fill="FFFFFF"/>
        </w:rPr>
      </w:pPr>
    </w:p>
    <w:p w14:paraId="62DDABD7"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Even small things like office noise can be distracting and cause feelings of low-grade frustration. Making your work environment more comfortable with appropriate lighting, an ergonomic set-up and adjusting the temperature can help reduce stress and fatigue during the day. Do what you can to create a quiet, comfortable, and soothing workspace.</w:t>
      </w:r>
    </w:p>
    <w:p w14:paraId="6D163FB4" w14:textId="77777777" w:rsidR="002C78FE" w:rsidRDefault="002C78FE" w:rsidP="002C78FE">
      <w:pPr>
        <w:keepLines/>
        <w:spacing w:before="0"/>
        <w:rPr>
          <w:rFonts w:ascii="Times New Roman" w:hAnsi="Times New Roman"/>
          <w:color w:val="000000"/>
          <w:sz w:val="18"/>
          <w:shd w:val="clear" w:color="auto" w:fill="FFFFFF"/>
        </w:rPr>
      </w:pPr>
    </w:p>
    <w:p w14:paraId="0996CC1D" w14:textId="77777777" w:rsidR="002C78FE" w:rsidRDefault="002C78FE" w:rsidP="002C78FE">
      <w:pPr>
        <w:keepLines/>
        <w:spacing w:before="0"/>
        <w:rPr>
          <w:rFonts w:ascii="Times New Roman" w:hAnsi="Times New Roman"/>
          <w:color w:val="000000"/>
          <w:sz w:val="18"/>
          <w:shd w:val="clear" w:color="auto" w:fill="FFFFFF"/>
        </w:rPr>
      </w:pPr>
    </w:p>
    <w:p w14:paraId="7921216A" w14:textId="77777777" w:rsidR="002C78FE" w:rsidRDefault="002C78FE" w:rsidP="002C78FE">
      <w:pPr>
        <w:keepLines/>
        <w:rPr>
          <w:rFonts w:cs="Arial"/>
          <w:color w:val="000000"/>
          <w:sz w:val="16"/>
          <w:shd w:val="clear" w:color="auto" w:fill="FFFFFF"/>
        </w:rPr>
      </w:pPr>
    </w:p>
    <w:p w14:paraId="070BD825" w14:textId="77777777" w:rsidR="002C78FE" w:rsidRPr="002C78FE" w:rsidRDefault="002C78FE" w:rsidP="002C78FE">
      <w:pPr>
        <w:keepLines/>
        <w:rPr>
          <w:rFonts w:cs="Arial"/>
          <w:b/>
          <w:color w:val="000000"/>
          <w:sz w:val="20"/>
          <w:shd w:val="clear" w:color="auto" w:fill="FFFFFF"/>
        </w:rPr>
      </w:pPr>
      <w:r>
        <w:rPr>
          <w:rFonts w:cs="Arial"/>
          <w:color w:val="000000"/>
          <w:sz w:val="16"/>
          <w:shd w:val="clear" w:color="auto" w:fill="FFFFFF"/>
        </w:rPr>
        <w:br w:type="page"/>
      </w:r>
      <w:r w:rsidRPr="002C78FE">
        <w:rPr>
          <w:rFonts w:cs="Arial"/>
          <w:b/>
          <w:color w:val="000000"/>
          <w:sz w:val="20"/>
          <w:shd w:val="clear" w:color="auto" w:fill="FFFFFF"/>
        </w:rPr>
        <w:lastRenderedPageBreak/>
        <w:t xml:space="preserve">Slide 54 - Walk at Lunch </w:t>
      </w:r>
    </w:p>
    <w:p w14:paraId="6C6FC800" w14:textId="77777777" w:rsidR="002C78FE" w:rsidRDefault="002C78FE" w:rsidP="002C78FE">
      <w:pPr>
        <w:keepLines/>
        <w:rPr>
          <w:rFonts w:cs="Arial"/>
          <w:color w:val="000000"/>
          <w:sz w:val="16"/>
          <w:shd w:val="clear" w:color="auto" w:fill="FFFFFF"/>
        </w:rPr>
      </w:pPr>
      <w:r>
        <w:rPr>
          <w:rFonts w:cs="Arial"/>
          <w:color w:val="000000"/>
          <w:sz w:val="16"/>
          <w:shd w:val="clear" w:color="auto" w:fill="FFFFFF"/>
        </w:rPr>
        <w:pict w14:anchorId="2158A901">
          <v:shape id="_x0000_i1078" type="#_x0000_t75" style="width:480pt;height:5in" o:bordertopcolor="this" o:borderleftcolor="this" o:borderbottomcolor="this" o:borderrightcolor="this">
            <v:imagedata r:id="rId60" o:title="slide54"/>
            <w10:bordertop type="single" width="4" shadow="t"/>
            <w10:borderleft type="single" width="4" shadow="t"/>
            <w10:borderbottom type="single" width="4" shadow="t"/>
            <w10:borderright type="single" width="4" shadow="t"/>
          </v:shape>
        </w:pict>
      </w:r>
    </w:p>
    <w:p w14:paraId="1758898F" w14:textId="77777777" w:rsidR="002C78FE" w:rsidRPr="002C78FE" w:rsidRDefault="002C78FE" w:rsidP="002C78FE">
      <w:pPr>
        <w:keepLines/>
        <w:rPr>
          <w:rFonts w:cs="Arial"/>
          <w:b/>
          <w:color w:val="000000"/>
          <w:sz w:val="20"/>
          <w:shd w:val="clear" w:color="auto" w:fill="FFFFFF"/>
        </w:rPr>
      </w:pPr>
      <w:r w:rsidRPr="002C78FE">
        <w:rPr>
          <w:rFonts w:cs="Arial"/>
          <w:b/>
          <w:color w:val="000000"/>
          <w:sz w:val="20"/>
          <w:shd w:val="clear" w:color="auto" w:fill="FFFFFF"/>
        </w:rPr>
        <w:t>Slide notes</w:t>
      </w:r>
    </w:p>
    <w:p w14:paraId="3AA1F99B" w14:textId="77777777" w:rsidR="002C78FE" w:rsidRDefault="002C78FE" w:rsidP="002C78FE">
      <w:pPr>
        <w:keepLines/>
        <w:spacing w:before="0"/>
        <w:rPr>
          <w:rFonts w:cs="Arial"/>
          <w:color w:val="000000"/>
          <w:sz w:val="16"/>
          <w:shd w:val="clear" w:color="auto" w:fill="FFFFFF"/>
        </w:rPr>
      </w:pPr>
    </w:p>
    <w:p w14:paraId="72F19429"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Policy Reference(s): N/A</w:t>
      </w:r>
    </w:p>
    <w:p w14:paraId="38CDD577" w14:textId="77777777" w:rsidR="002C78FE" w:rsidRDefault="002C78FE" w:rsidP="002C78FE">
      <w:pPr>
        <w:keepLines/>
        <w:spacing w:before="0"/>
        <w:rPr>
          <w:rFonts w:cs="Arial"/>
          <w:color w:val="000000"/>
          <w:sz w:val="16"/>
          <w:shd w:val="clear" w:color="auto" w:fill="FFFFFF"/>
        </w:rPr>
      </w:pPr>
    </w:p>
    <w:p w14:paraId="4B8317B6"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Instructor Notes</w:t>
      </w:r>
    </w:p>
    <w:p w14:paraId="7F318704" w14:textId="77777777" w:rsidR="002C78FE" w:rsidRDefault="002C78FE" w:rsidP="002C78FE">
      <w:pPr>
        <w:keepLines/>
        <w:spacing w:before="0"/>
        <w:rPr>
          <w:rFonts w:cs="Arial"/>
          <w:color w:val="000000"/>
          <w:sz w:val="16"/>
          <w:shd w:val="clear" w:color="auto" w:fill="FFFFFF"/>
        </w:rPr>
      </w:pPr>
    </w:p>
    <w:p w14:paraId="2A15A5DB"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Walk at Lunch</w:t>
      </w:r>
    </w:p>
    <w:p w14:paraId="1B8890B6" w14:textId="77777777" w:rsidR="002C78FE" w:rsidRDefault="002C78FE" w:rsidP="002C78FE">
      <w:pPr>
        <w:keepLines/>
        <w:spacing w:before="0"/>
        <w:rPr>
          <w:rFonts w:cs="Arial"/>
          <w:color w:val="000000"/>
          <w:sz w:val="16"/>
          <w:shd w:val="clear" w:color="auto" w:fill="FFFFFF"/>
        </w:rPr>
      </w:pPr>
    </w:p>
    <w:p w14:paraId="61245AE6"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Many people feel the ill effects of leading a sedentary lifestyle. You can combat the physical and mental effects of work stress by getting some exercise on your lunch break. If your schedule allows for it, you might try taking short exercise breaks throughout the day. This can help you blow off steam, lift your mood, and get into better shape.</w:t>
      </w:r>
    </w:p>
    <w:p w14:paraId="4AC02004" w14:textId="77777777" w:rsidR="002C78FE" w:rsidRDefault="002C78FE" w:rsidP="002C78FE">
      <w:pPr>
        <w:keepLines/>
        <w:spacing w:before="0"/>
        <w:rPr>
          <w:rFonts w:ascii="Times New Roman" w:hAnsi="Times New Roman"/>
          <w:color w:val="000000"/>
          <w:sz w:val="18"/>
          <w:shd w:val="clear" w:color="auto" w:fill="FFFFFF"/>
        </w:rPr>
      </w:pPr>
    </w:p>
    <w:p w14:paraId="479919F6" w14:textId="77777777" w:rsidR="002C78FE" w:rsidRDefault="002C78FE" w:rsidP="002C78FE">
      <w:pPr>
        <w:keepLines/>
        <w:spacing w:before="0"/>
        <w:rPr>
          <w:rFonts w:ascii="Times New Roman" w:hAnsi="Times New Roman"/>
          <w:color w:val="000000"/>
          <w:sz w:val="18"/>
          <w:shd w:val="clear" w:color="auto" w:fill="FFFFFF"/>
        </w:rPr>
      </w:pPr>
    </w:p>
    <w:p w14:paraId="5785CA68" w14:textId="77777777" w:rsidR="002C78FE" w:rsidRDefault="002C78FE" w:rsidP="002C78FE">
      <w:pPr>
        <w:keepLines/>
        <w:rPr>
          <w:rFonts w:cs="Arial"/>
          <w:color w:val="000000"/>
          <w:sz w:val="16"/>
          <w:shd w:val="clear" w:color="auto" w:fill="FFFFFF"/>
        </w:rPr>
      </w:pPr>
    </w:p>
    <w:p w14:paraId="42B2E208" w14:textId="77777777" w:rsidR="002C78FE" w:rsidRPr="002C78FE" w:rsidRDefault="002C78FE" w:rsidP="002C78FE">
      <w:pPr>
        <w:keepLines/>
        <w:rPr>
          <w:rFonts w:cs="Arial"/>
          <w:b/>
          <w:color w:val="000000"/>
          <w:sz w:val="20"/>
          <w:shd w:val="clear" w:color="auto" w:fill="FFFFFF"/>
        </w:rPr>
      </w:pPr>
      <w:r>
        <w:rPr>
          <w:rFonts w:cs="Arial"/>
          <w:color w:val="000000"/>
          <w:sz w:val="16"/>
          <w:shd w:val="clear" w:color="auto" w:fill="FFFFFF"/>
        </w:rPr>
        <w:br w:type="page"/>
      </w:r>
      <w:r w:rsidRPr="002C78FE">
        <w:rPr>
          <w:rFonts w:cs="Arial"/>
          <w:b/>
          <w:color w:val="000000"/>
          <w:sz w:val="20"/>
          <w:shd w:val="clear" w:color="auto" w:fill="FFFFFF"/>
        </w:rPr>
        <w:lastRenderedPageBreak/>
        <w:t xml:space="preserve">Slide 55 - Keep Perfectionism in Check </w:t>
      </w:r>
    </w:p>
    <w:p w14:paraId="6396161C" w14:textId="77777777" w:rsidR="002C78FE" w:rsidRDefault="002C78FE" w:rsidP="002C78FE">
      <w:pPr>
        <w:keepLines/>
        <w:rPr>
          <w:rFonts w:cs="Arial"/>
          <w:color w:val="000000"/>
          <w:sz w:val="16"/>
          <w:shd w:val="clear" w:color="auto" w:fill="FFFFFF"/>
        </w:rPr>
      </w:pPr>
      <w:r>
        <w:rPr>
          <w:rFonts w:cs="Arial"/>
          <w:color w:val="000000"/>
          <w:sz w:val="16"/>
          <w:shd w:val="clear" w:color="auto" w:fill="FFFFFF"/>
        </w:rPr>
        <w:pict w14:anchorId="61585671">
          <v:shape id="_x0000_i1079" type="#_x0000_t75" style="width:480pt;height:5in" o:bordertopcolor="this" o:borderleftcolor="this" o:borderbottomcolor="this" o:borderrightcolor="this">
            <v:imagedata r:id="rId61" o:title="slide55"/>
            <w10:bordertop type="single" width="4" shadow="t"/>
            <w10:borderleft type="single" width="4" shadow="t"/>
            <w10:borderbottom type="single" width="4" shadow="t"/>
            <w10:borderright type="single" width="4" shadow="t"/>
          </v:shape>
        </w:pict>
      </w:r>
    </w:p>
    <w:p w14:paraId="0FDB1BC6" w14:textId="77777777" w:rsidR="002C78FE" w:rsidRPr="002C78FE" w:rsidRDefault="002C78FE" w:rsidP="002C78FE">
      <w:pPr>
        <w:keepLines/>
        <w:rPr>
          <w:rFonts w:cs="Arial"/>
          <w:b/>
          <w:color w:val="000000"/>
          <w:sz w:val="20"/>
          <w:shd w:val="clear" w:color="auto" w:fill="FFFFFF"/>
        </w:rPr>
      </w:pPr>
      <w:r w:rsidRPr="002C78FE">
        <w:rPr>
          <w:rFonts w:cs="Arial"/>
          <w:b/>
          <w:color w:val="000000"/>
          <w:sz w:val="20"/>
          <w:shd w:val="clear" w:color="auto" w:fill="FFFFFF"/>
        </w:rPr>
        <w:t>Slide notes</w:t>
      </w:r>
    </w:p>
    <w:p w14:paraId="63C5281C" w14:textId="77777777" w:rsidR="002C78FE" w:rsidRDefault="002C78FE" w:rsidP="002C78FE">
      <w:pPr>
        <w:keepLines/>
        <w:spacing w:before="0"/>
        <w:rPr>
          <w:rFonts w:cs="Arial"/>
          <w:color w:val="000000"/>
          <w:sz w:val="16"/>
          <w:shd w:val="clear" w:color="auto" w:fill="FFFFFF"/>
        </w:rPr>
      </w:pPr>
    </w:p>
    <w:p w14:paraId="1DA0A852"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Policy Reference(s): N/A</w:t>
      </w:r>
    </w:p>
    <w:p w14:paraId="376605B7" w14:textId="77777777" w:rsidR="002C78FE" w:rsidRDefault="002C78FE" w:rsidP="002C78FE">
      <w:pPr>
        <w:keepLines/>
        <w:spacing w:before="0"/>
        <w:rPr>
          <w:rFonts w:cs="Arial"/>
          <w:color w:val="000000"/>
          <w:sz w:val="16"/>
          <w:shd w:val="clear" w:color="auto" w:fill="FFFFFF"/>
        </w:rPr>
      </w:pPr>
    </w:p>
    <w:p w14:paraId="5FF61299"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Instructor Notes</w:t>
      </w:r>
    </w:p>
    <w:p w14:paraId="7E345E9B" w14:textId="77777777" w:rsidR="002C78FE" w:rsidRDefault="002C78FE" w:rsidP="002C78FE">
      <w:pPr>
        <w:keepLines/>
        <w:spacing w:before="0"/>
        <w:rPr>
          <w:rFonts w:cs="Arial"/>
          <w:color w:val="000000"/>
          <w:sz w:val="16"/>
          <w:shd w:val="clear" w:color="auto" w:fill="FFFFFF"/>
        </w:rPr>
      </w:pPr>
    </w:p>
    <w:p w14:paraId="3A1E5725"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Keep Perfectionism in Check</w:t>
      </w:r>
    </w:p>
    <w:p w14:paraId="39020394" w14:textId="77777777" w:rsidR="002C78FE" w:rsidRDefault="002C78FE" w:rsidP="002C78FE">
      <w:pPr>
        <w:keepLines/>
        <w:spacing w:before="0"/>
        <w:rPr>
          <w:rFonts w:cs="Arial"/>
          <w:color w:val="000000"/>
          <w:sz w:val="16"/>
          <w:shd w:val="clear" w:color="auto" w:fill="FFFFFF"/>
        </w:rPr>
      </w:pPr>
    </w:p>
    <w:p w14:paraId="1D501624"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xml:space="preserve">Being a high achiever might make you feel good about yourself and help you excel at work but being a perfectionist can create problems for you (and those around you). </w:t>
      </w:r>
    </w:p>
    <w:p w14:paraId="246E2099" w14:textId="77777777" w:rsidR="002C78FE" w:rsidRDefault="002C78FE" w:rsidP="002C78FE">
      <w:pPr>
        <w:keepLines/>
        <w:spacing w:before="0"/>
        <w:rPr>
          <w:rFonts w:cs="Arial"/>
          <w:color w:val="000000"/>
          <w:sz w:val="16"/>
          <w:shd w:val="clear" w:color="auto" w:fill="FFFFFF"/>
        </w:rPr>
      </w:pPr>
    </w:p>
    <w:p w14:paraId="2FE545EE"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You might not be able to do everything perfectly, every time—especially in a busy, fast-paced job. A good strategy to avoid the perfectionism trap is always striving to just do your best and making time to congratulate yourself on your efforts. You may find that your results are better, and you’ll be much less stressed at work.</w:t>
      </w:r>
    </w:p>
    <w:p w14:paraId="09B885B8" w14:textId="77777777" w:rsidR="002C78FE" w:rsidRDefault="002C78FE" w:rsidP="002C78FE">
      <w:pPr>
        <w:keepLines/>
        <w:spacing w:before="0"/>
        <w:rPr>
          <w:rFonts w:ascii="Times New Roman" w:hAnsi="Times New Roman"/>
          <w:color w:val="000000"/>
          <w:sz w:val="18"/>
          <w:shd w:val="clear" w:color="auto" w:fill="FFFFFF"/>
        </w:rPr>
      </w:pPr>
    </w:p>
    <w:p w14:paraId="06EE978C" w14:textId="77777777" w:rsidR="002C78FE" w:rsidRDefault="002C78FE" w:rsidP="002C78FE">
      <w:pPr>
        <w:keepLines/>
        <w:spacing w:before="0"/>
        <w:rPr>
          <w:rFonts w:ascii="Times New Roman" w:hAnsi="Times New Roman"/>
          <w:color w:val="000000"/>
          <w:sz w:val="18"/>
          <w:shd w:val="clear" w:color="auto" w:fill="FFFFFF"/>
        </w:rPr>
      </w:pPr>
    </w:p>
    <w:p w14:paraId="0A389614" w14:textId="77777777" w:rsidR="002C78FE" w:rsidRDefault="002C78FE" w:rsidP="002C78FE">
      <w:pPr>
        <w:keepLines/>
        <w:rPr>
          <w:rFonts w:cs="Arial"/>
          <w:color w:val="000000"/>
          <w:sz w:val="16"/>
          <w:shd w:val="clear" w:color="auto" w:fill="FFFFFF"/>
        </w:rPr>
      </w:pPr>
    </w:p>
    <w:p w14:paraId="37E223EE" w14:textId="77777777" w:rsidR="002C78FE" w:rsidRPr="002C78FE" w:rsidRDefault="002C78FE" w:rsidP="002C78FE">
      <w:pPr>
        <w:keepLines/>
        <w:rPr>
          <w:rFonts w:cs="Arial"/>
          <w:b/>
          <w:color w:val="000000"/>
          <w:sz w:val="20"/>
          <w:shd w:val="clear" w:color="auto" w:fill="FFFFFF"/>
        </w:rPr>
      </w:pPr>
      <w:r>
        <w:rPr>
          <w:rFonts w:cs="Arial"/>
          <w:color w:val="000000"/>
          <w:sz w:val="16"/>
          <w:shd w:val="clear" w:color="auto" w:fill="FFFFFF"/>
        </w:rPr>
        <w:br w:type="page"/>
      </w:r>
      <w:r w:rsidRPr="002C78FE">
        <w:rPr>
          <w:rFonts w:cs="Arial"/>
          <w:b/>
          <w:color w:val="000000"/>
          <w:sz w:val="20"/>
          <w:shd w:val="clear" w:color="auto" w:fill="FFFFFF"/>
        </w:rPr>
        <w:lastRenderedPageBreak/>
        <w:t xml:space="preserve">Slide 56 - Listen to Music on the Drive Home </w:t>
      </w:r>
    </w:p>
    <w:p w14:paraId="798930CF" w14:textId="77777777" w:rsidR="002C78FE" w:rsidRDefault="002C78FE" w:rsidP="002C78FE">
      <w:pPr>
        <w:keepLines/>
        <w:rPr>
          <w:rFonts w:cs="Arial"/>
          <w:color w:val="000000"/>
          <w:sz w:val="16"/>
          <w:shd w:val="clear" w:color="auto" w:fill="FFFFFF"/>
        </w:rPr>
      </w:pPr>
      <w:r>
        <w:rPr>
          <w:rFonts w:cs="Arial"/>
          <w:color w:val="000000"/>
          <w:sz w:val="16"/>
          <w:shd w:val="clear" w:color="auto" w:fill="FFFFFF"/>
        </w:rPr>
        <w:pict w14:anchorId="14F9070B">
          <v:shape id="_x0000_i1080" type="#_x0000_t75" style="width:480pt;height:5in" o:bordertopcolor="this" o:borderleftcolor="this" o:borderbottomcolor="this" o:borderrightcolor="this">
            <v:imagedata r:id="rId62" o:title="slide56"/>
            <w10:bordertop type="single" width="4" shadow="t"/>
            <w10:borderleft type="single" width="4" shadow="t"/>
            <w10:borderbottom type="single" width="4" shadow="t"/>
            <w10:borderright type="single" width="4" shadow="t"/>
          </v:shape>
        </w:pict>
      </w:r>
    </w:p>
    <w:p w14:paraId="1F225CC1" w14:textId="77777777" w:rsidR="002C78FE" w:rsidRPr="002C78FE" w:rsidRDefault="002C78FE" w:rsidP="002C78FE">
      <w:pPr>
        <w:keepLines/>
        <w:rPr>
          <w:rFonts w:cs="Arial"/>
          <w:b/>
          <w:color w:val="000000"/>
          <w:sz w:val="20"/>
          <w:shd w:val="clear" w:color="auto" w:fill="FFFFFF"/>
        </w:rPr>
      </w:pPr>
      <w:r w:rsidRPr="002C78FE">
        <w:rPr>
          <w:rFonts w:cs="Arial"/>
          <w:b/>
          <w:color w:val="000000"/>
          <w:sz w:val="20"/>
          <w:shd w:val="clear" w:color="auto" w:fill="FFFFFF"/>
        </w:rPr>
        <w:t>Slide notes</w:t>
      </w:r>
    </w:p>
    <w:p w14:paraId="044D0CCB" w14:textId="77777777" w:rsidR="002C78FE" w:rsidRDefault="002C78FE" w:rsidP="002C78FE">
      <w:pPr>
        <w:keepLines/>
        <w:spacing w:before="0"/>
        <w:rPr>
          <w:rFonts w:cs="Arial"/>
          <w:color w:val="000000"/>
          <w:sz w:val="16"/>
          <w:shd w:val="clear" w:color="auto" w:fill="FFFFFF"/>
        </w:rPr>
      </w:pPr>
    </w:p>
    <w:p w14:paraId="1AF06F76"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Policy Reference(s): N/A</w:t>
      </w:r>
    </w:p>
    <w:p w14:paraId="14F0BFB0" w14:textId="77777777" w:rsidR="002C78FE" w:rsidRDefault="002C78FE" w:rsidP="002C78FE">
      <w:pPr>
        <w:keepLines/>
        <w:spacing w:before="0"/>
        <w:rPr>
          <w:rFonts w:cs="Arial"/>
          <w:color w:val="000000"/>
          <w:sz w:val="16"/>
          <w:shd w:val="clear" w:color="auto" w:fill="FFFFFF"/>
        </w:rPr>
      </w:pPr>
    </w:p>
    <w:p w14:paraId="72F670CA"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Instructor Notes</w:t>
      </w:r>
    </w:p>
    <w:p w14:paraId="7351FBE0" w14:textId="77777777" w:rsidR="002C78FE" w:rsidRDefault="002C78FE" w:rsidP="002C78FE">
      <w:pPr>
        <w:keepLines/>
        <w:spacing w:before="0"/>
        <w:rPr>
          <w:rFonts w:cs="Arial"/>
          <w:color w:val="000000"/>
          <w:sz w:val="16"/>
          <w:shd w:val="clear" w:color="auto" w:fill="FFFFFF"/>
        </w:rPr>
      </w:pPr>
    </w:p>
    <w:p w14:paraId="2B38C261"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Listen to Music on the Drive Home</w:t>
      </w:r>
    </w:p>
    <w:p w14:paraId="3B85BC69" w14:textId="77777777" w:rsidR="002C78FE" w:rsidRDefault="002C78FE" w:rsidP="002C78FE">
      <w:pPr>
        <w:keepLines/>
        <w:spacing w:before="0"/>
        <w:rPr>
          <w:rFonts w:cs="Arial"/>
          <w:color w:val="000000"/>
          <w:sz w:val="16"/>
          <w:shd w:val="clear" w:color="auto" w:fill="FFFFFF"/>
        </w:rPr>
      </w:pPr>
    </w:p>
    <w:p w14:paraId="1499D254"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Listening to music offers many benefits and can be an effective way to relieve stress before, during, and after work. Playing an uplifting song while you make breakfast can help you start the day off feeling better prepared to interact with the people in your life. Likewise, combating the stress of a long day with your favorite music on the drive home can help you wind down and feel less stressed when you get there. The key is finding music that makes you feel more calm, uplifted, or empowered. Experiment to see what works best for you in relieving stress.</w:t>
      </w:r>
    </w:p>
    <w:p w14:paraId="6C268D3F" w14:textId="77777777" w:rsidR="002C78FE" w:rsidRDefault="002C78FE" w:rsidP="002C78FE">
      <w:pPr>
        <w:keepLines/>
        <w:spacing w:before="0"/>
        <w:rPr>
          <w:rFonts w:ascii="Times New Roman" w:hAnsi="Times New Roman"/>
          <w:color w:val="000000"/>
          <w:sz w:val="18"/>
          <w:shd w:val="clear" w:color="auto" w:fill="FFFFFF"/>
        </w:rPr>
      </w:pPr>
    </w:p>
    <w:p w14:paraId="1E059496" w14:textId="77777777" w:rsidR="002C78FE" w:rsidRDefault="002C78FE" w:rsidP="002C78FE">
      <w:pPr>
        <w:keepLines/>
        <w:spacing w:before="0"/>
        <w:rPr>
          <w:rFonts w:ascii="Times New Roman" w:hAnsi="Times New Roman"/>
          <w:color w:val="000000"/>
          <w:sz w:val="18"/>
          <w:shd w:val="clear" w:color="auto" w:fill="FFFFFF"/>
        </w:rPr>
      </w:pPr>
    </w:p>
    <w:p w14:paraId="57220B25" w14:textId="77777777" w:rsidR="002C78FE" w:rsidRDefault="002C78FE" w:rsidP="002C78FE">
      <w:pPr>
        <w:keepLines/>
        <w:rPr>
          <w:rFonts w:cs="Arial"/>
          <w:color w:val="000000"/>
          <w:sz w:val="16"/>
          <w:shd w:val="clear" w:color="auto" w:fill="FFFFFF"/>
        </w:rPr>
      </w:pPr>
    </w:p>
    <w:p w14:paraId="50125D50" w14:textId="77777777" w:rsidR="002C78FE" w:rsidRPr="002C78FE" w:rsidRDefault="002C78FE" w:rsidP="002C78FE">
      <w:pPr>
        <w:keepLines/>
        <w:rPr>
          <w:rFonts w:cs="Arial"/>
          <w:b/>
          <w:color w:val="000000"/>
          <w:sz w:val="20"/>
          <w:shd w:val="clear" w:color="auto" w:fill="FFFFFF"/>
        </w:rPr>
      </w:pPr>
      <w:r>
        <w:rPr>
          <w:rFonts w:cs="Arial"/>
          <w:color w:val="000000"/>
          <w:sz w:val="16"/>
          <w:shd w:val="clear" w:color="auto" w:fill="FFFFFF"/>
        </w:rPr>
        <w:br w:type="page"/>
      </w:r>
      <w:r w:rsidRPr="002C78FE">
        <w:rPr>
          <w:rFonts w:cs="Arial"/>
          <w:b/>
          <w:color w:val="000000"/>
          <w:sz w:val="20"/>
          <w:shd w:val="clear" w:color="auto" w:fill="FFFFFF"/>
        </w:rPr>
        <w:lastRenderedPageBreak/>
        <w:t xml:space="preserve">Slide 57 - Emotional Intelligence </w:t>
      </w:r>
    </w:p>
    <w:p w14:paraId="6B929BDA" w14:textId="77777777" w:rsidR="002C78FE" w:rsidRDefault="002C78FE" w:rsidP="002C78FE">
      <w:pPr>
        <w:keepLines/>
        <w:rPr>
          <w:rFonts w:cs="Arial"/>
          <w:color w:val="000000"/>
          <w:sz w:val="16"/>
          <w:shd w:val="clear" w:color="auto" w:fill="FFFFFF"/>
        </w:rPr>
      </w:pPr>
      <w:r>
        <w:rPr>
          <w:rFonts w:cs="Arial"/>
          <w:color w:val="000000"/>
          <w:sz w:val="16"/>
          <w:shd w:val="clear" w:color="auto" w:fill="FFFFFF"/>
        </w:rPr>
        <w:pict w14:anchorId="308FEA3E">
          <v:shape id="_x0000_i1081" type="#_x0000_t75" style="width:480pt;height:5in" o:bordertopcolor="this" o:borderleftcolor="this" o:borderbottomcolor="this" o:borderrightcolor="this">
            <v:imagedata r:id="rId63" o:title="slide57"/>
            <w10:bordertop type="single" width="4" shadow="t"/>
            <w10:borderleft type="single" width="4" shadow="t"/>
            <w10:borderbottom type="single" width="4" shadow="t"/>
            <w10:borderright type="single" width="4" shadow="t"/>
          </v:shape>
        </w:pict>
      </w:r>
    </w:p>
    <w:p w14:paraId="7271F992" w14:textId="77777777" w:rsidR="002C78FE" w:rsidRPr="002C78FE" w:rsidRDefault="002C78FE" w:rsidP="002C78FE">
      <w:pPr>
        <w:keepLines/>
        <w:rPr>
          <w:rFonts w:cs="Arial"/>
          <w:b/>
          <w:color w:val="000000"/>
          <w:sz w:val="20"/>
          <w:shd w:val="clear" w:color="auto" w:fill="FFFFFF"/>
        </w:rPr>
      </w:pPr>
      <w:r w:rsidRPr="002C78FE">
        <w:rPr>
          <w:rFonts w:cs="Arial"/>
          <w:b/>
          <w:color w:val="000000"/>
          <w:sz w:val="20"/>
          <w:shd w:val="clear" w:color="auto" w:fill="FFFFFF"/>
        </w:rPr>
        <w:t>Slide notes</w:t>
      </w:r>
    </w:p>
    <w:p w14:paraId="19804E27" w14:textId="77777777" w:rsidR="002C78FE" w:rsidRDefault="002C78FE" w:rsidP="002C78FE">
      <w:pPr>
        <w:keepLines/>
        <w:spacing w:before="0"/>
        <w:rPr>
          <w:rFonts w:cs="Arial"/>
          <w:color w:val="000000"/>
          <w:sz w:val="16"/>
          <w:shd w:val="clear" w:color="auto" w:fill="FFFFFF"/>
        </w:rPr>
      </w:pPr>
    </w:p>
    <w:p w14:paraId="6A42E83C"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Policy Reference(s): N/A</w:t>
      </w:r>
    </w:p>
    <w:p w14:paraId="23D43D3C" w14:textId="77777777" w:rsidR="002C78FE" w:rsidRDefault="002C78FE" w:rsidP="002C78FE">
      <w:pPr>
        <w:keepLines/>
        <w:spacing w:before="0"/>
        <w:rPr>
          <w:rFonts w:cs="Arial"/>
          <w:color w:val="000000"/>
          <w:sz w:val="16"/>
          <w:shd w:val="clear" w:color="auto" w:fill="FFFFFF"/>
        </w:rPr>
      </w:pPr>
    </w:p>
    <w:p w14:paraId="203DEECE"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Instructor Notes</w:t>
      </w:r>
    </w:p>
    <w:p w14:paraId="02FF1DAC" w14:textId="77777777" w:rsidR="002C78FE" w:rsidRDefault="002C78FE" w:rsidP="002C78FE">
      <w:pPr>
        <w:keepLines/>
        <w:spacing w:before="0"/>
        <w:rPr>
          <w:rFonts w:cs="Arial"/>
          <w:color w:val="000000"/>
          <w:sz w:val="16"/>
          <w:shd w:val="clear" w:color="auto" w:fill="FFFFFF"/>
        </w:rPr>
      </w:pPr>
    </w:p>
    <w:p w14:paraId="1021F1E1"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What is Emotional Intelligence?</w:t>
      </w:r>
    </w:p>
    <w:p w14:paraId="01490688" w14:textId="77777777" w:rsidR="002C78FE" w:rsidRDefault="002C78FE" w:rsidP="002C78FE">
      <w:pPr>
        <w:keepLines/>
        <w:spacing w:before="0"/>
        <w:rPr>
          <w:rFonts w:cs="Arial"/>
          <w:color w:val="000000"/>
          <w:sz w:val="16"/>
          <w:shd w:val="clear" w:color="auto" w:fill="FFFFFF"/>
        </w:rPr>
      </w:pPr>
    </w:p>
    <w:p w14:paraId="698C45F4"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“The ability to monitor one’s own and others’ feelings and emotions, to discriminate among them and to use this information to guide one’s thinking and actions”</w:t>
      </w:r>
    </w:p>
    <w:p w14:paraId="45648479" w14:textId="77777777" w:rsidR="002C78FE" w:rsidRDefault="002C78FE" w:rsidP="002C78FE">
      <w:pPr>
        <w:keepLines/>
        <w:spacing w:before="0"/>
        <w:rPr>
          <w:rFonts w:ascii="Times New Roman" w:hAnsi="Times New Roman"/>
          <w:color w:val="000000"/>
          <w:sz w:val="18"/>
          <w:shd w:val="clear" w:color="auto" w:fill="FFFFFF"/>
        </w:rPr>
      </w:pPr>
    </w:p>
    <w:p w14:paraId="3C3AEB4D" w14:textId="77777777" w:rsidR="002C78FE" w:rsidRDefault="002C78FE" w:rsidP="002C78FE">
      <w:pPr>
        <w:keepLines/>
        <w:spacing w:before="0"/>
        <w:rPr>
          <w:rFonts w:ascii="Times New Roman" w:hAnsi="Times New Roman"/>
          <w:color w:val="000000"/>
          <w:sz w:val="18"/>
          <w:shd w:val="clear" w:color="auto" w:fill="FFFFFF"/>
        </w:rPr>
      </w:pPr>
    </w:p>
    <w:p w14:paraId="3B61BE8B" w14:textId="77777777" w:rsidR="002C78FE" w:rsidRDefault="002C78FE" w:rsidP="002C78FE">
      <w:pPr>
        <w:keepLines/>
        <w:rPr>
          <w:rFonts w:cs="Arial"/>
          <w:color w:val="000000"/>
          <w:sz w:val="16"/>
          <w:shd w:val="clear" w:color="auto" w:fill="FFFFFF"/>
        </w:rPr>
      </w:pPr>
    </w:p>
    <w:p w14:paraId="2FD79E9B" w14:textId="77777777" w:rsidR="002C78FE" w:rsidRPr="002C78FE" w:rsidRDefault="002C78FE" w:rsidP="002C78FE">
      <w:pPr>
        <w:keepLines/>
        <w:rPr>
          <w:rFonts w:cs="Arial"/>
          <w:b/>
          <w:color w:val="000000"/>
          <w:sz w:val="20"/>
          <w:shd w:val="clear" w:color="auto" w:fill="FFFFFF"/>
        </w:rPr>
      </w:pPr>
      <w:r>
        <w:rPr>
          <w:rFonts w:cs="Arial"/>
          <w:color w:val="000000"/>
          <w:sz w:val="16"/>
          <w:shd w:val="clear" w:color="auto" w:fill="FFFFFF"/>
        </w:rPr>
        <w:br w:type="page"/>
      </w:r>
      <w:r w:rsidRPr="002C78FE">
        <w:rPr>
          <w:rFonts w:cs="Arial"/>
          <w:b/>
          <w:color w:val="000000"/>
          <w:sz w:val="20"/>
          <w:shd w:val="clear" w:color="auto" w:fill="FFFFFF"/>
        </w:rPr>
        <w:lastRenderedPageBreak/>
        <w:t xml:space="preserve">Slide 58 - Emotional Intelligence </w:t>
      </w:r>
    </w:p>
    <w:p w14:paraId="7DEC7E6A" w14:textId="77777777" w:rsidR="002C78FE" w:rsidRDefault="002C78FE" w:rsidP="002C78FE">
      <w:pPr>
        <w:keepLines/>
        <w:rPr>
          <w:rFonts w:cs="Arial"/>
          <w:color w:val="000000"/>
          <w:sz w:val="16"/>
          <w:shd w:val="clear" w:color="auto" w:fill="FFFFFF"/>
        </w:rPr>
      </w:pPr>
      <w:r>
        <w:rPr>
          <w:rFonts w:cs="Arial"/>
          <w:color w:val="000000"/>
          <w:sz w:val="16"/>
          <w:shd w:val="clear" w:color="auto" w:fill="FFFFFF"/>
        </w:rPr>
        <w:pict w14:anchorId="1C1A1DAC">
          <v:shape id="_x0000_i1082" type="#_x0000_t75" style="width:480pt;height:5in" o:bordertopcolor="this" o:borderleftcolor="this" o:borderbottomcolor="this" o:borderrightcolor="this">
            <v:imagedata r:id="rId64" o:title="slide58"/>
            <w10:bordertop type="single" width="4" shadow="t"/>
            <w10:borderleft type="single" width="4" shadow="t"/>
            <w10:borderbottom type="single" width="4" shadow="t"/>
            <w10:borderright type="single" width="4" shadow="t"/>
          </v:shape>
        </w:pict>
      </w:r>
    </w:p>
    <w:p w14:paraId="74BAAE1A" w14:textId="77777777" w:rsidR="002C78FE" w:rsidRPr="002C78FE" w:rsidRDefault="002C78FE" w:rsidP="002C78FE">
      <w:pPr>
        <w:keepLines/>
        <w:rPr>
          <w:rFonts w:cs="Arial"/>
          <w:b/>
          <w:color w:val="000000"/>
          <w:sz w:val="20"/>
          <w:shd w:val="clear" w:color="auto" w:fill="FFFFFF"/>
        </w:rPr>
      </w:pPr>
      <w:r w:rsidRPr="002C78FE">
        <w:rPr>
          <w:rFonts w:cs="Arial"/>
          <w:b/>
          <w:color w:val="000000"/>
          <w:sz w:val="20"/>
          <w:shd w:val="clear" w:color="auto" w:fill="FFFFFF"/>
        </w:rPr>
        <w:t>Slide notes</w:t>
      </w:r>
    </w:p>
    <w:p w14:paraId="38B6168E" w14:textId="77777777" w:rsidR="002C78FE" w:rsidRDefault="002C78FE" w:rsidP="002C78FE">
      <w:pPr>
        <w:keepLines/>
        <w:spacing w:before="0"/>
        <w:rPr>
          <w:rFonts w:cs="Arial"/>
          <w:color w:val="000000"/>
          <w:sz w:val="16"/>
          <w:shd w:val="clear" w:color="auto" w:fill="FFFFFF"/>
        </w:rPr>
      </w:pPr>
    </w:p>
    <w:p w14:paraId="3C8C09D9"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Policy Reference(s): N/A</w:t>
      </w:r>
    </w:p>
    <w:p w14:paraId="63628F83" w14:textId="77777777" w:rsidR="002C78FE" w:rsidRDefault="002C78FE" w:rsidP="002C78FE">
      <w:pPr>
        <w:keepLines/>
        <w:spacing w:before="0"/>
        <w:rPr>
          <w:rFonts w:cs="Arial"/>
          <w:color w:val="000000"/>
          <w:sz w:val="16"/>
          <w:shd w:val="clear" w:color="auto" w:fill="FFFFFF"/>
        </w:rPr>
      </w:pPr>
    </w:p>
    <w:p w14:paraId="572891F2"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Instructor Notes</w:t>
      </w:r>
    </w:p>
    <w:p w14:paraId="4A73C655" w14:textId="77777777" w:rsidR="002C78FE" w:rsidRDefault="002C78FE" w:rsidP="002C78FE">
      <w:pPr>
        <w:keepLines/>
        <w:spacing w:before="0"/>
        <w:rPr>
          <w:rFonts w:cs="Arial"/>
          <w:color w:val="000000"/>
          <w:sz w:val="16"/>
          <w:shd w:val="clear" w:color="auto" w:fill="FFFFFF"/>
        </w:rPr>
      </w:pPr>
    </w:p>
    <w:p w14:paraId="568C876A"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Emotional Intelligence</w:t>
      </w:r>
    </w:p>
    <w:p w14:paraId="6833D3DC" w14:textId="77777777" w:rsidR="002C78FE" w:rsidRDefault="002C78FE" w:rsidP="002C78FE">
      <w:pPr>
        <w:keepLines/>
        <w:spacing w:before="0"/>
        <w:rPr>
          <w:rFonts w:cs="Arial"/>
          <w:color w:val="000000"/>
          <w:sz w:val="16"/>
          <w:shd w:val="clear" w:color="auto" w:fill="FFFFFF"/>
        </w:rPr>
      </w:pPr>
    </w:p>
    <w:p w14:paraId="27537D69"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w:t>
      </w:r>
      <w:r w:rsidRPr="002C78FE">
        <w:rPr>
          <w:rFonts w:ascii="Times New Roman" w:hAnsi="Times New Roman"/>
          <w:color w:val="000000"/>
          <w:sz w:val="18"/>
          <w:shd w:val="clear" w:color="auto" w:fill="FFFFFF"/>
        </w:rPr>
        <w:tab/>
        <w:t>Ability to identify, use, understand and manage emotions in positive and constructive ways</w:t>
      </w:r>
    </w:p>
    <w:p w14:paraId="48FEDA7E" w14:textId="77777777" w:rsidR="002C78FE" w:rsidRDefault="002C78FE" w:rsidP="002C78FE">
      <w:pPr>
        <w:keepLines/>
        <w:spacing w:before="0"/>
        <w:rPr>
          <w:rFonts w:cs="Arial"/>
          <w:color w:val="000000"/>
          <w:sz w:val="16"/>
          <w:shd w:val="clear" w:color="auto" w:fill="FFFFFF"/>
        </w:rPr>
      </w:pPr>
    </w:p>
    <w:p w14:paraId="7410FA33"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w:t>
      </w:r>
      <w:r w:rsidRPr="002C78FE">
        <w:rPr>
          <w:rFonts w:ascii="Times New Roman" w:hAnsi="Times New Roman"/>
          <w:color w:val="000000"/>
          <w:sz w:val="18"/>
          <w:shd w:val="clear" w:color="auto" w:fill="FFFFFF"/>
        </w:rPr>
        <w:tab/>
        <w:t>Recognizing your own emotional state and the emotional states of others</w:t>
      </w:r>
    </w:p>
    <w:p w14:paraId="4A5B5BFB" w14:textId="77777777" w:rsidR="002C78FE" w:rsidRDefault="002C78FE" w:rsidP="002C78FE">
      <w:pPr>
        <w:keepLines/>
        <w:spacing w:before="0"/>
        <w:rPr>
          <w:rFonts w:ascii="Times New Roman" w:hAnsi="Times New Roman"/>
          <w:color w:val="000000"/>
          <w:sz w:val="18"/>
          <w:shd w:val="clear" w:color="auto" w:fill="FFFFFF"/>
        </w:rPr>
      </w:pPr>
    </w:p>
    <w:p w14:paraId="2DE483ED" w14:textId="77777777" w:rsidR="002C78FE" w:rsidRDefault="002C78FE" w:rsidP="002C78FE">
      <w:pPr>
        <w:keepLines/>
        <w:spacing w:before="0"/>
        <w:rPr>
          <w:rFonts w:ascii="Times New Roman" w:hAnsi="Times New Roman"/>
          <w:color w:val="000000"/>
          <w:sz w:val="18"/>
          <w:shd w:val="clear" w:color="auto" w:fill="FFFFFF"/>
        </w:rPr>
      </w:pPr>
    </w:p>
    <w:p w14:paraId="32A5E979" w14:textId="77777777" w:rsidR="002C78FE" w:rsidRDefault="002C78FE" w:rsidP="002C78FE">
      <w:pPr>
        <w:keepLines/>
        <w:rPr>
          <w:rFonts w:cs="Arial"/>
          <w:color w:val="000000"/>
          <w:sz w:val="16"/>
          <w:shd w:val="clear" w:color="auto" w:fill="FFFFFF"/>
        </w:rPr>
      </w:pPr>
    </w:p>
    <w:p w14:paraId="21FAA0A6" w14:textId="77777777" w:rsidR="002C78FE" w:rsidRPr="002C78FE" w:rsidRDefault="002C78FE" w:rsidP="002C78FE">
      <w:pPr>
        <w:keepLines/>
        <w:rPr>
          <w:rFonts w:cs="Arial"/>
          <w:b/>
          <w:color w:val="000000"/>
          <w:sz w:val="20"/>
          <w:shd w:val="clear" w:color="auto" w:fill="FFFFFF"/>
        </w:rPr>
      </w:pPr>
      <w:r>
        <w:rPr>
          <w:rFonts w:cs="Arial"/>
          <w:color w:val="000000"/>
          <w:sz w:val="16"/>
          <w:shd w:val="clear" w:color="auto" w:fill="FFFFFF"/>
        </w:rPr>
        <w:br w:type="page"/>
      </w:r>
      <w:r w:rsidRPr="002C78FE">
        <w:rPr>
          <w:rFonts w:cs="Arial"/>
          <w:b/>
          <w:color w:val="000000"/>
          <w:sz w:val="20"/>
          <w:shd w:val="clear" w:color="auto" w:fill="FFFFFF"/>
        </w:rPr>
        <w:lastRenderedPageBreak/>
        <w:t xml:space="preserve">Slide 59 - Emotional Intelligence &amp; Job Performance </w:t>
      </w:r>
    </w:p>
    <w:p w14:paraId="26F1C40B" w14:textId="77777777" w:rsidR="002C78FE" w:rsidRDefault="002C78FE" w:rsidP="002C78FE">
      <w:pPr>
        <w:keepLines/>
        <w:rPr>
          <w:rFonts w:cs="Arial"/>
          <w:color w:val="000000"/>
          <w:sz w:val="16"/>
          <w:shd w:val="clear" w:color="auto" w:fill="FFFFFF"/>
        </w:rPr>
      </w:pPr>
      <w:r>
        <w:rPr>
          <w:rFonts w:cs="Arial"/>
          <w:color w:val="000000"/>
          <w:sz w:val="16"/>
          <w:shd w:val="clear" w:color="auto" w:fill="FFFFFF"/>
        </w:rPr>
        <w:pict w14:anchorId="30F11E76">
          <v:shape id="_x0000_i1083" type="#_x0000_t75" style="width:480pt;height:5in" o:bordertopcolor="this" o:borderleftcolor="this" o:borderbottomcolor="this" o:borderrightcolor="this">
            <v:imagedata r:id="rId65" o:title="slide59"/>
            <w10:bordertop type="single" width="4" shadow="t"/>
            <w10:borderleft type="single" width="4" shadow="t"/>
            <w10:borderbottom type="single" width="4" shadow="t"/>
            <w10:borderright type="single" width="4" shadow="t"/>
          </v:shape>
        </w:pict>
      </w:r>
    </w:p>
    <w:p w14:paraId="23FA9544" w14:textId="77777777" w:rsidR="002C78FE" w:rsidRPr="002C78FE" w:rsidRDefault="002C78FE" w:rsidP="002C78FE">
      <w:pPr>
        <w:keepLines/>
        <w:rPr>
          <w:rFonts w:cs="Arial"/>
          <w:b/>
          <w:color w:val="000000"/>
          <w:sz w:val="20"/>
          <w:shd w:val="clear" w:color="auto" w:fill="FFFFFF"/>
        </w:rPr>
      </w:pPr>
      <w:r w:rsidRPr="002C78FE">
        <w:rPr>
          <w:rFonts w:cs="Arial"/>
          <w:b/>
          <w:color w:val="000000"/>
          <w:sz w:val="20"/>
          <w:shd w:val="clear" w:color="auto" w:fill="FFFFFF"/>
        </w:rPr>
        <w:t>Slide notes</w:t>
      </w:r>
    </w:p>
    <w:p w14:paraId="5F3D1F2D" w14:textId="77777777" w:rsidR="002C78FE" w:rsidRDefault="002C78FE" w:rsidP="002C78FE">
      <w:pPr>
        <w:keepLines/>
        <w:spacing w:before="0"/>
        <w:rPr>
          <w:rFonts w:cs="Arial"/>
          <w:color w:val="000000"/>
          <w:sz w:val="16"/>
          <w:shd w:val="clear" w:color="auto" w:fill="FFFFFF"/>
        </w:rPr>
      </w:pPr>
    </w:p>
    <w:p w14:paraId="46E1FA82"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Policy Reference(s): N/A</w:t>
      </w:r>
    </w:p>
    <w:p w14:paraId="66541C0D" w14:textId="77777777" w:rsidR="002C78FE" w:rsidRDefault="002C78FE" w:rsidP="002C78FE">
      <w:pPr>
        <w:keepLines/>
        <w:spacing w:before="0"/>
        <w:rPr>
          <w:rFonts w:cs="Arial"/>
          <w:color w:val="000000"/>
          <w:sz w:val="16"/>
          <w:shd w:val="clear" w:color="auto" w:fill="FFFFFF"/>
        </w:rPr>
      </w:pPr>
    </w:p>
    <w:p w14:paraId="43C4FBDC"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Instructor Notes</w:t>
      </w:r>
    </w:p>
    <w:p w14:paraId="76FEF84A" w14:textId="77777777" w:rsidR="002C78FE" w:rsidRDefault="002C78FE" w:rsidP="002C78FE">
      <w:pPr>
        <w:keepLines/>
        <w:spacing w:before="0"/>
        <w:rPr>
          <w:rFonts w:cs="Arial"/>
          <w:color w:val="000000"/>
          <w:sz w:val="16"/>
          <w:shd w:val="clear" w:color="auto" w:fill="FFFFFF"/>
        </w:rPr>
      </w:pPr>
    </w:p>
    <w:p w14:paraId="2E883920"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How does Emotional Intelligence affect job performance?</w:t>
      </w:r>
    </w:p>
    <w:p w14:paraId="3B045F69" w14:textId="77777777" w:rsidR="002C78FE" w:rsidRDefault="002C78FE" w:rsidP="002C78FE">
      <w:pPr>
        <w:keepLines/>
        <w:spacing w:before="0"/>
        <w:rPr>
          <w:rFonts w:cs="Arial"/>
          <w:color w:val="000000"/>
          <w:sz w:val="16"/>
          <w:shd w:val="clear" w:color="auto" w:fill="FFFFFF"/>
        </w:rPr>
      </w:pPr>
    </w:p>
    <w:p w14:paraId="31CD105E"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If we think of emotional intelligence in terms of managing stress and building relationships, the link between emotional intelligence skills and job performance is undeniable. Stress management positively impacts job commitment and satisfaction.</w:t>
      </w:r>
    </w:p>
    <w:p w14:paraId="22F9BC18" w14:textId="77777777" w:rsidR="002C78FE" w:rsidRDefault="002C78FE" w:rsidP="002C78FE">
      <w:pPr>
        <w:keepLines/>
        <w:spacing w:before="0"/>
        <w:rPr>
          <w:rFonts w:ascii="Times New Roman" w:hAnsi="Times New Roman"/>
          <w:color w:val="000000"/>
          <w:sz w:val="18"/>
          <w:shd w:val="clear" w:color="auto" w:fill="FFFFFF"/>
        </w:rPr>
      </w:pPr>
    </w:p>
    <w:p w14:paraId="61B1A54E" w14:textId="77777777" w:rsidR="002C78FE" w:rsidRDefault="002C78FE" w:rsidP="002C78FE">
      <w:pPr>
        <w:keepLines/>
        <w:spacing w:before="0"/>
        <w:rPr>
          <w:rFonts w:ascii="Times New Roman" w:hAnsi="Times New Roman"/>
          <w:color w:val="000000"/>
          <w:sz w:val="18"/>
          <w:shd w:val="clear" w:color="auto" w:fill="FFFFFF"/>
        </w:rPr>
      </w:pPr>
    </w:p>
    <w:p w14:paraId="771F9133" w14:textId="77777777" w:rsidR="002C78FE" w:rsidRDefault="002C78FE" w:rsidP="002C78FE">
      <w:pPr>
        <w:keepLines/>
        <w:rPr>
          <w:rFonts w:cs="Arial"/>
          <w:color w:val="000000"/>
          <w:sz w:val="16"/>
          <w:shd w:val="clear" w:color="auto" w:fill="FFFFFF"/>
        </w:rPr>
      </w:pPr>
    </w:p>
    <w:p w14:paraId="11125900" w14:textId="77777777" w:rsidR="002C78FE" w:rsidRPr="002C78FE" w:rsidRDefault="002C78FE" w:rsidP="002C78FE">
      <w:pPr>
        <w:keepLines/>
        <w:rPr>
          <w:rFonts w:cs="Arial"/>
          <w:b/>
          <w:color w:val="000000"/>
          <w:sz w:val="20"/>
          <w:shd w:val="clear" w:color="auto" w:fill="FFFFFF"/>
        </w:rPr>
      </w:pPr>
      <w:r>
        <w:rPr>
          <w:rFonts w:cs="Arial"/>
          <w:color w:val="000000"/>
          <w:sz w:val="16"/>
          <w:shd w:val="clear" w:color="auto" w:fill="FFFFFF"/>
        </w:rPr>
        <w:br w:type="page"/>
      </w:r>
      <w:r w:rsidRPr="002C78FE">
        <w:rPr>
          <w:rFonts w:cs="Arial"/>
          <w:b/>
          <w:color w:val="000000"/>
          <w:sz w:val="20"/>
          <w:shd w:val="clear" w:color="auto" w:fill="FFFFFF"/>
        </w:rPr>
        <w:lastRenderedPageBreak/>
        <w:t xml:space="preserve">Slide 60 - Emotional Intelligence &amp; Job Performance </w:t>
      </w:r>
    </w:p>
    <w:p w14:paraId="07ED1811" w14:textId="77777777" w:rsidR="002C78FE" w:rsidRDefault="002C78FE" w:rsidP="002C78FE">
      <w:pPr>
        <w:keepLines/>
        <w:rPr>
          <w:rFonts w:cs="Arial"/>
          <w:color w:val="000000"/>
          <w:sz w:val="16"/>
          <w:shd w:val="clear" w:color="auto" w:fill="FFFFFF"/>
        </w:rPr>
      </w:pPr>
      <w:r>
        <w:rPr>
          <w:rFonts w:cs="Arial"/>
          <w:color w:val="000000"/>
          <w:sz w:val="16"/>
          <w:shd w:val="clear" w:color="auto" w:fill="FFFFFF"/>
        </w:rPr>
        <w:pict w14:anchorId="2D2A5994">
          <v:shape id="_x0000_i1084" type="#_x0000_t75" style="width:480pt;height:5in" o:bordertopcolor="this" o:borderleftcolor="this" o:borderbottomcolor="this" o:borderrightcolor="this">
            <v:imagedata r:id="rId66" o:title="slide60"/>
            <w10:bordertop type="single" width="4" shadow="t"/>
            <w10:borderleft type="single" width="4" shadow="t"/>
            <w10:borderbottom type="single" width="4" shadow="t"/>
            <w10:borderright type="single" width="4" shadow="t"/>
          </v:shape>
        </w:pict>
      </w:r>
    </w:p>
    <w:p w14:paraId="2DC0E718" w14:textId="77777777" w:rsidR="002C78FE" w:rsidRPr="002C78FE" w:rsidRDefault="002C78FE" w:rsidP="002C78FE">
      <w:pPr>
        <w:keepLines/>
        <w:rPr>
          <w:rFonts w:cs="Arial"/>
          <w:b/>
          <w:color w:val="000000"/>
          <w:sz w:val="20"/>
          <w:shd w:val="clear" w:color="auto" w:fill="FFFFFF"/>
        </w:rPr>
      </w:pPr>
      <w:r w:rsidRPr="002C78FE">
        <w:rPr>
          <w:rFonts w:cs="Arial"/>
          <w:b/>
          <w:color w:val="000000"/>
          <w:sz w:val="20"/>
          <w:shd w:val="clear" w:color="auto" w:fill="FFFFFF"/>
        </w:rPr>
        <w:t>Slide notes</w:t>
      </w:r>
    </w:p>
    <w:p w14:paraId="5C6E4FEB" w14:textId="77777777" w:rsidR="002C78FE" w:rsidRDefault="002C78FE" w:rsidP="002C78FE">
      <w:pPr>
        <w:keepLines/>
        <w:spacing w:before="0"/>
        <w:rPr>
          <w:rFonts w:cs="Arial"/>
          <w:color w:val="000000"/>
          <w:sz w:val="16"/>
          <w:shd w:val="clear" w:color="auto" w:fill="FFFFFF"/>
        </w:rPr>
      </w:pPr>
    </w:p>
    <w:p w14:paraId="0EFCE029"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Policy Reference(s): N/A</w:t>
      </w:r>
    </w:p>
    <w:p w14:paraId="16304D0E" w14:textId="77777777" w:rsidR="002C78FE" w:rsidRDefault="002C78FE" w:rsidP="002C78FE">
      <w:pPr>
        <w:keepLines/>
        <w:spacing w:before="0"/>
        <w:rPr>
          <w:rFonts w:cs="Arial"/>
          <w:color w:val="000000"/>
          <w:sz w:val="16"/>
          <w:shd w:val="clear" w:color="auto" w:fill="FFFFFF"/>
        </w:rPr>
      </w:pPr>
    </w:p>
    <w:p w14:paraId="5608C27D"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Instructor Notes</w:t>
      </w:r>
    </w:p>
    <w:p w14:paraId="291A1C4A" w14:textId="77777777" w:rsidR="002C78FE" w:rsidRDefault="002C78FE" w:rsidP="002C78FE">
      <w:pPr>
        <w:keepLines/>
        <w:spacing w:before="0"/>
        <w:rPr>
          <w:rFonts w:cs="Arial"/>
          <w:color w:val="000000"/>
          <w:sz w:val="16"/>
          <w:shd w:val="clear" w:color="auto" w:fill="FFFFFF"/>
        </w:rPr>
      </w:pPr>
    </w:p>
    <w:p w14:paraId="69BC056B"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Is Emotional Intelligence required in a workplace?</w:t>
      </w:r>
    </w:p>
    <w:p w14:paraId="6D28BF19" w14:textId="77777777" w:rsidR="002C78FE" w:rsidRDefault="002C78FE" w:rsidP="002C78FE">
      <w:pPr>
        <w:keepLines/>
        <w:spacing w:before="0"/>
        <w:rPr>
          <w:rFonts w:cs="Arial"/>
          <w:color w:val="000000"/>
          <w:sz w:val="16"/>
          <w:shd w:val="clear" w:color="auto" w:fill="FFFFFF"/>
        </w:rPr>
      </w:pPr>
    </w:p>
    <w:p w14:paraId="4F380B22"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Emotional intelligence is a vital consideration in the workplace for many reasons, but there are two that really stick out. It is linked to higher job satisfaction for those with high emotional intelligence as well as employees who work with or are managed by those with high emotional intelligence. Emotional intelligence is strongly associated with job performance.</w:t>
      </w:r>
    </w:p>
    <w:p w14:paraId="340FE44E" w14:textId="77777777" w:rsidR="002C78FE" w:rsidRDefault="002C78FE" w:rsidP="002C78FE">
      <w:pPr>
        <w:keepLines/>
        <w:spacing w:before="0"/>
        <w:rPr>
          <w:rFonts w:ascii="Times New Roman" w:hAnsi="Times New Roman"/>
          <w:color w:val="000000"/>
          <w:sz w:val="18"/>
          <w:shd w:val="clear" w:color="auto" w:fill="FFFFFF"/>
        </w:rPr>
      </w:pPr>
    </w:p>
    <w:p w14:paraId="60B64CB7" w14:textId="77777777" w:rsidR="002C78FE" w:rsidRDefault="002C78FE" w:rsidP="002C78FE">
      <w:pPr>
        <w:keepLines/>
        <w:spacing w:before="0"/>
        <w:rPr>
          <w:rFonts w:ascii="Times New Roman" w:hAnsi="Times New Roman"/>
          <w:color w:val="000000"/>
          <w:sz w:val="18"/>
          <w:shd w:val="clear" w:color="auto" w:fill="FFFFFF"/>
        </w:rPr>
      </w:pPr>
    </w:p>
    <w:p w14:paraId="4CA9F427" w14:textId="77777777" w:rsidR="002C78FE" w:rsidRDefault="002C78FE" w:rsidP="002C78FE">
      <w:pPr>
        <w:keepLines/>
        <w:rPr>
          <w:rFonts w:cs="Arial"/>
          <w:color w:val="000000"/>
          <w:sz w:val="16"/>
          <w:shd w:val="clear" w:color="auto" w:fill="FFFFFF"/>
        </w:rPr>
      </w:pPr>
    </w:p>
    <w:p w14:paraId="2F0856AF" w14:textId="77777777" w:rsidR="002C78FE" w:rsidRPr="002C78FE" w:rsidRDefault="002C78FE" w:rsidP="002C78FE">
      <w:pPr>
        <w:keepLines/>
        <w:rPr>
          <w:rFonts w:cs="Arial"/>
          <w:b/>
          <w:color w:val="000000"/>
          <w:sz w:val="20"/>
          <w:shd w:val="clear" w:color="auto" w:fill="FFFFFF"/>
        </w:rPr>
      </w:pPr>
      <w:r>
        <w:rPr>
          <w:rFonts w:cs="Arial"/>
          <w:color w:val="000000"/>
          <w:sz w:val="16"/>
          <w:shd w:val="clear" w:color="auto" w:fill="FFFFFF"/>
        </w:rPr>
        <w:br w:type="page"/>
      </w:r>
      <w:r w:rsidRPr="002C78FE">
        <w:rPr>
          <w:rFonts w:cs="Arial"/>
          <w:b/>
          <w:color w:val="000000"/>
          <w:sz w:val="20"/>
          <w:shd w:val="clear" w:color="auto" w:fill="FFFFFF"/>
        </w:rPr>
        <w:lastRenderedPageBreak/>
        <w:t xml:space="preserve">Slide 61 - Emotional Intelligence &amp; Coping </w:t>
      </w:r>
    </w:p>
    <w:p w14:paraId="6DF23B3B" w14:textId="77777777" w:rsidR="002C78FE" w:rsidRDefault="002C78FE" w:rsidP="002C78FE">
      <w:pPr>
        <w:keepLines/>
        <w:rPr>
          <w:rFonts w:cs="Arial"/>
          <w:color w:val="000000"/>
          <w:sz w:val="16"/>
          <w:shd w:val="clear" w:color="auto" w:fill="FFFFFF"/>
        </w:rPr>
      </w:pPr>
      <w:r>
        <w:rPr>
          <w:rFonts w:cs="Arial"/>
          <w:color w:val="000000"/>
          <w:sz w:val="16"/>
          <w:shd w:val="clear" w:color="auto" w:fill="FFFFFF"/>
        </w:rPr>
        <w:pict w14:anchorId="4CBB4BE5">
          <v:shape id="_x0000_i1085" type="#_x0000_t75" style="width:480pt;height:5in" o:bordertopcolor="this" o:borderleftcolor="this" o:borderbottomcolor="this" o:borderrightcolor="this">
            <v:imagedata r:id="rId67" o:title="slide61"/>
            <w10:bordertop type="single" width="4" shadow="t"/>
            <w10:borderleft type="single" width="4" shadow="t"/>
            <w10:borderbottom type="single" width="4" shadow="t"/>
            <w10:borderright type="single" width="4" shadow="t"/>
          </v:shape>
        </w:pict>
      </w:r>
    </w:p>
    <w:p w14:paraId="00D74777" w14:textId="77777777" w:rsidR="002C78FE" w:rsidRPr="002C78FE" w:rsidRDefault="002C78FE" w:rsidP="002C78FE">
      <w:pPr>
        <w:keepLines/>
        <w:rPr>
          <w:rFonts w:cs="Arial"/>
          <w:b/>
          <w:color w:val="000000"/>
          <w:sz w:val="20"/>
          <w:shd w:val="clear" w:color="auto" w:fill="FFFFFF"/>
        </w:rPr>
      </w:pPr>
      <w:r w:rsidRPr="002C78FE">
        <w:rPr>
          <w:rFonts w:cs="Arial"/>
          <w:b/>
          <w:color w:val="000000"/>
          <w:sz w:val="20"/>
          <w:shd w:val="clear" w:color="auto" w:fill="FFFFFF"/>
        </w:rPr>
        <w:t>Slide notes</w:t>
      </w:r>
    </w:p>
    <w:p w14:paraId="5DDD4B9D" w14:textId="77777777" w:rsidR="002C78FE" w:rsidRDefault="002C78FE" w:rsidP="002C78FE">
      <w:pPr>
        <w:keepLines/>
        <w:spacing w:before="0"/>
        <w:rPr>
          <w:rFonts w:cs="Arial"/>
          <w:color w:val="000000"/>
          <w:sz w:val="16"/>
          <w:shd w:val="clear" w:color="auto" w:fill="FFFFFF"/>
        </w:rPr>
      </w:pPr>
    </w:p>
    <w:p w14:paraId="0DAAA666"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Policy Reference(s): N/A</w:t>
      </w:r>
    </w:p>
    <w:p w14:paraId="66BE4642" w14:textId="77777777" w:rsidR="002C78FE" w:rsidRDefault="002C78FE" w:rsidP="002C78FE">
      <w:pPr>
        <w:keepLines/>
        <w:spacing w:before="0"/>
        <w:rPr>
          <w:rFonts w:cs="Arial"/>
          <w:color w:val="000000"/>
          <w:sz w:val="16"/>
          <w:shd w:val="clear" w:color="auto" w:fill="FFFFFF"/>
        </w:rPr>
      </w:pPr>
    </w:p>
    <w:p w14:paraId="2C9A3C74"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Instructor Notes</w:t>
      </w:r>
    </w:p>
    <w:p w14:paraId="340DE5E3" w14:textId="77777777" w:rsidR="002C78FE" w:rsidRDefault="002C78FE" w:rsidP="002C78FE">
      <w:pPr>
        <w:keepLines/>
        <w:spacing w:before="0"/>
        <w:rPr>
          <w:rFonts w:cs="Arial"/>
          <w:color w:val="000000"/>
          <w:sz w:val="16"/>
          <w:shd w:val="clear" w:color="auto" w:fill="FFFFFF"/>
        </w:rPr>
      </w:pPr>
    </w:p>
    <w:p w14:paraId="143914B4"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7 Ways Emotional Intelligence can help you Cope</w:t>
      </w:r>
    </w:p>
    <w:p w14:paraId="6CDBEBB2" w14:textId="77777777" w:rsidR="002C78FE" w:rsidRDefault="002C78FE" w:rsidP="002C78FE">
      <w:pPr>
        <w:keepLines/>
        <w:spacing w:before="0"/>
        <w:rPr>
          <w:rFonts w:cs="Arial"/>
          <w:color w:val="000000"/>
          <w:sz w:val="16"/>
          <w:shd w:val="clear" w:color="auto" w:fill="FFFFFF"/>
        </w:rPr>
      </w:pPr>
    </w:p>
    <w:p w14:paraId="4BEDEF3E"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xml:space="preserve">The 7 ways emotional intelligence can help you cope with stress are: </w:t>
      </w:r>
    </w:p>
    <w:p w14:paraId="020006CD" w14:textId="77777777" w:rsidR="002C78FE" w:rsidRDefault="002C78FE" w:rsidP="002C78FE">
      <w:pPr>
        <w:keepLines/>
        <w:spacing w:before="0"/>
        <w:rPr>
          <w:rFonts w:cs="Arial"/>
          <w:color w:val="000000"/>
          <w:sz w:val="16"/>
          <w:shd w:val="clear" w:color="auto" w:fill="FFFFFF"/>
        </w:rPr>
      </w:pPr>
    </w:p>
    <w:p w14:paraId="5611A1D1"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[You will need to discuss each of these items in detail and provide ways in which they can be applied during their interactions with customers.]</w:t>
      </w:r>
    </w:p>
    <w:p w14:paraId="7D79A35E" w14:textId="77777777" w:rsidR="002C78FE" w:rsidRDefault="002C78FE" w:rsidP="002C78FE">
      <w:pPr>
        <w:keepLines/>
        <w:spacing w:before="0"/>
        <w:rPr>
          <w:rFonts w:cs="Arial"/>
          <w:color w:val="000000"/>
          <w:sz w:val="16"/>
          <w:shd w:val="clear" w:color="auto" w:fill="FFFFFF"/>
        </w:rPr>
      </w:pPr>
    </w:p>
    <w:p w14:paraId="3E7D5931"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w:t>
      </w:r>
      <w:r w:rsidRPr="002C78FE">
        <w:rPr>
          <w:rFonts w:ascii="Times New Roman" w:hAnsi="Times New Roman"/>
          <w:color w:val="000000"/>
          <w:sz w:val="18"/>
          <w:shd w:val="clear" w:color="auto" w:fill="FFFFFF"/>
        </w:rPr>
        <w:tab/>
        <w:t>Self-Awareness</w:t>
      </w:r>
    </w:p>
    <w:p w14:paraId="69D37302" w14:textId="77777777" w:rsidR="002C78FE" w:rsidRDefault="002C78FE" w:rsidP="002C78FE">
      <w:pPr>
        <w:keepLines/>
        <w:spacing w:before="0"/>
        <w:rPr>
          <w:rFonts w:cs="Arial"/>
          <w:color w:val="000000"/>
          <w:sz w:val="16"/>
          <w:shd w:val="clear" w:color="auto" w:fill="FFFFFF"/>
        </w:rPr>
      </w:pPr>
    </w:p>
    <w:p w14:paraId="6FEFF521"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w:t>
      </w:r>
      <w:r w:rsidRPr="002C78FE">
        <w:rPr>
          <w:rFonts w:ascii="Times New Roman" w:hAnsi="Times New Roman"/>
          <w:color w:val="000000"/>
          <w:sz w:val="18"/>
          <w:shd w:val="clear" w:color="auto" w:fill="FFFFFF"/>
        </w:rPr>
        <w:tab/>
        <w:t>Awareness of others</w:t>
      </w:r>
    </w:p>
    <w:p w14:paraId="639BF849" w14:textId="77777777" w:rsidR="002C78FE" w:rsidRDefault="002C78FE" w:rsidP="002C78FE">
      <w:pPr>
        <w:keepLines/>
        <w:spacing w:before="0"/>
        <w:rPr>
          <w:rFonts w:cs="Arial"/>
          <w:color w:val="000000"/>
          <w:sz w:val="16"/>
          <w:shd w:val="clear" w:color="auto" w:fill="FFFFFF"/>
        </w:rPr>
      </w:pPr>
    </w:p>
    <w:p w14:paraId="7190E7C0"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w:t>
      </w:r>
      <w:r w:rsidRPr="002C78FE">
        <w:rPr>
          <w:rFonts w:ascii="Times New Roman" w:hAnsi="Times New Roman"/>
          <w:color w:val="000000"/>
          <w:sz w:val="18"/>
          <w:shd w:val="clear" w:color="auto" w:fill="FFFFFF"/>
        </w:rPr>
        <w:tab/>
        <w:t>Ability to respond rather than react</w:t>
      </w:r>
    </w:p>
    <w:p w14:paraId="5F17ABC8" w14:textId="77777777" w:rsidR="002C78FE" w:rsidRDefault="002C78FE" w:rsidP="002C78FE">
      <w:pPr>
        <w:keepLines/>
        <w:spacing w:before="0"/>
        <w:rPr>
          <w:rFonts w:cs="Arial"/>
          <w:color w:val="000000"/>
          <w:sz w:val="16"/>
          <w:shd w:val="clear" w:color="auto" w:fill="FFFFFF"/>
        </w:rPr>
      </w:pPr>
    </w:p>
    <w:p w14:paraId="2A25FB63"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w:t>
      </w:r>
      <w:r w:rsidRPr="002C78FE">
        <w:rPr>
          <w:rFonts w:ascii="Times New Roman" w:hAnsi="Times New Roman"/>
          <w:color w:val="000000"/>
          <w:sz w:val="18"/>
          <w:shd w:val="clear" w:color="auto" w:fill="FFFFFF"/>
        </w:rPr>
        <w:tab/>
        <w:t>Deep listening ability</w:t>
      </w:r>
    </w:p>
    <w:p w14:paraId="0E29D5BE" w14:textId="77777777" w:rsidR="002C78FE" w:rsidRDefault="002C78FE" w:rsidP="002C78FE">
      <w:pPr>
        <w:keepLines/>
        <w:spacing w:before="0"/>
        <w:rPr>
          <w:rFonts w:cs="Arial"/>
          <w:color w:val="000000"/>
          <w:sz w:val="16"/>
          <w:shd w:val="clear" w:color="auto" w:fill="FFFFFF"/>
        </w:rPr>
      </w:pPr>
    </w:p>
    <w:p w14:paraId="75F98627"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w:t>
      </w:r>
      <w:r w:rsidRPr="002C78FE">
        <w:rPr>
          <w:rFonts w:ascii="Times New Roman" w:hAnsi="Times New Roman"/>
          <w:color w:val="000000"/>
          <w:sz w:val="18"/>
          <w:shd w:val="clear" w:color="auto" w:fill="FFFFFF"/>
        </w:rPr>
        <w:tab/>
        <w:t>Having an extensive emotional vocabulary</w:t>
      </w:r>
    </w:p>
    <w:p w14:paraId="009C85DA" w14:textId="77777777" w:rsidR="002C78FE" w:rsidRDefault="002C78FE" w:rsidP="002C78FE">
      <w:pPr>
        <w:keepLines/>
        <w:spacing w:before="0"/>
        <w:rPr>
          <w:rFonts w:cs="Arial"/>
          <w:color w:val="000000"/>
          <w:sz w:val="16"/>
          <w:shd w:val="clear" w:color="auto" w:fill="FFFFFF"/>
        </w:rPr>
      </w:pPr>
    </w:p>
    <w:p w14:paraId="0FC79D18"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w:t>
      </w:r>
      <w:r w:rsidRPr="002C78FE">
        <w:rPr>
          <w:rFonts w:ascii="Times New Roman" w:hAnsi="Times New Roman"/>
          <w:color w:val="000000"/>
          <w:sz w:val="18"/>
          <w:shd w:val="clear" w:color="auto" w:fill="FFFFFF"/>
        </w:rPr>
        <w:tab/>
        <w:t>Ability to see different viewpoints</w:t>
      </w:r>
    </w:p>
    <w:p w14:paraId="77E24B3A" w14:textId="77777777" w:rsidR="002C78FE" w:rsidRDefault="002C78FE" w:rsidP="002C78FE">
      <w:pPr>
        <w:keepLines/>
        <w:spacing w:before="0"/>
        <w:rPr>
          <w:rFonts w:cs="Arial"/>
          <w:color w:val="000000"/>
          <w:sz w:val="16"/>
          <w:shd w:val="clear" w:color="auto" w:fill="FFFFFF"/>
        </w:rPr>
      </w:pPr>
    </w:p>
    <w:p w14:paraId="3F6CED8A"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w:t>
      </w:r>
      <w:r w:rsidRPr="002C78FE">
        <w:rPr>
          <w:rFonts w:ascii="Times New Roman" w:hAnsi="Times New Roman"/>
          <w:color w:val="000000"/>
          <w:sz w:val="18"/>
          <w:shd w:val="clear" w:color="auto" w:fill="FFFFFF"/>
        </w:rPr>
        <w:tab/>
        <w:t>Ability to be aware of our limitations and ask for help</w:t>
      </w:r>
    </w:p>
    <w:p w14:paraId="50E193EF" w14:textId="77777777" w:rsidR="002C78FE" w:rsidRDefault="002C78FE" w:rsidP="002C78FE">
      <w:pPr>
        <w:keepLines/>
        <w:spacing w:before="0"/>
        <w:rPr>
          <w:rFonts w:ascii="Times New Roman" w:hAnsi="Times New Roman"/>
          <w:color w:val="000000"/>
          <w:sz w:val="18"/>
          <w:shd w:val="clear" w:color="auto" w:fill="FFFFFF"/>
        </w:rPr>
      </w:pPr>
    </w:p>
    <w:p w14:paraId="78F518A1" w14:textId="77777777" w:rsidR="002C78FE" w:rsidRDefault="002C78FE" w:rsidP="002C78FE">
      <w:pPr>
        <w:keepLines/>
        <w:spacing w:before="0"/>
        <w:rPr>
          <w:rFonts w:ascii="Times New Roman" w:hAnsi="Times New Roman"/>
          <w:color w:val="000000"/>
          <w:sz w:val="18"/>
          <w:shd w:val="clear" w:color="auto" w:fill="FFFFFF"/>
        </w:rPr>
      </w:pPr>
    </w:p>
    <w:p w14:paraId="6DBECC66" w14:textId="77777777" w:rsidR="002C78FE" w:rsidRDefault="002C78FE" w:rsidP="002C78FE">
      <w:pPr>
        <w:keepLines/>
        <w:rPr>
          <w:rFonts w:cs="Arial"/>
          <w:color w:val="000000"/>
          <w:sz w:val="16"/>
          <w:shd w:val="clear" w:color="auto" w:fill="FFFFFF"/>
        </w:rPr>
      </w:pPr>
    </w:p>
    <w:p w14:paraId="4BB46542" w14:textId="77777777" w:rsidR="002C78FE" w:rsidRPr="002C78FE" w:rsidRDefault="002C78FE" w:rsidP="002C78FE">
      <w:pPr>
        <w:keepLines/>
        <w:rPr>
          <w:rFonts w:cs="Arial"/>
          <w:b/>
          <w:color w:val="000000"/>
          <w:sz w:val="20"/>
          <w:shd w:val="clear" w:color="auto" w:fill="FFFFFF"/>
        </w:rPr>
      </w:pPr>
      <w:r>
        <w:rPr>
          <w:rFonts w:cs="Arial"/>
          <w:color w:val="000000"/>
          <w:sz w:val="16"/>
          <w:shd w:val="clear" w:color="auto" w:fill="FFFFFF"/>
        </w:rPr>
        <w:br w:type="page"/>
      </w:r>
      <w:r w:rsidRPr="002C78FE">
        <w:rPr>
          <w:rFonts w:cs="Arial"/>
          <w:b/>
          <w:color w:val="000000"/>
          <w:sz w:val="20"/>
          <w:shd w:val="clear" w:color="auto" w:fill="FFFFFF"/>
        </w:rPr>
        <w:lastRenderedPageBreak/>
        <w:t xml:space="preserve">Slide 62 - Knowledge Check </w:t>
      </w:r>
    </w:p>
    <w:p w14:paraId="629D66B9" w14:textId="77777777" w:rsidR="002C78FE" w:rsidRDefault="002C78FE" w:rsidP="002C78FE">
      <w:pPr>
        <w:keepLines/>
        <w:rPr>
          <w:rFonts w:cs="Arial"/>
          <w:color w:val="000000"/>
          <w:sz w:val="16"/>
          <w:shd w:val="clear" w:color="auto" w:fill="FFFFFF"/>
        </w:rPr>
      </w:pPr>
      <w:r>
        <w:rPr>
          <w:rFonts w:cs="Arial"/>
          <w:color w:val="000000"/>
          <w:sz w:val="16"/>
          <w:shd w:val="clear" w:color="auto" w:fill="FFFFFF"/>
        </w:rPr>
        <w:pict w14:anchorId="485B74D2">
          <v:shape id="_x0000_i1086" type="#_x0000_t75" style="width:480pt;height:5in" o:bordertopcolor="this" o:borderleftcolor="this" o:borderbottomcolor="this" o:borderrightcolor="this">
            <v:imagedata r:id="rId68" o:title="slide62"/>
            <w10:bordertop type="single" width="4" shadow="t"/>
            <w10:borderleft type="single" width="4" shadow="t"/>
            <w10:borderbottom type="single" width="4" shadow="t"/>
            <w10:borderright type="single" width="4" shadow="t"/>
          </v:shape>
        </w:pict>
      </w:r>
    </w:p>
    <w:p w14:paraId="4B7AA790" w14:textId="77777777" w:rsidR="002C78FE" w:rsidRPr="002C78FE" w:rsidRDefault="002C78FE" w:rsidP="002C78FE">
      <w:pPr>
        <w:keepLines/>
        <w:rPr>
          <w:rFonts w:cs="Arial"/>
          <w:b/>
          <w:color w:val="000000"/>
          <w:sz w:val="20"/>
          <w:shd w:val="clear" w:color="auto" w:fill="FFFFFF"/>
        </w:rPr>
      </w:pPr>
      <w:r w:rsidRPr="002C78FE">
        <w:rPr>
          <w:rFonts w:cs="Arial"/>
          <w:b/>
          <w:color w:val="000000"/>
          <w:sz w:val="20"/>
          <w:shd w:val="clear" w:color="auto" w:fill="FFFFFF"/>
        </w:rPr>
        <w:t>Slide notes</w:t>
      </w:r>
    </w:p>
    <w:p w14:paraId="3B7B2FC8" w14:textId="77777777" w:rsidR="002C78FE" w:rsidRDefault="002C78FE" w:rsidP="002C78FE">
      <w:pPr>
        <w:keepLines/>
        <w:spacing w:before="0"/>
        <w:rPr>
          <w:rFonts w:cs="Arial"/>
          <w:color w:val="000000"/>
          <w:sz w:val="16"/>
          <w:shd w:val="clear" w:color="auto" w:fill="FFFFFF"/>
        </w:rPr>
      </w:pPr>
    </w:p>
    <w:p w14:paraId="7FE4D7C8"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Policy Reference(s): N/A</w:t>
      </w:r>
    </w:p>
    <w:p w14:paraId="0937027B" w14:textId="77777777" w:rsidR="002C78FE" w:rsidRDefault="002C78FE" w:rsidP="002C78FE">
      <w:pPr>
        <w:keepLines/>
        <w:spacing w:before="0"/>
        <w:rPr>
          <w:rFonts w:cs="Arial"/>
          <w:color w:val="000000"/>
          <w:sz w:val="16"/>
          <w:shd w:val="clear" w:color="auto" w:fill="FFFFFF"/>
        </w:rPr>
      </w:pPr>
    </w:p>
    <w:p w14:paraId="1E66CEAD"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Instructor Notes</w:t>
      </w:r>
    </w:p>
    <w:p w14:paraId="691379D8" w14:textId="77777777" w:rsidR="002C78FE" w:rsidRDefault="002C78FE" w:rsidP="002C78FE">
      <w:pPr>
        <w:keepLines/>
        <w:spacing w:before="0"/>
        <w:rPr>
          <w:rFonts w:cs="Arial"/>
          <w:color w:val="000000"/>
          <w:sz w:val="16"/>
          <w:shd w:val="clear" w:color="auto" w:fill="FFFFFF"/>
        </w:rPr>
      </w:pPr>
    </w:p>
    <w:p w14:paraId="2B3639BF"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Knowledge Check</w:t>
      </w:r>
    </w:p>
    <w:p w14:paraId="5A522BE7" w14:textId="77777777" w:rsidR="002C78FE" w:rsidRDefault="002C78FE" w:rsidP="002C78FE">
      <w:pPr>
        <w:keepLines/>
        <w:spacing w:before="0"/>
        <w:rPr>
          <w:rFonts w:cs="Arial"/>
          <w:color w:val="000000"/>
          <w:sz w:val="16"/>
          <w:shd w:val="clear" w:color="auto" w:fill="FFFFFF"/>
        </w:rPr>
      </w:pPr>
    </w:p>
    <w:p w14:paraId="1D6B1CC1"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xml:space="preserve">Have trainees list at least four ways to deal with stress at work.  Hint: There were eight discussed. </w:t>
      </w:r>
    </w:p>
    <w:p w14:paraId="313AD7CE" w14:textId="77777777" w:rsidR="002C78FE" w:rsidRDefault="002C78FE" w:rsidP="002C78FE">
      <w:pPr>
        <w:keepLines/>
        <w:spacing w:before="0"/>
        <w:rPr>
          <w:rFonts w:cs="Arial"/>
          <w:color w:val="000000"/>
          <w:sz w:val="16"/>
          <w:shd w:val="clear" w:color="auto" w:fill="FFFFFF"/>
        </w:rPr>
      </w:pPr>
    </w:p>
    <w:p w14:paraId="3975BC73"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Answer on Next Slide:</w:t>
      </w:r>
    </w:p>
    <w:p w14:paraId="74CB4D9C" w14:textId="77777777" w:rsidR="002C78FE" w:rsidRDefault="002C78FE" w:rsidP="002C78FE">
      <w:pPr>
        <w:keepLines/>
        <w:spacing w:before="0"/>
        <w:rPr>
          <w:rFonts w:cs="Arial"/>
          <w:color w:val="000000"/>
          <w:sz w:val="16"/>
          <w:shd w:val="clear" w:color="auto" w:fill="FFFFFF"/>
        </w:rPr>
      </w:pPr>
    </w:p>
    <w:p w14:paraId="366D3E9A"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Start Your Day off Right</w:t>
      </w:r>
    </w:p>
    <w:p w14:paraId="18076733" w14:textId="77777777" w:rsidR="002C78FE" w:rsidRDefault="002C78FE" w:rsidP="002C78FE">
      <w:pPr>
        <w:keepLines/>
        <w:spacing w:before="0"/>
        <w:rPr>
          <w:rFonts w:cs="Arial"/>
          <w:color w:val="000000"/>
          <w:sz w:val="16"/>
          <w:shd w:val="clear" w:color="auto" w:fill="FFFFFF"/>
        </w:rPr>
      </w:pPr>
    </w:p>
    <w:p w14:paraId="6F0ECD6A"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Be Clear on Requirements</w:t>
      </w:r>
    </w:p>
    <w:p w14:paraId="25EB5D10" w14:textId="77777777" w:rsidR="002C78FE" w:rsidRDefault="002C78FE" w:rsidP="002C78FE">
      <w:pPr>
        <w:keepLines/>
        <w:spacing w:before="0"/>
        <w:rPr>
          <w:rFonts w:cs="Arial"/>
          <w:color w:val="000000"/>
          <w:sz w:val="16"/>
          <w:shd w:val="clear" w:color="auto" w:fill="FFFFFF"/>
        </w:rPr>
      </w:pPr>
    </w:p>
    <w:p w14:paraId="515DE489"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Stay Away from Conflict</w:t>
      </w:r>
    </w:p>
    <w:p w14:paraId="1A153EAD" w14:textId="77777777" w:rsidR="002C78FE" w:rsidRDefault="002C78FE" w:rsidP="002C78FE">
      <w:pPr>
        <w:keepLines/>
        <w:spacing w:before="0"/>
        <w:rPr>
          <w:rFonts w:cs="Arial"/>
          <w:color w:val="000000"/>
          <w:sz w:val="16"/>
          <w:shd w:val="clear" w:color="auto" w:fill="FFFFFF"/>
        </w:rPr>
      </w:pPr>
    </w:p>
    <w:p w14:paraId="3C1243B2"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Stay Organized</w:t>
      </w:r>
    </w:p>
    <w:p w14:paraId="23BBDD21" w14:textId="77777777" w:rsidR="002C78FE" w:rsidRDefault="002C78FE" w:rsidP="002C78FE">
      <w:pPr>
        <w:keepLines/>
        <w:spacing w:before="0"/>
        <w:rPr>
          <w:rFonts w:cs="Arial"/>
          <w:color w:val="000000"/>
          <w:sz w:val="16"/>
          <w:shd w:val="clear" w:color="auto" w:fill="FFFFFF"/>
        </w:rPr>
      </w:pPr>
    </w:p>
    <w:p w14:paraId="791F102E"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Be Comfortable</w:t>
      </w:r>
    </w:p>
    <w:p w14:paraId="37BCA2B5" w14:textId="77777777" w:rsidR="002C78FE" w:rsidRDefault="002C78FE" w:rsidP="002C78FE">
      <w:pPr>
        <w:keepLines/>
        <w:spacing w:before="0"/>
        <w:rPr>
          <w:rFonts w:cs="Arial"/>
          <w:color w:val="000000"/>
          <w:sz w:val="16"/>
          <w:shd w:val="clear" w:color="auto" w:fill="FFFFFF"/>
        </w:rPr>
      </w:pPr>
    </w:p>
    <w:p w14:paraId="5ABAC61B"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Walk at Lunch</w:t>
      </w:r>
    </w:p>
    <w:p w14:paraId="4A4ED72B" w14:textId="77777777" w:rsidR="002C78FE" w:rsidRDefault="002C78FE" w:rsidP="002C78FE">
      <w:pPr>
        <w:keepLines/>
        <w:spacing w:before="0"/>
        <w:rPr>
          <w:rFonts w:cs="Arial"/>
          <w:color w:val="000000"/>
          <w:sz w:val="16"/>
          <w:shd w:val="clear" w:color="auto" w:fill="FFFFFF"/>
        </w:rPr>
      </w:pPr>
    </w:p>
    <w:p w14:paraId="4DA172E6"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Keep Perfectionism in Check</w:t>
      </w:r>
    </w:p>
    <w:p w14:paraId="45C1B912" w14:textId="77777777" w:rsidR="002C78FE" w:rsidRDefault="002C78FE" w:rsidP="002C78FE">
      <w:pPr>
        <w:keepLines/>
        <w:spacing w:before="0"/>
        <w:rPr>
          <w:rFonts w:cs="Arial"/>
          <w:color w:val="000000"/>
          <w:sz w:val="16"/>
          <w:shd w:val="clear" w:color="auto" w:fill="FFFFFF"/>
        </w:rPr>
      </w:pPr>
    </w:p>
    <w:p w14:paraId="33E5C760"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Listen to Music on the Drive Home</w:t>
      </w:r>
    </w:p>
    <w:p w14:paraId="111E6D91" w14:textId="77777777" w:rsidR="002C78FE" w:rsidRDefault="002C78FE" w:rsidP="002C78FE">
      <w:pPr>
        <w:keepLines/>
        <w:spacing w:before="0"/>
        <w:rPr>
          <w:rFonts w:ascii="Times New Roman" w:hAnsi="Times New Roman"/>
          <w:color w:val="000000"/>
          <w:sz w:val="18"/>
          <w:shd w:val="clear" w:color="auto" w:fill="FFFFFF"/>
        </w:rPr>
      </w:pPr>
    </w:p>
    <w:p w14:paraId="575E1649" w14:textId="77777777" w:rsidR="002C78FE" w:rsidRDefault="002C78FE" w:rsidP="002C78FE">
      <w:pPr>
        <w:keepLines/>
        <w:spacing w:before="0"/>
        <w:rPr>
          <w:rFonts w:ascii="Times New Roman" w:hAnsi="Times New Roman"/>
          <w:color w:val="000000"/>
          <w:sz w:val="18"/>
          <w:shd w:val="clear" w:color="auto" w:fill="FFFFFF"/>
        </w:rPr>
      </w:pPr>
    </w:p>
    <w:p w14:paraId="4F89DAB7" w14:textId="77777777" w:rsidR="002C78FE" w:rsidRDefault="002C78FE" w:rsidP="002C78FE">
      <w:pPr>
        <w:keepLines/>
        <w:rPr>
          <w:rFonts w:cs="Arial"/>
          <w:color w:val="000000"/>
          <w:sz w:val="16"/>
          <w:shd w:val="clear" w:color="auto" w:fill="FFFFFF"/>
        </w:rPr>
      </w:pPr>
    </w:p>
    <w:p w14:paraId="76988368" w14:textId="77777777" w:rsidR="002C78FE" w:rsidRPr="002C78FE" w:rsidRDefault="002C78FE" w:rsidP="002C78FE">
      <w:pPr>
        <w:keepLines/>
        <w:rPr>
          <w:rFonts w:cs="Arial"/>
          <w:b/>
          <w:color w:val="000000"/>
          <w:sz w:val="20"/>
          <w:shd w:val="clear" w:color="auto" w:fill="FFFFFF"/>
        </w:rPr>
      </w:pPr>
      <w:r>
        <w:rPr>
          <w:rFonts w:cs="Arial"/>
          <w:color w:val="000000"/>
          <w:sz w:val="16"/>
          <w:shd w:val="clear" w:color="auto" w:fill="FFFFFF"/>
        </w:rPr>
        <w:br w:type="page"/>
      </w:r>
      <w:r w:rsidRPr="002C78FE">
        <w:rPr>
          <w:rFonts w:cs="Arial"/>
          <w:b/>
          <w:color w:val="000000"/>
          <w:sz w:val="20"/>
          <w:shd w:val="clear" w:color="auto" w:fill="FFFFFF"/>
        </w:rPr>
        <w:lastRenderedPageBreak/>
        <w:t xml:space="preserve">Slide 63 - Answers </w:t>
      </w:r>
    </w:p>
    <w:p w14:paraId="53F62052" w14:textId="77777777" w:rsidR="002C78FE" w:rsidRDefault="002C78FE" w:rsidP="002C78FE">
      <w:pPr>
        <w:keepLines/>
        <w:rPr>
          <w:rFonts w:cs="Arial"/>
          <w:color w:val="000000"/>
          <w:sz w:val="16"/>
          <w:shd w:val="clear" w:color="auto" w:fill="FFFFFF"/>
        </w:rPr>
      </w:pPr>
      <w:r>
        <w:rPr>
          <w:rFonts w:cs="Arial"/>
          <w:color w:val="000000"/>
          <w:sz w:val="16"/>
          <w:shd w:val="clear" w:color="auto" w:fill="FFFFFF"/>
        </w:rPr>
        <w:pict w14:anchorId="779D73F4">
          <v:shape id="_x0000_i1087" type="#_x0000_t75" style="width:480pt;height:5in" o:bordertopcolor="this" o:borderleftcolor="this" o:borderbottomcolor="this" o:borderrightcolor="this">
            <v:imagedata r:id="rId69" o:title="slide63"/>
            <w10:bordertop type="single" width="4" shadow="t"/>
            <w10:borderleft type="single" width="4" shadow="t"/>
            <w10:borderbottom type="single" width="4" shadow="t"/>
            <w10:borderright type="single" width="4" shadow="t"/>
          </v:shape>
        </w:pict>
      </w:r>
    </w:p>
    <w:p w14:paraId="2442C73A" w14:textId="77777777" w:rsidR="002C78FE" w:rsidRPr="002C78FE" w:rsidRDefault="002C78FE" w:rsidP="002C78FE">
      <w:pPr>
        <w:keepLines/>
        <w:rPr>
          <w:rFonts w:cs="Arial"/>
          <w:b/>
          <w:color w:val="000000"/>
          <w:sz w:val="20"/>
          <w:shd w:val="clear" w:color="auto" w:fill="FFFFFF"/>
        </w:rPr>
      </w:pPr>
      <w:r w:rsidRPr="002C78FE">
        <w:rPr>
          <w:rFonts w:cs="Arial"/>
          <w:b/>
          <w:color w:val="000000"/>
          <w:sz w:val="20"/>
          <w:shd w:val="clear" w:color="auto" w:fill="FFFFFF"/>
        </w:rPr>
        <w:t>Slide notes</w:t>
      </w:r>
    </w:p>
    <w:p w14:paraId="30E1C2F4" w14:textId="77777777" w:rsidR="002C78FE" w:rsidRDefault="002C78FE" w:rsidP="002C78FE">
      <w:pPr>
        <w:keepLines/>
        <w:spacing w:before="0"/>
        <w:rPr>
          <w:rFonts w:cs="Arial"/>
          <w:color w:val="000000"/>
          <w:sz w:val="16"/>
          <w:shd w:val="clear" w:color="auto" w:fill="FFFFFF"/>
        </w:rPr>
      </w:pPr>
    </w:p>
    <w:p w14:paraId="6000DE09"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Policy Reference(s): N/A</w:t>
      </w:r>
    </w:p>
    <w:p w14:paraId="1C52DF7B" w14:textId="77777777" w:rsidR="002C78FE" w:rsidRDefault="002C78FE" w:rsidP="002C78FE">
      <w:pPr>
        <w:keepLines/>
        <w:spacing w:before="0"/>
        <w:rPr>
          <w:rFonts w:cs="Arial"/>
          <w:color w:val="000000"/>
          <w:sz w:val="16"/>
          <w:shd w:val="clear" w:color="auto" w:fill="FFFFFF"/>
        </w:rPr>
      </w:pPr>
    </w:p>
    <w:p w14:paraId="32542DDA"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Instructor Notes</w:t>
      </w:r>
    </w:p>
    <w:p w14:paraId="626FD890" w14:textId="77777777" w:rsidR="002C78FE" w:rsidRDefault="002C78FE" w:rsidP="002C78FE">
      <w:pPr>
        <w:keepLines/>
        <w:spacing w:before="0"/>
        <w:rPr>
          <w:rFonts w:cs="Arial"/>
          <w:color w:val="000000"/>
          <w:sz w:val="16"/>
          <w:shd w:val="clear" w:color="auto" w:fill="FFFFFF"/>
        </w:rPr>
      </w:pPr>
    </w:p>
    <w:p w14:paraId="77D3FA61"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Knowledge Check</w:t>
      </w:r>
    </w:p>
    <w:p w14:paraId="1A3954ED" w14:textId="77777777" w:rsidR="002C78FE" w:rsidRDefault="002C78FE" w:rsidP="002C78FE">
      <w:pPr>
        <w:keepLines/>
        <w:spacing w:before="0"/>
        <w:rPr>
          <w:rFonts w:cs="Arial"/>
          <w:color w:val="000000"/>
          <w:sz w:val="16"/>
          <w:shd w:val="clear" w:color="auto" w:fill="FFFFFF"/>
        </w:rPr>
      </w:pPr>
    </w:p>
    <w:p w14:paraId="247BBAFA"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xml:space="preserve">Have trainees list at least four ways to deal with stress at work.  Hint: There were eight discussed. </w:t>
      </w:r>
    </w:p>
    <w:p w14:paraId="39C0C91C" w14:textId="77777777" w:rsidR="002C78FE" w:rsidRDefault="002C78FE" w:rsidP="002C78FE">
      <w:pPr>
        <w:keepLines/>
        <w:spacing w:before="0"/>
        <w:rPr>
          <w:rFonts w:cs="Arial"/>
          <w:color w:val="000000"/>
          <w:sz w:val="16"/>
          <w:shd w:val="clear" w:color="auto" w:fill="FFFFFF"/>
        </w:rPr>
      </w:pPr>
    </w:p>
    <w:p w14:paraId="33F00B2B"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Answer:</w:t>
      </w:r>
    </w:p>
    <w:p w14:paraId="1AE93BDA" w14:textId="77777777" w:rsidR="002C78FE" w:rsidRDefault="002C78FE" w:rsidP="002C78FE">
      <w:pPr>
        <w:keepLines/>
        <w:spacing w:before="0"/>
        <w:rPr>
          <w:rFonts w:cs="Arial"/>
          <w:color w:val="000000"/>
          <w:sz w:val="16"/>
          <w:shd w:val="clear" w:color="auto" w:fill="FFFFFF"/>
        </w:rPr>
      </w:pPr>
    </w:p>
    <w:p w14:paraId="00A9DBC3"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Start Your Day off Right</w:t>
      </w:r>
    </w:p>
    <w:p w14:paraId="0F6078D9" w14:textId="77777777" w:rsidR="002C78FE" w:rsidRDefault="002C78FE" w:rsidP="002C78FE">
      <w:pPr>
        <w:keepLines/>
        <w:spacing w:before="0"/>
        <w:rPr>
          <w:rFonts w:cs="Arial"/>
          <w:color w:val="000000"/>
          <w:sz w:val="16"/>
          <w:shd w:val="clear" w:color="auto" w:fill="FFFFFF"/>
        </w:rPr>
      </w:pPr>
    </w:p>
    <w:p w14:paraId="0308C85F"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Be Clear on Requirements</w:t>
      </w:r>
    </w:p>
    <w:p w14:paraId="02FB9196" w14:textId="77777777" w:rsidR="002C78FE" w:rsidRDefault="002C78FE" w:rsidP="002C78FE">
      <w:pPr>
        <w:keepLines/>
        <w:spacing w:before="0"/>
        <w:rPr>
          <w:rFonts w:cs="Arial"/>
          <w:color w:val="000000"/>
          <w:sz w:val="16"/>
          <w:shd w:val="clear" w:color="auto" w:fill="FFFFFF"/>
        </w:rPr>
      </w:pPr>
    </w:p>
    <w:p w14:paraId="080CD1A5"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Stay Away from Conflict</w:t>
      </w:r>
    </w:p>
    <w:p w14:paraId="6ED364DD" w14:textId="77777777" w:rsidR="002C78FE" w:rsidRDefault="002C78FE" w:rsidP="002C78FE">
      <w:pPr>
        <w:keepLines/>
        <w:spacing w:before="0"/>
        <w:rPr>
          <w:rFonts w:cs="Arial"/>
          <w:color w:val="000000"/>
          <w:sz w:val="16"/>
          <w:shd w:val="clear" w:color="auto" w:fill="FFFFFF"/>
        </w:rPr>
      </w:pPr>
    </w:p>
    <w:p w14:paraId="3ED15C84"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Stay Organized</w:t>
      </w:r>
    </w:p>
    <w:p w14:paraId="00D7051B" w14:textId="77777777" w:rsidR="002C78FE" w:rsidRDefault="002C78FE" w:rsidP="002C78FE">
      <w:pPr>
        <w:keepLines/>
        <w:spacing w:before="0"/>
        <w:rPr>
          <w:rFonts w:cs="Arial"/>
          <w:color w:val="000000"/>
          <w:sz w:val="16"/>
          <w:shd w:val="clear" w:color="auto" w:fill="FFFFFF"/>
        </w:rPr>
      </w:pPr>
    </w:p>
    <w:p w14:paraId="53EB856B"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Be Comfortable</w:t>
      </w:r>
    </w:p>
    <w:p w14:paraId="0D6A44F3" w14:textId="77777777" w:rsidR="002C78FE" w:rsidRDefault="002C78FE" w:rsidP="002C78FE">
      <w:pPr>
        <w:keepLines/>
        <w:spacing w:before="0"/>
        <w:rPr>
          <w:rFonts w:cs="Arial"/>
          <w:color w:val="000000"/>
          <w:sz w:val="16"/>
          <w:shd w:val="clear" w:color="auto" w:fill="FFFFFF"/>
        </w:rPr>
      </w:pPr>
    </w:p>
    <w:p w14:paraId="40E3CC82"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Walk at Lunch</w:t>
      </w:r>
    </w:p>
    <w:p w14:paraId="7E2973D6" w14:textId="77777777" w:rsidR="002C78FE" w:rsidRDefault="002C78FE" w:rsidP="002C78FE">
      <w:pPr>
        <w:keepLines/>
        <w:spacing w:before="0"/>
        <w:rPr>
          <w:rFonts w:cs="Arial"/>
          <w:color w:val="000000"/>
          <w:sz w:val="16"/>
          <w:shd w:val="clear" w:color="auto" w:fill="FFFFFF"/>
        </w:rPr>
      </w:pPr>
    </w:p>
    <w:p w14:paraId="174DC611"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Keep Perfectionism in Check</w:t>
      </w:r>
    </w:p>
    <w:p w14:paraId="1DB42E41" w14:textId="77777777" w:rsidR="002C78FE" w:rsidRDefault="002C78FE" w:rsidP="002C78FE">
      <w:pPr>
        <w:keepLines/>
        <w:spacing w:before="0"/>
        <w:rPr>
          <w:rFonts w:cs="Arial"/>
          <w:color w:val="000000"/>
          <w:sz w:val="16"/>
          <w:shd w:val="clear" w:color="auto" w:fill="FFFFFF"/>
        </w:rPr>
      </w:pPr>
    </w:p>
    <w:p w14:paraId="245F304F"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Listen to Music on the Drive Home</w:t>
      </w:r>
    </w:p>
    <w:p w14:paraId="72CCFF1E" w14:textId="77777777" w:rsidR="002C78FE" w:rsidRDefault="002C78FE" w:rsidP="002C78FE">
      <w:pPr>
        <w:keepLines/>
        <w:spacing w:before="0"/>
        <w:rPr>
          <w:rFonts w:ascii="Times New Roman" w:hAnsi="Times New Roman"/>
          <w:color w:val="000000"/>
          <w:sz w:val="18"/>
          <w:shd w:val="clear" w:color="auto" w:fill="FFFFFF"/>
        </w:rPr>
      </w:pPr>
    </w:p>
    <w:p w14:paraId="3D64197C" w14:textId="77777777" w:rsidR="002C78FE" w:rsidRDefault="002C78FE" w:rsidP="002C78FE">
      <w:pPr>
        <w:keepLines/>
        <w:spacing w:before="0"/>
        <w:rPr>
          <w:rFonts w:ascii="Times New Roman" w:hAnsi="Times New Roman"/>
          <w:color w:val="000000"/>
          <w:sz w:val="18"/>
          <w:shd w:val="clear" w:color="auto" w:fill="FFFFFF"/>
        </w:rPr>
      </w:pPr>
    </w:p>
    <w:p w14:paraId="44327FFD" w14:textId="77777777" w:rsidR="002C78FE" w:rsidRDefault="002C78FE" w:rsidP="002C78FE">
      <w:pPr>
        <w:keepLines/>
        <w:rPr>
          <w:rFonts w:cs="Arial"/>
          <w:color w:val="000000"/>
          <w:sz w:val="16"/>
          <w:shd w:val="clear" w:color="auto" w:fill="FFFFFF"/>
        </w:rPr>
      </w:pPr>
    </w:p>
    <w:p w14:paraId="6064F3DC" w14:textId="77777777" w:rsidR="002C78FE" w:rsidRPr="002C78FE" w:rsidRDefault="002C78FE" w:rsidP="002C78FE">
      <w:pPr>
        <w:keepLines/>
        <w:rPr>
          <w:rFonts w:cs="Arial"/>
          <w:b/>
          <w:color w:val="000000"/>
          <w:sz w:val="20"/>
          <w:shd w:val="clear" w:color="auto" w:fill="FFFFFF"/>
        </w:rPr>
      </w:pPr>
      <w:r>
        <w:rPr>
          <w:rFonts w:cs="Arial"/>
          <w:color w:val="000000"/>
          <w:sz w:val="16"/>
          <w:shd w:val="clear" w:color="auto" w:fill="FFFFFF"/>
        </w:rPr>
        <w:br w:type="page"/>
      </w:r>
      <w:r w:rsidRPr="002C78FE">
        <w:rPr>
          <w:rFonts w:cs="Arial"/>
          <w:b/>
          <w:color w:val="000000"/>
          <w:sz w:val="20"/>
          <w:shd w:val="clear" w:color="auto" w:fill="FFFFFF"/>
        </w:rPr>
        <w:lastRenderedPageBreak/>
        <w:t xml:space="preserve">Slide 64 - Time Management </w:t>
      </w:r>
    </w:p>
    <w:p w14:paraId="1BEC2ECB" w14:textId="77777777" w:rsidR="002C78FE" w:rsidRDefault="002C78FE" w:rsidP="002C78FE">
      <w:pPr>
        <w:keepLines/>
        <w:rPr>
          <w:rFonts w:cs="Arial"/>
          <w:color w:val="000000"/>
          <w:sz w:val="16"/>
          <w:shd w:val="clear" w:color="auto" w:fill="FFFFFF"/>
        </w:rPr>
      </w:pPr>
      <w:r>
        <w:rPr>
          <w:rFonts w:cs="Arial"/>
          <w:color w:val="000000"/>
          <w:sz w:val="16"/>
          <w:shd w:val="clear" w:color="auto" w:fill="FFFFFF"/>
        </w:rPr>
        <w:pict w14:anchorId="6E764568">
          <v:shape id="_x0000_i1088" type="#_x0000_t75" style="width:480pt;height:5in" o:bordertopcolor="this" o:borderleftcolor="this" o:borderbottomcolor="this" o:borderrightcolor="this">
            <v:imagedata r:id="rId70" o:title="slide64"/>
            <w10:bordertop type="single" width="4" shadow="t"/>
            <w10:borderleft type="single" width="4" shadow="t"/>
            <w10:borderbottom type="single" width="4" shadow="t"/>
            <w10:borderright type="single" width="4" shadow="t"/>
          </v:shape>
        </w:pict>
      </w:r>
    </w:p>
    <w:p w14:paraId="4ECBDC7D" w14:textId="77777777" w:rsidR="002C78FE" w:rsidRPr="002C78FE" w:rsidRDefault="002C78FE" w:rsidP="002C78FE">
      <w:pPr>
        <w:keepLines/>
        <w:rPr>
          <w:rFonts w:cs="Arial"/>
          <w:b/>
          <w:color w:val="000000"/>
          <w:sz w:val="20"/>
          <w:shd w:val="clear" w:color="auto" w:fill="FFFFFF"/>
        </w:rPr>
      </w:pPr>
      <w:r w:rsidRPr="002C78FE">
        <w:rPr>
          <w:rFonts w:cs="Arial"/>
          <w:b/>
          <w:color w:val="000000"/>
          <w:sz w:val="20"/>
          <w:shd w:val="clear" w:color="auto" w:fill="FFFFFF"/>
        </w:rPr>
        <w:t>Slide notes</w:t>
      </w:r>
    </w:p>
    <w:p w14:paraId="7DD690D5" w14:textId="77777777" w:rsidR="002C78FE" w:rsidRDefault="002C78FE" w:rsidP="002C78FE">
      <w:pPr>
        <w:keepLines/>
        <w:spacing w:before="0"/>
        <w:rPr>
          <w:rFonts w:cs="Arial"/>
          <w:color w:val="000000"/>
          <w:sz w:val="16"/>
          <w:shd w:val="clear" w:color="auto" w:fill="FFFFFF"/>
        </w:rPr>
      </w:pPr>
    </w:p>
    <w:p w14:paraId="2B7F2B06"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Policy Reference(s): N/A</w:t>
      </w:r>
    </w:p>
    <w:p w14:paraId="48A25188" w14:textId="77777777" w:rsidR="002C78FE" w:rsidRDefault="002C78FE" w:rsidP="002C78FE">
      <w:pPr>
        <w:keepLines/>
        <w:spacing w:before="0"/>
        <w:rPr>
          <w:rFonts w:cs="Arial"/>
          <w:color w:val="000000"/>
          <w:sz w:val="16"/>
          <w:shd w:val="clear" w:color="auto" w:fill="FFFFFF"/>
        </w:rPr>
      </w:pPr>
    </w:p>
    <w:p w14:paraId="161EABC5"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Instructor Notes</w:t>
      </w:r>
    </w:p>
    <w:p w14:paraId="31B0647B" w14:textId="77777777" w:rsidR="002C78FE" w:rsidRDefault="002C78FE" w:rsidP="002C78FE">
      <w:pPr>
        <w:keepLines/>
        <w:spacing w:before="0"/>
        <w:rPr>
          <w:rFonts w:cs="Arial"/>
          <w:color w:val="000000"/>
          <w:sz w:val="16"/>
          <w:shd w:val="clear" w:color="auto" w:fill="FFFFFF"/>
        </w:rPr>
      </w:pPr>
    </w:p>
    <w:p w14:paraId="570B9A33"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Introduction to Time Management</w:t>
      </w:r>
    </w:p>
    <w:p w14:paraId="7327765C" w14:textId="77777777" w:rsidR="002C78FE" w:rsidRDefault="002C78FE" w:rsidP="002C78FE">
      <w:pPr>
        <w:keepLines/>
        <w:spacing w:before="0"/>
        <w:rPr>
          <w:rFonts w:cs="Arial"/>
          <w:color w:val="000000"/>
          <w:sz w:val="16"/>
          <w:shd w:val="clear" w:color="auto" w:fill="FFFFFF"/>
        </w:rPr>
      </w:pPr>
    </w:p>
    <w:p w14:paraId="4BF48D79"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xml:space="preserve">Time management is the process of planning and exercising conscious control of time spent on specific activities, especially to increase effectiveness, efficiency, and productivity.  Time management will assist you in learning how to effectively and efficiently manage your time.  Many people feel overwhelmed by all the demands, distractions and interruptions of the working day, so time management is a very important skill to have in the modern workplace. </w:t>
      </w:r>
    </w:p>
    <w:p w14:paraId="7FE44414" w14:textId="77777777" w:rsidR="002C78FE" w:rsidRDefault="002C78FE" w:rsidP="002C78FE">
      <w:pPr>
        <w:keepLines/>
        <w:spacing w:before="0"/>
        <w:rPr>
          <w:rFonts w:ascii="Times New Roman" w:hAnsi="Times New Roman"/>
          <w:color w:val="000000"/>
          <w:sz w:val="18"/>
          <w:shd w:val="clear" w:color="auto" w:fill="FFFFFF"/>
        </w:rPr>
      </w:pPr>
    </w:p>
    <w:p w14:paraId="7314AD65" w14:textId="77777777" w:rsidR="002C78FE" w:rsidRDefault="002C78FE" w:rsidP="002C78FE">
      <w:pPr>
        <w:keepLines/>
        <w:spacing w:before="0"/>
        <w:rPr>
          <w:rFonts w:ascii="Times New Roman" w:hAnsi="Times New Roman"/>
          <w:color w:val="000000"/>
          <w:sz w:val="18"/>
          <w:shd w:val="clear" w:color="auto" w:fill="FFFFFF"/>
        </w:rPr>
      </w:pPr>
    </w:p>
    <w:p w14:paraId="7B4CFEE3" w14:textId="77777777" w:rsidR="002C78FE" w:rsidRDefault="002C78FE" w:rsidP="002C78FE">
      <w:pPr>
        <w:keepLines/>
        <w:rPr>
          <w:rFonts w:cs="Arial"/>
          <w:color w:val="000000"/>
          <w:sz w:val="16"/>
          <w:shd w:val="clear" w:color="auto" w:fill="FFFFFF"/>
        </w:rPr>
      </w:pPr>
    </w:p>
    <w:p w14:paraId="53DB4CC4" w14:textId="77777777" w:rsidR="002C78FE" w:rsidRPr="002C78FE" w:rsidRDefault="002C78FE" w:rsidP="002C78FE">
      <w:pPr>
        <w:keepLines/>
        <w:rPr>
          <w:rFonts w:cs="Arial"/>
          <w:b/>
          <w:color w:val="000000"/>
          <w:sz w:val="20"/>
          <w:shd w:val="clear" w:color="auto" w:fill="FFFFFF"/>
        </w:rPr>
      </w:pPr>
      <w:r>
        <w:rPr>
          <w:rFonts w:cs="Arial"/>
          <w:color w:val="000000"/>
          <w:sz w:val="16"/>
          <w:shd w:val="clear" w:color="auto" w:fill="FFFFFF"/>
        </w:rPr>
        <w:br w:type="page"/>
      </w:r>
      <w:r w:rsidRPr="002C78FE">
        <w:rPr>
          <w:rFonts w:cs="Arial"/>
          <w:b/>
          <w:color w:val="000000"/>
          <w:sz w:val="20"/>
          <w:shd w:val="clear" w:color="auto" w:fill="FFFFFF"/>
        </w:rPr>
        <w:lastRenderedPageBreak/>
        <w:t xml:space="preserve">Slide 65 - Time Management </w:t>
      </w:r>
    </w:p>
    <w:p w14:paraId="1F1CD040" w14:textId="77777777" w:rsidR="002C78FE" w:rsidRDefault="002C78FE" w:rsidP="002C78FE">
      <w:pPr>
        <w:keepLines/>
        <w:rPr>
          <w:rFonts w:cs="Arial"/>
          <w:color w:val="000000"/>
          <w:sz w:val="16"/>
          <w:shd w:val="clear" w:color="auto" w:fill="FFFFFF"/>
        </w:rPr>
      </w:pPr>
      <w:r>
        <w:rPr>
          <w:rFonts w:cs="Arial"/>
          <w:color w:val="000000"/>
          <w:sz w:val="16"/>
          <w:shd w:val="clear" w:color="auto" w:fill="FFFFFF"/>
        </w:rPr>
        <w:pict w14:anchorId="4A51AB08">
          <v:shape id="_x0000_i1089" type="#_x0000_t75" style="width:480pt;height:5in" o:bordertopcolor="this" o:borderleftcolor="this" o:borderbottomcolor="this" o:borderrightcolor="this">
            <v:imagedata r:id="rId71" o:title="slide65"/>
            <w10:bordertop type="single" width="4" shadow="t"/>
            <w10:borderleft type="single" width="4" shadow="t"/>
            <w10:borderbottom type="single" width="4" shadow="t"/>
            <w10:borderright type="single" width="4" shadow="t"/>
          </v:shape>
        </w:pict>
      </w:r>
    </w:p>
    <w:p w14:paraId="2F6DE0F2" w14:textId="77777777" w:rsidR="002C78FE" w:rsidRPr="002C78FE" w:rsidRDefault="002C78FE" w:rsidP="002C78FE">
      <w:pPr>
        <w:keepLines/>
        <w:rPr>
          <w:rFonts w:cs="Arial"/>
          <w:b/>
          <w:color w:val="000000"/>
          <w:sz w:val="20"/>
          <w:shd w:val="clear" w:color="auto" w:fill="FFFFFF"/>
        </w:rPr>
      </w:pPr>
      <w:r w:rsidRPr="002C78FE">
        <w:rPr>
          <w:rFonts w:cs="Arial"/>
          <w:b/>
          <w:color w:val="000000"/>
          <w:sz w:val="20"/>
          <w:shd w:val="clear" w:color="auto" w:fill="FFFFFF"/>
        </w:rPr>
        <w:t>Slide notes</w:t>
      </w:r>
    </w:p>
    <w:p w14:paraId="255B7883" w14:textId="77777777" w:rsidR="002C78FE" w:rsidRDefault="002C78FE" w:rsidP="002C78FE">
      <w:pPr>
        <w:keepLines/>
        <w:spacing w:before="0"/>
        <w:rPr>
          <w:rFonts w:cs="Arial"/>
          <w:color w:val="000000"/>
          <w:sz w:val="16"/>
          <w:shd w:val="clear" w:color="auto" w:fill="FFFFFF"/>
        </w:rPr>
      </w:pPr>
    </w:p>
    <w:p w14:paraId="412AEFD7"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Policy Reference(s): N/A</w:t>
      </w:r>
    </w:p>
    <w:p w14:paraId="273FD210" w14:textId="77777777" w:rsidR="002C78FE" w:rsidRDefault="002C78FE" w:rsidP="002C78FE">
      <w:pPr>
        <w:keepLines/>
        <w:spacing w:before="0"/>
        <w:rPr>
          <w:rFonts w:cs="Arial"/>
          <w:color w:val="000000"/>
          <w:sz w:val="16"/>
          <w:shd w:val="clear" w:color="auto" w:fill="FFFFFF"/>
        </w:rPr>
      </w:pPr>
    </w:p>
    <w:p w14:paraId="566A8A2D"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Instructor Notes</w:t>
      </w:r>
    </w:p>
    <w:p w14:paraId="5043BC6F" w14:textId="77777777" w:rsidR="002C78FE" w:rsidRDefault="002C78FE" w:rsidP="002C78FE">
      <w:pPr>
        <w:keepLines/>
        <w:spacing w:before="0"/>
        <w:rPr>
          <w:rFonts w:cs="Arial"/>
          <w:color w:val="000000"/>
          <w:sz w:val="16"/>
          <w:shd w:val="clear" w:color="auto" w:fill="FFFFFF"/>
        </w:rPr>
      </w:pPr>
    </w:p>
    <w:p w14:paraId="51A0D13B"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Time Management</w:t>
      </w:r>
    </w:p>
    <w:p w14:paraId="21879549" w14:textId="77777777" w:rsidR="002C78FE" w:rsidRDefault="002C78FE" w:rsidP="002C78FE">
      <w:pPr>
        <w:keepLines/>
        <w:spacing w:before="0"/>
        <w:rPr>
          <w:rFonts w:cs="Arial"/>
          <w:color w:val="000000"/>
          <w:sz w:val="16"/>
          <w:shd w:val="clear" w:color="auto" w:fill="FFFFFF"/>
        </w:rPr>
      </w:pPr>
    </w:p>
    <w:p w14:paraId="6976C49E"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xml:space="preserve">During the workweek, the calendar fills up fast. After reviewing emails for updated compliance, attending weekly trainings and meetings with your coach, your window of productivity can slowly disappear. Add to that a tendency to procrastinate, get distracted or lose track of time chit-chatting, and time management can become a real problem.  On average, one in four workers spends at least one hour a day using technology for personal use.  This usage causes a reduction in performance, ultimately leaving less time available to serve Veterans.  </w:t>
      </w:r>
    </w:p>
    <w:p w14:paraId="0C61DCF5" w14:textId="77777777" w:rsidR="002C78FE" w:rsidRDefault="002C78FE" w:rsidP="002C78FE">
      <w:pPr>
        <w:keepLines/>
        <w:spacing w:before="0"/>
        <w:rPr>
          <w:rFonts w:ascii="Times New Roman" w:hAnsi="Times New Roman"/>
          <w:color w:val="000000"/>
          <w:sz w:val="18"/>
          <w:shd w:val="clear" w:color="auto" w:fill="FFFFFF"/>
        </w:rPr>
      </w:pPr>
    </w:p>
    <w:p w14:paraId="21666AA3" w14:textId="77777777" w:rsidR="002C78FE" w:rsidRDefault="002C78FE" w:rsidP="002C78FE">
      <w:pPr>
        <w:keepLines/>
        <w:spacing w:before="0"/>
        <w:rPr>
          <w:rFonts w:ascii="Times New Roman" w:hAnsi="Times New Roman"/>
          <w:color w:val="000000"/>
          <w:sz w:val="18"/>
          <w:shd w:val="clear" w:color="auto" w:fill="FFFFFF"/>
        </w:rPr>
      </w:pPr>
    </w:p>
    <w:p w14:paraId="7115BB90" w14:textId="77777777" w:rsidR="002C78FE" w:rsidRDefault="002C78FE" w:rsidP="002C78FE">
      <w:pPr>
        <w:keepLines/>
        <w:rPr>
          <w:rFonts w:cs="Arial"/>
          <w:color w:val="000000"/>
          <w:sz w:val="16"/>
          <w:shd w:val="clear" w:color="auto" w:fill="FFFFFF"/>
        </w:rPr>
      </w:pPr>
    </w:p>
    <w:p w14:paraId="69C98709" w14:textId="77777777" w:rsidR="002C78FE" w:rsidRPr="002C78FE" w:rsidRDefault="002C78FE" w:rsidP="002C78FE">
      <w:pPr>
        <w:keepLines/>
        <w:rPr>
          <w:rFonts w:cs="Arial"/>
          <w:b/>
          <w:color w:val="000000"/>
          <w:sz w:val="20"/>
          <w:shd w:val="clear" w:color="auto" w:fill="FFFFFF"/>
        </w:rPr>
      </w:pPr>
      <w:r>
        <w:rPr>
          <w:rFonts w:cs="Arial"/>
          <w:color w:val="000000"/>
          <w:sz w:val="16"/>
          <w:shd w:val="clear" w:color="auto" w:fill="FFFFFF"/>
        </w:rPr>
        <w:br w:type="page"/>
      </w:r>
      <w:r w:rsidRPr="002C78FE">
        <w:rPr>
          <w:rFonts w:cs="Arial"/>
          <w:b/>
          <w:color w:val="000000"/>
          <w:sz w:val="20"/>
          <w:shd w:val="clear" w:color="auto" w:fill="FFFFFF"/>
        </w:rPr>
        <w:lastRenderedPageBreak/>
        <w:t xml:space="preserve">Slide 66 - Time Management </w:t>
      </w:r>
    </w:p>
    <w:p w14:paraId="734E4AB2" w14:textId="77777777" w:rsidR="002C78FE" w:rsidRDefault="002C78FE" w:rsidP="002C78FE">
      <w:pPr>
        <w:keepLines/>
        <w:rPr>
          <w:rFonts w:cs="Arial"/>
          <w:color w:val="000000"/>
          <w:sz w:val="16"/>
          <w:shd w:val="clear" w:color="auto" w:fill="FFFFFF"/>
        </w:rPr>
      </w:pPr>
      <w:r>
        <w:rPr>
          <w:rFonts w:cs="Arial"/>
          <w:color w:val="000000"/>
          <w:sz w:val="16"/>
          <w:shd w:val="clear" w:color="auto" w:fill="FFFFFF"/>
        </w:rPr>
        <w:pict w14:anchorId="3A1B1C50">
          <v:shape id="_x0000_i1090" type="#_x0000_t75" style="width:480pt;height:5in" o:bordertopcolor="this" o:borderleftcolor="this" o:borderbottomcolor="this" o:borderrightcolor="this">
            <v:imagedata r:id="rId72" o:title="slide66"/>
            <w10:bordertop type="single" width="4" shadow="t"/>
            <w10:borderleft type="single" width="4" shadow="t"/>
            <w10:borderbottom type="single" width="4" shadow="t"/>
            <w10:borderright type="single" width="4" shadow="t"/>
          </v:shape>
        </w:pict>
      </w:r>
    </w:p>
    <w:p w14:paraId="1D94741F" w14:textId="77777777" w:rsidR="002C78FE" w:rsidRPr="002C78FE" w:rsidRDefault="002C78FE" w:rsidP="002C78FE">
      <w:pPr>
        <w:keepLines/>
        <w:rPr>
          <w:rFonts w:cs="Arial"/>
          <w:b/>
          <w:color w:val="000000"/>
          <w:sz w:val="20"/>
          <w:shd w:val="clear" w:color="auto" w:fill="FFFFFF"/>
        </w:rPr>
      </w:pPr>
      <w:r w:rsidRPr="002C78FE">
        <w:rPr>
          <w:rFonts w:cs="Arial"/>
          <w:b/>
          <w:color w:val="000000"/>
          <w:sz w:val="20"/>
          <w:shd w:val="clear" w:color="auto" w:fill="FFFFFF"/>
        </w:rPr>
        <w:t>Slide notes</w:t>
      </w:r>
    </w:p>
    <w:p w14:paraId="63377AA3" w14:textId="77777777" w:rsidR="002C78FE" w:rsidRDefault="002C78FE" w:rsidP="002C78FE">
      <w:pPr>
        <w:keepLines/>
        <w:spacing w:before="0"/>
        <w:rPr>
          <w:rFonts w:cs="Arial"/>
          <w:color w:val="000000"/>
          <w:sz w:val="16"/>
          <w:shd w:val="clear" w:color="auto" w:fill="FFFFFF"/>
        </w:rPr>
      </w:pPr>
    </w:p>
    <w:p w14:paraId="6268B3F4"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Policy Reference(s): N/A</w:t>
      </w:r>
    </w:p>
    <w:p w14:paraId="65CC7154" w14:textId="77777777" w:rsidR="002C78FE" w:rsidRDefault="002C78FE" w:rsidP="002C78FE">
      <w:pPr>
        <w:keepLines/>
        <w:spacing w:before="0"/>
        <w:rPr>
          <w:rFonts w:cs="Arial"/>
          <w:color w:val="000000"/>
          <w:sz w:val="16"/>
          <w:shd w:val="clear" w:color="auto" w:fill="FFFFFF"/>
        </w:rPr>
      </w:pPr>
    </w:p>
    <w:p w14:paraId="6F248D9D"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Instructor Notes</w:t>
      </w:r>
    </w:p>
    <w:p w14:paraId="6859A1AA" w14:textId="77777777" w:rsidR="002C78FE" w:rsidRDefault="002C78FE" w:rsidP="002C78FE">
      <w:pPr>
        <w:keepLines/>
        <w:spacing w:before="0"/>
        <w:rPr>
          <w:rFonts w:cs="Arial"/>
          <w:color w:val="000000"/>
          <w:sz w:val="16"/>
          <w:shd w:val="clear" w:color="auto" w:fill="FFFFFF"/>
        </w:rPr>
      </w:pPr>
    </w:p>
    <w:p w14:paraId="519BEAAC"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Time Management</w:t>
      </w:r>
    </w:p>
    <w:p w14:paraId="6586A23F" w14:textId="77777777" w:rsidR="002C78FE" w:rsidRDefault="002C78FE" w:rsidP="002C78FE">
      <w:pPr>
        <w:keepLines/>
        <w:spacing w:before="0"/>
        <w:rPr>
          <w:rFonts w:cs="Arial"/>
          <w:color w:val="000000"/>
          <w:sz w:val="16"/>
          <w:shd w:val="clear" w:color="auto" w:fill="FFFFFF"/>
        </w:rPr>
      </w:pPr>
    </w:p>
    <w:p w14:paraId="790B3BF3"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Employees who can prevent interruptions experience less stress</w:t>
      </w:r>
    </w:p>
    <w:p w14:paraId="3F07DD27" w14:textId="77777777" w:rsidR="002C78FE" w:rsidRDefault="002C78FE" w:rsidP="002C78FE">
      <w:pPr>
        <w:keepLines/>
        <w:spacing w:before="0"/>
        <w:rPr>
          <w:rFonts w:cs="Arial"/>
          <w:color w:val="000000"/>
          <w:sz w:val="16"/>
          <w:shd w:val="clear" w:color="auto" w:fill="FFFFFF"/>
        </w:rPr>
      </w:pPr>
    </w:p>
    <w:p w14:paraId="2BBBEF05"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Studies found that time management behaviors have positive effects</w:t>
      </w:r>
    </w:p>
    <w:p w14:paraId="63CD6217" w14:textId="77777777" w:rsidR="002C78FE" w:rsidRDefault="002C78FE" w:rsidP="002C78FE">
      <w:pPr>
        <w:keepLines/>
        <w:spacing w:before="0"/>
        <w:rPr>
          <w:rFonts w:cs="Arial"/>
          <w:color w:val="000000"/>
          <w:sz w:val="16"/>
          <w:shd w:val="clear" w:color="auto" w:fill="FFFFFF"/>
        </w:rPr>
      </w:pPr>
    </w:p>
    <w:p w14:paraId="5938ECF0"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They make employees feel in control</w:t>
      </w:r>
    </w:p>
    <w:p w14:paraId="77E69232" w14:textId="77777777" w:rsidR="002C78FE" w:rsidRDefault="002C78FE" w:rsidP="002C78FE">
      <w:pPr>
        <w:keepLines/>
        <w:spacing w:before="0"/>
        <w:rPr>
          <w:rFonts w:ascii="Times New Roman" w:hAnsi="Times New Roman"/>
          <w:color w:val="000000"/>
          <w:sz w:val="18"/>
          <w:shd w:val="clear" w:color="auto" w:fill="FFFFFF"/>
        </w:rPr>
      </w:pPr>
    </w:p>
    <w:p w14:paraId="63836E4A" w14:textId="77777777" w:rsidR="002C78FE" w:rsidRDefault="002C78FE" w:rsidP="002C78FE">
      <w:pPr>
        <w:keepLines/>
        <w:spacing w:before="0"/>
        <w:rPr>
          <w:rFonts w:ascii="Times New Roman" w:hAnsi="Times New Roman"/>
          <w:color w:val="000000"/>
          <w:sz w:val="18"/>
          <w:shd w:val="clear" w:color="auto" w:fill="FFFFFF"/>
        </w:rPr>
      </w:pPr>
    </w:p>
    <w:p w14:paraId="442AFCE7" w14:textId="77777777" w:rsidR="002C78FE" w:rsidRDefault="002C78FE" w:rsidP="002C78FE">
      <w:pPr>
        <w:keepLines/>
        <w:rPr>
          <w:rFonts w:cs="Arial"/>
          <w:color w:val="000000"/>
          <w:sz w:val="16"/>
          <w:shd w:val="clear" w:color="auto" w:fill="FFFFFF"/>
        </w:rPr>
      </w:pPr>
    </w:p>
    <w:p w14:paraId="4034F299" w14:textId="77777777" w:rsidR="002C78FE" w:rsidRPr="002C78FE" w:rsidRDefault="002C78FE" w:rsidP="002C78FE">
      <w:pPr>
        <w:keepLines/>
        <w:rPr>
          <w:rFonts w:cs="Arial"/>
          <w:b/>
          <w:color w:val="000000"/>
          <w:sz w:val="20"/>
          <w:shd w:val="clear" w:color="auto" w:fill="FFFFFF"/>
        </w:rPr>
      </w:pPr>
      <w:r>
        <w:rPr>
          <w:rFonts w:cs="Arial"/>
          <w:color w:val="000000"/>
          <w:sz w:val="16"/>
          <w:shd w:val="clear" w:color="auto" w:fill="FFFFFF"/>
        </w:rPr>
        <w:br w:type="page"/>
      </w:r>
      <w:r w:rsidRPr="002C78FE">
        <w:rPr>
          <w:rFonts w:cs="Arial"/>
          <w:b/>
          <w:color w:val="000000"/>
          <w:sz w:val="20"/>
          <w:shd w:val="clear" w:color="auto" w:fill="FFFFFF"/>
        </w:rPr>
        <w:lastRenderedPageBreak/>
        <w:t xml:space="preserve">Slide 67 - Personality &amp; Time Management </w:t>
      </w:r>
    </w:p>
    <w:p w14:paraId="4A4BB8C4" w14:textId="77777777" w:rsidR="002C78FE" w:rsidRDefault="002C78FE" w:rsidP="002C78FE">
      <w:pPr>
        <w:keepLines/>
        <w:rPr>
          <w:rFonts w:cs="Arial"/>
          <w:color w:val="000000"/>
          <w:sz w:val="16"/>
          <w:shd w:val="clear" w:color="auto" w:fill="FFFFFF"/>
        </w:rPr>
      </w:pPr>
      <w:r>
        <w:rPr>
          <w:rFonts w:cs="Arial"/>
          <w:color w:val="000000"/>
          <w:sz w:val="16"/>
          <w:shd w:val="clear" w:color="auto" w:fill="FFFFFF"/>
        </w:rPr>
        <w:pict w14:anchorId="3D19EAB3">
          <v:shape id="_x0000_i1091" type="#_x0000_t75" style="width:480pt;height:5in" o:bordertopcolor="this" o:borderleftcolor="this" o:borderbottomcolor="this" o:borderrightcolor="this">
            <v:imagedata r:id="rId73" o:title="slide67"/>
            <w10:bordertop type="single" width="4" shadow="t"/>
            <w10:borderleft type="single" width="4" shadow="t"/>
            <w10:borderbottom type="single" width="4" shadow="t"/>
            <w10:borderright type="single" width="4" shadow="t"/>
          </v:shape>
        </w:pict>
      </w:r>
    </w:p>
    <w:p w14:paraId="55FC013B" w14:textId="77777777" w:rsidR="002C78FE" w:rsidRPr="002C78FE" w:rsidRDefault="002C78FE" w:rsidP="002C78FE">
      <w:pPr>
        <w:keepLines/>
        <w:rPr>
          <w:rFonts w:cs="Arial"/>
          <w:b/>
          <w:color w:val="000000"/>
          <w:sz w:val="20"/>
          <w:shd w:val="clear" w:color="auto" w:fill="FFFFFF"/>
        </w:rPr>
      </w:pPr>
      <w:r w:rsidRPr="002C78FE">
        <w:rPr>
          <w:rFonts w:cs="Arial"/>
          <w:b/>
          <w:color w:val="000000"/>
          <w:sz w:val="20"/>
          <w:shd w:val="clear" w:color="auto" w:fill="FFFFFF"/>
        </w:rPr>
        <w:t>Slide notes</w:t>
      </w:r>
    </w:p>
    <w:p w14:paraId="3FC81FF5" w14:textId="77777777" w:rsidR="002C78FE" w:rsidRDefault="002C78FE" w:rsidP="002C78FE">
      <w:pPr>
        <w:keepLines/>
        <w:spacing w:before="0"/>
        <w:rPr>
          <w:rFonts w:cs="Arial"/>
          <w:color w:val="000000"/>
          <w:sz w:val="16"/>
          <w:shd w:val="clear" w:color="auto" w:fill="FFFFFF"/>
        </w:rPr>
      </w:pPr>
    </w:p>
    <w:p w14:paraId="7B7EC694"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Policy Reference(s): N/A</w:t>
      </w:r>
    </w:p>
    <w:p w14:paraId="49950E08" w14:textId="77777777" w:rsidR="002C78FE" w:rsidRDefault="002C78FE" w:rsidP="002C78FE">
      <w:pPr>
        <w:keepLines/>
        <w:spacing w:before="0"/>
        <w:rPr>
          <w:rFonts w:cs="Arial"/>
          <w:color w:val="000000"/>
          <w:sz w:val="16"/>
          <w:shd w:val="clear" w:color="auto" w:fill="FFFFFF"/>
        </w:rPr>
      </w:pPr>
    </w:p>
    <w:p w14:paraId="764822E4"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Instructor Notes</w:t>
      </w:r>
    </w:p>
    <w:p w14:paraId="486F8ACD" w14:textId="77777777" w:rsidR="002C78FE" w:rsidRDefault="002C78FE" w:rsidP="002C78FE">
      <w:pPr>
        <w:keepLines/>
        <w:spacing w:before="0"/>
        <w:rPr>
          <w:rFonts w:cs="Arial"/>
          <w:color w:val="000000"/>
          <w:sz w:val="16"/>
          <w:shd w:val="clear" w:color="auto" w:fill="FFFFFF"/>
        </w:rPr>
      </w:pPr>
    </w:p>
    <w:p w14:paraId="7A2CAB9E"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xml:space="preserve">Personality and Time Management Style </w:t>
      </w:r>
    </w:p>
    <w:p w14:paraId="1EC0C1BD" w14:textId="77777777" w:rsidR="002C78FE" w:rsidRDefault="002C78FE" w:rsidP="002C78FE">
      <w:pPr>
        <w:keepLines/>
        <w:spacing w:before="0"/>
        <w:rPr>
          <w:rFonts w:cs="Arial"/>
          <w:color w:val="000000"/>
          <w:sz w:val="16"/>
          <w:shd w:val="clear" w:color="auto" w:fill="FFFFFF"/>
        </w:rPr>
      </w:pPr>
    </w:p>
    <w:p w14:paraId="63D53484"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A simple glance at the desks of various workers reveals different organizational and time management practices that individuals have adapted to their personality. Personality preferences have an impact on how individuals successfully manage their time. For instance, a person who works best with high levels of change, challenge, and flexibility will not do well to use highly structured time management techniques. While a person who works best with details, stability, and status quo will thrive with a structured approach to time management. Both approaches are equally effective and neither approach is better than the other.</w:t>
      </w:r>
    </w:p>
    <w:p w14:paraId="054CA963" w14:textId="77777777" w:rsidR="002C78FE" w:rsidRDefault="002C78FE" w:rsidP="002C78FE">
      <w:pPr>
        <w:keepLines/>
        <w:spacing w:before="0"/>
        <w:rPr>
          <w:rFonts w:ascii="Times New Roman" w:hAnsi="Times New Roman"/>
          <w:color w:val="000000"/>
          <w:sz w:val="18"/>
          <w:shd w:val="clear" w:color="auto" w:fill="FFFFFF"/>
        </w:rPr>
      </w:pPr>
    </w:p>
    <w:p w14:paraId="690AF0FC" w14:textId="77777777" w:rsidR="002C78FE" w:rsidRDefault="002C78FE" w:rsidP="002C78FE">
      <w:pPr>
        <w:keepLines/>
        <w:spacing w:before="0"/>
        <w:rPr>
          <w:rFonts w:ascii="Times New Roman" w:hAnsi="Times New Roman"/>
          <w:color w:val="000000"/>
          <w:sz w:val="18"/>
          <w:shd w:val="clear" w:color="auto" w:fill="FFFFFF"/>
        </w:rPr>
      </w:pPr>
    </w:p>
    <w:p w14:paraId="63CBF253" w14:textId="77777777" w:rsidR="002C78FE" w:rsidRDefault="002C78FE" w:rsidP="002C78FE">
      <w:pPr>
        <w:keepLines/>
        <w:rPr>
          <w:rFonts w:cs="Arial"/>
          <w:color w:val="000000"/>
          <w:sz w:val="16"/>
          <w:shd w:val="clear" w:color="auto" w:fill="FFFFFF"/>
        </w:rPr>
      </w:pPr>
    </w:p>
    <w:p w14:paraId="221C40E2" w14:textId="77777777" w:rsidR="002C78FE" w:rsidRPr="002C78FE" w:rsidRDefault="002C78FE" w:rsidP="002C78FE">
      <w:pPr>
        <w:keepLines/>
        <w:rPr>
          <w:rFonts w:cs="Arial"/>
          <w:b/>
          <w:color w:val="000000"/>
          <w:sz w:val="20"/>
          <w:shd w:val="clear" w:color="auto" w:fill="FFFFFF"/>
        </w:rPr>
      </w:pPr>
      <w:r>
        <w:rPr>
          <w:rFonts w:cs="Arial"/>
          <w:color w:val="000000"/>
          <w:sz w:val="16"/>
          <w:shd w:val="clear" w:color="auto" w:fill="FFFFFF"/>
        </w:rPr>
        <w:br w:type="page"/>
      </w:r>
      <w:r w:rsidRPr="002C78FE">
        <w:rPr>
          <w:rFonts w:cs="Arial"/>
          <w:b/>
          <w:color w:val="000000"/>
          <w:sz w:val="20"/>
          <w:shd w:val="clear" w:color="auto" w:fill="FFFFFF"/>
        </w:rPr>
        <w:lastRenderedPageBreak/>
        <w:t xml:space="preserve">Slide 68 - Traditional Time Management </w:t>
      </w:r>
    </w:p>
    <w:p w14:paraId="30F1D2B4" w14:textId="77777777" w:rsidR="002C78FE" w:rsidRDefault="002C78FE" w:rsidP="002C78FE">
      <w:pPr>
        <w:keepLines/>
        <w:rPr>
          <w:rFonts w:cs="Arial"/>
          <w:color w:val="000000"/>
          <w:sz w:val="16"/>
          <w:shd w:val="clear" w:color="auto" w:fill="FFFFFF"/>
        </w:rPr>
      </w:pPr>
      <w:r>
        <w:rPr>
          <w:rFonts w:cs="Arial"/>
          <w:color w:val="000000"/>
          <w:sz w:val="16"/>
          <w:shd w:val="clear" w:color="auto" w:fill="FFFFFF"/>
        </w:rPr>
        <w:pict w14:anchorId="264DB35D">
          <v:shape id="_x0000_i1092" type="#_x0000_t75" style="width:480pt;height:5in" o:bordertopcolor="this" o:borderleftcolor="this" o:borderbottomcolor="this" o:borderrightcolor="this">
            <v:imagedata r:id="rId74" o:title="slide68"/>
            <w10:bordertop type="single" width="4" shadow="t"/>
            <w10:borderleft type="single" width="4" shadow="t"/>
            <w10:borderbottom type="single" width="4" shadow="t"/>
            <w10:borderright type="single" width="4" shadow="t"/>
          </v:shape>
        </w:pict>
      </w:r>
    </w:p>
    <w:p w14:paraId="482D0A7F" w14:textId="77777777" w:rsidR="002C78FE" w:rsidRPr="002C78FE" w:rsidRDefault="002C78FE" w:rsidP="002C78FE">
      <w:pPr>
        <w:keepLines/>
        <w:rPr>
          <w:rFonts w:cs="Arial"/>
          <w:b/>
          <w:color w:val="000000"/>
          <w:sz w:val="20"/>
          <w:shd w:val="clear" w:color="auto" w:fill="FFFFFF"/>
        </w:rPr>
      </w:pPr>
      <w:r w:rsidRPr="002C78FE">
        <w:rPr>
          <w:rFonts w:cs="Arial"/>
          <w:b/>
          <w:color w:val="000000"/>
          <w:sz w:val="20"/>
          <w:shd w:val="clear" w:color="auto" w:fill="FFFFFF"/>
        </w:rPr>
        <w:t>Slide notes</w:t>
      </w:r>
    </w:p>
    <w:p w14:paraId="02F89271" w14:textId="77777777" w:rsidR="002C78FE" w:rsidRDefault="002C78FE" w:rsidP="002C78FE">
      <w:pPr>
        <w:keepLines/>
        <w:spacing w:before="0"/>
        <w:rPr>
          <w:rFonts w:cs="Arial"/>
          <w:color w:val="000000"/>
          <w:sz w:val="16"/>
          <w:shd w:val="clear" w:color="auto" w:fill="FFFFFF"/>
        </w:rPr>
      </w:pPr>
    </w:p>
    <w:p w14:paraId="1516A689"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Policy Reference(s): N/A</w:t>
      </w:r>
    </w:p>
    <w:p w14:paraId="20FF9311" w14:textId="77777777" w:rsidR="002C78FE" w:rsidRDefault="002C78FE" w:rsidP="002C78FE">
      <w:pPr>
        <w:keepLines/>
        <w:spacing w:before="0"/>
        <w:rPr>
          <w:rFonts w:cs="Arial"/>
          <w:color w:val="000000"/>
          <w:sz w:val="16"/>
          <w:shd w:val="clear" w:color="auto" w:fill="FFFFFF"/>
        </w:rPr>
      </w:pPr>
    </w:p>
    <w:p w14:paraId="07B9ADA0"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Instructor Notes</w:t>
      </w:r>
    </w:p>
    <w:p w14:paraId="79467A4F" w14:textId="77777777" w:rsidR="002C78FE" w:rsidRDefault="002C78FE" w:rsidP="002C78FE">
      <w:pPr>
        <w:keepLines/>
        <w:spacing w:before="0"/>
        <w:rPr>
          <w:rFonts w:cs="Arial"/>
          <w:color w:val="000000"/>
          <w:sz w:val="16"/>
          <w:shd w:val="clear" w:color="auto" w:fill="FFFFFF"/>
        </w:rPr>
      </w:pPr>
    </w:p>
    <w:p w14:paraId="1FCF28D4"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Traditional Time Management</w:t>
      </w:r>
    </w:p>
    <w:p w14:paraId="695E17DE" w14:textId="77777777" w:rsidR="002C78FE" w:rsidRDefault="002C78FE" w:rsidP="002C78FE">
      <w:pPr>
        <w:keepLines/>
        <w:spacing w:before="0"/>
        <w:rPr>
          <w:rFonts w:cs="Arial"/>
          <w:color w:val="000000"/>
          <w:sz w:val="16"/>
          <w:shd w:val="clear" w:color="auto" w:fill="FFFFFF"/>
        </w:rPr>
      </w:pPr>
    </w:p>
    <w:p w14:paraId="59C68B18"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xml:space="preserve">Traditional time management is a structured approach to planning the completion of multiple tasks or projects. The four steps to traditional time management are: </w:t>
      </w:r>
    </w:p>
    <w:p w14:paraId="30D303B1" w14:textId="77777777" w:rsidR="002C78FE" w:rsidRDefault="002C78FE" w:rsidP="002C78FE">
      <w:pPr>
        <w:keepLines/>
        <w:spacing w:before="0"/>
        <w:rPr>
          <w:rFonts w:cs="Arial"/>
          <w:color w:val="000000"/>
          <w:sz w:val="16"/>
          <w:shd w:val="clear" w:color="auto" w:fill="FFFFFF"/>
        </w:rPr>
      </w:pPr>
    </w:p>
    <w:p w14:paraId="2A416D53"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w:t>
      </w:r>
      <w:r w:rsidRPr="002C78FE">
        <w:rPr>
          <w:rFonts w:ascii="Times New Roman" w:hAnsi="Times New Roman"/>
          <w:color w:val="000000"/>
          <w:sz w:val="18"/>
          <w:shd w:val="clear" w:color="auto" w:fill="FFFFFF"/>
        </w:rPr>
        <w:tab/>
        <w:t>planning</w:t>
      </w:r>
    </w:p>
    <w:p w14:paraId="2B0BE2B1" w14:textId="77777777" w:rsidR="002C78FE" w:rsidRDefault="002C78FE" w:rsidP="002C78FE">
      <w:pPr>
        <w:keepLines/>
        <w:spacing w:before="0"/>
        <w:rPr>
          <w:rFonts w:cs="Arial"/>
          <w:color w:val="000000"/>
          <w:sz w:val="16"/>
          <w:shd w:val="clear" w:color="auto" w:fill="FFFFFF"/>
        </w:rPr>
      </w:pPr>
    </w:p>
    <w:p w14:paraId="02047C77"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w:t>
      </w:r>
      <w:r w:rsidRPr="002C78FE">
        <w:rPr>
          <w:rFonts w:ascii="Times New Roman" w:hAnsi="Times New Roman"/>
          <w:color w:val="000000"/>
          <w:sz w:val="18"/>
          <w:shd w:val="clear" w:color="auto" w:fill="FFFFFF"/>
        </w:rPr>
        <w:tab/>
        <w:t>prioritizing</w:t>
      </w:r>
    </w:p>
    <w:p w14:paraId="0127A4BF" w14:textId="77777777" w:rsidR="002C78FE" w:rsidRDefault="002C78FE" w:rsidP="002C78FE">
      <w:pPr>
        <w:keepLines/>
        <w:spacing w:before="0"/>
        <w:rPr>
          <w:rFonts w:cs="Arial"/>
          <w:color w:val="000000"/>
          <w:sz w:val="16"/>
          <w:shd w:val="clear" w:color="auto" w:fill="FFFFFF"/>
        </w:rPr>
      </w:pPr>
    </w:p>
    <w:p w14:paraId="68E7D9C0"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w:t>
      </w:r>
      <w:r w:rsidRPr="002C78FE">
        <w:rPr>
          <w:rFonts w:ascii="Times New Roman" w:hAnsi="Times New Roman"/>
          <w:color w:val="000000"/>
          <w:sz w:val="18"/>
          <w:shd w:val="clear" w:color="auto" w:fill="FFFFFF"/>
        </w:rPr>
        <w:tab/>
        <w:t>scheduling</w:t>
      </w:r>
    </w:p>
    <w:p w14:paraId="21998B97" w14:textId="77777777" w:rsidR="002C78FE" w:rsidRDefault="002C78FE" w:rsidP="002C78FE">
      <w:pPr>
        <w:keepLines/>
        <w:spacing w:before="0"/>
        <w:rPr>
          <w:rFonts w:cs="Arial"/>
          <w:color w:val="000000"/>
          <w:sz w:val="16"/>
          <w:shd w:val="clear" w:color="auto" w:fill="FFFFFF"/>
        </w:rPr>
      </w:pPr>
    </w:p>
    <w:p w14:paraId="1A8CD55B"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w:t>
      </w:r>
      <w:r w:rsidRPr="002C78FE">
        <w:rPr>
          <w:rFonts w:ascii="Times New Roman" w:hAnsi="Times New Roman"/>
          <w:color w:val="000000"/>
          <w:sz w:val="18"/>
          <w:shd w:val="clear" w:color="auto" w:fill="FFFFFF"/>
        </w:rPr>
        <w:tab/>
        <w:t>executing</w:t>
      </w:r>
    </w:p>
    <w:p w14:paraId="27E1D210" w14:textId="77777777" w:rsidR="002C78FE" w:rsidRDefault="002C78FE" w:rsidP="002C78FE">
      <w:pPr>
        <w:keepLines/>
        <w:spacing w:before="0"/>
        <w:rPr>
          <w:rFonts w:cs="Arial"/>
          <w:color w:val="000000"/>
          <w:sz w:val="16"/>
          <w:shd w:val="clear" w:color="auto" w:fill="FFFFFF"/>
        </w:rPr>
      </w:pPr>
    </w:p>
    <w:p w14:paraId="1D4466AA"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This involves identifying the tasks to be completed, outlining the necessary sequence of tasks, prioritizing, developing a schedule for task completion, and carrying out the plan.</w:t>
      </w:r>
    </w:p>
    <w:p w14:paraId="642339BC" w14:textId="77777777" w:rsidR="002C78FE" w:rsidRDefault="002C78FE" w:rsidP="002C78FE">
      <w:pPr>
        <w:keepLines/>
        <w:spacing w:before="0"/>
        <w:rPr>
          <w:rFonts w:ascii="Times New Roman" w:hAnsi="Times New Roman"/>
          <w:color w:val="000000"/>
          <w:sz w:val="18"/>
          <w:shd w:val="clear" w:color="auto" w:fill="FFFFFF"/>
        </w:rPr>
      </w:pPr>
    </w:p>
    <w:p w14:paraId="366AC10E" w14:textId="77777777" w:rsidR="002C78FE" w:rsidRDefault="002C78FE" w:rsidP="002C78FE">
      <w:pPr>
        <w:keepLines/>
        <w:spacing w:before="0"/>
        <w:rPr>
          <w:rFonts w:ascii="Times New Roman" w:hAnsi="Times New Roman"/>
          <w:color w:val="000000"/>
          <w:sz w:val="18"/>
          <w:shd w:val="clear" w:color="auto" w:fill="FFFFFF"/>
        </w:rPr>
      </w:pPr>
    </w:p>
    <w:p w14:paraId="387D152C" w14:textId="77777777" w:rsidR="002C78FE" w:rsidRDefault="002C78FE" w:rsidP="002C78FE">
      <w:pPr>
        <w:keepLines/>
        <w:rPr>
          <w:rFonts w:cs="Arial"/>
          <w:color w:val="000000"/>
          <w:sz w:val="16"/>
          <w:shd w:val="clear" w:color="auto" w:fill="FFFFFF"/>
        </w:rPr>
      </w:pPr>
    </w:p>
    <w:p w14:paraId="31A1FFB8" w14:textId="77777777" w:rsidR="002C78FE" w:rsidRPr="002C78FE" w:rsidRDefault="002C78FE" w:rsidP="002C78FE">
      <w:pPr>
        <w:keepLines/>
        <w:rPr>
          <w:rFonts w:cs="Arial"/>
          <w:b/>
          <w:color w:val="000000"/>
          <w:sz w:val="20"/>
          <w:shd w:val="clear" w:color="auto" w:fill="FFFFFF"/>
        </w:rPr>
      </w:pPr>
      <w:r>
        <w:rPr>
          <w:rFonts w:cs="Arial"/>
          <w:color w:val="000000"/>
          <w:sz w:val="16"/>
          <w:shd w:val="clear" w:color="auto" w:fill="FFFFFF"/>
        </w:rPr>
        <w:br w:type="page"/>
      </w:r>
      <w:r w:rsidRPr="002C78FE">
        <w:rPr>
          <w:rFonts w:cs="Arial"/>
          <w:b/>
          <w:color w:val="000000"/>
          <w:sz w:val="20"/>
          <w:shd w:val="clear" w:color="auto" w:fill="FFFFFF"/>
        </w:rPr>
        <w:lastRenderedPageBreak/>
        <w:t xml:space="preserve">Slide 69 - Plan </w:t>
      </w:r>
    </w:p>
    <w:p w14:paraId="2EDBFB4E" w14:textId="77777777" w:rsidR="002C78FE" w:rsidRDefault="002C78FE" w:rsidP="002C78FE">
      <w:pPr>
        <w:keepLines/>
        <w:rPr>
          <w:rFonts w:cs="Arial"/>
          <w:color w:val="000000"/>
          <w:sz w:val="16"/>
          <w:shd w:val="clear" w:color="auto" w:fill="FFFFFF"/>
        </w:rPr>
      </w:pPr>
      <w:r>
        <w:rPr>
          <w:rFonts w:cs="Arial"/>
          <w:color w:val="000000"/>
          <w:sz w:val="16"/>
          <w:shd w:val="clear" w:color="auto" w:fill="FFFFFF"/>
        </w:rPr>
        <w:pict w14:anchorId="0DE6C490">
          <v:shape id="_x0000_i1093" type="#_x0000_t75" style="width:480pt;height:5in" o:bordertopcolor="this" o:borderleftcolor="this" o:borderbottomcolor="this" o:borderrightcolor="this">
            <v:imagedata r:id="rId75" o:title="slide69"/>
            <w10:bordertop type="single" width="4" shadow="t"/>
            <w10:borderleft type="single" width="4" shadow="t"/>
            <w10:borderbottom type="single" width="4" shadow="t"/>
            <w10:borderright type="single" width="4" shadow="t"/>
          </v:shape>
        </w:pict>
      </w:r>
    </w:p>
    <w:p w14:paraId="4844A16C" w14:textId="77777777" w:rsidR="002C78FE" w:rsidRPr="002C78FE" w:rsidRDefault="002C78FE" w:rsidP="002C78FE">
      <w:pPr>
        <w:keepLines/>
        <w:rPr>
          <w:rFonts w:cs="Arial"/>
          <w:b/>
          <w:color w:val="000000"/>
          <w:sz w:val="20"/>
          <w:shd w:val="clear" w:color="auto" w:fill="FFFFFF"/>
        </w:rPr>
      </w:pPr>
      <w:r w:rsidRPr="002C78FE">
        <w:rPr>
          <w:rFonts w:cs="Arial"/>
          <w:b/>
          <w:color w:val="000000"/>
          <w:sz w:val="20"/>
          <w:shd w:val="clear" w:color="auto" w:fill="FFFFFF"/>
        </w:rPr>
        <w:t>Slide notes</w:t>
      </w:r>
    </w:p>
    <w:p w14:paraId="0BF18E05" w14:textId="77777777" w:rsidR="002C78FE" w:rsidRDefault="002C78FE" w:rsidP="002C78FE">
      <w:pPr>
        <w:keepLines/>
        <w:spacing w:before="0"/>
        <w:rPr>
          <w:rFonts w:cs="Arial"/>
          <w:color w:val="000000"/>
          <w:sz w:val="16"/>
          <w:shd w:val="clear" w:color="auto" w:fill="FFFFFF"/>
        </w:rPr>
      </w:pPr>
    </w:p>
    <w:p w14:paraId="4CE20ADD"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Policy Reference(s): N/A</w:t>
      </w:r>
    </w:p>
    <w:p w14:paraId="16C7B134" w14:textId="77777777" w:rsidR="002C78FE" w:rsidRDefault="002C78FE" w:rsidP="002C78FE">
      <w:pPr>
        <w:keepLines/>
        <w:spacing w:before="0"/>
        <w:rPr>
          <w:rFonts w:cs="Arial"/>
          <w:color w:val="000000"/>
          <w:sz w:val="16"/>
          <w:shd w:val="clear" w:color="auto" w:fill="FFFFFF"/>
        </w:rPr>
      </w:pPr>
    </w:p>
    <w:p w14:paraId="05E5E778"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Instructor Notes</w:t>
      </w:r>
    </w:p>
    <w:p w14:paraId="5FED9652" w14:textId="77777777" w:rsidR="002C78FE" w:rsidRDefault="002C78FE" w:rsidP="002C78FE">
      <w:pPr>
        <w:keepLines/>
        <w:spacing w:before="0"/>
        <w:rPr>
          <w:rFonts w:cs="Arial"/>
          <w:color w:val="000000"/>
          <w:sz w:val="16"/>
          <w:shd w:val="clear" w:color="auto" w:fill="FFFFFF"/>
        </w:rPr>
      </w:pPr>
    </w:p>
    <w:p w14:paraId="38ACBCAE"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Plan</w:t>
      </w:r>
    </w:p>
    <w:p w14:paraId="55CF2079" w14:textId="77777777" w:rsidR="002C78FE" w:rsidRDefault="002C78FE" w:rsidP="002C78FE">
      <w:pPr>
        <w:keepLines/>
        <w:spacing w:before="0"/>
        <w:rPr>
          <w:rFonts w:cs="Arial"/>
          <w:color w:val="000000"/>
          <w:sz w:val="16"/>
          <w:shd w:val="clear" w:color="auto" w:fill="FFFFFF"/>
        </w:rPr>
      </w:pPr>
    </w:p>
    <w:p w14:paraId="061DA3D1"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Planning plays a pivotal role in effective time management.  An individual needs to plan his/her day well in advance to make the best possible use of time.</w:t>
      </w:r>
    </w:p>
    <w:p w14:paraId="3A2244F2" w14:textId="77777777" w:rsidR="002C78FE" w:rsidRDefault="002C78FE" w:rsidP="002C78FE">
      <w:pPr>
        <w:keepLines/>
        <w:spacing w:before="0"/>
        <w:rPr>
          <w:rFonts w:ascii="Times New Roman" w:hAnsi="Times New Roman"/>
          <w:color w:val="000000"/>
          <w:sz w:val="18"/>
          <w:shd w:val="clear" w:color="auto" w:fill="FFFFFF"/>
        </w:rPr>
      </w:pPr>
    </w:p>
    <w:p w14:paraId="4FBBBE59" w14:textId="77777777" w:rsidR="002C78FE" w:rsidRDefault="002C78FE" w:rsidP="002C78FE">
      <w:pPr>
        <w:keepLines/>
        <w:spacing w:before="0"/>
        <w:rPr>
          <w:rFonts w:ascii="Times New Roman" w:hAnsi="Times New Roman"/>
          <w:color w:val="000000"/>
          <w:sz w:val="18"/>
          <w:shd w:val="clear" w:color="auto" w:fill="FFFFFF"/>
        </w:rPr>
      </w:pPr>
    </w:p>
    <w:p w14:paraId="70822C47" w14:textId="77777777" w:rsidR="002C78FE" w:rsidRDefault="002C78FE" w:rsidP="002C78FE">
      <w:pPr>
        <w:keepLines/>
        <w:rPr>
          <w:rFonts w:cs="Arial"/>
          <w:color w:val="000000"/>
          <w:sz w:val="16"/>
          <w:shd w:val="clear" w:color="auto" w:fill="FFFFFF"/>
        </w:rPr>
      </w:pPr>
    </w:p>
    <w:p w14:paraId="4CE998BA" w14:textId="77777777" w:rsidR="002C78FE" w:rsidRPr="002C78FE" w:rsidRDefault="002C78FE" w:rsidP="002C78FE">
      <w:pPr>
        <w:keepLines/>
        <w:rPr>
          <w:rFonts w:cs="Arial"/>
          <w:b/>
          <w:color w:val="000000"/>
          <w:sz w:val="20"/>
          <w:shd w:val="clear" w:color="auto" w:fill="FFFFFF"/>
        </w:rPr>
      </w:pPr>
      <w:r>
        <w:rPr>
          <w:rFonts w:cs="Arial"/>
          <w:color w:val="000000"/>
          <w:sz w:val="16"/>
          <w:shd w:val="clear" w:color="auto" w:fill="FFFFFF"/>
        </w:rPr>
        <w:br w:type="page"/>
      </w:r>
      <w:r w:rsidRPr="002C78FE">
        <w:rPr>
          <w:rFonts w:cs="Arial"/>
          <w:b/>
          <w:color w:val="000000"/>
          <w:sz w:val="20"/>
          <w:shd w:val="clear" w:color="auto" w:fill="FFFFFF"/>
        </w:rPr>
        <w:lastRenderedPageBreak/>
        <w:t xml:space="preserve">Slide 70 - Prioritize </w:t>
      </w:r>
    </w:p>
    <w:p w14:paraId="3894F801" w14:textId="77777777" w:rsidR="002C78FE" w:rsidRDefault="002C78FE" w:rsidP="002C78FE">
      <w:pPr>
        <w:keepLines/>
        <w:rPr>
          <w:rFonts w:cs="Arial"/>
          <w:color w:val="000000"/>
          <w:sz w:val="16"/>
          <w:shd w:val="clear" w:color="auto" w:fill="FFFFFF"/>
        </w:rPr>
      </w:pPr>
      <w:r>
        <w:rPr>
          <w:rFonts w:cs="Arial"/>
          <w:color w:val="000000"/>
          <w:sz w:val="16"/>
          <w:shd w:val="clear" w:color="auto" w:fill="FFFFFF"/>
        </w:rPr>
        <w:pict w14:anchorId="690F909E">
          <v:shape id="_x0000_i1094" type="#_x0000_t75" style="width:480pt;height:5in" o:bordertopcolor="this" o:borderleftcolor="this" o:borderbottomcolor="this" o:borderrightcolor="this">
            <v:imagedata r:id="rId76" o:title="slide70"/>
            <w10:bordertop type="single" width="4" shadow="t"/>
            <w10:borderleft type="single" width="4" shadow="t"/>
            <w10:borderbottom type="single" width="4" shadow="t"/>
            <w10:borderright type="single" width="4" shadow="t"/>
          </v:shape>
        </w:pict>
      </w:r>
    </w:p>
    <w:p w14:paraId="45FB0F70" w14:textId="77777777" w:rsidR="002C78FE" w:rsidRPr="002C78FE" w:rsidRDefault="002C78FE" w:rsidP="002C78FE">
      <w:pPr>
        <w:keepLines/>
        <w:rPr>
          <w:rFonts w:cs="Arial"/>
          <w:b/>
          <w:color w:val="000000"/>
          <w:sz w:val="20"/>
          <w:shd w:val="clear" w:color="auto" w:fill="FFFFFF"/>
        </w:rPr>
      </w:pPr>
      <w:r w:rsidRPr="002C78FE">
        <w:rPr>
          <w:rFonts w:cs="Arial"/>
          <w:b/>
          <w:color w:val="000000"/>
          <w:sz w:val="20"/>
          <w:shd w:val="clear" w:color="auto" w:fill="FFFFFF"/>
        </w:rPr>
        <w:t>Slide notes</w:t>
      </w:r>
    </w:p>
    <w:p w14:paraId="4B8C03B1" w14:textId="77777777" w:rsidR="002C78FE" w:rsidRDefault="002C78FE" w:rsidP="002C78FE">
      <w:pPr>
        <w:keepLines/>
        <w:spacing w:before="0"/>
        <w:rPr>
          <w:rFonts w:cs="Arial"/>
          <w:color w:val="000000"/>
          <w:sz w:val="16"/>
          <w:shd w:val="clear" w:color="auto" w:fill="FFFFFF"/>
        </w:rPr>
      </w:pPr>
    </w:p>
    <w:p w14:paraId="55768C7E"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Policy Reference(s): N/A</w:t>
      </w:r>
    </w:p>
    <w:p w14:paraId="3FF8ACE4" w14:textId="77777777" w:rsidR="002C78FE" w:rsidRDefault="002C78FE" w:rsidP="002C78FE">
      <w:pPr>
        <w:keepLines/>
        <w:spacing w:before="0"/>
        <w:rPr>
          <w:rFonts w:cs="Arial"/>
          <w:color w:val="000000"/>
          <w:sz w:val="16"/>
          <w:shd w:val="clear" w:color="auto" w:fill="FFFFFF"/>
        </w:rPr>
      </w:pPr>
    </w:p>
    <w:p w14:paraId="420D8EFB"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Instructor Notes</w:t>
      </w:r>
    </w:p>
    <w:p w14:paraId="1D32F918" w14:textId="77777777" w:rsidR="002C78FE" w:rsidRDefault="002C78FE" w:rsidP="002C78FE">
      <w:pPr>
        <w:keepLines/>
        <w:spacing w:before="0"/>
        <w:rPr>
          <w:rFonts w:cs="Arial"/>
          <w:color w:val="000000"/>
          <w:sz w:val="16"/>
          <w:shd w:val="clear" w:color="auto" w:fill="FFFFFF"/>
        </w:rPr>
      </w:pPr>
    </w:p>
    <w:p w14:paraId="478AD341"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Prioritize</w:t>
      </w:r>
    </w:p>
    <w:p w14:paraId="33D72DAB" w14:textId="77777777" w:rsidR="002C78FE" w:rsidRDefault="002C78FE" w:rsidP="002C78FE">
      <w:pPr>
        <w:keepLines/>
        <w:spacing w:before="0"/>
        <w:rPr>
          <w:rFonts w:cs="Arial"/>
          <w:color w:val="000000"/>
          <w:sz w:val="16"/>
          <w:shd w:val="clear" w:color="auto" w:fill="FFFFFF"/>
        </w:rPr>
      </w:pPr>
    </w:p>
    <w:p w14:paraId="60FFD6C8"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It is important to prioritize so that you are able to complete the most important tasks in an order that makes sense. When assigning priority, consider such factors as when each task needs to be done, how long it might take, how important it might be to others in the organization, what could happen if a task is not done, and whether any task might be interrupted by bottlenecks in the process.</w:t>
      </w:r>
    </w:p>
    <w:p w14:paraId="51DF9271" w14:textId="77777777" w:rsidR="002C78FE" w:rsidRDefault="002C78FE" w:rsidP="002C78FE">
      <w:pPr>
        <w:keepLines/>
        <w:spacing w:before="0"/>
        <w:rPr>
          <w:rFonts w:ascii="Times New Roman" w:hAnsi="Times New Roman"/>
          <w:color w:val="000000"/>
          <w:sz w:val="18"/>
          <w:shd w:val="clear" w:color="auto" w:fill="FFFFFF"/>
        </w:rPr>
      </w:pPr>
    </w:p>
    <w:p w14:paraId="0901E673" w14:textId="77777777" w:rsidR="002C78FE" w:rsidRDefault="002C78FE" w:rsidP="002C78FE">
      <w:pPr>
        <w:keepLines/>
        <w:spacing w:before="0"/>
        <w:rPr>
          <w:rFonts w:ascii="Times New Roman" w:hAnsi="Times New Roman"/>
          <w:color w:val="000000"/>
          <w:sz w:val="18"/>
          <w:shd w:val="clear" w:color="auto" w:fill="FFFFFF"/>
        </w:rPr>
      </w:pPr>
    </w:p>
    <w:p w14:paraId="28F284BF" w14:textId="77777777" w:rsidR="002C78FE" w:rsidRDefault="002C78FE" w:rsidP="002C78FE">
      <w:pPr>
        <w:keepLines/>
        <w:rPr>
          <w:rFonts w:cs="Arial"/>
          <w:color w:val="000000"/>
          <w:sz w:val="16"/>
          <w:shd w:val="clear" w:color="auto" w:fill="FFFFFF"/>
        </w:rPr>
      </w:pPr>
    </w:p>
    <w:p w14:paraId="7ADB6B59" w14:textId="77777777" w:rsidR="002C78FE" w:rsidRPr="002C78FE" w:rsidRDefault="002C78FE" w:rsidP="002C78FE">
      <w:pPr>
        <w:keepLines/>
        <w:rPr>
          <w:rFonts w:cs="Arial"/>
          <w:b/>
          <w:color w:val="000000"/>
          <w:sz w:val="20"/>
          <w:shd w:val="clear" w:color="auto" w:fill="FFFFFF"/>
        </w:rPr>
      </w:pPr>
      <w:r>
        <w:rPr>
          <w:rFonts w:cs="Arial"/>
          <w:color w:val="000000"/>
          <w:sz w:val="16"/>
          <w:shd w:val="clear" w:color="auto" w:fill="FFFFFF"/>
        </w:rPr>
        <w:br w:type="page"/>
      </w:r>
      <w:r w:rsidRPr="002C78FE">
        <w:rPr>
          <w:rFonts w:cs="Arial"/>
          <w:b/>
          <w:color w:val="000000"/>
          <w:sz w:val="20"/>
          <w:shd w:val="clear" w:color="auto" w:fill="FFFFFF"/>
        </w:rPr>
        <w:lastRenderedPageBreak/>
        <w:t xml:space="preserve">Slide 71 - Schedule </w:t>
      </w:r>
    </w:p>
    <w:p w14:paraId="4EB23EFA" w14:textId="77777777" w:rsidR="002C78FE" w:rsidRDefault="002C78FE" w:rsidP="002C78FE">
      <w:pPr>
        <w:keepLines/>
        <w:rPr>
          <w:rFonts w:cs="Arial"/>
          <w:color w:val="000000"/>
          <w:sz w:val="16"/>
          <w:shd w:val="clear" w:color="auto" w:fill="FFFFFF"/>
        </w:rPr>
      </w:pPr>
      <w:r>
        <w:rPr>
          <w:rFonts w:cs="Arial"/>
          <w:color w:val="000000"/>
          <w:sz w:val="16"/>
          <w:shd w:val="clear" w:color="auto" w:fill="FFFFFF"/>
        </w:rPr>
        <w:pict w14:anchorId="152BE21B">
          <v:shape id="_x0000_i1095" type="#_x0000_t75" style="width:480pt;height:5in" o:bordertopcolor="this" o:borderleftcolor="this" o:borderbottomcolor="this" o:borderrightcolor="this">
            <v:imagedata r:id="rId77" o:title="slide71"/>
            <w10:bordertop type="single" width="4" shadow="t"/>
            <w10:borderleft type="single" width="4" shadow="t"/>
            <w10:borderbottom type="single" width="4" shadow="t"/>
            <w10:borderright type="single" width="4" shadow="t"/>
          </v:shape>
        </w:pict>
      </w:r>
    </w:p>
    <w:p w14:paraId="2726CA39" w14:textId="77777777" w:rsidR="002C78FE" w:rsidRPr="002C78FE" w:rsidRDefault="002C78FE" w:rsidP="002C78FE">
      <w:pPr>
        <w:keepLines/>
        <w:rPr>
          <w:rFonts w:cs="Arial"/>
          <w:b/>
          <w:color w:val="000000"/>
          <w:sz w:val="20"/>
          <w:shd w:val="clear" w:color="auto" w:fill="FFFFFF"/>
        </w:rPr>
      </w:pPr>
      <w:r w:rsidRPr="002C78FE">
        <w:rPr>
          <w:rFonts w:cs="Arial"/>
          <w:b/>
          <w:color w:val="000000"/>
          <w:sz w:val="20"/>
          <w:shd w:val="clear" w:color="auto" w:fill="FFFFFF"/>
        </w:rPr>
        <w:t>Slide notes</w:t>
      </w:r>
    </w:p>
    <w:p w14:paraId="1628B88A" w14:textId="77777777" w:rsidR="002C78FE" w:rsidRDefault="002C78FE" w:rsidP="002C78FE">
      <w:pPr>
        <w:keepLines/>
        <w:spacing w:before="0"/>
        <w:rPr>
          <w:rFonts w:cs="Arial"/>
          <w:color w:val="000000"/>
          <w:sz w:val="16"/>
          <w:shd w:val="clear" w:color="auto" w:fill="FFFFFF"/>
        </w:rPr>
      </w:pPr>
    </w:p>
    <w:p w14:paraId="333C32B7"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Policy Reference(s): N/A</w:t>
      </w:r>
    </w:p>
    <w:p w14:paraId="2772733E" w14:textId="77777777" w:rsidR="002C78FE" w:rsidRDefault="002C78FE" w:rsidP="002C78FE">
      <w:pPr>
        <w:keepLines/>
        <w:spacing w:before="0"/>
        <w:rPr>
          <w:rFonts w:cs="Arial"/>
          <w:color w:val="000000"/>
          <w:sz w:val="16"/>
          <w:shd w:val="clear" w:color="auto" w:fill="FFFFFF"/>
        </w:rPr>
      </w:pPr>
    </w:p>
    <w:p w14:paraId="6CBBE66A"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Instructor Notes</w:t>
      </w:r>
    </w:p>
    <w:p w14:paraId="7F8368FD" w14:textId="77777777" w:rsidR="002C78FE" w:rsidRDefault="002C78FE" w:rsidP="002C78FE">
      <w:pPr>
        <w:keepLines/>
        <w:spacing w:before="0"/>
        <w:rPr>
          <w:rFonts w:cs="Arial"/>
          <w:color w:val="000000"/>
          <w:sz w:val="16"/>
          <w:shd w:val="clear" w:color="auto" w:fill="FFFFFF"/>
        </w:rPr>
      </w:pPr>
    </w:p>
    <w:p w14:paraId="6F5FB51B"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xml:space="preserve">Schedule </w:t>
      </w:r>
    </w:p>
    <w:p w14:paraId="45B3CF1C" w14:textId="77777777" w:rsidR="002C78FE" w:rsidRDefault="002C78FE" w:rsidP="002C78FE">
      <w:pPr>
        <w:keepLines/>
        <w:spacing w:before="0"/>
        <w:rPr>
          <w:rFonts w:cs="Arial"/>
          <w:color w:val="000000"/>
          <w:sz w:val="16"/>
          <w:shd w:val="clear" w:color="auto" w:fill="FFFFFF"/>
        </w:rPr>
      </w:pPr>
    </w:p>
    <w:p w14:paraId="1E1D3A38"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Scheduling is important, because some tasks have to be done at specific times. Scheduling affects your day, your week, your month, as well as other people’s workflow. Most have specific times of the day when they are more or less productive as a result of energy levels and demands of the day.</w:t>
      </w:r>
    </w:p>
    <w:p w14:paraId="624F3009" w14:textId="77777777" w:rsidR="002C78FE" w:rsidRDefault="002C78FE" w:rsidP="002C78FE">
      <w:pPr>
        <w:keepLines/>
        <w:spacing w:before="0"/>
        <w:rPr>
          <w:rFonts w:ascii="Times New Roman" w:hAnsi="Times New Roman"/>
          <w:color w:val="000000"/>
          <w:sz w:val="18"/>
          <w:shd w:val="clear" w:color="auto" w:fill="FFFFFF"/>
        </w:rPr>
      </w:pPr>
    </w:p>
    <w:p w14:paraId="12F2C43B" w14:textId="77777777" w:rsidR="002C78FE" w:rsidRDefault="002C78FE" w:rsidP="002C78FE">
      <w:pPr>
        <w:keepLines/>
        <w:spacing w:before="0"/>
        <w:rPr>
          <w:rFonts w:ascii="Times New Roman" w:hAnsi="Times New Roman"/>
          <w:color w:val="000000"/>
          <w:sz w:val="18"/>
          <w:shd w:val="clear" w:color="auto" w:fill="FFFFFF"/>
        </w:rPr>
      </w:pPr>
    </w:p>
    <w:p w14:paraId="065EC1AF" w14:textId="77777777" w:rsidR="002C78FE" w:rsidRDefault="002C78FE" w:rsidP="002C78FE">
      <w:pPr>
        <w:keepLines/>
        <w:rPr>
          <w:rFonts w:cs="Arial"/>
          <w:color w:val="000000"/>
          <w:sz w:val="16"/>
          <w:shd w:val="clear" w:color="auto" w:fill="FFFFFF"/>
        </w:rPr>
      </w:pPr>
    </w:p>
    <w:p w14:paraId="7C391D87" w14:textId="77777777" w:rsidR="002C78FE" w:rsidRPr="002C78FE" w:rsidRDefault="002C78FE" w:rsidP="002C78FE">
      <w:pPr>
        <w:keepLines/>
        <w:rPr>
          <w:rFonts w:cs="Arial"/>
          <w:b/>
          <w:color w:val="000000"/>
          <w:sz w:val="20"/>
          <w:shd w:val="clear" w:color="auto" w:fill="FFFFFF"/>
        </w:rPr>
      </w:pPr>
      <w:r>
        <w:rPr>
          <w:rFonts w:cs="Arial"/>
          <w:color w:val="000000"/>
          <w:sz w:val="16"/>
          <w:shd w:val="clear" w:color="auto" w:fill="FFFFFF"/>
        </w:rPr>
        <w:br w:type="page"/>
      </w:r>
      <w:r w:rsidRPr="002C78FE">
        <w:rPr>
          <w:rFonts w:cs="Arial"/>
          <w:b/>
          <w:color w:val="000000"/>
          <w:sz w:val="20"/>
          <w:shd w:val="clear" w:color="auto" w:fill="FFFFFF"/>
        </w:rPr>
        <w:lastRenderedPageBreak/>
        <w:t xml:space="preserve">Slide 72 - Execute </w:t>
      </w:r>
    </w:p>
    <w:p w14:paraId="362EC4C5" w14:textId="77777777" w:rsidR="002C78FE" w:rsidRDefault="002C78FE" w:rsidP="002C78FE">
      <w:pPr>
        <w:keepLines/>
        <w:rPr>
          <w:rFonts w:cs="Arial"/>
          <w:color w:val="000000"/>
          <w:sz w:val="16"/>
          <w:shd w:val="clear" w:color="auto" w:fill="FFFFFF"/>
        </w:rPr>
      </w:pPr>
      <w:r>
        <w:rPr>
          <w:rFonts w:cs="Arial"/>
          <w:color w:val="000000"/>
          <w:sz w:val="16"/>
          <w:shd w:val="clear" w:color="auto" w:fill="FFFFFF"/>
        </w:rPr>
        <w:pict w14:anchorId="4F8DDE14">
          <v:shape id="_x0000_i1096" type="#_x0000_t75" style="width:480pt;height:5in" o:bordertopcolor="this" o:borderleftcolor="this" o:borderbottomcolor="this" o:borderrightcolor="this">
            <v:imagedata r:id="rId78" o:title="slide72"/>
            <w10:bordertop type="single" width="4" shadow="t"/>
            <w10:borderleft type="single" width="4" shadow="t"/>
            <w10:borderbottom type="single" width="4" shadow="t"/>
            <w10:borderright type="single" width="4" shadow="t"/>
          </v:shape>
        </w:pict>
      </w:r>
    </w:p>
    <w:p w14:paraId="3B3F95CE" w14:textId="77777777" w:rsidR="002C78FE" w:rsidRPr="002C78FE" w:rsidRDefault="002C78FE" w:rsidP="002C78FE">
      <w:pPr>
        <w:keepLines/>
        <w:rPr>
          <w:rFonts w:cs="Arial"/>
          <w:b/>
          <w:color w:val="000000"/>
          <w:sz w:val="20"/>
          <w:shd w:val="clear" w:color="auto" w:fill="FFFFFF"/>
        </w:rPr>
      </w:pPr>
      <w:r w:rsidRPr="002C78FE">
        <w:rPr>
          <w:rFonts w:cs="Arial"/>
          <w:b/>
          <w:color w:val="000000"/>
          <w:sz w:val="20"/>
          <w:shd w:val="clear" w:color="auto" w:fill="FFFFFF"/>
        </w:rPr>
        <w:t>Slide notes</w:t>
      </w:r>
    </w:p>
    <w:p w14:paraId="1162CA51" w14:textId="77777777" w:rsidR="002C78FE" w:rsidRDefault="002C78FE" w:rsidP="002C78FE">
      <w:pPr>
        <w:keepLines/>
        <w:spacing w:before="0"/>
        <w:rPr>
          <w:rFonts w:cs="Arial"/>
          <w:color w:val="000000"/>
          <w:sz w:val="16"/>
          <w:shd w:val="clear" w:color="auto" w:fill="FFFFFF"/>
        </w:rPr>
      </w:pPr>
    </w:p>
    <w:p w14:paraId="15F84E09"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Policy Reference(s): N/A</w:t>
      </w:r>
    </w:p>
    <w:p w14:paraId="71D6631E" w14:textId="77777777" w:rsidR="002C78FE" w:rsidRDefault="002C78FE" w:rsidP="002C78FE">
      <w:pPr>
        <w:keepLines/>
        <w:spacing w:before="0"/>
        <w:rPr>
          <w:rFonts w:cs="Arial"/>
          <w:color w:val="000000"/>
          <w:sz w:val="16"/>
          <w:shd w:val="clear" w:color="auto" w:fill="FFFFFF"/>
        </w:rPr>
      </w:pPr>
    </w:p>
    <w:p w14:paraId="48A56A69"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Instructor Notes</w:t>
      </w:r>
    </w:p>
    <w:p w14:paraId="0CF0295F" w14:textId="77777777" w:rsidR="002C78FE" w:rsidRDefault="002C78FE" w:rsidP="002C78FE">
      <w:pPr>
        <w:keepLines/>
        <w:spacing w:before="0"/>
        <w:rPr>
          <w:rFonts w:cs="Arial"/>
          <w:color w:val="000000"/>
          <w:sz w:val="16"/>
          <w:shd w:val="clear" w:color="auto" w:fill="FFFFFF"/>
        </w:rPr>
      </w:pPr>
    </w:p>
    <w:p w14:paraId="746FD236"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Execute</w:t>
      </w:r>
    </w:p>
    <w:p w14:paraId="00E0645F" w14:textId="77777777" w:rsidR="002C78FE" w:rsidRDefault="002C78FE" w:rsidP="002C78FE">
      <w:pPr>
        <w:keepLines/>
        <w:spacing w:before="0"/>
        <w:rPr>
          <w:rFonts w:cs="Arial"/>
          <w:color w:val="000000"/>
          <w:sz w:val="16"/>
          <w:shd w:val="clear" w:color="auto" w:fill="FFFFFF"/>
        </w:rPr>
      </w:pPr>
    </w:p>
    <w:p w14:paraId="3B7742A4"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Executing the plan consists of reassessing the plan as you accomplish each task.  You will need to revise the plan if unexpected tasks arise.  You may need to regroup if things are not going as planned.</w:t>
      </w:r>
    </w:p>
    <w:p w14:paraId="694454E9" w14:textId="77777777" w:rsidR="002C78FE" w:rsidRDefault="002C78FE" w:rsidP="002C78FE">
      <w:pPr>
        <w:keepLines/>
        <w:spacing w:before="0"/>
        <w:rPr>
          <w:rFonts w:ascii="Times New Roman" w:hAnsi="Times New Roman"/>
          <w:color w:val="000000"/>
          <w:sz w:val="18"/>
          <w:shd w:val="clear" w:color="auto" w:fill="FFFFFF"/>
        </w:rPr>
      </w:pPr>
    </w:p>
    <w:p w14:paraId="7D7A50F2" w14:textId="77777777" w:rsidR="002C78FE" w:rsidRDefault="002C78FE" w:rsidP="002C78FE">
      <w:pPr>
        <w:keepLines/>
        <w:spacing w:before="0"/>
        <w:rPr>
          <w:rFonts w:ascii="Times New Roman" w:hAnsi="Times New Roman"/>
          <w:color w:val="000000"/>
          <w:sz w:val="18"/>
          <w:shd w:val="clear" w:color="auto" w:fill="FFFFFF"/>
        </w:rPr>
      </w:pPr>
    </w:p>
    <w:p w14:paraId="5880601B" w14:textId="77777777" w:rsidR="002C78FE" w:rsidRDefault="002C78FE" w:rsidP="002C78FE">
      <w:pPr>
        <w:keepLines/>
        <w:rPr>
          <w:rFonts w:cs="Arial"/>
          <w:color w:val="000000"/>
          <w:sz w:val="16"/>
          <w:shd w:val="clear" w:color="auto" w:fill="FFFFFF"/>
        </w:rPr>
      </w:pPr>
    </w:p>
    <w:p w14:paraId="4FF3BFF4" w14:textId="77777777" w:rsidR="002C78FE" w:rsidRPr="002C78FE" w:rsidRDefault="002C78FE" w:rsidP="002C78FE">
      <w:pPr>
        <w:keepLines/>
        <w:rPr>
          <w:rFonts w:cs="Arial"/>
          <w:b/>
          <w:color w:val="000000"/>
          <w:sz w:val="20"/>
          <w:shd w:val="clear" w:color="auto" w:fill="FFFFFF"/>
        </w:rPr>
      </w:pPr>
      <w:r>
        <w:rPr>
          <w:rFonts w:cs="Arial"/>
          <w:color w:val="000000"/>
          <w:sz w:val="16"/>
          <w:shd w:val="clear" w:color="auto" w:fill="FFFFFF"/>
        </w:rPr>
        <w:br w:type="page"/>
      </w:r>
      <w:r w:rsidRPr="002C78FE">
        <w:rPr>
          <w:rFonts w:cs="Arial"/>
          <w:b/>
          <w:color w:val="000000"/>
          <w:sz w:val="20"/>
          <w:shd w:val="clear" w:color="auto" w:fill="FFFFFF"/>
        </w:rPr>
        <w:lastRenderedPageBreak/>
        <w:t xml:space="preserve">Slide 73 - Knowledge Check </w:t>
      </w:r>
    </w:p>
    <w:p w14:paraId="5517CCCE" w14:textId="77777777" w:rsidR="002C78FE" w:rsidRDefault="002C78FE" w:rsidP="002C78FE">
      <w:pPr>
        <w:keepLines/>
        <w:rPr>
          <w:rFonts w:cs="Arial"/>
          <w:color w:val="000000"/>
          <w:sz w:val="16"/>
          <w:shd w:val="clear" w:color="auto" w:fill="FFFFFF"/>
        </w:rPr>
      </w:pPr>
      <w:r>
        <w:rPr>
          <w:rFonts w:cs="Arial"/>
          <w:color w:val="000000"/>
          <w:sz w:val="16"/>
          <w:shd w:val="clear" w:color="auto" w:fill="FFFFFF"/>
        </w:rPr>
        <w:pict w14:anchorId="108D8EEB">
          <v:shape id="_x0000_i1097" type="#_x0000_t75" style="width:480pt;height:5in" o:bordertopcolor="this" o:borderleftcolor="this" o:borderbottomcolor="this" o:borderrightcolor="this">
            <v:imagedata r:id="rId79" o:title="slide73"/>
            <w10:bordertop type="single" width="4" shadow="t"/>
            <w10:borderleft type="single" width="4" shadow="t"/>
            <w10:borderbottom type="single" width="4" shadow="t"/>
            <w10:borderright type="single" width="4" shadow="t"/>
          </v:shape>
        </w:pict>
      </w:r>
    </w:p>
    <w:p w14:paraId="0D18DA86" w14:textId="77777777" w:rsidR="002C78FE" w:rsidRPr="002C78FE" w:rsidRDefault="002C78FE" w:rsidP="002C78FE">
      <w:pPr>
        <w:keepLines/>
        <w:rPr>
          <w:rFonts w:cs="Arial"/>
          <w:b/>
          <w:color w:val="000000"/>
          <w:sz w:val="20"/>
          <w:shd w:val="clear" w:color="auto" w:fill="FFFFFF"/>
        </w:rPr>
      </w:pPr>
      <w:r w:rsidRPr="002C78FE">
        <w:rPr>
          <w:rFonts w:cs="Arial"/>
          <w:b/>
          <w:color w:val="000000"/>
          <w:sz w:val="20"/>
          <w:shd w:val="clear" w:color="auto" w:fill="FFFFFF"/>
        </w:rPr>
        <w:t>Slide notes</w:t>
      </w:r>
    </w:p>
    <w:p w14:paraId="0D83F86F" w14:textId="77777777" w:rsidR="002C78FE" w:rsidRDefault="002C78FE" w:rsidP="002C78FE">
      <w:pPr>
        <w:keepLines/>
        <w:spacing w:before="0"/>
        <w:rPr>
          <w:rFonts w:cs="Arial"/>
          <w:color w:val="000000"/>
          <w:sz w:val="16"/>
          <w:shd w:val="clear" w:color="auto" w:fill="FFFFFF"/>
        </w:rPr>
      </w:pPr>
    </w:p>
    <w:p w14:paraId="1ADE852E"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Policy Reference(s): N/A</w:t>
      </w:r>
    </w:p>
    <w:p w14:paraId="65A7FACB" w14:textId="77777777" w:rsidR="002C78FE" w:rsidRDefault="002C78FE" w:rsidP="002C78FE">
      <w:pPr>
        <w:keepLines/>
        <w:spacing w:before="0"/>
        <w:rPr>
          <w:rFonts w:cs="Arial"/>
          <w:color w:val="000000"/>
          <w:sz w:val="16"/>
          <w:shd w:val="clear" w:color="auto" w:fill="FFFFFF"/>
        </w:rPr>
      </w:pPr>
    </w:p>
    <w:p w14:paraId="784D29B7"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Instructor Notes</w:t>
      </w:r>
    </w:p>
    <w:p w14:paraId="434647DE" w14:textId="77777777" w:rsidR="002C78FE" w:rsidRDefault="002C78FE" w:rsidP="002C78FE">
      <w:pPr>
        <w:keepLines/>
        <w:spacing w:before="0"/>
        <w:rPr>
          <w:rFonts w:cs="Arial"/>
          <w:color w:val="000000"/>
          <w:sz w:val="16"/>
          <w:shd w:val="clear" w:color="auto" w:fill="FFFFFF"/>
        </w:rPr>
      </w:pPr>
    </w:p>
    <w:p w14:paraId="7A3FE92F"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Knowledge Check</w:t>
      </w:r>
    </w:p>
    <w:p w14:paraId="00E1B29A" w14:textId="77777777" w:rsidR="002C78FE" w:rsidRDefault="002C78FE" w:rsidP="002C78FE">
      <w:pPr>
        <w:keepLines/>
        <w:spacing w:before="0"/>
        <w:rPr>
          <w:rFonts w:cs="Arial"/>
          <w:color w:val="000000"/>
          <w:sz w:val="16"/>
          <w:shd w:val="clear" w:color="auto" w:fill="FFFFFF"/>
        </w:rPr>
      </w:pPr>
    </w:p>
    <w:p w14:paraId="6D8D819A"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Have trainees provide the four traditional time management steps.</w:t>
      </w:r>
    </w:p>
    <w:p w14:paraId="68B1F1F9" w14:textId="77777777" w:rsidR="002C78FE" w:rsidRDefault="002C78FE" w:rsidP="002C78FE">
      <w:pPr>
        <w:keepLines/>
        <w:spacing w:before="0"/>
        <w:rPr>
          <w:rFonts w:cs="Arial"/>
          <w:color w:val="000000"/>
          <w:sz w:val="16"/>
          <w:shd w:val="clear" w:color="auto" w:fill="FFFFFF"/>
        </w:rPr>
      </w:pPr>
    </w:p>
    <w:p w14:paraId="0D9CBA99"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Answer on next slide:</w:t>
      </w:r>
    </w:p>
    <w:p w14:paraId="50AF2A97" w14:textId="77777777" w:rsidR="002C78FE" w:rsidRDefault="002C78FE" w:rsidP="002C78FE">
      <w:pPr>
        <w:keepLines/>
        <w:spacing w:before="0"/>
        <w:rPr>
          <w:rFonts w:cs="Arial"/>
          <w:color w:val="000000"/>
          <w:sz w:val="16"/>
          <w:shd w:val="clear" w:color="auto" w:fill="FFFFFF"/>
        </w:rPr>
      </w:pPr>
    </w:p>
    <w:p w14:paraId="6B01C6BC"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plan</w:t>
      </w:r>
    </w:p>
    <w:p w14:paraId="3E31F902" w14:textId="77777777" w:rsidR="002C78FE" w:rsidRDefault="002C78FE" w:rsidP="002C78FE">
      <w:pPr>
        <w:keepLines/>
        <w:spacing w:before="0"/>
        <w:rPr>
          <w:rFonts w:cs="Arial"/>
          <w:color w:val="000000"/>
          <w:sz w:val="16"/>
          <w:shd w:val="clear" w:color="auto" w:fill="FFFFFF"/>
        </w:rPr>
      </w:pPr>
    </w:p>
    <w:p w14:paraId="1E2A8BFC"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prioritize</w:t>
      </w:r>
    </w:p>
    <w:p w14:paraId="6148F63F" w14:textId="77777777" w:rsidR="002C78FE" w:rsidRDefault="002C78FE" w:rsidP="002C78FE">
      <w:pPr>
        <w:keepLines/>
        <w:spacing w:before="0"/>
        <w:rPr>
          <w:rFonts w:cs="Arial"/>
          <w:color w:val="000000"/>
          <w:sz w:val="16"/>
          <w:shd w:val="clear" w:color="auto" w:fill="FFFFFF"/>
        </w:rPr>
      </w:pPr>
    </w:p>
    <w:p w14:paraId="471BB577"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xml:space="preserve">• schedule </w:t>
      </w:r>
    </w:p>
    <w:p w14:paraId="0D0D6343" w14:textId="77777777" w:rsidR="002C78FE" w:rsidRDefault="002C78FE" w:rsidP="002C78FE">
      <w:pPr>
        <w:keepLines/>
        <w:spacing w:before="0"/>
        <w:rPr>
          <w:rFonts w:cs="Arial"/>
          <w:color w:val="000000"/>
          <w:sz w:val="16"/>
          <w:shd w:val="clear" w:color="auto" w:fill="FFFFFF"/>
        </w:rPr>
      </w:pPr>
    </w:p>
    <w:p w14:paraId="55A5AA53"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xml:space="preserve">• execute </w:t>
      </w:r>
    </w:p>
    <w:p w14:paraId="4F8419B4" w14:textId="77777777" w:rsidR="002C78FE" w:rsidRDefault="002C78FE" w:rsidP="002C78FE">
      <w:pPr>
        <w:keepLines/>
        <w:spacing w:before="0"/>
        <w:rPr>
          <w:rFonts w:ascii="Times New Roman" w:hAnsi="Times New Roman"/>
          <w:color w:val="000000"/>
          <w:sz w:val="18"/>
          <w:shd w:val="clear" w:color="auto" w:fill="FFFFFF"/>
        </w:rPr>
      </w:pPr>
    </w:p>
    <w:p w14:paraId="19DAE948" w14:textId="77777777" w:rsidR="002C78FE" w:rsidRDefault="002C78FE" w:rsidP="002C78FE">
      <w:pPr>
        <w:keepLines/>
        <w:spacing w:before="0"/>
        <w:rPr>
          <w:rFonts w:ascii="Times New Roman" w:hAnsi="Times New Roman"/>
          <w:color w:val="000000"/>
          <w:sz w:val="18"/>
          <w:shd w:val="clear" w:color="auto" w:fill="FFFFFF"/>
        </w:rPr>
      </w:pPr>
    </w:p>
    <w:p w14:paraId="7E342F4B" w14:textId="77777777" w:rsidR="002C78FE" w:rsidRDefault="002C78FE" w:rsidP="002C78FE">
      <w:pPr>
        <w:keepLines/>
        <w:rPr>
          <w:rFonts w:cs="Arial"/>
          <w:color w:val="000000"/>
          <w:sz w:val="16"/>
          <w:shd w:val="clear" w:color="auto" w:fill="FFFFFF"/>
        </w:rPr>
      </w:pPr>
    </w:p>
    <w:p w14:paraId="33073CAB" w14:textId="77777777" w:rsidR="002C78FE" w:rsidRPr="002C78FE" w:rsidRDefault="002C78FE" w:rsidP="002C78FE">
      <w:pPr>
        <w:keepLines/>
        <w:rPr>
          <w:rFonts w:cs="Arial"/>
          <w:b/>
          <w:color w:val="000000"/>
          <w:sz w:val="20"/>
          <w:shd w:val="clear" w:color="auto" w:fill="FFFFFF"/>
        </w:rPr>
      </w:pPr>
      <w:r>
        <w:rPr>
          <w:rFonts w:cs="Arial"/>
          <w:color w:val="000000"/>
          <w:sz w:val="16"/>
          <w:shd w:val="clear" w:color="auto" w:fill="FFFFFF"/>
        </w:rPr>
        <w:br w:type="page"/>
      </w:r>
      <w:r w:rsidRPr="002C78FE">
        <w:rPr>
          <w:rFonts w:cs="Arial"/>
          <w:b/>
          <w:color w:val="000000"/>
          <w:sz w:val="20"/>
          <w:shd w:val="clear" w:color="auto" w:fill="FFFFFF"/>
        </w:rPr>
        <w:lastRenderedPageBreak/>
        <w:t xml:space="preserve">Slide 74 - Answers </w:t>
      </w:r>
    </w:p>
    <w:p w14:paraId="37AF3FAB" w14:textId="77777777" w:rsidR="002C78FE" w:rsidRDefault="002C78FE" w:rsidP="002C78FE">
      <w:pPr>
        <w:keepLines/>
        <w:rPr>
          <w:rFonts w:cs="Arial"/>
          <w:color w:val="000000"/>
          <w:sz w:val="16"/>
          <w:shd w:val="clear" w:color="auto" w:fill="FFFFFF"/>
        </w:rPr>
      </w:pPr>
      <w:r>
        <w:rPr>
          <w:rFonts w:cs="Arial"/>
          <w:color w:val="000000"/>
          <w:sz w:val="16"/>
          <w:shd w:val="clear" w:color="auto" w:fill="FFFFFF"/>
        </w:rPr>
        <w:pict w14:anchorId="21B08532">
          <v:shape id="_x0000_i1098" type="#_x0000_t75" style="width:480pt;height:5in" o:bordertopcolor="this" o:borderleftcolor="this" o:borderbottomcolor="this" o:borderrightcolor="this">
            <v:imagedata r:id="rId80" o:title="slide74"/>
            <w10:bordertop type="single" width="4" shadow="t"/>
            <w10:borderleft type="single" width="4" shadow="t"/>
            <w10:borderbottom type="single" width="4" shadow="t"/>
            <w10:borderright type="single" width="4" shadow="t"/>
          </v:shape>
        </w:pict>
      </w:r>
    </w:p>
    <w:p w14:paraId="592A4AE7" w14:textId="77777777" w:rsidR="002C78FE" w:rsidRPr="002C78FE" w:rsidRDefault="002C78FE" w:rsidP="002C78FE">
      <w:pPr>
        <w:keepLines/>
        <w:rPr>
          <w:rFonts w:cs="Arial"/>
          <w:b/>
          <w:color w:val="000000"/>
          <w:sz w:val="20"/>
          <w:shd w:val="clear" w:color="auto" w:fill="FFFFFF"/>
        </w:rPr>
      </w:pPr>
      <w:r w:rsidRPr="002C78FE">
        <w:rPr>
          <w:rFonts w:cs="Arial"/>
          <w:b/>
          <w:color w:val="000000"/>
          <w:sz w:val="20"/>
          <w:shd w:val="clear" w:color="auto" w:fill="FFFFFF"/>
        </w:rPr>
        <w:t>Slide notes</w:t>
      </w:r>
    </w:p>
    <w:p w14:paraId="46885A35" w14:textId="77777777" w:rsidR="002C78FE" w:rsidRDefault="002C78FE" w:rsidP="002C78FE">
      <w:pPr>
        <w:keepLines/>
        <w:spacing w:before="0"/>
        <w:rPr>
          <w:rFonts w:cs="Arial"/>
          <w:color w:val="000000"/>
          <w:sz w:val="16"/>
          <w:shd w:val="clear" w:color="auto" w:fill="FFFFFF"/>
        </w:rPr>
      </w:pPr>
    </w:p>
    <w:p w14:paraId="77F9785F"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Policy Reference(s): N/A</w:t>
      </w:r>
    </w:p>
    <w:p w14:paraId="388BBB8A" w14:textId="77777777" w:rsidR="002C78FE" w:rsidRDefault="002C78FE" w:rsidP="002C78FE">
      <w:pPr>
        <w:keepLines/>
        <w:spacing w:before="0"/>
        <w:rPr>
          <w:rFonts w:cs="Arial"/>
          <w:color w:val="000000"/>
          <w:sz w:val="16"/>
          <w:shd w:val="clear" w:color="auto" w:fill="FFFFFF"/>
        </w:rPr>
      </w:pPr>
    </w:p>
    <w:p w14:paraId="63A66DAE"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Instructor Notes</w:t>
      </w:r>
    </w:p>
    <w:p w14:paraId="02CA902B" w14:textId="77777777" w:rsidR="002C78FE" w:rsidRDefault="002C78FE" w:rsidP="002C78FE">
      <w:pPr>
        <w:keepLines/>
        <w:spacing w:before="0"/>
        <w:rPr>
          <w:rFonts w:cs="Arial"/>
          <w:color w:val="000000"/>
          <w:sz w:val="16"/>
          <w:shd w:val="clear" w:color="auto" w:fill="FFFFFF"/>
        </w:rPr>
      </w:pPr>
    </w:p>
    <w:p w14:paraId="300980F0"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Knowledge Check</w:t>
      </w:r>
    </w:p>
    <w:p w14:paraId="77A43D52" w14:textId="77777777" w:rsidR="002C78FE" w:rsidRDefault="002C78FE" w:rsidP="002C78FE">
      <w:pPr>
        <w:keepLines/>
        <w:spacing w:before="0"/>
        <w:rPr>
          <w:rFonts w:cs="Arial"/>
          <w:color w:val="000000"/>
          <w:sz w:val="16"/>
          <w:shd w:val="clear" w:color="auto" w:fill="FFFFFF"/>
        </w:rPr>
      </w:pPr>
    </w:p>
    <w:p w14:paraId="72D1643A"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Have trainees provide the four traditional time management steps.</w:t>
      </w:r>
    </w:p>
    <w:p w14:paraId="65FF0592" w14:textId="77777777" w:rsidR="002C78FE" w:rsidRDefault="002C78FE" w:rsidP="002C78FE">
      <w:pPr>
        <w:keepLines/>
        <w:spacing w:before="0"/>
        <w:rPr>
          <w:rFonts w:cs="Arial"/>
          <w:color w:val="000000"/>
          <w:sz w:val="16"/>
          <w:shd w:val="clear" w:color="auto" w:fill="FFFFFF"/>
        </w:rPr>
      </w:pPr>
    </w:p>
    <w:p w14:paraId="03859FAA"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Answer:</w:t>
      </w:r>
    </w:p>
    <w:p w14:paraId="384AE645" w14:textId="77777777" w:rsidR="002C78FE" w:rsidRDefault="002C78FE" w:rsidP="002C78FE">
      <w:pPr>
        <w:keepLines/>
        <w:spacing w:before="0"/>
        <w:rPr>
          <w:rFonts w:cs="Arial"/>
          <w:color w:val="000000"/>
          <w:sz w:val="16"/>
          <w:shd w:val="clear" w:color="auto" w:fill="FFFFFF"/>
        </w:rPr>
      </w:pPr>
    </w:p>
    <w:p w14:paraId="2C70B0AC"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plan</w:t>
      </w:r>
    </w:p>
    <w:p w14:paraId="7A367486" w14:textId="77777777" w:rsidR="002C78FE" w:rsidRDefault="002C78FE" w:rsidP="002C78FE">
      <w:pPr>
        <w:keepLines/>
        <w:spacing w:before="0"/>
        <w:rPr>
          <w:rFonts w:cs="Arial"/>
          <w:color w:val="000000"/>
          <w:sz w:val="16"/>
          <w:shd w:val="clear" w:color="auto" w:fill="FFFFFF"/>
        </w:rPr>
      </w:pPr>
    </w:p>
    <w:p w14:paraId="162121CF"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prioritize</w:t>
      </w:r>
    </w:p>
    <w:p w14:paraId="101AAFAF" w14:textId="77777777" w:rsidR="002C78FE" w:rsidRDefault="002C78FE" w:rsidP="002C78FE">
      <w:pPr>
        <w:keepLines/>
        <w:spacing w:before="0"/>
        <w:rPr>
          <w:rFonts w:cs="Arial"/>
          <w:color w:val="000000"/>
          <w:sz w:val="16"/>
          <w:shd w:val="clear" w:color="auto" w:fill="FFFFFF"/>
        </w:rPr>
      </w:pPr>
    </w:p>
    <w:p w14:paraId="6AD289DD"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xml:space="preserve">• schedule </w:t>
      </w:r>
    </w:p>
    <w:p w14:paraId="29FFD374" w14:textId="77777777" w:rsidR="002C78FE" w:rsidRDefault="002C78FE" w:rsidP="002C78FE">
      <w:pPr>
        <w:keepLines/>
        <w:spacing w:before="0"/>
        <w:rPr>
          <w:rFonts w:cs="Arial"/>
          <w:color w:val="000000"/>
          <w:sz w:val="16"/>
          <w:shd w:val="clear" w:color="auto" w:fill="FFFFFF"/>
        </w:rPr>
      </w:pPr>
    </w:p>
    <w:p w14:paraId="565FDFD5"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xml:space="preserve">• execute </w:t>
      </w:r>
    </w:p>
    <w:p w14:paraId="371ACE4A" w14:textId="77777777" w:rsidR="002C78FE" w:rsidRDefault="002C78FE" w:rsidP="002C78FE">
      <w:pPr>
        <w:keepLines/>
        <w:spacing w:before="0"/>
        <w:rPr>
          <w:rFonts w:ascii="Times New Roman" w:hAnsi="Times New Roman"/>
          <w:color w:val="000000"/>
          <w:sz w:val="18"/>
          <w:shd w:val="clear" w:color="auto" w:fill="FFFFFF"/>
        </w:rPr>
      </w:pPr>
    </w:p>
    <w:p w14:paraId="1A68B38B" w14:textId="77777777" w:rsidR="002C78FE" w:rsidRDefault="002C78FE" w:rsidP="002C78FE">
      <w:pPr>
        <w:keepLines/>
        <w:spacing w:before="0"/>
        <w:rPr>
          <w:rFonts w:ascii="Times New Roman" w:hAnsi="Times New Roman"/>
          <w:color w:val="000000"/>
          <w:sz w:val="18"/>
          <w:shd w:val="clear" w:color="auto" w:fill="FFFFFF"/>
        </w:rPr>
      </w:pPr>
    </w:p>
    <w:p w14:paraId="3DBC99FD" w14:textId="77777777" w:rsidR="002C78FE" w:rsidRDefault="002C78FE" w:rsidP="002C78FE">
      <w:pPr>
        <w:keepLines/>
        <w:rPr>
          <w:rFonts w:cs="Arial"/>
          <w:color w:val="000000"/>
          <w:sz w:val="16"/>
          <w:shd w:val="clear" w:color="auto" w:fill="FFFFFF"/>
        </w:rPr>
      </w:pPr>
    </w:p>
    <w:p w14:paraId="076C451F" w14:textId="77777777" w:rsidR="002C78FE" w:rsidRPr="002C78FE" w:rsidRDefault="002C78FE" w:rsidP="002C78FE">
      <w:pPr>
        <w:keepLines/>
        <w:rPr>
          <w:rFonts w:cs="Arial"/>
          <w:b/>
          <w:color w:val="000000"/>
          <w:sz w:val="20"/>
          <w:shd w:val="clear" w:color="auto" w:fill="FFFFFF"/>
        </w:rPr>
      </w:pPr>
      <w:r>
        <w:rPr>
          <w:rFonts w:cs="Arial"/>
          <w:color w:val="000000"/>
          <w:sz w:val="16"/>
          <w:shd w:val="clear" w:color="auto" w:fill="FFFFFF"/>
        </w:rPr>
        <w:br w:type="page"/>
      </w:r>
      <w:r w:rsidRPr="002C78FE">
        <w:rPr>
          <w:rFonts w:cs="Arial"/>
          <w:b/>
          <w:color w:val="000000"/>
          <w:sz w:val="20"/>
          <w:shd w:val="clear" w:color="auto" w:fill="FFFFFF"/>
        </w:rPr>
        <w:lastRenderedPageBreak/>
        <w:t xml:space="preserve">Slide 75 - Questions? </w:t>
      </w:r>
    </w:p>
    <w:p w14:paraId="5FA4714E" w14:textId="77777777" w:rsidR="002C78FE" w:rsidRDefault="002C78FE" w:rsidP="002C78FE">
      <w:pPr>
        <w:keepLines/>
        <w:rPr>
          <w:rFonts w:cs="Arial"/>
          <w:color w:val="000000"/>
          <w:sz w:val="16"/>
          <w:shd w:val="clear" w:color="auto" w:fill="FFFFFF"/>
        </w:rPr>
      </w:pPr>
      <w:r>
        <w:rPr>
          <w:rFonts w:cs="Arial"/>
          <w:color w:val="000000"/>
          <w:sz w:val="16"/>
          <w:shd w:val="clear" w:color="auto" w:fill="FFFFFF"/>
        </w:rPr>
        <w:pict w14:anchorId="0BF28F02">
          <v:shape id="_x0000_i1099" type="#_x0000_t75" style="width:480pt;height:5in" o:bordertopcolor="this" o:borderleftcolor="this" o:borderbottomcolor="this" o:borderrightcolor="this">
            <v:imagedata r:id="rId81" o:title="slide75"/>
            <w10:bordertop type="single" width="4" shadow="t"/>
            <w10:borderleft type="single" width="4" shadow="t"/>
            <w10:borderbottom type="single" width="4" shadow="t"/>
            <w10:borderright type="single" width="4" shadow="t"/>
          </v:shape>
        </w:pict>
      </w:r>
    </w:p>
    <w:p w14:paraId="429B9C45" w14:textId="77777777" w:rsidR="002C78FE" w:rsidRPr="002C78FE" w:rsidRDefault="002C78FE" w:rsidP="002C78FE">
      <w:pPr>
        <w:keepLines/>
        <w:rPr>
          <w:rFonts w:cs="Arial"/>
          <w:b/>
          <w:color w:val="000000"/>
          <w:sz w:val="20"/>
          <w:shd w:val="clear" w:color="auto" w:fill="FFFFFF"/>
        </w:rPr>
      </w:pPr>
      <w:r w:rsidRPr="002C78FE">
        <w:rPr>
          <w:rFonts w:cs="Arial"/>
          <w:b/>
          <w:color w:val="000000"/>
          <w:sz w:val="20"/>
          <w:shd w:val="clear" w:color="auto" w:fill="FFFFFF"/>
        </w:rPr>
        <w:t>Slide notes</w:t>
      </w:r>
    </w:p>
    <w:p w14:paraId="66C6E239" w14:textId="77777777" w:rsidR="002C78FE" w:rsidRDefault="002C78FE" w:rsidP="002C78FE">
      <w:pPr>
        <w:keepLines/>
        <w:spacing w:before="0"/>
        <w:rPr>
          <w:rFonts w:cs="Arial"/>
          <w:color w:val="000000"/>
          <w:sz w:val="16"/>
          <w:shd w:val="clear" w:color="auto" w:fill="FFFFFF"/>
        </w:rPr>
      </w:pPr>
    </w:p>
    <w:p w14:paraId="76E198C5"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Instructor Notes</w:t>
      </w:r>
    </w:p>
    <w:p w14:paraId="47AEA544" w14:textId="77777777" w:rsidR="002C78FE" w:rsidRDefault="002C78FE" w:rsidP="002C78FE">
      <w:pPr>
        <w:keepLines/>
        <w:spacing w:before="0"/>
        <w:rPr>
          <w:rFonts w:cs="Arial"/>
          <w:color w:val="000000"/>
          <w:sz w:val="16"/>
          <w:shd w:val="clear" w:color="auto" w:fill="FFFFFF"/>
        </w:rPr>
      </w:pPr>
    </w:p>
    <w:p w14:paraId="12070A88"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(Recall)  These are our learning objectives as stated from the beginning of the training:</w:t>
      </w:r>
    </w:p>
    <w:p w14:paraId="332BBB4E" w14:textId="77777777" w:rsidR="002C78FE" w:rsidRDefault="002C78FE" w:rsidP="002C78FE">
      <w:pPr>
        <w:keepLines/>
        <w:spacing w:before="0"/>
        <w:rPr>
          <w:rFonts w:cs="Arial"/>
          <w:color w:val="000000"/>
          <w:sz w:val="16"/>
          <w:shd w:val="clear" w:color="auto" w:fill="FFFFFF"/>
        </w:rPr>
      </w:pPr>
    </w:p>
    <w:p w14:paraId="2FBD6625"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Define critical thinking and emotional intelligence</w:t>
      </w:r>
    </w:p>
    <w:p w14:paraId="100465DF" w14:textId="77777777" w:rsidR="002C78FE" w:rsidRDefault="002C78FE" w:rsidP="002C78FE">
      <w:pPr>
        <w:keepLines/>
        <w:spacing w:before="0"/>
        <w:rPr>
          <w:rFonts w:cs="Arial"/>
          <w:color w:val="000000"/>
          <w:sz w:val="16"/>
          <w:shd w:val="clear" w:color="auto" w:fill="FFFFFF"/>
        </w:rPr>
      </w:pPr>
    </w:p>
    <w:p w14:paraId="13C4D9FB"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Demonstrate the four characteristics of critical thinking</w:t>
      </w:r>
    </w:p>
    <w:p w14:paraId="01EB2DFB" w14:textId="77777777" w:rsidR="002C78FE" w:rsidRDefault="002C78FE" w:rsidP="002C78FE">
      <w:pPr>
        <w:keepLines/>
        <w:spacing w:before="0"/>
        <w:rPr>
          <w:rFonts w:cs="Arial"/>
          <w:color w:val="000000"/>
          <w:sz w:val="16"/>
          <w:shd w:val="clear" w:color="auto" w:fill="FFFFFF"/>
        </w:rPr>
      </w:pPr>
    </w:p>
    <w:p w14:paraId="364FA7B6"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Follow the three-step process of critical thinking</w:t>
      </w:r>
    </w:p>
    <w:p w14:paraId="28E1CD6F" w14:textId="77777777" w:rsidR="002C78FE" w:rsidRDefault="002C78FE" w:rsidP="002C78FE">
      <w:pPr>
        <w:keepLines/>
        <w:spacing w:before="0"/>
        <w:rPr>
          <w:rFonts w:cs="Arial"/>
          <w:color w:val="000000"/>
          <w:sz w:val="16"/>
          <w:shd w:val="clear" w:color="auto" w:fill="FFFFFF"/>
        </w:rPr>
      </w:pPr>
    </w:p>
    <w:p w14:paraId="7992DD68"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Identify stress, types of stress, and impacts of stress</w:t>
      </w:r>
    </w:p>
    <w:p w14:paraId="1244E6EE" w14:textId="77777777" w:rsidR="002C78FE" w:rsidRDefault="002C78FE" w:rsidP="002C78FE">
      <w:pPr>
        <w:keepLines/>
        <w:spacing w:before="0"/>
        <w:rPr>
          <w:rFonts w:cs="Arial"/>
          <w:color w:val="000000"/>
          <w:sz w:val="16"/>
          <w:shd w:val="clear" w:color="auto" w:fill="FFFFFF"/>
        </w:rPr>
      </w:pPr>
    </w:p>
    <w:p w14:paraId="785BED95"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Develop stress management skills</w:t>
      </w:r>
    </w:p>
    <w:p w14:paraId="79B66503" w14:textId="77777777" w:rsidR="002C78FE" w:rsidRDefault="002C78FE" w:rsidP="002C78FE">
      <w:pPr>
        <w:keepLines/>
        <w:spacing w:before="0"/>
        <w:rPr>
          <w:rFonts w:cs="Arial"/>
          <w:color w:val="000000"/>
          <w:sz w:val="16"/>
          <w:shd w:val="clear" w:color="auto" w:fill="FFFFFF"/>
        </w:rPr>
      </w:pPr>
    </w:p>
    <w:p w14:paraId="654E15E7"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Recall 8 ways to deal with stress at work</w:t>
      </w:r>
    </w:p>
    <w:p w14:paraId="7FAB3BD2" w14:textId="77777777" w:rsidR="002C78FE" w:rsidRDefault="002C78FE" w:rsidP="002C78FE">
      <w:pPr>
        <w:keepLines/>
        <w:spacing w:before="0"/>
        <w:rPr>
          <w:rFonts w:cs="Arial"/>
          <w:color w:val="000000"/>
          <w:sz w:val="16"/>
          <w:shd w:val="clear" w:color="auto" w:fill="FFFFFF"/>
        </w:rPr>
      </w:pPr>
    </w:p>
    <w:p w14:paraId="6722DF9F"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Implement personality and time management</w:t>
      </w:r>
    </w:p>
    <w:p w14:paraId="3FE9CC2D" w14:textId="77777777" w:rsidR="002C78FE" w:rsidRDefault="002C78FE" w:rsidP="002C78FE">
      <w:pPr>
        <w:keepLines/>
        <w:spacing w:before="0"/>
        <w:rPr>
          <w:rFonts w:cs="Arial"/>
          <w:color w:val="000000"/>
          <w:sz w:val="16"/>
          <w:shd w:val="clear" w:color="auto" w:fill="FFFFFF"/>
        </w:rPr>
      </w:pPr>
    </w:p>
    <w:p w14:paraId="074AA607"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 xml:space="preserve">Are there any additional questions?  </w:t>
      </w:r>
    </w:p>
    <w:p w14:paraId="55D01F8D" w14:textId="77777777" w:rsidR="002C78FE" w:rsidRDefault="002C78FE" w:rsidP="002C78FE">
      <w:pPr>
        <w:keepLines/>
        <w:spacing w:before="0"/>
        <w:rPr>
          <w:rFonts w:cs="Arial"/>
          <w:color w:val="000000"/>
          <w:sz w:val="16"/>
          <w:shd w:val="clear" w:color="auto" w:fill="FFFFFF"/>
        </w:rPr>
      </w:pPr>
    </w:p>
    <w:p w14:paraId="2C57493A"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Questions should be filtered through your QRT team. They will submit your questions to the Field Inquiry Tool (FIT) on your behalf.</w:t>
      </w:r>
    </w:p>
    <w:p w14:paraId="2BA10A37" w14:textId="77777777" w:rsidR="002C78FE" w:rsidRDefault="002C78FE" w:rsidP="002C78FE">
      <w:pPr>
        <w:keepLines/>
        <w:spacing w:before="0"/>
        <w:rPr>
          <w:rFonts w:ascii="Times New Roman" w:hAnsi="Times New Roman"/>
          <w:color w:val="000000"/>
          <w:sz w:val="18"/>
          <w:shd w:val="clear" w:color="auto" w:fill="FFFFFF"/>
        </w:rPr>
      </w:pPr>
    </w:p>
    <w:p w14:paraId="5C11B925" w14:textId="77777777" w:rsidR="002C78FE" w:rsidRDefault="002C78FE" w:rsidP="002C78FE">
      <w:pPr>
        <w:keepLines/>
        <w:spacing w:before="0"/>
        <w:rPr>
          <w:rFonts w:ascii="Times New Roman" w:hAnsi="Times New Roman"/>
          <w:color w:val="000000"/>
          <w:sz w:val="18"/>
          <w:shd w:val="clear" w:color="auto" w:fill="FFFFFF"/>
        </w:rPr>
      </w:pPr>
    </w:p>
    <w:p w14:paraId="2EF8A020" w14:textId="77777777" w:rsidR="002C78FE" w:rsidRDefault="002C78FE" w:rsidP="002C78FE">
      <w:pPr>
        <w:keepLines/>
        <w:rPr>
          <w:rFonts w:cs="Arial"/>
          <w:color w:val="000000"/>
          <w:sz w:val="16"/>
          <w:shd w:val="clear" w:color="auto" w:fill="FFFFFF"/>
        </w:rPr>
      </w:pPr>
    </w:p>
    <w:p w14:paraId="1323C3BE" w14:textId="77777777" w:rsidR="002C78FE" w:rsidRPr="002C78FE" w:rsidRDefault="002C78FE" w:rsidP="002C78FE">
      <w:pPr>
        <w:keepLines/>
        <w:rPr>
          <w:rFonts w:cs="Arial"/>
          <w:b/>
          <w:color w:val="000000"/>
          <w:sz w:val="20"/>
          <w:shd w:val="clear" w:color="auto" w:fill="FFFFFF"/>
        </w:rPr>
      </w:pPr>
      <w:r>
        <w:rPr>
          <w:rFonts w:cs="Arial"/>
          <w:color w:val="000000"/>
          <w:sz w:val="16"/>
          <w:shd w:val="clear" w:color="auto" w:fill="FFFFFF"/>
        </w:rPr>
        <w:br w:type="page"/>
      </w:r>
      <w:r w:rsidRPr="002C78FE">
        <w:rPr>
          <w:rFonts w:cs="Arial"/>
          <w:b/>
          <w:color w:val="000000"/>
          <w:sz w:val="20"/>
          <w:shd w:val="clear" w:color="auto" w:fill="FFFFFF"/>
        </w:rPr>
        <w:lastRenderedPageBreak/>
        <w:t xml:space="preserve">Slide 76 - TMS Survey/Assessment </w:t>
      </w:r>
    </w:p>
    <w:p w14:paraId="5E191AE0" w14:textId="77777777" w:rsidR="002C78FE" w:rsidRDefault="002C78FE" w:rsidP="002C78FE">
      <w:pPr>
        <w:keepLines/>
        <w:rPr>
          <w:rFonts w:cs="Arial"/>
          <w:color w:val="000000"/>
          <w:sz w:val="16"/>
          <w:shd w:val="clear" w:color="auto" w:fill="FFFFFF"/>
        </w:rPr>
      </w:pPr>
      <w:r>
        <w:rPr>
          <w:rFonts w:cs="Arial"/>
          <w:color w:val="000000"/>
          <w:sz w:val="16"/>
          <w:shd w:val="clear" w:color="auto" w:fill="FFFFFF"/>
        </w:rPr>
        <w:pict w14:anchorId="7364E9E9">
          <v:shape id="_x0000_i1100" type="#_x0000_t75" style="width:480pt;height:5in" o:bordertopcolor="this" o:borderleftcolor="this" o:borderbottomcolor="this" o:borderrightcolor="this">
            <v:imagedata r:id="rId82" o:title="slide76"/>
            <w10:bordertop type="single" width="4" shadow="t"/>
            <w10:borderleft type="single" width="4" shadow="t"/>
            <w10:borderbottom type="single" width="4" shadow="t"/>
            <w10:borderright type="single" width="4" shadow="t"/>
          </v:shape>
        </w:pict>
      </w:r>
    </w:p>
    <w:p w14:paraId="0428EED3" w14:textId="77777777" w:rsidR="002C78FE" w:rsidRPr="002C78FE" w:rsidRDefault="002C78FE" w:rsidP="002C78FE">
      <w:pPr>
        <w:keepLines/>
        <w:rPr>
          <w:rFonts w:cs="Arial"/>
          <w:b/>
          <w:color w:val="000000"/>
          <w:sz w:val="20"/>
          <w:shd w:val="clear" w:color="auto" w:fill="FFFFFF"/>
        </w:rPr>
      </w:pPr>
      <w:r w:rsidRPr="002C78FE">
        <w:rPr>
          <w:rFonts w:cs="Arial"/>
          <w:b/>
          <w:color w:val="000000"/>
          <w:sz w:val="20"/>
          <w:shd w:val="clear" w:color="auto" w:fill="FFFFFF"/>
        </w:rPr>
        <w:t>Slide notes</w:t>
      </w:r>
    </w:p>
    <w:p w14:paraId="315EDA43" w14:textId="77777777" w:rsidR="002C78FE" w:rsidRDefault="002C78FE" w:rsidP="002C78FE">
      <w:pPr>
        <w:keepLines/>
        <w:spacing w:before="0"/>
        <w:rPr>
          <w:rFonts w:cs="Arial"/>
          <w:color w:val="000000"/>
          <w:sz w:val="16"/>
          <w:shd w:val="clear" w:color="auto" w:fill="FFFFFF"/>
        </w:rPr>
      </w:pPr>
    </w:p>
    <w:p w14:paraId="1EE80C5E"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Instructor Notes</w:t>
      </w:r>
    </w:p>
    <w:p w14:paraId="472F2553" w14:textId="77777777" w:rsidR="002C78FE" w:rsidRDefault="002C78FE" w:rsidP="002C78FE">
      <w:pPr>
        <w:keepLines/>
        <w:spacing w:before="0"/>
        <w:rPr>
          <w:rFonts w:cs="Arial"/>
          <w:color w:val="000000"/>
          <w:sz w:val="16"/>
          <w:shd w:val="clear" w:color="auto" w:fill="FFFFFF"/>
        </w:rPr>
      </w:pPr>
    </w:p>
    <w:p w14:paraId="76B7BD50"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A satisfaction survey and/or assessment have been assigned to you in TMS.</w:t>
      </w:r>
    </w:p>
    <w:p w14:paraId="01E68FF1" w14:textId="77777777" w:rsidR="002C78FE" w:rsidRDefault="002C78FE" w:rsidP="002C78FE">
      <w:pPr>
        <w:keepLines/>
        <w:spacing w:before="0"/>
        <w:rPr>
          <w:rFonts w:cs="Arial"/>
          <w:color w:val="000000"/>
          <w:sz w:val="16"/>
          <w:shd w:val="clear" w:color="auto" w:fill="FFFFFF"/>
        </w:rPr>
      </w:pPr>
    </w:p>
    <w:p w14:paraId="052CB6FE" w14:textId="77777777" w:rsidR="002C78FE" w:rsidRPr="002C78FE" w:rsidRDefault="002C78FE" w:rsidP="002C78FE">
      <w:pPr>
        <w:keepLines/>
        <w:spacing w:before="0" w:line="288" w:lineRule="atLeast"/>
        <w:rPr>
          <w:rFonts w:ascii="Times New Roman" w:hAnsi="Times New Roman"/>
          <w:color w:val="000000"/>
          <w:sz w:val="18"/>
          <w:shd w:val="clear" w:color="auto" w:fill="FFFFFF"/>
        </w:rPr>
      </w:pPr>
      <w:r w:rsidRPr="002C78FE">
        <w:rPr>
          <w:rFonts w:ascii="Times New Roman" w:hAnsi="Times New Roman"/>
          <w:color w:val="000000"/>
          <w:sz w:val="18"/>
          <w:shd w:val="clear" w:color="auto" w:fill="FFFFFF"/>
        </w:rPr>
        <w:t>Be sure to complete the survey and/or assessment to receive credit for this training.</w:t>
      </w:r>
    </w:p>
    <w:p w14:paraId="1F74E8B9" w14:textId="77777777" w:rsidR="002C78FE" w:rsidRDefault="002C78FE" w:rsidP="002C78FE">
      <w:pPr>
        <w:keepLines/>
        <w:spacing w:before="0"/>
        <w:rPr>
          <w:rFonts w:ascii="Times New Roman" w:hAnsi="Times New Roman"/>
          <w:color w:val="000000"/>
          <w:sz w:val="18"/>
          <w:shd w:val="clear" w:color="auto" w:fill="FFFFFF"/>
        </w:rPr>
      </w:pPr>
    </w:p>
    <w:p w14:paraId="6310BF63" w14:textId="77777777" w:rsidR="002C78FE" w:rsidRDefault="002C78FE" w:rsidP="002C78FE">
      <w:pPr>
        <w:keepLines/>
        <w:spacing w:before="0"/>
        <w:rPr>
          <w:rFonts w:ascii="Times New Roman" w:hAnsi="Times New Roman"/>
          <w:color w:val="000000"/>
          <w:sz w:val="18"/>
          <w:shd w:val="clear" w:color="auto" w:fill="FFFFFF"/>
        </w:rPr>
      </w:pPr>
    </w:p>
    <w:p w14:paraId="148B20C8" w14:textId="77777777" w:rsidR="002C78FE" w:rsidRDefault="002C78FE" w:rsidP="002C78FE">
      <w:pPr>
        <w:keepLines/>
        <w:rPr>
          <w:rFonts w:cs="Arial"/>
          <w:color w:val="000000"/>
          <w:sz w:val="16"/>
          <w:shd w:val="clear" w:color="auto" w:fill="FFFFFF"/>
        </w:rPr>
      </w:pPr>
    </w:p>
    <w:p w14:paraId="3875525A" w14:textId="77777777" w:rsidR="002C78FE" w:rsidRPr="002C78FE" w:rsidRDefault="002C78FE" w:rsidP="002C78FE">
      <w:pPr>
        <w:keepLines/>
        <w:rPr>
          <w:rFonts w:cs="Arial"/>
          <w:color w:val="000000"/>
          <w:sz w:val="16"/>
          <w:shd w:val="clear" w:color="auto" w:fill="FFFFFF"/>
        </w:rPr>
      </w:pPr>
    </w:p>
    <w:sectPr w:rsidR="002C78FE" w:rsidRPr="002C78FE">
      <w:headerReference w:type="default" r:id="rId83"/>
      <w:footerReference w:type="default" r:id="rId84"/>
      <w:pgSz w:w="12240" w:h="15840" w:code="2"/>
      <w:pgMar w:top="1411" w:right="850" w:bottom="1411" w:left="3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91F098" w14:textId="77777777" w:rsidR="00603805" w:rsidRDefault="00603805">
      <w:r>
        <w:separator/>
      </w:r>
    </w:p>
  </w:endnote>
  <w:endnote w:type="continuationSeparator" w:id="0">
    <w:p w14:paraId="40525F9A" w14:textId="77777777" w:rsidR="00603805" w:rsidRDefault="006038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F99B49" w14:textId="77777777" w:rsidR="00FB3657" w:rsidRDefault="00FB3657">
    <w:pPr>
      <w:pStyle w:val="Footer"/>
      <w:pBdr>
        <w:top w:val="single" w:sz="8" w:space="1" w:color="auto"/>
      </w:pBdr>
      <w:rPr>
        <w:rFonts w:ascii="Tahoma" w:hAnsi="Tahoma"/>
        <w:b/>
        <w:sz w:val="20"/>
      </w:rPr>
    </w:pPr>
    <w:r>
      <w:rPr>
        <w:rFonts w:ascii="Tahoma" w:hAnsi="Tahoma"/>
        <w:b/>
        <w:snapToGrid w:val="0"/>
        <w:sz w:val="20"/>
      </w:rPr>
      <w:t xml:space="preserve">Page </w:t>
    </w:r>
    <w:r>
      <w:rPr>
        <w:rFonts w:ascii="Tahoma" w:hAnsi="Tahoma"/>
        <w:b/>
        <w:snapToGrid w:val="0"/>
        <w:sz w:val="20"/>
      </w:rPr>
      <w:fldChar w:fldCharType="begin"/>
    </w:r>
    <w:r>
      <w:rPr>
        <w:rFonts w:ascii="Tahoma" w:hAnsi="Tahoma"/>
        <w:b/>
        <w:snapToGrid w:val="0"/>
        <w:sz w:val="20"/>
      </w:rPr>
      <w:instrText xml:space="preserve"> PAGE </w:instrText>
    </w:r>
    <w:r>
      <w:rPr>
        <w:rFonts w:ascii="Tahoma" w:hAnsi="Tahoma"/>
        <w:b/>
        <w:snapToGrid w:val="0"/>
        <w:sz w:val="20"/>
      </w:rPr>
      <w:fldChar w:fldCharType="separate"/>
    </w:r>
    <w:r w:rsidR="00BA0120">
      <w:rPr>
        <w:rFonts w:ascii="Tahoma" w:hAnsi="Tahoma"/>
        <w:b/>
        <w:noProof/>
        <w:snapToGrid w:val="0"/>
        <w:sz w:val="20"/>
      </w:rPr>
      <w:t>1</w:t>
    </w:r>
    <w:r>
      <w:rPr>
        <w:rFonts w:ascii="Tahoma" w:hAnsi="Tahoma"/>
        <w:b/>
        <w:snapToGrid w:val="0"/>
        <w:sz w:val="20"/>
      </w:rPr>
      <w:fldChar w:fldCharType="end"/>
    </w:r>
    <w:r>
      <w:rPr>
        <w:rFonts w:ascii="Tahoma" w:hAnsi="Tahoma"/>
        <w:b/>
        <w:snapToGrid w:val="0"/>
        <w:sz w:val="20"/>
      </w:rPr>
      <w:t xml:space="preserve"> of </w:t>
    </w:r>
    <w:r>
      <w:rPr>
        <w:rFonts w:ascii="Tahoma" w:hAnsi="Tahoma"/>
        <w:b/>
        <w:snapToGrid w:val="0"/>
        <w:sz w:val="20"/>
      </w:rPr>
      <w:fldChar w:fldCharType="begin"/>
    </w:r>
    <w:r>
      <w:rPr>
        <w:rFonts w:ascii="Tahoma" w:hAnsi="Tahoma"/>
        <w:b/>
        <w:snapToGrid w:val="0"/>
        <w:sz w:val="20"/>
      </w:rPr>
      <w:instrText xml:space="preserve"> NUMPAGES </w:instrText>
    </w:r>
    <w:r>
      <w:rPr>
        <w:rFonts w:ascii="Tahoma" w:hAnsi="Tahoma"/>
        <w:b/>
        <w:snapToGrid w:val="0"/>
        <w:sz w:val="20"/>
      </w:rPr>
      <w:fldChar w:fldCharType="separate"/>
    </w:r>
    <w:r w:rsidR="00BA0120">
      <w:rPr>
        <w:rFonts w:ascii="Tahoma" w:hAnsi="Tahoma"/>
        <w:b/>
        <w:noProof/>
        <w:snapToGrid w:val="0"/>
        <w:sz w:val="20"/>
      </w:rPr>
      <w:t>1</w:t>
    </w:r>
    <w:r>
      <w:rPr>
        <w:rFonts w:ascii="Tahoma" w:hAnsi="Tahoma"/>
        <w:b/>
        <w:snapToGrid w:val="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9B098C" w14:textId="77777777" w:rsidR="00603805" w:rsidRDefault="00603805">
      <w:r>
        <w:separator/>
      </w:r>
    </w:p>
  </w:footnote>
  <w:footnote w:type="continuationSeparator" w:id="0">
    <w:p w14:paraId="74A15328" w14:textId="77777777" w:rsidR="00603805" w:rsidRDefault="006038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Borders>
        <w:bottom w:val="single" w:sz="18" w:space="0" w:color="auto"/>
        <w:insideH w:val="single" w:sz="4" w:space="0" w:color="auto"/>
      </w:tblBorders>
      <w:tblLayout w:type="fixed"/>
      <w:tblLook w:val="0000" w:firstRow="0" w:lastRow="0" w:firstColumn="0" w:lastColumn="0" w:noHBand="0" w:noVBand="0"/>
    </w:tblPr>
    <w:tblGrid>
      <w:gridCol w:w="5457"/>
      <w:gridCol w:w="5091"/>
    </w:tblGrid>
    <w:tr w:rsidR="00FB3657" w14:paraId="7F468A1F" w14:textId="77777777">
      <w:tblPrEx>
        <w:tblCellMar>
          <w:top w:w="0" w:type="dxa"/>
          <w:bottom w:w="0" w:type="dxa"/>
        </w:tblCellMar>
      </w:tblPrEx>
      <w:tc>
        <w:tcPr>
          <w:tcW w:w="5457" w:type="dxa"/>
        </w:tcPr>
        <w:p w14:paraId="459DF330" w14:textId="77777777" w:rsidR="00FB3657" w:rsidRDefault="00FB3657">
          <w:pPr>
            <w:pStyle w:val="Header"/>
            <w:tabs>
              <w:tab w:val="clear" w:pos="8306"/>
              <w:tab w:val="right" w:pos="7200"/>
            </w:tabs>
            <w:rPr>
              <w:rFonts w:ascii="Tahoma" w:hAnsi="Tahoma"/>
              <w:b/>
              <w:sz w:val="20"/>
            </w:rPr>
          </w:pPr>
          <w:r>
            <w:rPr>
              <w:rFonts w:ascii="Tahoma" w:hAnsi="Tahoma"/>
              <w:b/>
              <w:sz w:val="20"/>
            </w:rPr>
            <w:fldChar w:fldCharType="begin"/>
          </w:r>
          <w:r>
            <w:rPr>
              <w:rFonts w:ascii="Tahoma" w:hAnsi="Tahoma"/>
              <w:b/>
              <w:sz w:val="20"/>
            </w:rPr>
            <w:instrText xml:space="preserve"> TITLE   \* MERGEFORMAT </w:instrText>
          </w:r>
          <w:r>
            <w:rPr>
              <w:rFonts w:ascii="Tahoma" w:hAnsi="Tahoma"/>
              <w:b/>
              <w:sz w:val="20"/>
            </w:rPr>
            <w:fldChar w:fldCharType="separate"/>
          </w:r>
          <w:r w:rsidR="002C78FE">
            <w:rPr>
              <w:rFonts w:ascii="Tahoma" w:hAnsi="Tahoma"/>
              <w:b/>
              <w:sz w:val="20"/>
            </w:rPr>
            <w:t>4650927v2</w:t>
          </w:r>
          <w:r>
            <w:rPr>
              <w:rFonts w:ascii="Tahoma" w:hAnsi="Tahoma"/>
              <w:b/>
              <w:sz w:val="20"/>
            </w:rPr>
            <w:fldChar w:fldCharType="end"/>
          </w:r>
        </w:p>
      </w:tc>
      <w:tc>
        <w:tcPr>
          <w:tcW w:w="5091" w:type="dxa"/>
        </w:tcPr>
        <w:p w14:paraId="57875EA3" w14:textId="77777777" w:rsidR="00FB3657" w:rsidRDefault="00FB3657">
          <w:pPr>
            <w:pStyle w:val="Header"/>
            <w:jc w:val="right"/>
            <w:rPr>
              <w:rFonts w:ascii="Tahoma" w:hAnsi="Tahoma"/>
              <w:b/>
              <w:sz w:val="20"/>
            </w:rPr>
          </w:pPr>
          <w:r>
            <w:rPr>
              <w:rFonts w:ascii="Tahoma" w:hAnsi="Tahoma"/>
              <w:b/>
              <w:sz w:val="20"/>
            </w:rPr>
            <w:fldChar w:fldCharType="begin"/>
          </w:r>
          <w:r>
            <w:rPr>
              <w:rFonts w:ascii="Tahoma" w:hAnsi="Tahoma"/>
              <w:b/>
              <w:sz w:val="20"/>
            </w:rPr>
            <w:instrText xml:space="preserve"> DATE \@ "dddd, MMMM dd, yyyy" \* MERGEFORMAT </w:instrText>
          </w:r>
          <w:r>
            <w:rPr>
              <w:rFonts w:ascii="Tahoma" w:hAnsi="Tahoma"/>
              <w:b/>
              <w:sz w:val="20"/>
            </w:rPr>
            <w:fldChar w:fldCharType="separate"/>
          </w:r>
          <w:r w:rsidR="009C737E">
            <w:rPr>
              <w:rFonts w:ascii="Tahoma" w:hAnsi="Tahoma"/>
              <w:b/>
              <w:noProof/>
              <w:sz w:val="20"/>
            </w:rPr>
            <w:t>Monday, April 01, 2024</w:t>
          </w:r>
          <w:r>
            <w:rPr>
              <w:rFonts w:ascii="Tahoma" w:hAnsi="Tahoma"/>
              <w:b/>
              <w:sz w:val="20"/>
            </w:rPr>
            <w:fldChar w:fldCharType="end"/>
          </w:r>
        </w:p>
      </w:tc>
    </w:tr>
  </w:tbl>
  <w:p w14:paraId="502DD194" w14:textId="77777777" w:rsidR="00FB3657" w:rsidRDefault="00FB36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74A33"/>
    <w:multiLevelType w:val="multilevel"/>
    <w:tmpl w:val="00200792"/>
    <w:numStyleLink w:val="ArabicDot"/>
  </w:abstractNum>
  <w:abstractNum w:abstractNumId="1" w15:restartNumberingAfterBreak="0">
    <w:nsid w:val="02843CB4"/>
    <w:multiLevelType w:val="multilevel"/>
    <w:tmpl w:val="0409001D"/>
    <w:styleLink w:val="LowerCaseLetter"/>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3B30CAE"/>
    <w:multiLevelType w:val="multilevel"/>
    <w:tmpl w:val="9D6A6B26"/>
    <w:numStyleLink w:val="HollowSquare"/>
  </w:abstractNum>
  <w:abstractNum w:abstractNumId="3" w15:restartNumberingAfterBreak="0">
    <w:nsid w:val="04BD647B"/>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6470EB0"/>
    <w:multiLevelType w:val="multilevel"/>
    <w:tmpl w:val="40090001"/>
    <w:styleLink w:val="FilledSquar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6C15881"/>
    <w:multiLevelType w:val="multilevel"/>
    <w:tmpl w:val="D11A671C"/>
    <w:styleLink w:val="UpperCaseLetterDot"/>
    <w:lvl w:ilvl="0">
      <w:start w:val="1"/>
      <w:numFmt w:val="upperLetter"/>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093F5697"/>
    <w:multiLevelType w:val="multilevel"/>
    <w:tmpl w:val="9D6A6B26"/>
    <w:numStyleLink w:val="HollowSquare"/>
  </w:abstractNum>
  <w:abstractNum w:abstractNumId="7" w15:restartNumberingAfterBreak="0">
    <w:nsid w:val="097739CF"/>
    <w:multiLevelType w:val="singleLevel"/>
    <w:tmpl w:val="40090001"/>
    <w:lvl w:ilvl="0">
      <w:start w:val="1"/>
      <w:numFmt w:val="bullet"/>
      <w:lvlText w:val=""/>
      <w:lvlJc w:val="left"/>
      <w:pPr>
        <w:ind w:left="720" w:hanging="360"/>
      </w:pPr>
      <w:rPr>
        <w:rFonts w:ascii="Symbol" w:hAnsi="Symbol" w:hint="default"/>
      </w:rPr>
    </w:lvl>
  </w:abstractNum>
  <w:abstractNum w:abstractNumId="8" w15:restartNumberingAfterBreak="0">
    <w:nsid w:val="0B3C1EC5"/>
    <w:multiLevelType w:val="multilevel"/>
    <w:tmpl w:val="0409001D"/>
    <w:numStyleLink w:val="LowerCaseRoman"/>
  </w:abstractNum>
  <w:abstractNum w:abstractNumId="9" w15:restartNumberingAfterBreak="0">
    <w:nsid w:val="0C8A4351"/>
    <w:multiLevelType w:val="multilevel"/>
    <w:tmpl w:val="40090001"/>
    <w:numStyleLink w:val="Circle"/>
  </w:abstractNum>
  <w:abstractNum w:abstractNumId="10" w15:restartNumberingAfterBreak="0">
    <w:nsid w:val="0EB13EA8"/>
    <w:multiLevelType w:val="multilevel"/>
    <w:tmpl w:val="D5AA935E"/>
    <w:styleLink w:val="Star"/>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51907C0"/>
    <w:multiLevelType w:val="multilevel"/>
    <w:tmpl w:val="0409001D"/>
    <w:styleLink w:val="UpperCaseLetter"/>
    <w:lvl w:ilvl="0">
      <w:start w:val="1"/>
      <w:numFmt w:val="upp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7F302E6"/>
    <w:multiLevelType w:val="multilevel"/>
    <w:tmpl w:val="D5AA935E"/>
    <w:numStyleLink w:val="Star"/>
  </w:abstractNum>
  <w:abstractNum w:abstractNumId="13" w15:restartNumberingAfterBreak="0">
    <w:nsid w:val="1D9647EC"/>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1C7044E"/>
    <w:multiLevelType w:val="hybridMultilevel"/>
    <w:tmpl w:val="9D6A6B26"/>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6E85D42"/>
    <w:multiLevelType w:val="multilevel"/>
    <w:tmpl w:val="4009000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AA70419"/>
    <w:multiLevelType w:val="multilevel"/>
    <w:tmpl w:val="40090001"/>
    <w:styleLink w:val="Rhombus"/>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B5B0CB0"/>
    <w:multiLevelType w:val="singleLevel"/>
    <w:tmpl w:val="40090001"/>
    <w:lvl w:ilvl="0">
      <w:start w:val="1"/>
      <w:numFmt w:val="bullet"/>
      <w:lvlText w:val=""/>
      <w:lvlJc w:val="left"/>
      <w:pPr>
        <w:ind w:left="720" w:hanging="360"/>
      </w:pPr>
      <w:rPr>
        <w:rFonts w:ascii="Symbol" w:hAnsi="Symbol" w:hint="default"/>
      </w:rPr>
    </w:lvl>
  </w:abstractNum>
  <w:abstractNum w:abstractNumId="18" w15:restartNumberingAfterBreak="0">
    <w:nsid w:val="30057734"/>
    <w:multiLevelType w:val="multilevel"/>
    <w:tmpl w:val="9D6A6B26"/>
    <w:numStyleLink w:val="HollowSquare"/>
  </w:abstractNum>
  <w:abstractNum w:abstractNumId="19" w15:restartNumberingAfterBreak="0">
    <w:nsid w:val="30684E85"/>
    <w:multiLevelType w:val="multilevel"/>
    <w:tmpl w:val="00200792"/>
    <w:styleLink w:val="ArabicDot"/>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313D1BF9"/>
    <w:multiLevelType w:val="multilevel"/>
    <w:tmpl w:val="40090001"/>
    <w:styleLink w:val="Circl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9E6618A"/>
    <w:multiLevelType w:val="multilevel"/>
    <w:tmpl w:val="0409001D"/>
    <w:numStyleLink w:val="UpperCaseLetter"/>
  </w:abstractNum>
  <w:abstractNum w:abstractNumId="22" w15:restartNumberingAfterBreak="0">
    <w:nsid w:val="3C6E7584"/>
    <w:multiLevelType w:val="multilevel"/>
    <w:tmpl w:val="9D6A6B26"/>
    <w:styleLink w:val="HollowSquar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E7A0167"/>
    <w:multiLevelType w:val="multilevel"/>
    <w:tmpl w:val="0409001D"/>
    <w:styleLink w:val="LowerCaseRoman"/>
    <w:lvl w:ilvl="0">
      <w:start w:val="1"/>
      <w:numFmt w:val="low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3723A76"/>
    <w:multiLevelType w:val="singleLevel"/>
    <w:tmpl w:val="40090001"/>
    <w:lvl w:ilvl="0">
      <w:start w:val="1"/>
      <w:numFmt w:val="bullet"/>
      <w:lvlText w:val=""/>
      <w:lvlJc w:val="left"/>
      <w:pPr>
        <w:ind w:left="720" w:hanging="360"/>
      </w:pPr>
      <w:rPr>
        <w:rFonts w:ascii="Symbol" w:hAnsi="Symbol" w:hint="default"/>
      </w:rPr>
    </w:lvl>
  </w:abstractNum>
  <w:abstractNum w:abstractNumId="25" w15:restartNumberingAfterBreak="0">
    <w:nsid w:val="4A212977"/>
    <w:multiLevelType w:val="multilevel"/>
    <w:tmpl w:val="0409001D"/>
    <w:numStyleLink w:val="Arabic"/>
  </w:abstractNum>
  <w:abstractNum w:abstractNumId="26" w15:restartNumberingAfterBreak="0">
    <w:nsid w:val="57A640B7"/>
    <w:multiLevelType w:val="multilevel"/>
    <w:tmpl w:val="938E35DC"/>
    <w:styleLink w:val="LowerCaseLetterDot"/>
    <w:lvl w:ilvl="0">
      <w:start w:val="1"/>
      <w:numFmt w:val="lowerLetter"/>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15:restartNumberingAfterBreak="0">
    <w:nsid w:val="580036C3"/>
    <w:multiLevelType w:val="multilevel"/>
    <w:tmpl w:val="555E7C16"/>
    <w:styleLink w:val="LowerCaseRomanDot"/>
    <w:lvl w:ilvl="0">
      <w:start w:val="1"/>
      <w:numFmt w:val="lowerRoman"/>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15:restartNumberingAfterBreak="0">
    <w:nsid w:val="58FE4578"/>
    <w:multiLevelType w:val="multilevel"/>
    <w:tmpl w:val="555E7C16"/>
    <w:numStyleLink w:val="LowerCaseRomanDot"/>
  </w:abstractNum>
  <w:abstractNum w:abstractNumId="29" w15:restartNumberingAfterBreak="0">
    <w:nsid w:val="598A58B9"/>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5F865776"/>
    <w:multiLevelType w:val="multilevel"/>
    <w:tmpl w:val="9D6A6B26"/>
    <w:numStyleLink w:val="HollowSquare"/>
  </w:abstractNum>
  <w:abstractNum w:abstractNumId="31" w15:restartNumberingAfterBreak="0">
    <w:nsid w:val="61D57DB1"/>
    <w:multiLevelType w:val="multilevel"/>
    <w:tmpl w:val="0409001D"/>
    <w:styleLink w:val="Arabi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65DE466B"/>
    <w:multiLevelType w:val="multilevel"/>
    <w:tmpl w:val="40090001"/>
    <w:styleLink w:val="Arrow"/>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8927400"/>
    <w:multiLevelType w:val="multilevel"/>
    <w:tmpl w:val="0409001D"/>
    <w:styleLink w:val="UpperCaseRoman"/>
    <w:lvl w:ilvl="0">
      <w:start w:val="1"/>
      <w:numFmt w:val="upp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6C4D021E"/>
    <w:multiLevelType w:val="hybridMultilevel"/>
    <w:tmpl w:val="D5AA935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6D2A2EDA"/>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6F196AC2"/>
    <w:multiLevelType w:val="singleLevel"/>
    <w:tmpl w:val="40090001"/>
    <w:lvl w:ilvl="0">
      <w:start w:val="1"/>
      <w:numFmt w:val="bullet"/>
      <w:lvlText w:val=""/>
      <w:lvlJc w:val="left"/>
      <w:pPr>
        <w:ind w:left="720" w:hanging="360"/>
      </w:pPr>
      <w:rPr>
        <w:rFonts w:ascii="Symbol" w:hAnsi="Symbol" w:hint="default"/>
      </w:rPr>
    </w:lvl>
  </w:abstractNum>
  <w:abstractNum w:abstractNumId="37" w15:restartNumberingAfterBreak="0">
    <w:nsid w:val="73846DF7"/>
    <w:multiLevelType w:val="hybridMultilevel"/>
    <w:tmpl w:val="DA8266EE"/>
    <w:lvl w:ilvl="0" w:tplc="FFFFFFFF">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8" w15:restartNumberingAfterBreak="0">
    <w:nsid w:val="78EB1CFD"/>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7EFE39DD"/>
    <w:multiLevelType w:val="multilevel"/>
    <w:tmpl w:val="1EBC65F8"/>
    <w:styleLink w:val="UpperCaseRomanDot"/>
    <w:lvl w:ilvl="0">
      <w:start w:val="1"/>
      <w:numFmt w:val="upperRoman"/>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16cid:durableId="1110857901">
    <w:abstractNumId w:val="23"/>
  </w:num>
  <w:num w:numId="2" w16cid:durableId="750346215">
    <w:abstractNumId w:val="8"/>
  </w:num>
  <w:num w:numId="3" w16cid:durableId="1722098803">
    <w:abstractNumId w:val="33"/>
  </w:num>
  <w:num w:numId="4" w16cid:durableId="236212934">
    <w:abstractNumId w:val="11"/>
  </w:num>
  <w:num w:numId="5" w16cid:durableId="1044789543">
    <w:abstractNumId w:val="1"/>
  </w:num>
  <w:num w:numId="6" w16cid:durableId="1155533495">
    <w:abstractNumId w:val="31"/>
  </w:num>
  <w:num w:numId="7" w16cid:durableId="1217087037">
    <w:abstractNumId w:val="25"/>
  </w:num>
  <w:num w:numId="8" w16cid:durableId="1135178182">
    <w:abstractNumId w:val="19"/>
  </w:num>
  <w:num w:numId="9" w16cid:durableId="434834852">
    <w:abstractNumId w:val="0"/>
  </w:num>
  <w:num w:numId="10" w16cid:durableId="185410810">
    <w:abstractNumId w:val="39"/>
  </w:num>
  <w:num w:numId="11" w16cid:durableId="1004357935">
    <w:abstractNumId w:val="5"/>
  </w:num>
  <w:num w:numId="12" w16cid:durableId="1306742368">
    <w:abstractNumId w:val="26"/>
  </w:num>
  <w:num w:numId="13" w16cid:durableId="182322741">
    <w:abstractNumId w:val="28"/>
  </w:num>
  <w:num w:numId="14" w16cid:durableId="1564365987">
    <w:abstractNumId w:val="27"/>
  </w:num>
  <w:num w:numId="15" w16cid:durableId="832070266">
    <w:abstractNumId w:val="14"/>
  </w:num>
  <w:num w:numId="16" w16cid:durableId="485392311">
    <w:abstractNumId w:val="22"/>
  </w:num>
  <w:num w:numId="17" w16cid:durableId="1699815267">
    <w:abstractNumId w:val="6"/>
  </w:num>
  <w:num w:numId="18" w16cid:durableId="1245527845">
    <w:abstractNumId w:val="30"/>
  </w:num>
  <w:num w:numId="19" w16cid:durableId="933896794">
    <w:abstractNumId w:val="3"/>
  </w:num>
  <w:num w:numId="20" w16cid:durableId="11152750">
    <w:abstractNumId w:val="29"/>
  </w:num>
  <w:num w:numId="21" w16cid:durableId="88279032">
    <w:abstractNumId w:val="35"/>
  </w:num>
  <w:num w:numId="22" w16cid:durableId="1877036252">
    <w:abstractNumId w:val="38"/>
  </w:num>
  <w:num w:numId="23" w16cid:durableId="1467970996">
    <w:abstractNumId w:val="18"/>
  </w:num>
  <w:num w:numId="24" w16cid:durableId="1254045947">
    <w:abstractNumId w:val="2"/>
  </w:num>
  <w:num w:numId="25" w16cid:durableId="849492633">
    <w:abstractNumId w:val="37"/>
  </w:num>
  <w:num w:numId="26" w16cid:durableId="1104615543">
    <w:abstractNumId w:val="34"/>
  </w:num>
  <w:num w:numId="27" w16cid:durableId="907035441">
    <w:abstractNumId w:val="10"/>
  </w:num>
  <w:num w:numId="28" w16cid:durableId="1748578431">
    <w:abstractNumId w:val="36"/>
  </w:num>
  <w:num w:numId="29" w16cid:durableId="882861355">
    <w:abstractNumId w:val="13"/>
  </w:num>
  <w:num w:numId="30" w16cid:durableId="2075926849">
    <w:abstractNumId w:val="15"/>
  </w:num>
  <w:num w:numId="31" w16cid:durableId="1722822632">
    <w:abstractNumId w:val="32"/>
  </w:num>
  <w:num w:numId="32" w16cid:durableId="397672776">
    <w:abstractNumId w:val="24"/>
  </w:num>
  <w:num w:numId="33" w16cid:durableId="1730423948">
    <w:abstractNumId w:val="16"/>
  </w:num>
  <w:num w:numId="34" w16cid:durableId="869299327">
    <w:abstractNumId w:val="17"/>
  </w:num>
  <w:num w:numId="35" w16cid:durableId="1886138857">
    <w:abstractNumId w:val="4"/>
  </w:num>
  <w:num w:numId="36" w16cid:durableId="127161891">
    <w:abstractNumId w:val="7"/>
  </w:num>
  <w:num w:numId="37" w16cid:durableId="1353605673">
    <w:abstractNumId w:val="20"/>
  </w:num>
  <w:num w:numId="38" w16cid:durableId="324212971">
    <w:abstractNumId w:val="9"/>
  </w:num>
  <w:num w:numId="39" w16cid:durableId="641928232">
    <w:abstractNumId w:val="12"/>
  </w:num>
  <w:num w:numId="40" w16cid:durableId="52023879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51A18"/>
    <w:rsid w:val="00012C60"/>
    <w:rsid w:val="00140D5D"/>
    <w:rsid w:val="00251D15"/>
    <w:rsid w:val="002C78FE"/>
    <w:rsid w:val="00386BD1"/>
    <w:rsid w:val="004041F4"/>
    <w:rsid w:val="00437BBB"/>
    <w:rsid w:val="004B0AF9"/>
    <w:rsid w:val="00603805"/>
    <w:rsid w:val="00773352"/>
    <w:rsid w:val="00847404"/>
    <w:rsid w:val="009A0222"/>
    <w:rsid w:val="009C35BA"/>
    <w:rsid w:val="009C737E"/>
    <w:rsid w:val="00A052D4"/>
    <w:rsid w:val="00B729EE"/>
    <w:rsid w:val="00BA0120"/>
    <w:rsid w:val="00C1364A"/>
    <w:rsid w:val="00D51A18"/>
    <w:rsid w:val="00FB36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FED0D89"/>
  <w15:chartTrackingRefBased/>
  <w15:docId w15:val="{C842D921-719B-4689-8550-7CED2E1AF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20"/>
    </w:pPr>
    <w:rPr>
      <w:rFonts w:ascii="Arial" w:hAnsi="Arial"/>
      <w:sz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link w:val="BalloonTextChar"/>
    <w:rsid w:val="00EE5914"/>
    <w:pPr>
      <w:spacing w:before="0"/>
    </w:pPr>
    <w:rPr>
      <w:rFonts w:ascii="Tahoma" w:hAnsi="Tahoma" w:cs="Tahoma"/>
      <w:sz w:val="16"/>
      <w:szCs w:val="16"/>
    </w:rPr>
  </w:style>
  <w:style w:type="character" w:customStyle="1" w:styleId="BalloonTextChar">
    <w:name w:val="Balloon Text Char"/>
    <w:link w:val="BalloonText"/>
    <w:rsid w:val="00EE5914"/>
    <w:rPr>
      <w:rFonts w:ascii="Tahoma" w:hAnsi="Tahoma" w:cs="Tahoma"/>
      <w:sz w:val="16"/>
      <w:szCs w:val="16"/>
    </w:rPr>
  </w:style>
  <w:style w:type="numbering" w:customStyle="1" w:styleId="HollowSquare">
    <w:name w:val="Hollow Square"/>
    <w:rsid w:val="00251D15"/>
    <w:pPr>
      <w:numPr>
        <w:numId w:val="16"/>
      </w:numPr>
    </w:pPr>
  </w:style>
  <w:style w:type="numbering" w:customStyle="1" w:styleId="LowerCaseRoman">
    <w:name w:val="Lower Case Roman"/>
    <w:basedOn w:val="NoList"/>
    <w:rsid w:val="003E2E66"/>
    <w:pPr>
      <w:numPr>
        <w:numId w:val="1"/>
      </w:numPr>
    </w:pPr>
  </w:style>
  <w:style w:type="numbering" w:customStyle="1" w:styleId="UpperCaseRoman">
    <w:name w:val="Upper Case Roman"/>
    <w:basedOn w:val="NoList"/>
    <w:rsid w:val="003E2E66"/>
    <w:pPr>
      <w:numPr>
        <w:numId w:val="3"/>
      </w:numPr>
    </w:pPr>
  </w:style>
  <w:style w:type="numbering" w:customStyle="1" w:styleId="UpperCaseLetter">
    <w:name w:val="Upper Case Letter"/>
    <w:basedOn w:val="NoList"/>
    <w:rsid w:val="003E2E66"/>
    <w:pPr>
      <w:numPr>
        <w:numId w:val="4"/>
      </w:numPr>
    </w:pPr>
  </w:style>
  <w:style w:type="numbering" w:customStyle="1" w:styleId="LowerCaseLetter">
    <w:name w:val="Lower Case Letter"/>
    <w:basedOn w:val="NoList"/>
    <w:rsid w:val="003E2E66"/>
    <w:pPr>
      <w:numPr>
        <w:numId w:val="5"/>
      </w:numPr>
    </w:pPr>
  </w:style>
  <w:style w:type="numbering" w:customStyle="1" w:styleId="Arabic">
    <w:name w:val="Arabic"/>
    <w:basedOn w:val="NoList"/>
    <w:rsid w:val="003E2E66"/>
    <w:pPr>
      <w:numPr>
        <w:numId w:val="6"/>
      </w:numPr>
    </w:pPr>
  </w:style>
  <w:style w:type="numbering" w:customStyle="1" w:styleId="ArabicDot">
    <w:name w:val="Arabic Dot"/>
    <w:basedOn w:val="NoList"/>
    <w:rsid w:val="004738EB"/>
    <w:pPr>
      <w:numPr>
        <w:numId w:val="8"/>
      </w:numPr>
    </w:pPr>
  </w:style>
  <w:style w:type="numbering" w:customStyle="1" w:styleId="UpperCaseRomanDot">
    <w:name w:val="Upper Case Roman Dot"/>
    <w:basedOn w:val="NoList"/>
    <w:rsid w:val="005804B1"/>
    <w:pPr>
      <w:numPr>
        <w:numId w:val="10"/>
      </w:numPr>
    </w:pPr>
  </w:style>
  <w:style w:type="numbering" w:customStyle="1" w:styleId="UpperCaseLetterDot">
    <w:name w:val="Upper Case Letter Dot"/>
    <w:basedOn w:val="NoList"/>
    <w:rsid w:val="005804B1"/>
    <w:pPr>
      <w:numPr>
        <w:numId w:val="11"/>
      </w:numPr>
    </w:pPr>
  </w:style>
  <w:style w:type="numbering" w:customStyle="1" w:styleId="LowerCaseLetterDot">
    <w:name w:val="Lower Case Letter Dot"/>
    <w:basedOn w:val="NoList"/>
    <w:rsid w:val="00782652"/>
    <w:pPr>
      <w:numPr>
        <w:numId w:val="12"/>
      </w:numPr>
    </w:pPr>
  </w:style>
  <w:style w:type="numbering" w:customStyle="1" w:styleId="LowerCaseRomanDot">
    <w:name w:val="Lower Case Roman Dot"/>
    <w:basedOn w:val="LowerCaseLetterDot"/>
    <w:rsid w:val="00782652"/>
    <w:pPr>
      <w:numPr>
        <w:numId w:val="14"/>
      </w:numPr>
    </w:pPr>
  </w:style>
  <w:style w:type="numbering" w:customStyle="1" w:styleId="Star">
    <w:name w:val="Star"/>
    <w:rsid w:val="00251D15"/>
    <w:pPr>
      <w:numPr>
        <w:numId w:val="27"/>
      </w:numPr>
    </w:pPr>
  </w:style>
  <w:style w:type="numbering" w:customStyle="1" w:styleId="Arrow">
    <w:name w:val="Arrow"/>
    <w:rsid w:val="00251D15"/>
    <w:pPr>
      <w:numPr>
        <w:numId w:val="31"/>
      </w:numPr>
    </w:pPr>
  </w:style>
  <w:style w:type="numbering" w:customStyle="1" w:styleId="Rhombus">
    <w:name w:val="Rhombus"/>
    <w:rsid w:val="00251D15"/>
    <w:pPr>
      <w:numPr>
        <w:numId w:val="33"/>
      </w:numPr>
    </w:pPr>
  </w:style>
  <w:style w:type="numbering" w:customStyle="1" w:styleId="FilledSquare">
    <w:name w:val="Filled Square"/>
    <w:rsid w:val="00251D15"/>
    <w:pPr>
      <w:numPr>
        <w:numId w:val="35"/>
      </w:numPr>
    </w:pPr>
  </w:style>
  <w:style w:type="numbering" w:customStyle="1" w:styleId="Circle">
    <w:name w:val="Circle"/>
    <w:rsid w:val="00251D15"/>
    <w:pPr>
      <w:numPr>
        <w:numId w:val="3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eg"/><Relationship Id="rId84" Type="http://schemas.openxmlformats.org/officeDocument/2006/relationships/footer" Target="footer1.xml"/><Relationship Id="rId16" Type="http://schemas.openxmlformats.org/officeDocument/2006/relationships/image" Target="media/image10.jpeg"/><Relationship Id="rId11" Type="http://schemas.openxmlformats.org/officeDocument/2006/relationships/image" Target="media/image5.jpeg"/><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image" Target="media/image47.jpeg"/><Relationship Id="rId58" Type="http://schemas.openxmlformats.org/officeDocument/2006/relationships/image" Target="media/image52.jpeg"/><Relationship Id="rId74" Type="http://schemas.openxmlformats.org/officeDocument/2006/relationships/image" Target="media/image68.jpeg"/><Relationship Id="rId79" Type="http://schemas.openxmlformats.org/officeDocument/2006/relationships/image" Target="media/image73.jpeg"/><Relationship Id="rId5" Type="http://schemas.openxmlformats.org/officeDocument/2006/relationships/footnotes" Target="footnotes.xml"/><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jpe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image" Target="media/image74.jpeg"/><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jpeg"/><Relationship Id="rId7" Type="http://schemas.openxmlformats.org/officeDocument/2006/relationships/image" Target="media/image1.jpeg"/><Relationship Id="rId71" Type="http://schemas.openxmlformats.org/officeDocument/2006/relationships/image" Target="media/image65.jpeg"/><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60.jpeg"/><Relationship Id="rId61" Type="http://schemas.openxmlformats.org/officeDocument/2006/relationships/image" Target="media/image55.jpeg"/><Relationship Id="rId82" Type="http://schemas.openxmlformats.org/officeDocument/2006/relationships/image" Target="media/image7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Adobe\Adobe%20Captivate%202019%20x64\Gallery\PrintOutput\Adobe%20Captiv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Adobe Captivate</Template>
  <TotalTime>0</TotalTime>
  <Pages>113</Pages>
  <Words>6215</Words>
  <Characters>35427</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Critical Thinking, Stress and Time Management Slide Notes</vt:lpstr>
    </vt:vector>
  </TitlesOfParts>
  <Company>Veterans Benefits Administration</Company>
  <LinksUpToDate>false</LinksUpToDate>
  <CharactersWithSpaces>41559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Critical Thinking, Stress and Time Management Slide Notes</dc:title>
  <dc:subject/>
  <dc:creator>Department of Veterans Affairs, Veterans Benefits Administration, Pension and Fiduciary Service, STAFF</dc:creator>
  <cp:keywords/>
  <cp:lastModifiedBy>Kathy Poole</cp:lastModifiedBy>
  <cp:revision>2</cp:revision>
  <cp:lastPrinted>1601-01-01T00:00:00Z</cp:lastPrinted>
  <dcterms:created xsi:type="dcterms:W3CDTF">2024-04-01T17:58:00Z</dcterms:created>
  <dcterms:modified xsi:type="dcterms:W3CDTF">2024-04-01T17:58:00Z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vt:lpwstr>
  </property>
  <property fmtid="{D5CDD505-2E9C-101B-9397-08002B2CF9AE}" pid="3" name="Type">
    <vt:lpwstr>Reference</vt:lpwstr>
  </property>
</Properties>
</file>