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32C27" w14:textId="77777777" w:rsidR="00C8779F" w:rsidRDefault="00954748" w:rsidP="003E3D02">
      <w:pPr>
        <w:pStyle w:val="VBAILTCoverService"/>
      </w:pPr>
      <w:bookmarkStart w:id="0" w:name="_GoBack"/>
      <w:bookmarkEnd w:id="0"/>
      <w:r>
        <w:t xml:space="preserve">Education </w:t>
      </w:r>
      <w:r w:rsidR="00C8779F">
        <w:t>Service</w:t>
      </w:r>
    </w:p>
    <w:p w14:paraId="5F41BE0A" w14:textId="77777777" w:rsidR="00C214A9" w:rsidRDefault="00671F1B" w:rsidP="00C8779F">
      <w:pPr>
        <w:pStyle w:val="VBAILTCoverLessonTitle"/>
      </w:pPr>
      <w:r>
        <w:t>VA Education Forms Overview</w:t>
      </w:r>
    </w:p>
    <w:p w14:paraId="782478B8" w14:textId="77777777" w:rsidR="00C30F06" w:rsidRPr="00C214A9" w:rsidRDefault="00954748" w:rsidP="00C8779F">
      <w:pPr>
        <w:pStyle w:val="VBAILTCoverdoctypecourse"/>
      </w:pPr>
      <w:r>
        <w:t>Lesson Plan</w:t>
      </w:r>
    </w:p>
    <w:p w14:paraId="2A382B0C" w14:textId="77777777" w:rsidR="001D2E6A" w:rsidRDefault="00671F1B" w:rsidP="00C8779F">
      <w:pPr>
        <w:pStyle w:val="VBAILTCoverMisc"/>
      </w:pPr>
      <w:r>
        <w:lastRenderedPageBreak/>
        <w:t>April 2019</w:t>
      </w:r>
    </w:p>
    <w:p w14:paraId="47D83D1B" w14:textId="77777777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4DAD152A" w14:textId="77777777" w:rsidR="00C214A9" w:rsidRPr="00C214A9" w:rsidRDefault="00C214A9" w:rsidP="002E7FD3">
      <w:pPr>
        <w:pStyle w:val="VBAILTHeading2"/>
      </w:pPr>
      <w:r w:rsidRPr="00C214A9">
        <w:lastRenderedPageBreak/>
        <w:t xml:space="preserve">Lesson </w:t>
      </w:r>
      <w:r w:rsidR="002D1DCE">
        <w:t>Overview</w:t>
      </w:r>
    </w:p>
    <w:tbl>
      <w:tblPr>
        <w:tblStyle w:val="TableGrid"/>
        <w:tblW w:w="9360" w:type="dxa"/>
        <w:tblInd w:w="108" w:type="dxa"/>
        <w:tblLook w:val="0620" w:firstRow="1" w:lastRow="0" w:firstColumn="0" w:lastColumn="0" w:noHBand="1" w:noVBand="1"/>
        <w:tblCaption w:val="Lesson overview table specifying the characteristics of the lesson"/>
      </w:tblPr>
      <w:tblGrid>
        <w:gridCol w:w="1908"/>
        <w:gridCol w:w="7452"/>
      </w:tblGrid>
      <w:tr w:rsidR="003B118F" w14:paraId="07C1767D" w14:textId="77777777" w:rsidTr="00826390">
        <w:trPr>
          <w:cantSplit/>
          <w:tblHeader/>
        </w:trPr>
        <w:tc>
          <w:tcPr>
            <w:tcW w:w="1908" w:type="dxa"/>
            <w:shd w:val="clear" w:color="auto" w:fill="BDD6EE" w:themeFill="accent1" w:themeFillTint="66"/>
          </w:tcPr>
          <w:p w14:paraId="0411DCBB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3C4D97B3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15EBA3E6" w14:textId="77777777" w:rsidTr="00826390">
        <w:trPr>
          <w:cantSplit/>
        </w:trPr>
        <w:tc>
          <w:tcPr>
            <w:tcW w:w="1908" w:type="dxa"/>
          </w:tcPr>
          <w:p w14:paraId="23EB3F53" w14:textId="77777777" w:rsidR="00267BA2" w:rsidRDefault="00267BA2" w:rsidP="00987F02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452" w:type="dxa"/>
          </w:tcPr>
          <w:p w14:paraId="12E9298C" w14:textId="77777777" w:rsidR="00267BA2" w:rsidRDefault="00267BA2" w:rsidP="00987F02">
            <w:pPr>
              <w:pStyle w:val="VBAILTBody"/>
            </w:pPr>
          </w:p>
        </w:tc>
      </w:tr>
      <w:tr w:rsidR="002D1DCE" w14:paraId="1FA58918" w14:textId="77777777" w:rsidTr="00826390">
        <w:trPr>
          <w:cantSplit/>
        </w:trPr>
        <w:tc>
          <w:tcPr>
            <w:tcW w:w="1908" w:type="dxa"/>
          </w:tcPr>
          <w:p w14:paraId="0BFB5F56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452" w:type="dxa"/>
          </w:tcPr>
          <w:p w14:paraId="4585233C" w14:textId="77777777" w:rsidR="002D1DCE" w:rsidRDefault="00671F1B" w:rsidP="001262F7">
            <w:pPr>
              <w:pStyle w:val="VBAILTBody"/>
            </w:pPr>
            <w:r>
              <w:t xml:space="preserve">Provide New Education Compliance Survey Specialist (ECSS) knowledge about VA Forms utilized to carry out their roles and responsibilities.  </w:t>
            </w:r>
          </w:p>
        </w:tc>
      </w:tr>
      <w:tr w:rsidR="002D1DCE" w14:paraId="0C222DC8" w14:textId="77777777" w:rsidTr="00826390">
        <w:trPr>
          <w:cantSplit/>
        </w:trPr>
        <w:tc>
          <w:tcPr>
            <w:tcW w:w="1908" w:type="dxa"/>
          </w:tcPr>
          <w:p w14:paraId="2C891E75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452" w:type="dxa"/>
          </w:tcPr>
          <w:p w14:paraId="236245F3" w14:textId="77777777" w:rsidR="002D1DCE" w:rsidRDefault="00671F1B" w:rsidP="00954748">
            <w:pPr>
              <w:pStyle w:val="VBAILTBody"/>
            </w:pPr>
            <w:r>
              <w:t xml:space="preserve">New ECSS should have received training on the various education benefits administered. </w:t>
            </w:r>
          </w:p>
        </w:tc>
      </w:tr>
      <w:tr w:rsidR="001262F7" w14:paraId="3191DABC" w14:textId="77777777" w:rsidTr="00826390">
        <w:trPr>
          <w:cantSplit/>
        </w:trPr>
        <w:tc>
          <w:tcPr>
            <w:tcW w:w="1908" w:type="dxa"/>
          </w:tcPr>
          <w:p w14:paraId="16431578" w14:textId="77777777" w:rsidR="001262F7" w:rsidRDefault="001262F7" w:rsidP="001262F7">
            <w:pPr>
              <w:pStyle w:val="VBAILTBody"/>
            </w:pPr>
            <w:r>
              <w:t>Target Audience:</w:t>
            </w:r>
          </w:p>
        </w:tc>
        <w:tc>
          <w:tcPr>
            <w:tcW w:w="7452" w:type="dxa"/>
          </w:tcPr>
          <w:p w14:paraId="269B5ED5" w14:textId="77777777" w:rsidR="001262F7" w:rsidRDefault="00671F1B" w:rsidP="001262F7">
            <w:pPr>
              <w:pStyle w:val="VBAILTBody"/>
            </w:pPr>
            <w:r>
              <w:t>T</w:t>
            </w:r>
            <w:r w:rsidR="001262F7">
              <w:t>he lesson is designed for</w:t>
            </w:r>
            <w:r>
              <w:t xml:space="preserve"> New Education Compliance Survey Specialist</w:t>
            </w:r>
            <w:r w:rsidR="001262F7">
              <w:t xml:space="preserve">.  </w:t>
            </w:r>
          </w:p>
        </w:tc>
      </w:tr>
      <w:tr w:rsidR="002D1DCE" w14:paraId="775DA715" w14:textId="77777777" w:rsidTr="00826390">
        <w:trPr>
          <w:cantSplit/>
        </w:trPr>
        <w:tc>
          <w:tcPr>
            <w:tcW w:w="1908" w:type="dxa"/>
          </w:tcPr>
          <w:p w14:paraId="43813178" w14:textId="77777777" w:rsidR="002D1DCE" w:rsidRDefault="00077BE7" w:rsidP="001262F7">
            <w:pPr>
              <w:pStyle w:val="VBAILTBody"/>
            </w:pPr>
            <w:r>
              <w:t>Lesson References:</w:t>
            </w:r>
          </w:p>
        </w:tc>
        <w:tc>
          <w:tcPr>
            <w:tcW w:w="7452" w:type="dxa"/>
          </w:tcPr>
          <w:p w14:paraId="4E5393E5" w14:textId="77777777" w:rsidR="001262F7" w:rsidRDefault="001262F7" w:rsidP="00671F1B">
            <w:pPr>
              <w:pStyle w:val="VBAILTBody"/>
            </w:pPr>
          </w:p>
        </w:tc>
      </w:tr>
      <w:tr w:rsidR="002D1DCE" w14:paraId="734C8FCE" w14:textId="77777777" w:rsidTr="00826390">
        <w:trPr>
          <w:cantSplit/>
        </w:trPr>
        <w:tc>
          <w:tcPr>
            <w:tcW w:w="1908" w:type="dxa"/>
          </w:tcPr>
          <w:p w14:paraId="5EDFCA3C" w14:textId="77777777" w:rsidR="002D1DCE" w:rsidRDefault="001262F7" w:rsidP="001262F7">
            <w:pPr>
              <w:pStyle w:val="VBAILTBody"/>
            </w:pPr>
            <w:r>
              <w:t>Lesson Objectives:</w:t>
            </w:r>
          </w:p>
        </w:tc>
        <w:tc>
          <w:tcPr>
            <w:tcW w:w="7452" w:type="dxa"/>
          </w:tcPr>
          <w:p w14:paraId="4A5E5882" w14:textId="77777777" w:rsidR="00D13887" w:rsidRPr="00671F1B" w:rsidRDefault="00FC55DE" w:rsidP="00671F1B">
            <w:pPr>
              <w:pStyle w:val="VBAILTbullet1"/>
            </w:pPr>
            <w:r w:rsidRPr="00671F1B">
              <w:t>Identify the forms utilized for conducting Compliance Surveys.</w:t>
            </w:r>
          </w:p>
          <w:p w14:paraId="20763E9B" w14:textId="77777777" w:rsidR="001262F7" w:rsidRDefault="00FC55DE" w:rsidP="00671F1B">
            <w:pPr>
              <w:pStyle w:val="VBAILTbullet1"/>
            </w:pPr>
            <w:r w:rsidRPr="00671F1B">
              <w:t>List the various forms utilized for processing VA Education Claims.</w:t>
            </w:r>
          </w:p>
        </w:tc>
      </w:tr>
      <w:tr w:rsidR="00267BA2" w14:paraId="7D48B25B" w14:textId="77777777" w:rsidTr="00826390">
        <w:trPr>
          <w:cantSplit/>
        </w:trPr>
        <w:tc>
          <w:tcPr>
            <w:tcW w:w="1908" w:type="dxa"/>
          </w:tcPr>
          <w:p w14:paraId="5B35C752" w14:textId="77777777" w:rsidR="00267BA2" w:rsidRDefault="00267BA2" w:rsidP="001262F7">
            <w:pPr>
              <w:pStyle w:val="VBAILTBody"/>
            </w:pPr>
            <w:r>
              <w:t>What You Need:</w:t>
            </w:r>
          </w:p>
        </w:tc>
        <w:tc>
          <w:tcPr>
            <w:tcW w:w="7452" w:type="dxa"/>
          </w:tcPr>
          <w:p w14:paraId="392C8DCD" w14:textId="77777777" w:rsidR="00077BE7" w:rsidRDefault="00671F1B" w:rsidP="00671F1B">
            <w:pPr>
              <w:pStyle w:val="VBAILTBody"/>
            </w:pPr>
            <w:r>
              <w:t>T</w:t>
            </w:r>
            <w:r w:rsidR="003B3180">
              <w:t xml:space="preserve">he instructor </w:t>
            </w:r>
            <w:r>
              <w:t xml:space="preserve">will </w:t>
            </w:r>
            <w:r w:rsidR="003B3180">
              <w:t xml:space="preserve">need copies </w:t>
            </w:r>
            <w:r>
              <w:t xml:space="preserve">forms to for compliance surveys and student forms: See slide 4 and 5 for forms to be discussed. </w:t>
            </w:r>
          </w:p>
        </w:tc>
      </w:tr>
      <w:tr w:rsidR="00EC11FB" w14:paraId="25B6366D" w14:textId="77777777" w:rsidTr="00826390">
        <w:trPr>
          <w:cantSplit/>
        </w:trPr>
        <w:tc>
          <w:tcPr>
            <w:tcW w:w="1908" w:type="dxa"/>
          </w:tcPr>
          <w:p w14:paraId="68EF58CC" w14:textId="77777777" w:rsidR="00EC11FB" w:rsidRDefault="00EC11FB" w:rsidP="001262F7">
            <w:pPr>
              <w:pStyle w:val="VBAILTBody"/>
            </w:pPr>
            <w:r>
              <w:t>Post Training Requirements:</w:t>
            </w:r>
          </w:p>
        </w:tc>
        <w:tc>
          <w:tcPr>
            <w:tcW w:w="7452" w:type="dxa"/>
          </w:tcPr>
          <w:p w14:paraId="412E812C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 xml:space="preserve">Upon completion of the classroom portion of the lesson, participants are required to complete an online lesson assessment and survey in Talent Management System (TMS). </w:t>
            </w:r>
          </w:p>
          <w:p w14:paraId="301E4083" w14:textId="77777777" w:rsidR="00EC11FB" w:rsidRDefault="00EC11FB" w:rsidP="00EC11FB">
            <w:pPr>
              <w:pStyle w:val="QSTBody"/>
              <w:jc w:val="left"/>
              <w:rPr>
                <w:bCs/>
              </w:rPr>
            </w:pPr>
            <w:r>
              <w:rPr>
                <w:bCs/>
              </w:rPr>
              <w:t>To demonstrate successful completion of the lesson participants must pass the assessment with a score of at least 80%.</w:t>
            </w:r>
          </w:p>
          <w:p w14:paraId="139DBF07" w14:textId="77777777" w:rsidR="00EC11FB" w:rsidRDefault="00EC11FB" w:rsidP="00EC11FB">
            <w:pPr>
              <w:pStyle w:val="VBAILTBody"/>
            </w:pPr>
            <w:r>
              <w:rPr>
                <w:bCs/>
              </w:rPr>
              <w:t>Participants must also complete the online survey to earn credit for completion of the lesson.</w:t>
            </w:r>
          </w:p>
        </w:tc>
      </w:tr>
    </w:tbl>
    <w:p w14:paraId="5A52C6FE" w14:textId="77777777" w:rsidR="00C214A9" w:rsidRDefault="001262F7" w:rsidP="001262F7">
      <w:pPr>
        <w:pStyle w:val="VBAILTHeading2"/>
      </w:pPr>
      <w:r>
        <w:lastRenderedPageBreak/>
        <w:t>Instructor Notes</w:t>
      </w:r>
    </w:p>
    <w:p w14:paraId="34A8DE7B" w14:textId="77777777" w:rsidR="00C214A9" w:rsidRPr="0024084E" w:rsidRDefault="00C214A9" w:rsidP="001262F7">
      <w:pPr>
        <w:pStyle w:val="VBAILTBody"/>
        <w:rPr>
          <w:sz w:val="24"/>
          <w:szCs w:val="24"/>
        </w:rPr>
      </w:pPr>
    </w:p>
    <w:tbl>
      <w:tblPr>
        <w:tblStyle w:val="TableGrid"/>
        <w:tblW w:w="10080" w:type="dxa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  <w:tblCaption w:val="Lesson plan table specifying individual PowerPoint slide content and related instructor activities/guidance"/>
      </w:tblPr>
      <w:tblGrid>
        <w:gridCol w:w="4104"/>
        <w:gridCol w:w="5976"/>
      </w:tblGrid>
      <w:tr w:rsidR="009F361E" w14:paraId="5A8DBD67" w14:textId="77777777" w:rsidTr="00701694">
        <w:trPr>
          <w:cantSplit/>
          <w:tblHeader/>
          <w:jc w:val="center"/>
        </w:trPr>
        <w:tc>
          <w:tcPr>
            <w:tcW w:w="4104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4D6BF737" w14:textId="77777777" w:rsidR="009F361E" w:rsidRPr="006E54AE" w:rsidRDefault="009F361E" w:rsidP="006E54AE">
            <w:pPr>
              <w:pStyle w:val="VBAILTTableHeading1"/>
            </w:pPr>
            <w:r>
              <w:t>PowerPoint Slides</w:t>
            </w:r>
          </w:p>
        </w:tc>
        <w:tc>
          <w:tcPr>
            <w:tcW w:w="5976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41F7CD5A" w14:textId="77777777" w:rsidR="009F361E" w:rsidRDefault="009F361E" w:rsidP="006E54AE">
            <w:pPr>
              <w:pStyle w:val="VBAILTTableHeading1"/>
            </w:pPr>
            <w:r>
              <w:t>Instructor Activities</w:t>
            </w:r>
          </w:p>
        </w:tc>
      </w:tr>
      <w:tr w:rsidR="009F361E" w14:paraId="3E80737A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AA7EBBE" w14:textId="77777777" w:rsidR="009F361E" w:rsidRDefault="009F361E" w:rsidP="00626C3C">
            <w:pPr>
              <w:pStyle w:val="VBAILTBodyStrong"/>
            </w:pPr>
          </w:p>
          <w:p w14:paraId="670B8AE6" w14:textId="77777777" w:rsidR="00626C3C" w:rsidRPr="00626C3C" w:rsidRDefault="00671F1B" w:rsidP="00626C3C">
            <w:pPr>
              <w:pStyle w:val="VBAILTBody"/>
            </w:pPr>
            <w:r w:rsidRPr="00671F1B">
              <w:rPr>
                <w:noProof/>
              </w:rPr>
              <w:drawing>
                <wp:inline distT="0" distB="0" distL="0" distR="0" wp14:anchorId="4EE10B1A" wp14:editId="2A73C4E1">
                  <wp:extent cx="2459990" cy="18453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0DC8035" w14:textId="77777777" w:rsidR="009F361E" w:rsidRDefault="009F361E" w:rsidP="009F361E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 w:rsidR="008715F0">
              <w:rPr>
                <w:rStyle w:val="Strong"/>
              </w:rPr>
              <w:fldChar w:fldCharType="begin"/>
            </w:r>
            <w:r w:rsidR="008715F0">
              <w:rPr>
                <w:rStyle w:val="Strong"/>
              </w:rPr>
              <w:instrText xml:space="preserve"> AUTONUMLGL  </w:instrText>
            </w:r>
            <w:r w:rsidR="008715F0">
              <w:rPr>
                <w:rStyle w:val="Strong"/>
              </w:rPr>
              <w:fldChar w:fldCharType="end"/>
            </w:r>
          </w:p>
          <w:p w14:paraId="662F453F" w14:textId="77777777" w:rsidR="009F361E" w:rsidRDefault="00626C3C" w:rsidP="009F361E">
            <w:pPr>
              <w:pStyle w:val="VBAILTBody"/>
            </w:pPr>
            <w:r>
              <w:t>Introduce yourself as the instructor and introduce the lesson.</w:t>
            </w:r>
          </w:p>
        </w:tc>
      </w:tr>
      <w:tr w:rsidR="00D91C73" w14:paraId="59370E5F" w14:textId="77777777" w:rsidTr="00A14EFE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0DAF73F" w14:textId="77777777" w:rsidR="00D91C73" w:rsidRDefault="00D91C73" w:rsidP="00A14EFE">
            <w:pPr>
              <w:pStyle w:val="VBAILTBodyStrong"/>
            </w:pPr>
            <w:r>
              <w:t>Icebreaker Activity</w:t>
            </w:r>
          </w:p>
          <w:p w14:paraId="4B4C0341" w14:textId="77777777" w:rsidR="00D91C73" w:rsidRDefault="00D91C73" w:rsidP="00A14EFE">
            <w:pPr>
              <w:pStyle w:val="VBAILTBody"/>
            </w:pPr>
            <w:r w:rsidRPr="00D91C73">
              <w:rPr>
                <w:noProof/>
              </w:rPr>
              <w:drawing>
                <wp:inline distT="0" distB="0" distL="0" distR="0" wp14:anchorId="3654BCD0" wp14:editId="6BDC3F91">
                  <wp:extent cx="2459990" cy="184531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E25A683" w14:textId="77777777" w:rsidR="00D91C73" w:rsidRDefault="00D91C73" w:rsidP="00A14EFE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4571B785" w14:textId="77777777" w:rsidR="00D91C73" w:rsidRDefault="00D91C73" w:rsidP="00A14EFE">
            <w:pPr>
              <w:pStyle w:val="VBAILTBody"/>
              <w:rPr>
                <w:rStyle w:val="Strong"/>
                <w:b w:val="0"/>
                <w:bCs w:val="0"/>
              </w:rPr>
            </w:pPr>
            <w:r w:rsidRPr="00D91C73">
              <w:rPr>
                <w:rStyle w:val="Strong"/>
                <w:b w:val="0"/>
                <w:bCs w:val="0"/>
              </w:rPr>
              <w:t>Hav</w:t>
            </w:r>
            <w:r>
              <w:rPr>
                <w:rStyle w:val="Strong"/>
                <w:b w:val="0"/>
                <w:bCs w:val="0"/>
              </w:rPr>
              <w:t>e</w:t>
            </w:r>
            <w:r w:rsidRPr="00D91C73">
              <w:rPr>
                <w:rStyle w:val="Strong"/>
                <w:b w:val="0"/>
                <w:bCs w:val="0"/>
              </w:rPr>
              <w:t xml:space="preserve"> the students introduce themselves is optional and up to the instructor. </w:t>
            </w:r>
          </w:p>
          <w:p w14:paraId="369A518B" w14:textId="77777777" w:rsidR="00D91C73" w:rsidRPr="00077BE7" w:rsidRDefault="00D91C73" w:rsidP="00A14EFE">
            <w:pPr>
              <w:pStyle w:val="VBAILTBody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S</w:t>
            </w:r>
            <w:r w:rsidRPr="00077BE7">
              <w:rPr>
                <w:rStyle w:val="Strong"/>
                <w:b w:val="0"/>
                <w:bCs w:val="0"/>
              </w:rPr>
              <w:t>tart lesson with a motivating statement</w:t>
            </w:r>
            <w:r>
              <w:rPr>
                <w:rStyle w:val="Strong"/>
                <w:b w:val="0"/>
                <w:bCs w:val="0"/>
              </w:rPr>
              <w:t xml:space="preserve">, ice breaker, or knowledge check to gauge familiarity with the subject. </w:t>
            </w:r>
          </w:p>
        </w:tc>
      </w:tr>
      <w:tr w:rsidR="009D378F" w:rsidRPr="00077BE7" w14:paraId="4D5FAF12" w14:textId="77777777" w:rsidTr="00A14EFE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02F3A4A" w14:textId="77777777" w:rsidR="009D378F" w:rsidRDefault="009D378F" w:rsidP="00A14EFE">
            <w:pPr>
              <w:pStyle w:val="VBAILTBodyStrong"/>
            </w:pPr>
            <w:r>
              <w:t>Overview of Today’s Training</w:t>
            </w:r>
          </w:p>
          <w:p w14:paraId="1EDBF251" w14:textId="77777777" w:rsidR="009D378F" w:rsidRDefault="009D378F" w:rsidP="00A14EFE">
            <w:pPr>
              <w:pStyle w:val="VBAILTBody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6EBC133" w14:textId="77777777" w:rsidR="009D378F" w:rsidRPr="00077BE7" w:rsidRDefault="009D378F" w:rsidP="00A14EFE">
            <w:pPr>
              <w:pStyle w:val="VBAILTBody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Provide an overview of the lesson by discussing the topics or key points of instruction.</w:t>
            </w:r>
          </w:p>
        </w:tc>
      </w:tr>
      <w:tr w:rsidR="00BF37BB" w14:paraId="77B911F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ACC34F5" w14:textId="77777777" w:rsidR="00626C3C" w:rsidRDefault="00946AF4" w:rsidP="00626C3C">
            <w:pPr>
              <w:pStyle w:val="VBAILTBodyStrong"/>
            </w:pPr>
            <w:r>
              <w:lastRenderedPageBreak/>
              <w:t>Lesson Objectives</w:t>
            </w:r>
          </w:p>
          <w:p w14:paraId="371878AA" w14:textId="77777777" w:rsidR="00BF37BB" w:rsidRDefault="00D91C73" w:rsidP="006E54AE">
            <w:pPr>
              <w:pStyle w:val="VBAILTBody"/>
            </w:pPr>
            <w:r w:rsidRPr="00D91C73">
              <w:rPr>
                <w:noProof/>
              </w:rPr>
              <w:drawing>
                <wp:inline distT="0" distB="0" distL="0" distR="0" wp14:anchorId="7B7F8CDE" wp14:editId="674C0FC4">
                  <wp:extent cx="2459990" cy="18453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0D9EDB2" w14:textId="77777777" w:rsidR="00BF37BB" w:rsidRDefault="00BF37BB" w:rsidP="00BF37BB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</w:t>
            </w:r>
            <w:r w:rsidR="00626C3C">
              <w:t xml:space="preserve">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3809AA3" w14:textId="77777777" w:rsidR="00BF37BB" w:rsidRPr="009F361E" w:rsidRDefault="00B94ED3" w:rsidP="00BF37BB">
            <w:pPr>
              <w:pStyle w:val="VBAILTBody"/>
              <w:rPr>
                <w:rStyle w:val="Strong"/>
              </w:rPr>
            </w:pPr>
            <w:r>
              <w:rPr>
                <w:rStyle w:val="Strong"/>
                <w:b w:val="0"/>
                <w:bCs w:val="0"/>
              </w:rPr>
              <w:t>Review the lesson learning objectives.</w:t>
            </w:r>
          </w:p>
        </w:tc>
      </w:tr>
      <w:tr w:rsidR="00946AF4" w14:paraId="6EBBA1C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1F22345" w14:textId="77777777" w:rsidR="00946AF4" w:rsidRDefault="00946AF4" w:rsidP="00D85D73">
            <w:pPr>
              <w:pStyle w:val="VBAILTBodyStrong"/>
            </w:pPr>
            <w:r>
              <w:t>[Slide Title]</w:t>
            </w:r>
          </w:p>
          <w:p w14:paraId="113FC3F1" w14:textId="77777777" w:rsidR="00946AF4" w:rsidRDefault="00D91C73" w:rsidP="00D85D73">
            <w:pPr>
              <w:pStyle w:val="VBAILTBody"/>
            </w:pPr>
            <w:r w:rsidRPr="00D91C73">
              <w:rPr>
                <w:noProof/>
              </w:rPr>
              <w:drawing>
                <wp:inline distT="0" distB="0" distL="0" distR="0" wp14:anchorId="6C05BA6D" wp14:editId="32CDDAD7">
                  <wp:extent cx="2459990" cy="18453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64CBF07" w14:textId="77777777" w:rsidR="00946AF4" w:rsidRDefault="00946AF4" w:rsidP="00D85D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9495E83" w14:textId="77777777" w:rsidR="00946AF4" w:rsidRPr="009F361E" w:rsidRDefault="00946AF4" w:rsidP="00D85D73">
            <w:pPr>
              <w:pStyle w:val="VBAILTBody"/>
              <w:rPr>
                <w:rStyle w:val="Strong"/>
              </w:rPr>
            </w:pPr>
          </w:p>
        </w:tc>
      </w:tr>
      <w:tr w:rsidR="00D91C73" w14:paraId="49A0FA3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F3B29FD" w14:textId="77777777" w:rsid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1E512BAC" wp14:editId="2B05167D">
                  <wp:extent cx="2459990" cy="184531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BC693C6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C1FC3A2" w14:textId="77777777" w:rsidR="00D91C73" w:rsidRPr="009F361E" w:rsidRDefault="00D91C73" w:rsidP="00D85D73">
            <w:pPr>
              <w:pStyle w:val="VBAILTBody"/>
              <w:rPr>
                <w:rStyle w:val="Strong"/>
              </w:rPr>
            </w:pPr>
          </w:p>
        </w:tc>
      </w:tr>
      <w:tr w:rsidR="00D91C73" w14:paraId="486357BF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FACCE93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lastRenderedPageBreak/>
              <w:drawing>
                <wp:inline distT="0" distB="0" distL="0" distR="0" wp14:anchorId="7D3C8B4E" wp14:editId="16B91DA2">
                  <wp:extent cx="2459990" cy="18453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37DC421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ADA00F3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586FB81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62A22C4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56B291B6" wp14:editId="1B8CE65C">
                  <wp:extent cx="2459990" cy="18453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9846DA7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286F7F34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4082C752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0F55DA2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076E18D7" wp14:editId="25BB932D">
                  <wp:extent cx="2459990" cy="18453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015FA8C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1639BFE1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14AC4487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425718C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lastRenderedPageBreak/>
              <w:drawing>
                <wp:inline distT="0" distB="0" distL="0" distR="0" wp14:anchorId="2809D920" wp14:editId="1CDB67CF">
                  <wp:extent cx="2459990" cy="1845310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5B82031D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25BE6819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3F6F8A98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FCDA06C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282A391B" wp14:editId="76DD9087">
                  <wp:extent cx="2459990" cy="184531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E901D9B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79CCC35C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1EABCB0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524D1E5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2CFE9570" wp14:editId="3DB7B00C">
                  <wp:extent cx="2459990" cy="184531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60950E83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15AAD00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0AC58D7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F992A01" w14:textId="77777777" w:rsidR="00D91C73" w:rsidRPr="00D91C73" w:rsidRDefault="00D91C73" w:rsidP="00D85D73">
            <w:pPr>
              <w:pStyle w:val="VBAILTBodyStrong"/>
            </w:pPr>
            <w:r w:rsidRPr="00D91C73">
              <w:rPr>
                <w:noProof/>
              </w:rPr>
              <w:lastRenderedPageBreak/>
              <w:drawing>
                <wp:inline distT="0" distB="0" distL="0" distR="0" wp14:anchorId="4AE98557" wp14:editId="7BAD314B">
                  <wp:extent cx="2459990" cy="184531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1ED4D5D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7BDE34B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10816DB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7D1B4B3" w14:textId="77777777" w:rsidR="00D91C73" w:rsidRPr="00D91C73" w:rsidRDefault="00D91C73" w:rsidP="00D91C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3E491085" wp14:editId="140B84FA">
                  <wp:extent cx="2459990" cy="18453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30E0B06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CC9B068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3436D21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505A9032" w14:textId="77777777" w:rsidR="00D91C73" w:rsidRPr="00D91C73" w:rsidRDefault="00D91C73" w:rsidP="00D91C73">
            <w:pPr>
              <w:pStyle w:val="VBAILTBodyStrong"/>
            </w:pPr>
            <w:r w:rsidRPr="00D91C73">
              <w:rPr>
                <w:noProof/>
              </w:rPr>
              <w:drawing>
                <wp:inline distT="0" distB="0" distL="0" distR="0" wp14:anchorId="18F92950" wp14:editId="29B2A846">
                  <wp:extent cx="2459990" cy="18453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D5AA708" w14:textId="77777777" w:rsidR="00D91C73" w:rsidRDefault="00D91C73" w:rsidP="00D91C73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9C6A1B7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26A57E6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62638FC" w14:textId="77777777" w:rsidR="00D91C73" w:rsidRPr="00D91C73" w:rsidRDefault="002F1724" w:rsidP="00D91C73">
            <w:pPr>
              <w:pStyle w:val="VBAILTBodyStrong"/>
            </w:pPr>
            <w:r w:rsidRPr="002F1724">
              <w:rPr>
                <w:noProof/>
              </w:rPr>
              <w:lastRenderedPageBreak/>
              <w:drawing>
                <wp:inline distT="0" distB="0" distL="0" distR="0" wp14:anchorId="45EE4079" wp14:editId="602C40E4">
                  <wp:extent cx="2459990" cy="1845310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364EEB7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226D427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535974F8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35EF5C5D" w14:textId="77777777" w:rsidR="00D91C73" w:rsidRPr="00D91C73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1CC249FD" wp14:editId="649D3C9C">
                  <wp:extent cx="2459990" cy="184531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AB71A93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1D835B7C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D91C73" w14:paraId="0F264D31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9E92E87" w14:textId="77777777" w:rsidR="00D91C73" w:rsidRPr="00D91C73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7F2B145E" wp14:editId="32B96956">
                  <wp:extent cx="2459990" cy="1845310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1AAC21D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EE5C0E8" w14:textId="77777777" w:rsidR="00D91C73" w:rsidRPr="009F361E" w:rsidRDefault="00D91C73" w:rsidP="00D91C73">
            <w:pPr>
              <w:pStyle w:val="VBAILTBody"/>
              <w:rPr>
                <w:rStyle w:val="Strong"/>
              </w:rPr>
            </w:pPr>
          </w:p>
        </w:tc>
      </w:tr>
      <w:tr w:rsidR="002F1724" w14:paraId="4FE77D9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B6BFA29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lastRenderedPageBreak/>
              <w:drawing>
                <wp:inline distT="0" distB="0" distL="0" distR="0" wp14:anchorId="0E0AE695" wp14:editId="533C898A">
                  <wp:extent cx="2459990" cy="184531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868DAED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9A37C62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4C5D1F7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ECACAD8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547561CD" wp14:editId="3635DA2D">
                  <wp:extent cx="2459990" cy="18453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4D4C65E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1CACE67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3D10E7C3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2B8D9843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4AFFCEFB" wp14:editId="52B45CD5">
                  <wp:extent cx="2459990" cy="18453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2170F5D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79B5587F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35F0F5F9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C9805C5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lastRenderedPageBreak/>
              <w:drawing>
                <wp:inline distT="0" distB="0" distL="0" distR="0" wp14:anchorId="6C5A3590" wp14:editId="5BC5BB83">
                  <wp:extent cx="2459990" cy="184531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F223FE9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FFADCAE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6FF159B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78192779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4BB78780" wp14:editId="5AD61D74">
                  <wp:extent cx="2459990" cy="18453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780C3AE0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83B8F33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01D1A99F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90A9DB1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6334D0D1" wp14:editId="7C3BCE6B">
                  <wp:extent cx="2459990" cy="184531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7504061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6CC2A21A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4275013D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6364FB12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lastRenderedPageBreak/>
              <w:drawing>
                <wp:inline distT="0" distB="0" distL="0" distR="0" wp14:anchorId="1D6ADFAD" wp14:editId="2813AC9E">
                  <wp:extent cx="2459990" cy="18453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3400D83B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1F740F20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6A605C76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DBD46FF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15D1E8CA" wp14:editId="30DC5A7C">
                  <wp:extent cx="2459990" cy="184531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01596335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5D3F8F11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68D038F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0DC805A5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10881D5E" wp14:editId="50DB5C37">
                  <wp:extent cx="2459990" cy="1845310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D8D3833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3DB1CB47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4B31C3E0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17260ADD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lastRenderedPageBreak/>
              <w:drawing>
                <wp:inline distT="0" distB="0" distL="0" distR="0" wp14:anchorId="0A6D853F" wp14:editId="269D7E81">
                  <wp:extent cx="2459990" cy="1845310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97B7D6E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0187A0D5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7CC8E37B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F344091" w14:textId="77777777" w:rsidR="002F1724" w:rsidRPr="002F1724" w:rsidRDefault="002F1724" w:rsidP="00D91C73">
            <w:pPr>
              <w:pStyle w:val="VBAILTBodyStrong"/>
            </w:pPr>
            <w:r w:rsidRPr="002F1724">
              <w:rPr>
                <w:noProof/>
              </w:rPr>
              <w:drawing>
                <wp:inline distT="0" distB="0" distL="0" distR="0" wp14:anchorId="030AF2AF" wp14:editId="560CD28E">
                  <wp:extent cx="2459990" cy="1845310"/>
                  <wp:effectExtent l="0" t="0" r="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229DD7F7" w14:textId="77777777" w:rsidR="002F1724" w:rsidRDefault="002F1724" w:rsidP="002F1724">
            <w:pPr>
              <w:pStyle w:val="VBAILTBody"/>
            </w:pPr>
            <w:r w:rsidRPr="009F361E">
              <w:rPr>
                <w:rStyle w:val="Strong"/>
              </w:rPr>
              <w:t>DISPLAY</w:t>
            </w:r>
            <w:r>
              <w:t xml:space="preserve"> slide </w:t>
            </w:r>
            <w:r>
              <w:rPr>
                <w:rStyle w:val="Strong"/>
              </w:rPr>
              <w:fldChar w:fldCharType="begin"/>
            </w:r>
            <w:r>
              <w:rPr>
                <w:rStyle w:val="Strong"/>
              </w:rPr>
              <w:instrText xml:space="preserve"> AUTONUMLGL  </w:instrText>
            </w:r>
            <w:r>
              <w:rPr>
                <w:rStyle w:val="Strong"/>
              </w:rPr>
              <w:fldChar w:fldCharType="end"/>
            </w:r>
          </w:p>
          <w:p w14:paraId="1C72D7AE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  <w:tr w:rsidR="002F1724" w14:paraId="49A868A5" w14:textId="77777777" w:rsidTr="00701694">
        <w:trPr>
          <w:cantSplit/>
          <w:jc w:val="center"/>
        </w:trPr>
        <w:tc>
          <w:tcPr>
            <w:tcW w:w="4104" w:type="dxa"/>
            <w:tcBorders>
              <w:right w:val="dashSmallGap" w:sz="4" w:space="0" w:color="auto"/>
            </w:tcBorders>
          </w:tcPr>
          <w:p w14:paraId="41CBEB81" w14:textId="77777777" w:rsidR="002F1724" w:rsidRPr="002F1724" w:rsidRDefault="002F1724" w:rsidP="00D91C73">
            <w:pPr>
              <w:pStyle w:val="VBAILTBodyStrong"/>
            </w:pPr>
          </w:p>
        </w:tc>
        <w:tc>
          <w:tcPr>
            <w:tcW w:w="5976" w:type="dxa"/>
            <w:tcBorders>
              <w:left w:val="dashSmallGap" w:sz="4" w:space="0" w:color="auto"/>
            </w:tcBorders>
          </w:tcPr>
          <w:p w14:paraId="47169D96" w14:textId="77777777" w:rsidR="002F1724" w:rsidRPr="009F361E" w:rsidRDefault="002F1724" w:rsidP="002F1724">
            <w:pPr>
              <w:pStyle w:val="VBAILTBody"/>
              <w:rPr>
                <w:rStyle w:val="Strong"/>
              </w:rPr>
            </w:pPr>
          </w:p>
        </w:tc>
      </w:tr>
    </w:tbl>
    <w:p w14:paraId="5CC36405" w14:textId="77777777" w:rsidR="00CF50B0" w:rsidRPr="00C214A9" w:rsidRDefault="00CF50B0" w:rsidP="00CF50B0">
      <w:pPr>
        <w:pStyle w:val="VBAILTBody"/>
      </w:pPr>
    </w:p>
    <w:sectPr w:rsidR="00CF50B0" w:rsidRPr="00C214A9" w:rsidSect="00C30F06">
      <w:headerReference w:type="default" r:id="rId40"/>
      <w:footerReference w:type="default" r:id="rId41"/>
      <w:headerReference w:type="first" r:id="rId4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56CDB" w14:textId="77777777" w:rsidR="005D49EE" w:rsidRDefault="005D49EE" w:rsidP="00C214A9">
      <w:pPr>
        <w:spacing w:after="0" w:line="240" w:lineRule="auto"/>
      </w:pPr>
      <w:r>
        <w:separator/>
      </w:r>
    </w:p>
  </w:endnote>
  <w:endnote w:type="continuationSeparator" w:id="0">
    <w:p w14:paraId="07B16F90" w14:textId="77777777" w:rsidR="005D49EE" w:rsidRDefault="005D49EE" w:rsidP="00C2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302E8" w14:textId="77777777" w:rsidR="00C214A9" w:rsidRPr="00C214A9" w:rsidRDefault="00671F1B" w:rsidP="0024084E">
    <w:pPr>
      <w:pStyle w:val="VBAILTFooter"/>
    </w:pPr>
    <w:r>
      <w:t>April 2019</w:t>
    </w:r>
    <w:r w:rsidR="00C214A9">
      <w:tab/>
    </w:r>
    <w:r w:rsidR="00C214A9" w:rsidRPr="00C214A9">
      <w:fldChar w:fldCharType="begin"/>
    </w:r>
    <w:r w:rsidR="00C214A9" w:rsidRPr="00C214A9">
      <w:instrText xml:space="preserve"> PAGE   \* MERGEFORMAT </w:instrText>
    </w:r>
    <w:r w:rsidR="00C214A9" w:rsidRPr="00C214A9">
      <w:fldChar w:fldCharType="separate"/>
    </w:r>
    <w:r w:rsidR="00FF4C19" w:rsidRPr="00FF4C19">
      <w:rPr>
        <w:b/>
        <w:bCs/>
        <w:noProof/>
      </w:rPr>
      <w:t>3</w:t>
    </w:r>
    <w:r w:rsidR="00C214A9" w:rsidRPr="00C214A9">
      <w:rPr>
        <w:b/>
        <w:bCs/>
        <w:noProof/>
      </w:rPr>
      <w:fldChar w:fldCharType="end"/>
    </w:r>
    <w:r w:rsidR="00C214A9" w:rsidRPr="00C214A9">
      <w:rPr>
        <w:b/>
        <w:bCs/>
      </w:rPr>
      <w:t xml:space="preserve"> </w:t>
    </w:r>
    <w:r w:rsidR="00C214A9" w:rsidRPr="00C214A9">
      <w:t>|</w:t>
    </w:r>
    <w:r w:rsidR="00C214A9" w:rsidRPr="00C214A9">
      <w:rPr>
        <w:b/>
        <w:bCs/>
      </w:rPr>
      <w:t xml:space="preserve"> </w:t>
    </w:r>
    <w:r w:rsidR="00C214A9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D3A73" w14:textId="77777777" w:rsidR="005D49EE" w:rsidRDefault="005D49EE" w:rsidP="00C214A9">
      <w:pPr>
        <w:spacing w:after="0" w:line="240" w:lineRule="auto"/>
      </w:pPr>
      <w:r>
        <w:separator/>
      </w:r>
    </w:p>
  </w:footnote>
  <w:footnote w:type="continuationSeparator" w:id="0">
    <w:p w14:paraId="2E25D8BE" w14:textId="77777777" w:rsidR="005D49EE" w:rsidRDefault="005D49EE" w:rsidP="00C2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A80E4" w14:textId="77777777" w:rsidR="00C214A9" w:rsidRPr="002D1DCE" w:rsidRDefault="00671F1B" w:rsidP="002D1DCE">
    <w:pPr>
      <w:pStyle w:val="VBAILTHeader"/>
    </w:pPr>
    <w:r>
      <w:t>VA Education Forms Overview</w:t>
    </w:r>
  </w:p>
  <w:p w14:paraId="5A1F8DBB" w14:textId="77777777" w:rsidR="002D1DCE" w:rsidRPr="002D1DCE" w:rsidRDefault="00986823" w:rsidP="001262F7">
    <w:pPr>
      <w:pStyle w:val="VBAILTHeader"/>
      <w:pBdr>
        <w:bottom w:val="single" w:sz="4" w:space="1" w:color="auto"/>
      </w:pBdr>
    </w:pPr>
    <w:r>
      <w:t>Lesson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36F3" w14:textId="77777777" w:rsidR="002D1DCE" w:rsidRDefault="00C877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627000" wp14:editId="7A6F838B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781544" cy="5833872"/>
          <wp:effectExtent l="0" t="0" r="0" b="0"/>
          <wp:wrapNone/>
          <wp:docPr id="2" name="Picture 2" title="Department of Veterans Affairs logo overlaid on a blue textu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338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E68BF"/>
    <w:multiLevelType w:val="hybridMultilevel"/>
    <w:tmpl w:val="4E58F650"/>
    <w:lvl w:ilvl="0" w:tplc="FDEA99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D2F2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50B5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8650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74C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8CCF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AE84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A40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628F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E6E20"/>
    <w:multiLevelType w:val="hybridMultilevel"/>
    <w:tmpl w:val="C5AA7F9C"/>
    <w:lvl w:ilvl="0" w:tplc="34948794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590644"/>
    <w:multiLevelType w:val="hybridMultilevel"/>
    <w:tmpl w:val="0D9A2874"/>
    <w:lvl w:ilvl="0" w:tplc="E848B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29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5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2A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C3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8A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5210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A08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666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B1A4240"/>
    <w:multiLevelType w:val="multilevel"/>
    <w:tmpl w:val="09B84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F1B"/>
    <w:rsid w:val="00032E9F"/>
    <w:rsid w:val="00077BE7"/>
    <w:rsid w:val="001262F7"/>
    <w:rsid w:val="00132186"/>
    <w:rsid w:val="00141EDD"/>
    <w:rsid w:val="00143CCF"/>
    <w:rsid w:val="001901EE"/>
    <w:rsid w:val="001D2E6A"/>
    <w:rsid w:val="001D5A75"/>
    <w:rsid w:val="001E22D9"/>
    <w:rsid w:val="0024084E"/>
    <w:rsid w:val="002456D3"/>
    <w:rsid w:val="00250FEF"/>
    <w:rsid w:val="00267BA2"/>
    <w:rsid w:val="002C3FE7"/>
    <w:rsid w:val="002D1DCE"/>
    <w:rsid w:val="002E3812"/>
    <w:rsid w:val="002E7FD3"/>
    <w:rsid w:val="002F1724"/>
    <w:rsid w:val="003270C1"/>
    <w:rsid w:val="00360F79"/>
    <w:rsid w:val="003734DD"/>
    <w:rsid w:val="003B118F"/>
    <w:rsid w:val="003B3180"/>
    <w:rsid w:val="003E3D02"/>
    <w:rsid w:val="00416682"/>
    <w:rsid w:val="005D49EE"/>
    <w:rsid w:val="005F4D57"/>
    <w:rsid w:val="00622460"/>
    <w:rsid w:val="00626C3C"/>
    <w:rsid w:val="00671F1B"/>
    <w:rsid w:val="006E54AE"/>
    <w:rsid w:val="00701694"/>
    <w:rsid w:val="007860F6"/>
    <w:rsid w:val="00826390"/>
    <w:rsid w:val="008715F0"/>
    <w:rsid w:val="0091339C"/>
    <w:rsid w:val="00946AF4"/>
    <w:rsid w:val="00954748"/>
    <w:rsid w:val="00986823"/>
    <w:rsid w:val="009D378F"/>
    <w:rsid w:val="009F361E"/>
    <w:rsid w:val="00A03870"/>
    <w:rsid w:val="00A66DFB"/>
    <w:rsid w:val="00B94ED3"/>
    <w:rsid w:val="00BF37BB"/>
    <w:rsid w:val="00C16E15"/>
    <w:rsid w:val="00C214A9"/>
    <w:rsid w:val="00C30F06"/>
    <w:rsid w:val="00C764DB"/>
    <w:rsid w:val="00C8779F"/>
    <w:rsid w:val="00C90127"/>
    <w:rsid w:val="00C94F91"/>
    <w:rsid w:val="00CF50B0"/>
    <w:rsid w:val="00D13887"/>
    <w:rsid w:val="00D577A1"/>
    <w:rsid w:val="00D61FC9"/>
    <w:rsid w:val="00D77B6C"/>
    <w:rsid w:val="00D91C73"/>
    <w:rsid w:val="00E43C51"/>
    <w:rsid w:val="00E44CBA"/>
    <w:rsid w:val="00E73091"/>
    <w:rsid w:val="00EC11FB"/>
    <w:rsid w:val="00FC359C"/>
    <w:rsid w:val="00FC55DE"/>
    <w:rsid w:val="00FC665E"/>
    <w:rsid w:val="00FF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9C305"/>
  <w15:docId w15:val="{7C4AF903-8811-44C6-9B27-27A1BA3D7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986823"/>
    <w:pPr>
      <w:keepNext/>
      <w:pageBreakBefore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2E7FD3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2E7FD3"/>
    <w:pPr>
      <w:numPr>
        <w:ilvl w:val="1"/>
        <w:numId w:val="1"/>
      </w:numPr>
      <w:ind w:left="720"/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954748"/>
    <w:pPr>
      <w:spacing w:after="384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032E9F"/>
    <w:pPr>
      <w:spacing w:before="3480"/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032E9F"/>
    <w:pPr>
      <w:spacing w:before="240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QSTBody">
    <w:name w:val="QST Body"/>
    <w:basedOn w:val="Normal"/>
    <w:uiPriority w:val="99"/>
    <w:qFormat/>
    <w:rsid w:val="00EC11FB"/>
    <w:pPr>
      <w:spacing w:before="120" w:after="120" w:line="240" w:lineRule="auto"/>
      <w:jc w:val="both"/>
    </w:pPr>
    <w:rPr>
      <w:rFonts w:ascii="Verdana" w:eastAsia="Calibri" w:hAnsi="Verdana" w:cs="Times New Roman"/>
    </w:rPr>
  </w:style>
  <w:style w:type="paragraph" w:customStyle="1" w:styleId="QSTHeading3">
    <w:name w:val="QST Heading 3"/>
    <w:basedOn w:val="Normal"/>
    <w:next w:val="Normal"/>
    <w:qFormat/>
    <w:rsid w:val="00EC11FB"/>
    <w:pPr>
      <w:pBdr>
        <w:top w:val="single" w:sz="4" w:space="1" w:color="auto"/>
        <w:bottom w:val="single" w:sz="4" w:space="1" w:color="auto"/>
      </w:pBdr>
      <w:shd w:val="clear" w:color="auto" w:fill="C6D9F1"/>
      <w:spacing w:before="120" w:after="120" w:line="240" w:lineRule="auto"/>
      <w:ind w:left="720" w:hanging="720"/>
    </w:pPr>
    <w:rPr>
      <w:rFonts w:ascii="Verdana" w:eastAsia="Calibri" w:hAnsi="Verdana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9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5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LROGE1\Desktop\LessonPlan_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0FE5D6393854C8F58334C283C27FC" ma:contentTypeVersion="0" ma:contentTypeDescription="Create a new document." ma:contentTypeScope="" ma:versionID="fd9d95a5836b797987396efc5a6b6ea0">
  <xsd:schema xmlns:xsd="http://www.w3.org/2001/XMLSchema" xmlns:xs="http://www.w3.org/2001/XMLSchema" xmlns:p="http://schemas.microsoft.com/office/2006/metadata/properties" xmlns:ns2="ced1f988-d16c-4eb7-9443-312b8723c36c" targetNamespace="http://schemas.microsoft.com/office/2006/metadata/properties" ma:root="true" ma:fieldsID="fae0ebc3637a997cec7aff8d07b3e7d4" ns2:_="">
    <xsd:import namespace="ced1f988-d16c-4eb7-9443-312b8723c36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1f988-d16c-4eb7-9443-312b8723c36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ed1f988-d16c-4eb7-9443-312b8723c36c">EDUSHARE-63097893-158</_dlc_DocId>
    <_dlc_DocIdUrl xmlns="ced1f988-d16c-4eb7-9443-312b8723c36c">
      <Url>https://vaww.infoshare.va.gov/sites/educationservice/CLT TEAM 225T/_layouts/15/DocIdRedir.aspx?ID=EDUSHARE-63097893-158</Url>
      <Description>EDUSHARE-63097893-158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9E5B7-F7CB-4179-847C-50E7040B31B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262C741-D51B-451B-BA45-82248768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d1f988-d16c-4eb7-9443-312b8723c3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ced1f988-d16c-4eb7-9443-312b8723c36c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7F62A6-CE20-435D-9896-7A9C3400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LessonPlan_</Template>
  <TotalTime>54</TotalTime>
  <Pages>13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Forms Overview for New Education Compliance Survey Specialist (ECSS) Lesson Plan</vt:lpstr>
    </vt:vector>
  </TitlesOfParts>
  <Company>Veterans Benefits Administration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Forms Overview for New Education Compliance Survey Specialist (ECSS) Lesson Plan</dc:title>
  <dc:subject>ECSS</dc:subject>
  <dc:creator>Department of Veterans Affairs, Veterans Benefits Administration, Education Service, STAFF</dc:creator>
  <cp:lastModifiedBy>Kathy Poole</cp:lastModifiedBy>
  <cp:revision>4</cp:revision>
  <dcterms:created xsi:type="dcterms:W3CDTF">2019-04-26T12:25:00Z</dcterms:created>
  <dcterms:modified xsi:type="dcterms:W3CDTF">2019-09-13T13:42:00Z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0x010100C290FE5D6393854C8F58334C283C27FC</vt:lpwstr>
  </property>
  <property fmtid="{D5CDD505-2E9C-101B-9397-08002B2CF9AE}" pid="3" name="Language">
    <vt:lpwstr>English (U.S.)</vt:lpwstr>
  </property>
  <property fmtid="{D5CDD505-2E9C-101B-9397-08002B2CF9AE}" pid="4" name="_dlc_DocIdItemGuid">
    <vt:lpwstr>e439b705-3dbf-4263-ade6-6b2123756ad3</vt:lpwstr>
  </property>
  <property fmtid="{D5CDD505-2E9C-101B-9397-08002B2CF9AE}" pid="5" name="Type">
    <vt:lpwstr>Teaching Material</vt:lpwstr>
  </property>
</Properties>
</file>