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596B5" w14:textId="21FC45C7" w:rsidR="0017018A" w:rsidRDefault="0017018A" w:rsidP="0017018A">
      <w:pPr>
        <w:pStyle w:val="ListParagraph"/>
        <w:keepNext/>
        <w:keepLines/>
        <w:tabs>
          <w:tab w:val="left" w:pos="5940"/>
        </w:tabs>
        <w:ind w:left="1872"/>
        <w:outlineLvl w:val="0"/>
        <w:rPr>
          <w:rFonts w:ascii="Arial" w:eastAsia="MS ????" w:hAnsi="Arial" w:cs="Arial"/>
          <w:color w:val="365F91" w:themeColor="accent1" w:themeShade="BF"/>
          <w:sz w:val="28"/>
        </w:rPr>
      </w:pPr>
      <w:bookmarkStart w:id="0" w:name="_Hlk84501577"/>
      <w:bookmarkStart w:id="1" w:name="_Toc533676396"/>
      <w:bookmarkStart w:id="2" w:name="_Toc533676556"/>
      <w:bookmarkStart w:id="3" w:name="_Toc533676586"/>
      <w:bookmarkStart w:id="4" w:name="_Toc533676629"/>
      <w:bookmarkStart w:id="5" w:name="_Toc533676655"/>
      <w:bookmarkStart w:id="6" w:name="_Toc533676806"/>
      <w:bookmarkStart w:id="7" w:name="_Toc533681004"/>
      <w:bookmarkStart w:id="8" w:name="_Toc534190056"/>
      <w:bookmarkStart w:id="9" w:name="_Toc534285410"/>
      <w:bookmarkStart w:id="10" w:name="_Toc168743226"/>
      <w:bookmarkEnd w:id="0"/>
      <w:r>
        <w:rPr>
          <w:rFonts w:ascii="Arial" w:eastAsia="MS ????" w:hAnsi="Arial" w:cs="Arial"/>
          <w:color w:val="365F91" w:themeColor="accent1" w:themeShade="BF"/>
          <w:sz w:val="28"/>
        </w:rPr>
        <w:t xml:space="preserve">           Monthly Benefits Delivery at Discharge (BDD) and</w:t>
      </w:r>
    </w:p>
    <w:p w14:paraId="3B4E69C8" w14:textId="4A3D0116" w:rsidR="0017018A" w:rsidRDefault="0017018A" w:rsidP="0017018A">
      <w:pPr>
        <w:keepNext/>
        <w:keepLines/>
        <w:ind w:left="432" w:hanging="432"/>
        <w:jc w:val="center"/>
        <w:outlineLvl w:val="1"/>
        <w:rPr>
          <w:rFonts w:ascii="Arial" w:eastAsia="MS ????" w:hAnsi="Arial" w:cs="Arial"/>
          <w:color w:val="365F91" w:themeColor="accent1" w:themeShade="BF"/>
          <w:sz w:val="28"/>
        </w:rPr>
      </w:pPr>
      <w:bookmarkStart w:id="11" w:name="_Toc533676397"/>
      <w:bookmarkStart w:id="12" w:name="_Toc533676557"/>
      <w:bookmarkStart w:id="13" w:name="_Toc533676587"/>
      <w:bookmarkStart w:id="14" w:name="_Toc533676630"/>
      <w:bookmarkStart w:id="15" w:name="_Toc533676656"/>
      <w:bookmarkStart w:id="16" w:name="_Toc533676807"/>
      <w:bookmarkStart w:id="17" w:name="_Toc533681005"/>
      <w:bookmarkStart w:id="18" w:name="_Toc534190057"/>
      <w:bookmarkStart w:id="19" w:name="_Toc534285411"/>
      <w:r>
        <w:rPr>
          <w:rFonts w:ascii="Arial" w:eastAsia="MS ????" w:hAnsi="Arial" w:cs="Arial"/>
          <w:color w:val="365F91" w:themeColor="accent1" w:themeShade="BF"/>
          <w:sz w:val="28"/>
        </w:rPr>
        <w:t>Integrated Disability Evaluation System (IDES)</w:t>
      </w:r>
    </w:p>
    <w:p w14:paraId="07334BD7" w14:textId="2BA6DBE3" w:rsidR="0017018A" w:rsidRDefault="0017018A" w:rsidP="0017018A">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bookmarkEnd w:id="11"/>
      <w:bookmarkEnd w:id="12"/>
      <w:bookmarkEnd w:id="13"/>
      <w:bookmarkEnd w:id="14"/>
      <w:bookmarkEnd w:id="15"/>
      <w:bookmarkEnd w:id="16"/>
      <w:bookmarkEnd w:id="17"/>
      <w:bookmarkEnd w:id="18"/>
      <w:bookmarkEnd w:id="19"/>
    </w:p>
    <w:p w14:paraId="55F11F6A" w14:textId="77777777" w:rsidR="0017018A" w:rsidRDefault="0017018A" w:rsidP="0017018A">
      <w:pPr>
        <w:keepNext/>
        <w:keepLines/>
        <w:tabs>
          <w:tab w:val="left" w:pos="5940"/>
        </w:tabs>
        <w:jc w:val="center"/>
        <w:outlineLvl w:val="0"/>
        <w:rPr>
          <w:rFonts w:ascii="Arial" w:eastAsia="MS ????" w:hAnsi="Arial" w:cs="Arial"/>
          <w:color w:val="365F91" w:themeColor="accent1" w:themeShade="BF"/>
          <w:sz w:val="28"/>
        </w:rPr>
      </w:pPr>
      <w:bookmarkStart w:id="20" w:name="_Toc533676398"/>
      <w:bookmarkStart w:id="21" w:name="_Toc533676558"/>
      <w:bookmarkStart w:id="22" w:name="_Toc533676588"/>
      <w:bookmarkStart w:id="23" w:name="_Toc533676631"/>
      <w:bookmarkStart w:id="24" w:name="_Toc533676657"/>
      <w:bookmarkStart w:id="25" w:name="_Toc533676808"/>
      <w:bookmarkStart w:id="26" w:name="_Toc533681006"/>
      <w:bookmarkStart w:id="27" w:name="_Toc534190058"/>
      <w:bookmarkStart w:id="28" w:name="_Toc534285412"/>
      <w:r>
        <w:rPr>
          <w:rFonts w:ascii="Arial" w:eastAsia="MS ????" w:hAnsi="Arial" w:cs="Arial"/>
          <w:color w:val="365F91" w:themeColor="accent1" w:themeShade="BF"/>
          <w:sz w:val="28"/>
        </w:rPr>
        <w:t>Compensation Service</w:t>
      </w:r>
      <w:bookmarkEnd w:id="20"/>
      <w:bookmarkEnd w:id="21"/>
      <w:bookmarkEnd w:id="22"/>
      <w:bookmarkEnd w:id="23"/>
      <w:bookmarkEnd w:id="24"/>
      <w:bookmarkEnd w:id="25"/>
      <w:bookmarkEnd w:id="26"/>
      <w:bookmarkEnd w:id="27"/>
      <w:bookmarkEnd w:id="28"/>
    </w:p>
    <w:p w14:paraId="1E4F1B13" w14:textId="1424007B" w:rsidR="0017018A" w:rsidRDefault="0017018A" w:rsidP="0017018A">
      <w:pPr>
        <w:keepNext/>
        <w:keepLines/>
        <w:jc w:val="center"/>
        <w:outlineLvl w:val="0"/>
        <w:rPr>
          <w:rFonts w:ascii="Arial" w:eastAsia="MS ????" w:hAnsi="Arial" w:cs="Arial"/>
          <w:color w:val="365F91" w:themeColor="accent1" w:themeShade="BF"/>
          <w:sz w:val="28"/>
        </w:rPr>
      </w:pPr>
      <w:bookmarkStart w:id="29" w:name="_Toc533676399"/>
      <w:bookmarkStart w:id="30" w:name="_Toc533676559"/>
      <w:bookmarkStart w:id="31" w:name="_Toc533676589"/>
      <w:bookmarkStart w:id="32" w:name="_Toc533676632"/>
      <w:bookmarkStart w:id="33" w:name="_Toc533676658"/>
      <w:bookmarkStart w:id="34" w:name="_Toc533676809"/>
      <w:bookmarkStart w:id="35" w:name="_Toc533681007"/>
      <w:bookmarkStart w:id="36" w:name="_Toc534190059"/>
      <w:bookmarkStart w:id="37" w:name="_Toc534285413"/>
      <w:r>
        <w:rPr>
          <w:rFonts w:ascii="Arial" w:hAnsi="Arial" w:cs="Arial"/>
          <w:color w:val="365F91" w:themeColor="accent1" w:themeShade="BF"/>
          <w:sz w:val="28"/>
        </w:rPr>
        <w:t>BDD/IDES (212A)</w:t>
      </w:r>
      <w:bookmarkEnd w:id="29"/>
      <w:bookmarkEnd w:id="30"/>
      <w:bookmarkEnd w:id="31"/>
      <w:bookmarkEnd w:id="32"/>
      <w:bookmarkEnd w:id="33"/>
      <w:bookmarkEnd w:id="34"/>
      <w:bookmarkEnd w:id="35"/>
      <w:bookmarkEnd w:id="36"/>
      <w:bookmarkEnd w:id="37"/>
    </w:p>
    <w:p w14:paraId="5BCE5B27" w14:textId="011DEE28" w:rsidR="0017018A" w:rsidRDefault="001A376D" w:rsidP="0017018A">
      <w:pPr>
        <w:keepNext/>
        <w:keepLines/>
        <w:jc w:val="center"/>
        <w:outlineLvl w:val="1"/>
        <w:rPr>
          <w:rFonts w:ascii="Arial" w:eastAsia="MS ????" w:hAnsi="Arial" w:cs="Arial"/>
          <w:color w:val="365F91" w:themeColor="accent1" w:themeShade="BF"/>
          <w:sz w:val="28"/>
        </w:rPr>
      </w:pPr>
      <w:bookmarkStart w:id="38" w:name="_Toc533676400"/>
      <w:bookmarkStart w:id="39" w:name="_Toc533676560"/>
      <w:bookmarkStart w:id="40" w:name="_Toc533676590"/>
      <w:bookmarkStart w:id="41" w:name="_Toc533676633"/>
      <w:bookmarkStart w:id="42" w:name="_Toc533676659"/>
      <w:bookmarkStart w:id="43" w:name="_Toc533676810"/>
      <w:bookmarkStart w:id="44" w:name="_Toc533681008"/>
      <w:bookmarkStart w:id="45" w:name="_Toc534190060"/>
      <w:bookmarkStart w:id="46" w:name="_Toc534285414"/>
      <w:r>
        <w:rPr>
          <w:rFonts w:ascii="Arial" w:eastAsia="MS ????" w:hAnsi="Arial" w:cs="Arial"/>
          <w:color w:val="365F91" w:themeColor="accent1" w:themeShade="BF"/>
          <w:sz w:val="28"/>
        </w:rPr>
        <w:t>October 12</w:t>
      </w:r>
      <w:r w:rsidR="0017018A">
        <w:rPr>
          <w:rFonts w:ascii="Arial" w:eastAsia="MS ????" w:hAnsi="Arial" w:cs="Arial"/>
          <w:color w:val="365F91" w:themeColor="accent1" w:themeShade="BF"/>
          <w:sz w:val="28"/>
        </w:rPr>
        <w:t>, 202</w:t>
      </w:r>
      <w:r w:rsidR="004B45B8">
        <w:rPr>
          <w:rFonts w:ascii="Arial" w:eastAsia="MS ????" w:hAnsi="Arial" w:cs="Arial"/>
          <w:color w:val="365F91" w:themeColor="accent1" w:themeShade="BF"/>
          <w:sz w:val="28"/>
        </w:rPr>
        <w:t>1</w:t>
      </w:r>
      <w:r w:rsidR="0017018A">
        <w:rPr>
          <w:rFonts w:ascii="Arial" w:eastAsia="MS ????" w:hAnsi="Arial" w:cs="Arial"/>
          <w:color w:val="365F91" w:themeColor="accent1" w:themeShade="BF"/>
          <w:sz w:val="28"/>
        </w:rPr>
        <w:t xml:space="preserve"> — 2 PM ET</w:t>
      </w:r>
      <w:bookmarkEnd w:id="38"/>
      <w:bookmarkEnd w:id="39"/>
      <w:bookmarkEnd w:id="40"/>
      <w:bookmarkEnd w:id="41"/>
      <w:bookmarkEnd w:id="42"/>
      <w:bookmarkEnd w:id="43"/>
      <w:bookmarkEnd w:id="44"/>
      <w:bookmarkEnd w:id="45"/>
      <w:bookmarkEnd w:id="46"/>
    </w:p>
    <w:p w14:paraId="19477C56" w14:textId="29D4000D" w:rsidR="00107B0A" w:rsidRDefault="00107B0A" w:rsidP="0017018A">
      <w:pPr>
        <w:keepNext/>
        <w:keepLines/>
        <w:tabs>
          <w:tab w:val="left" w:pos="5940"/>
        </w:tabs>
        <w:jc w:val="center"/>
        <w:outlineLvl w:val="0"/>
        <w:rPr>
          <w:rFonts w:ascii="Arial" w:eastAsia="MS ????" w:hAnsi="Arial" w:cs="Arial"/>
          <w:color w:val="365F91" w:themeColor="accent1" w:themeShade="BF"/>
          <w:sz w:val="28"/>
        </w:rPr>
      </w:pPr>
    </w:p>
    <w:p w14:paraId="78BD7094" w14:textId="3C7B47EF" w:rsidR="00A0458C" w:rsidRDefault="00941949" w:rsidP="00B0443B">
      <w:pPr>
        <w:keepNext/>
        <w:keepLines/>
        <w:outlineLvl w:val="0"/>
        <w:rPr>
          <w:rFonts w:ascii="Arial" w:hAnsi="Arial" w:cs="Arial"/>
          <w:color w:val="000000" w:themeColor="text1"/>
        </w:rPr>
      </w:pPr>
      <w:bookmarkStart w:id="47" w:name="_Toc533676401"/>
      <w:bookmarkStart w:id="48" w:name="_Toc533676561"/>
      <w:bookmarkStart w:id="49" w:name="_Toc533676591"/>
      <w:bookmarkStart w:id="50" w:name="_Toc533676634"/>
      <w:bookmarkStart w:id="51" w:name="_Toc533676660"/>
      <w:bookmarkStart w:id="52" w:name="_Toc533676811"/>
      <w:bookmarkStart w:id="53" w:name="_Toc533681009"/>
      <w:bookmarkStart w:id="54" w:name="_Toc534190061"/>
      <w:bookmarkStart w:id="55" w:name="_Toc534285415"/>
      <w:bookmarkEnd w:id="1"/>
      <w:bookmarkEnd w:id="2"/>
      <w:bookmarkEnd w:id="3"/>
      <w:bookmarkEnd w:id="4"/>
      <w:bookmarkEnd w:id="5"/>
      <w:bookmarkEnd w:id="6"/>
      <w:bookmarkEnd w:id="7"/>
      <w:bookmarkEnd w:id="8"/>
      <w:bookmarkEnd w:id="9"/>
      <w:bookmarkEnd w:id="10"/>
      <w:r>
        <w:rPr>
          <w:rFonts w:ascii="Arial" w:hAnsi="Arial" w:cs="Arial"/>
          <w:color w:val="000000" w:themeColor="text1"/>
        </w:rPr>
        <w:t>T</w:t>
      </w:r>
      <w:r w:rsidR="002A757B">
        <w:rPr>
          <w:rFonts w:ascii="Arial" w:hAnsi="Arial" w:cs="Arial"/>
          <w:color w:val="000000" w:themeColor="text1"/>
        </w:rPr>
        <w:t xml:space="preserve">he Compensation Service BDD/IDES </w:t>
      </w:r>
      <w:r w:rsidR="002A757B">
        <w:rPr>
          <w:rFonts w:ascii="Arial" w:hAnsi="Arial" w:cs="Arial"/>
          <w:color w:val="auto"/>
        </w:rPr>
        <w:t>h</w:t>
      </w:r>
      <w:r w:rsidR="002A757B">
        <w:rPr>
          <w:rFonts w:ascii="Arial" w:hAnsi="Arial" w:cs="Arial"/>
          <w:color w:val="000000" w:themeColor="text1"/>
        </w:rPr>
        <w:t>osts this call to announce updates and address issues and questions related to the BDD/IDES Programs. All Military Services Coordinators (MSCs), Disability Rating Activity Sites (DRAS), Regional Offices and other VA personnel supporting BDD/IDES are invited to participate.</w:t>
      </w:r>
      <w:bookmarkEnd w:id="47"/>
      <w:bookmarkEnd w:id="48"/>
      <w:bookmarkEnd w:id="49"/>
      <w:bookmarkEnd w:id="50"/>
      <w:bookmarkEnd w:id="51"/>
      <w:bookmarkEnd w:id="52"/>
      <w:bookmarkEnd w:id="53"/>
      <w:bookmarkEnd w:id="54"/>
      <w:bookmarkEnd w:id="55"/>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77777777" w:rsidR="00D36130" w:rsidRDefault="002A757B">
      <w:pPr>
        <w:rPr>
          <w:rFonts w:ascii="Arial" w:hAnsi="Arial" w:cs="Arial"/>
          <w:color w:val="000000" w:themeColor="text1"/>
        </w:rPr>
      </w:pPr>
      <w:r>
        <w:rPr>
          <w:rFonts w:ascii="Arial" w:hAnsi="Arial" w:cs="Arial"/>
          <w:color w:val="000000" w:themeColor="text1"/>
        </w:rPr>
        <w:t xml:space="preserve">This read-ahead is provided to facilitate discussion during the conference call.  </w:t>
      </w:r>
    </w:p>
    <w:p w14:paraId="44EC026B" w14:textId="77777777" w:rsidR="00D36130" w:rsidRDefault="00D36130">
      <w:pPr>
        <w:rPr>
          <w:rFonts w:ascii="Arial" w:hAnsi="Arial" w:cs="Arial"/>
          <w:color w:val="000000" w:themeColor="text1"/>
        </w:rPr>
      </w:pPr>
    </w:p>
    <w:p w14:paraId="78BD7096" w14:textId="2C64E6E4" w:rsidR="00A0458C" w:rsidRDefault="00EF2734">
      <w:pPr>
        <w:rPr>
          <w:rFonts w:ascii="Arial" w:hAnsi="Arial" w:cs="Arial"/>
          <w:color w:val="000000" w:themeColor="text1"/>
        </w:rPr>
      </w:pPr>
      <w:r w:rsidRPr="2F53B920">
        <w:rPr>
          <w:rFonts w:ascii="Arial" w:hAnsi="Arial" w:cs="Arial"/>
          <w:color w:val="000000" w:themeColor="text1"/>
        </w:rPr>
        <w:t>Th</w:t>
      </w:r>
      <w:r w:rsidR="00CE5FC1" w:rsidRPr="2F53B920">
        <w:rPr>
          <w:rFonts w:ascii="Arial" w:hAnsi="Arial" w:cs="Arial"/>
          <w:color w:val="000000" w:themeColor="text1"/>
        </w:rPr>
        <w:t>e</w:t>
      </w:r>
      <w:r w:rsidR="0005054F" w:rsidRPr="2F53B920">
        <w:rPr>
          <w:rFonts w:ascii="Arial" w:hAnsi="Arial" w:cs="Arial"/>
          <w:color w:val="000000" w:themeColor="text1"/>
        </w:rPr>
        <w:t xml:space="preserve"> </w:t>
      </w:r>
      <w:r w:rsidR="00CE5FC1" w:rsidRPr="2F53B920">
        <w:rPr>
          <w:rFonts w:ascii="Arial" w:hAnsi="Arial" w:cs="Arial"/>
          <w:color w:val="000000" w:themeColor="text1"/>
        </w:rPr>
        <w:t xml:space="preserve">Call Notes </w:t>
      </w:r>
      <w:r w:rsidRPr="2F53B920">
        <w:rPr>
          <w:rFonts w:ascii="Arial" w:hAnsi="Arial" w:cs="Arial"/>
          <w:color w:val="000000" w:themeColor="text1"/>
        </w:rPr>
        <w:t xml:space="preserve">for the </w:t>
      </w:r>
      <w:r w:rsidR="001A376D" w:rsidRPr="2F53B920">
        <w:rPr>
          <w:rFonts w:ascii="Arial" w:hAnsi="Arial" w:cs="Arial"/>
          <w:color w:val="000000" w:themeColor="text1"/>
        </w:rPr>
        <w:t>September MSC Tr</w:t>
      </w:r>
      <w:r w:rsidR="3B46998C" w:rsidRPr="2F53B920">
        <w:rPr>
          <w:rFonts w:ascii="Arial" w:hAnsi="Arial" w:cs="Arial"/>
          <w:color w:val="000000" w:themeColor="text1"/>
        </w:rPr>
        <w:t>aining</w:t>
      </w:r>
      <w:r w:rsidR="001A376D" w:rsidRPr="2F53B920">
        <w:rPr>
          <w:rFonts w:ascii="Arial" w:hAnsi="Arial" w:cs="Arial"/>
          <w:color w:val="000000" w:themeColor="text1"/>
        </w:rPr>
        <w:t xml:space="preserve"> Event </w:t>
      </w:r>
      <w:proofErr w:type="gramStart"/>
      <w:r w:rsidR="00E17A9F" w:rsidRPr="2F53B920">
        <w:rPr>
          <w:rFonts w:ascii="Arial" w:hAnsi="Arial" w:cs="Arial"/>
          <w:color w:val="000000" w:themeColor="text1"/>
        </w:rPr>
        <w:t>are</w:t>
      </w:r>
      <w:r w:rsidR="721ECAF5" w:rsidRPr="2F53B920">
        <w:rPr>
          <w:rFonts w:ascii="Arial" w:hAnsi="Arial" w:cs="Arial"/>
          <w:color w:val="000000" w:themeColor="text1"/>
        </w:rPr>
        <w:t xml:space="preserve"> located</w:t>
      </w:r>
      <w:r w:rsidR="00E17A9F" w:rsidRPr="2F53B920">
        <w:rPr>
          <w:rFonts w:ascii="Arial" w:hAnsi="Arial" w:cs="Arial"/>
          <w:color w:val="000000" w:themeColor="text1"/>
        </w:rPr>
        <w:t xml:space="preserve"> in</w:t>
      </w:r>
      <w:proofErr w:type="gramEnd"/>
      <w:r w:rsidR="00E17A9F" w:rsidRPr="2F53B920">
        <w:rPr>
          <w:rFonts w:ascii="Arial" w:hAnsi="Arial" w:cs="Arial"/>
          <w:color w:val="000000" w:themeColor="text1"/>
        </w:rPr>
        <w:t xml:space="preserve"> Appendix 1</w:t>
      </w:r>
      <w:r w:rsidR="0005054F" w:rsidRPr="2F53B920">
        <w:rPr>
          <w:rFonts w:ascii="Arial" w:hAnsi="Arial" w:cs="Arial"/>
          <w:color w:val="000000" w:themeColor="text1"/>
        </w:rPr>
        <w:t xml:space="preserve">. </w:t>
      </w:r>
      <w:r w:rsidR="00AB24D2" w:rsidRPr="2F53B920">
        <w:rPr>
          <w:rFonts w:ascii="Arial" w:hAnsi="Arial" w:cs="Arial"/>
          <w:color w:val="000000" w:themeColor="text1"/>
        </w:rPr>
        <w:t>The TMS # for th</w:t>
      </w:r>
      <w:r w:rsidR="00617579" w:rsidRPr="2F53B920">
        <w:rPr>
          <w:rFonts w:ascii="Arial" w:hAnsi="Arial" w:cs="Arial"/>
          <w:color w:val="000000" w:themeColor="text1"/>
        </w:rPr>
        <w:t>is month</w:t>
      </w:r>
      <w:r w:rsidR="00196ACD" w:rsidRPr="2F53B920">
        <w:rPr>
          <w:rFonts w:ascii="Arial" w:hAnsi="Arial" w:cs="Arial"/>
          <w:color w:val="000000" w:themeColor="text1"/>
        </w:rPr>
        <w:t>’</w:t>
      </w:r>
      <w:r w:rsidR="00AB24D2" w:rsidRPr="2F53B920">
        <w:rPr>
          <w:rFonts w:ascii="Arial" w:hAnsi="Arial" w:cs="Arial"/>
          <w:color w:val="000000" w:themeColor="text1"/>
        </w:rPr>
        <w:t xml:space="preserve">s call </w:t>
      </w:r>
      <w:r w:rsidR="00E57132" w:rsidRPr="2F53B920">
        <w:rPr>
          <w:rFonts w:ascii="Arial" w:hAnsi="Arial" w:cs="Arial"/>
          <w:color w:val="000000" w:themeColor="text1"/>
        </w:rPr>
        <w:t xml:space="preserve">will be provided during the call </w:t>
      </w:r>
      <w:r w:rsidR="005D15E3" w:rsidRPr="2F53B920">
        <w:rPr>
          <w:rFonts w:ascii="Arial" w:hAnsi="Arial" w:cs="Arial"/>
          <w:color w:val="000000" w:themeColor="text1"/>
        </w:rPr>
        <w:t xml:space="preserve">and </w:t>
      </w:r>
      <w:r w:rsidR="035F59F6" w:rsidRPr="2F53B920">
        <w:rPr>
          <w:rFonts w:ascii="Arial" w:hAnsi="Arial" w:cs="Arial"/>
          <w:color w:val="000000" w:themeColor="text1"/>
        </w:rPr>
        <w:t xml:space="preserve">will </w:t>
      </w:r>
      <w:r w:rsidR="00AB24D2" w:rsidRPr="2F53B920">
        <w:rPr>
          <w:rFonts w:ascii="Arial" w:hAnsi="Arial" w:cs="Arial"/>
          <w:color w:val="000000" w:themeColor="text1"/>
        </w:rPr>
        <w:t xml:space="preserve">be active within a week of the </w:t>
      </w:r>
      <w:r w:rsidR="005A4526" w:rsidRPr="2F53B920">
        <w:rPr>
          <w:rFonts w:ascii="Arial" w:hAnsi="Arial" w:cs="Arial"/>
          <w:color w:val="000000" w:themeColor="text1"/>
        </w:rPr>
        <w:t>call’s</w:t>
      </w:r>
      <w:r w:rsidR="00AB24D2" w:rsidRPr="2F53B920">
        <w:rPr>
          <w:rFonts w:ascii="Arial" w:hAnsi="Arial" w:cs="Arial"/>
          <w:color w:val="000000" w:themeColor="text1"/>
        </w:rPr>
        <w:t xml:space="preserve"> completion. </w:t>
      </w:r>
      <w:r w:rsidR="002208A2" w:rsidRPr="2F53B920">
        <w:rPr>
          <w:rFonts w:ascii="Arial" w:hAnsi="Arial" w:cs="Arial"/>
          <w:color w:val="000000" w:themeColor="text1"/>
        </w:rPr>
        <w:t xml:space="preserve">A Calendar Blast will notify the field when the </w:t>
      </w:r>
      <w:r w:rsidR="00D36130" w:rsidRPr="2F53B920">
        <w:rPr>
          <w:rFonts w:ascii="Arial" w:hAnsi="Arial" w:cs="Arial"/>
          <w:color w:val="000000" w:themeColor="text1"/>
        </w:rPr>
        <w:t xml:space="preserve">TMS # is active.  </w:t>
      </w:r>
      <w:r w:rsidR="002A757B" w:rsidRPr="2F53B920">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690D21BD" w14:textId="77777777" w:rsidR="005E1FF7" w:rsidRPr="00D45E6B" w:rsidRDefault="00261BB1" w:rsidP="005E1FF7">
      <w:pPr>
        <w:rPr>
          <w:rFonts w:ascii="Arial" w:hAnsi="Arial" w:cs="Arial"/>
          <w:color w:val="252424"/>
        </w:rPr>
      </w:pPr>
      <w:hyperlink r:id="rId11" w:tgtFrame="_blank" w:history="1">
        <w:r w:rsidR="005E1FF7" w:rsidRPr="00D45E6B">
          <w:rPr>
            <w:rFonts w:ascii="Arial" w:hAnsi="Arial" w:cs="Arial"/>
            <w:color w:val="6264A7"/>
            <w:u w:val="single"/>
          </w:rPr>
          <w:t>Join Microsoft Teams Meeting</w:t>
        </w:r>
      </w:hyperlink>
      <w:r w:rsidR="005E1FF7" w:rsidRPr="00D45E6B">
        <w:rPr>
          <w:rFonts w:ascii="Arial" w:hAnsi="Arial" w:cs="Arial"/>
          <w:color w:val="252424"/>
        </w:rPr>
        <w:t xml:space="preserve"> </w:t>
      </w:r>
    </w:p>
    <w:p w14:paraId="37D449B8" w14:textId="64F329BA" w:rsidR="005E1FF7" w:rsidRPr="00D45E6B" w:rsidRDefault="00261BB1" w:rsidP="005E1FF7">
      <w:pPr>
        <w:rPr>
          <w:rFonts w:ascii="Arial" w:hAnsi="Arial" w:cs="Arial"/>
          <w:color w:val="252424"/>
        </w:rPr>
      </w:pPr>
      <w:hyperlink r:id="rId12" w:anchor=" " w:tgtFrame="_blank" w:history="1">
        <w:r w:rsidR="005E1FF7" w:rsidRPr="00D45E6B">
          <w:rPr>
            <w:rFonts w:ascii="Arial" w:hAnsi="Arial" w:cs="Arial"/>
            <w:color w:val="6264A7"/>
          </w:rPr>
          <w:t>+1 872-701-0185</w:t>
        </w:r>
      </w:hyperlink>
      <w:r w:rsidR="005E1FF7" w:rsidRPr="00D45E6B">
        <w:rPr>
          <w:rFonts w:ascii="Arial" w:hAnsi="Arial" w:cs="Arial"/>
          <w:color w:val="252424"/>
        </w:rPr>
        <w:t xml:space="preserve">  United States</w:t>
      </w:r>
      <w:r w:rsidR="007C1C63" w:rsidRPr="00D45E6B">
        <w:rPr>
          <w:rFonts w:ascii="Arial" w:hAnsi="Arial" w:cs="Arial"/>
          <w:color w:val="252424"/>
        </w:rPr>
        <w:t xml:space="preserve"> </w:t>
      </w:r>
      <w:r w:rsidR="005E1FF7" w:rsidRPr="00D45E6B">
        <w:rPr>
          <w:rFonts w:ascii="Arial" w:hAnsi="Arial" w:cs="Arial"/>
          <w:color w:val="252424"/>
        </w:rPr>
        <w:t xml:space="preserve">(Toll) </w:t>
      </w:r>
    </w:p>
    <w:p w14:paraId="661CED8F" w14:textId="77777777" w:rsidR="005E1FF7" w:rsidRPr="00D45E6B" w:rsidRDefault="005E1FF7" w:rsidP="005E1FF7">
      <w:pPr>
        <w:rPr>
          <w:rFonts w:ascii="Arial" w:hAnsi="Arial" w:cs="Arial"/>
          <w:color w:val="252424"/>
        </w:rPr>
      </w:pPr>
      <w:r w:rsidRPr="00D45E6B">
        <w:rPr>
          <w:rFonts w:ascii="Arial" w:hAnsi="Arial" w:cs="Arial"/>
          <w:color w:val="252424"/>
        </w:rPr>
        <w:t xml:space="preserve">Conference ID: 448 196 643# </w:t>
      </w:r>
    </w:p>
    <w:p w14:paraId="66409BD0" w14:textId="4B2FB4AC" w:rsidR="00E549B3" w:rsidRPr="00D45E6B" w:rsidRDefault="00E549B3">
      <w:pPr>
        <w:widowControl w:val="0"/>
        <w:autoSpaceDE w:val="0"/>
        <w:autoSpaceDN w:val="0"/>
        <w:adjustRightInd w:val="0"/>
        <w:rPr>
          <w:rFonts w:ascii="Arial" w:hAnsi="Arial" w:cs="Arial"/>
          <w:color w:val="auto"/>
        </w:rPr>
      </w:pPr>
    </w:p>
    <w:p w14:paraId="5D954775" w14:textId="2F24B588" w:rsidR="00383D3A" w:rsidRDefault="009652CD">
      <w:pPr>
        <w:widowControl w:val="0"/>
        <w:autoSpaceDE w:val="0"/>
        <w:autoSpaceDN w:val="0"/>
        <w:adjustRightInd w:val="0"/>
        <w:rPr>
          <w:rStyle w:val="Hyperlink"/>
          <w:rFonts w:ascii="Arial" w:hAnsi="Arial" w:cs="Arial"/>
        </w:rPr>
      </w:pPr>
      <w:r w:rsidRPr="2F53B920">
        <w:rPr>
          <w:rFonts w:ascii="Arial" w:hAnsi="Arial" w:cs="Arial"/>
          <w:color w:val="auto"/>
        </w:rPr>
        <w:t xml:space="preserve">The </w:t>
      </w:r>
      <w:r w:rsidR="588B27D4" w:rsidRPr="2F53B920">
        <w:rPr>
          <w:rFonts w:ascii="Arial" w:hAnsi="Arial" w:cs="Arial"/>
          <w:color w:val="auto"/>
        </w:rPr>
        <w:t>r</w:t>
      </w:r>
      <w:r w:rsidRPr="2F53B920">
        <w:rPr>
          <w:rFonts w:ascii="Arial" w:hAnsi="Arial" w:cs="Arial"/>
          <w:color w:val="auto"/>
        </w:rPr>
        <w:t>ead</w:t>
      </w:r>
      <w:r w:rsidR="559EA019" w:rsidRPr="2F53B920">
        <w:rPr>
          <w:rFonts w:ascii="Arial" w:hAnsi="Arial" w:cs="Arial"/>
          <w:color w:val="auto"/>
        </w:rPr>
        <w:t>a</w:t>
      </w:r>
      <w:r w:rsidRPr="2F53B920">
        <w:rPr>
          <w:rFonts w:ascii="Arial" w:hAnsi="Arial" w:cs="Arial"/>
          <w:color w:val="auto"/>
        </w:rPr>
        <w:t xml:space="preserve">head and </w:t>
      </w:r>
      <w:r w:rsidR="23E966A2" w:rsidRPr="2F53B920">
        <w:rPr>
          <w:rFonts w:ascii="Arial" w:hAnsi="Arial" w:cs="Arial"/>
          <w:color w:val="auto"/>
        </w:rPr>
        <w:t>s</w:t>
      </w:r>
      <w:r w:rsidRPr="2F53B920">
        <w:rPr>
          <w:rFonts w:ascii="Arial" w:hAnsi="Arial" w:cs="Arial"/>
          <w:color w:val="auto"/>
        </w:rPr>
        <w:t>lides will be attached to the Chat</w:t>
      </w:r>
      <w:r w:rsidR="00D71E4D" w:rsidRPr="2F53B920">
        <w:rPr>
          <w:rFonts w:ascii="Arial" w:hAnsi="Arial" w:cs="Arial"/>
          <w:color w:val="auto"/>
        </w:rPr>
        <w:t xml:space="preserve"> (</w:t>
      </w:r>
      <w:r w:rsidR="35132EB7" w:rsidRPr="2F53B920">
        <w:rPr>
          <w:rFonts w:ascii="Arial" w:hAnsi="Arial" w:cs="Arial"/>
          <w:color w:val="auto"/>
        </w:rPr>
        <w:t xml:space="preserve">you </w:t>
      </w:r>
      <w:r w:rsidR="00D71E4D" w:rsidRPr="2F53B920">
        <w:rPr>
          <w:rFonts w:ascii="Arial" w:hAnsi="Arial" w:cs="Arial"/>
          <w:color w:val="auto"/>
        </w:rPr>
        <w:t>may have to scroll up in the Chat)</w:t>
      </w:r>
      <w:r w:rsidR="00EB15E4" w:rsidRPr="2F53B920">
        <w:rPr>
          <w:rFonts w:ascii="Arial" w:hAnsi="Arial" w:cs="Arial"/>
          <w:color w:val="auto"/>
        </w:rPr>
        <w:t xml:space="preserve"> and</w:t>
      </w:r>
      <w:r w:rsidRPr="2F53B920">
        <w:rPr>
          <w:rFonts w:ascii="Arial" w:hAnsi="Arial" w:cs="Arial"/>
          <w:color w:val="auto"/>
        </w:rPr>
        <w:t xml:space="preserve"> can also be found in the </w:t>
      </w:r>
      <w:r w:rsidR="003478C4" w:rsidRPr="2F53B920">
        <w:rPr>
          <w:rFonts w:ascii="Arial" w:hAnsi="Arial" w:cs="Arial"/>
          <w:color w:val="auto"/>
        </w:rPr>
        <w:t xml:space="preserve">Files </w:t>
      </w:r>
      <w:r w:rsidRPr="2F53B920">
        <w:rPr>
          <w:rFonts w:ascii="Arial" w:hAnsi="Arial" w:cs="Arial"/>
          <w:color w:val="auto"/>
        </w:rPr>
        <w:t xml:space="preserve">link on </w:t>
      </w:r>
      <w:r w:rsidR="0042222A" w:rsidRPr="2F53B920">
        <w:rPr>
          <w:rFonts w:ascii="Arial" w:hAnsi="Arial" w:cs="Arial"/>
          <w:color w:val="auto"/>
        </w:rPr>
        <w:t>the call</w:t>
      </w:r>
      <w:r w:rsidR="006B178C" w:rsidRPr="2F53B920">
        <w:rPr>
          <w:rFonts w:ascii="Arial" w:hAnsi="Arial" w:cs="Arial"/>
          <w:color w:val="auto"/>
        </w:rPr>
        <w:t>. They</w:t>
      </w:r>
      <w:r w:rsidR="00383D3A" w:rsidRPr="2F53B920">
        <w:rPr>
          <w:rFonts w:ascii="Arial" w:hAnsi="Arial" w:cs="Arial"/>
          <w:color w:val="auto"/>
        </w:rPr>
        <w:t xml:space="preserve"> are also located on the </w:t>
      </w:r>
      <w:hyperlink r:id="rId13" w:history="1">
        <w:r w:rsidR="1A94B237" w:rsidRPr="2F53B920">
          <w:rPr>
            <w:rStyle w:val="Hyperlink"/>
            <w:rFonts w:ascii="Arial" w:hAnsi="Arial" w:cs="Arial"/>
          </w:rPr>
          <w:t>IDES</w:t>
        </w:r>
      </w:hyperlink>
      <w:r w:rsidRPr="2F53B920">
        <w:rPr>
          <w:rFonts w:ascii="Arial" w:hAnsi="Arial" w:cs="Arial"/>
          <w:color w:val="auto"/>
        </w:rPr>
        <w:t xml:space="preserve"> and  </w:t>
      </w:r>
      <w:r w:rsidR="6036F136" w:rsidRPr="2F53B920">
        <w:rPr>
          <w:rFonts w:ascii="Arial" w:hAnsi="Arial" w:cs="Arial"/>
        </w:rPr>
        <w:t xml:space="preserve"> home pages.</w:t>
      </w:r>
    </w:p>
    <w:p w14:paraId="0CE705DC" w14:textId="6B55098A" w:rsidR="009652CD" w:rsidRPr="00383D3A" w:rsidRDefault="00383D3A">
      <w:pPr>
        <w:widowControl w:val="0"/>
        <w:autoSpaceDE w:val="0"/>
        <w:autoSpaceDN w:val="0"/>
        <w:adjustRightInd w:val="0"/>
        <w:rPr>
          <w:rFonts w:ascii="Arial" w:hAnsi="Arial" w:cs="Arial"/>
          <w:color w:val="auto"/>
        </w:rPr>
      </w:pPr>
      <w:r w:rsidRPr="00383D3A">
        <w:rPr>
          <w:rStyle w:val="Hyperlink"/>
          <w:rFonts w:ascii="Arial" w:hAnsi="Arial" w:cs="Arial"/>
          <w:color w:val="auto"/>
        </w:rPr>
        <w:t>Note:</w:t>
      </w:r>
      <w:r w:rsidRPr="00383D3A">
        <w:rPr>
          <w:rStyle w:val="Hyperlink"/>
          <w:rFonts w:ascii="Arial" w:hAnsi="Arial" w:cs="Arial"/>
          <w:color w:val="auto"/>
          <w:u w:val="none"/>
        </w:rPr>
        <w:t xml:space="preserve"> The slides will not be available on the homepages until </w:t>
      </w:r>
      <w:r w:rsidR="008C0A71">
        <w:rPr>
          <w:rStyle w:val="Hyperlink"/>
          <w:rFonts w:ascii="Arial" w:hAnsi="Arial" w:cs="Arial"/>
          <w:color w:val="auto"/>
          <w:u w:val="none"/>
        </w:rPr>
        <w:t xml:space="preserve">about </w:t>
      </w:r>
      <w:r w:rsidRPr="00383D3A">
        <w:rPr>
          <w:rStyle w:val="Hyperlink"/>
          <w:rFonts w:ascii="Arial" w:hAnsi="Arial" w:cs="Arial"/>
          <w:color w:val="auto"/>
          <w:u w:val="none"/>
        </w:rPr>
        <w:t>noon of call day.</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57A95BFF" w14:textId="0F487F47" w:rsidR="006E04F2" w:rsidRPr="000A1A31" w:rsidRDefault="003478C4">
      <w:pPr>
        <w:widowControl w:val="0"/>
        <w:autoSpaceDE w:val="0"/>
        <w:autoSpaceDN w:val="0"/>
        <w:adjustRightInd w:val="0"/>
        <w:rPr>
          <w:rFonts w:ascii="Arial" w:hAnsi="Arial" w:cs="Arial"/>
          <w:color w:val="FF0000"/>
        </w:rPr>
      </w:pPr>
      <w:r>
        <w:rPr>
          <w:noProof/>
        </w:rPr>
        <w:drawing>
          <wp:inline distT="0" distB="0" distL="0" distR="0" wp14:anchorId="3A5A516A" wp14:editId="62BD5FE4">
            <wp:extent cx="6553198" cy="171001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3198" cy="1710011"/>
                    </a:xfrm>
                    <a:prstGeom prst="rect">
                      <a:avLst/>
                    </a:prstGeom>
                  </pic:spPr>
                </pic:pic>
              </a:graphicData>
            </a:graphic>
          </wp:inline>
        </w:drawing>
      </w:r>
    </w:p>
    <w:p w14:paraId="75A3CEF0" w14:textId="77777777" w:rsidR="009652CD" w:rsidRDefault="009652CD">
      <w:pPr>
        <w:widowControl w:val="0"/>
        <w:autoSpaceDE w:val="0"/>
        <w:autoSpaceDN w:val="0"/>
        <w:adjustRightInd w:val="0"/>
        <w:rPr>
          <w:rFonts w:ascii="Arial" w:hAnsi="Arial" w:cs="Arial"/>
          <w:color w:val="auto"/>
        </w:rPr>
      </w:pPr>
    </w:p>
    <w:p w14:paraId="6F34F530" w14:textId="53E0653D" w:rsidR="006365E7" w:rsidRPr="007A296D" w:rsidRDefault="008B5B5A">
      <w:pPr>
        <w:widowControl w:val="0"/>
        <w:autoSpaceDE w:val="0"/>
        <w:autoSpaceDN w:val="0"/>
        <w:adjustRightInd w:val="0"/>
        <w:rPr>
          <w:rFonts w:ascii="Arial" w:hAnsi="Arial" w:cs="Arial"/>
          <w:color w:val="auto"/>
        </w:rPr>
      </w:pPr>
      <w:r w:rsidRPr="00321A0D">
        <w:rPr>
          <w:rFonts w:ascii="Arial" w:hAnsi="Arial" w:cs="Arial"/>
          <w:color w:val="auto"/>
          <w:highlight w:val="yellow"/>
        </w:rPr>
        <w:t>**</w:t>
      </w:r>
      <w:r w:rsidR="007A296D" w:rsidRPr="007A296D">
        <w:rPr>
          <w:rFonts w:ascii="Arial" w:hAnsi="Arial" w:cs="Arial"/>
          <w:color w:val="auto"/>
          <w:highlight w:val="yellow"/>
        </w:rPr>
        <w:t xml:space="preserve"> </w:t>
      </w:r>
      <w:r w:rsidR="007A296D">
        <w:rPr>
          <w:rFonts w:ascii="Arial" w:hAnsi="Arial" w:cs="Arial"/>
          <w:color w:val="auto"/>
          <w:highlight w:val="yellow"/>
        </w:rPr>
        <w:t>A</w:t>
      </w:r>
      <w:r w:rsidR="007A296D" w:rsidRPr="005479E1">
        <w:rPr>
          <w:rFonts w:ascii="Arial" w:hAnsi="Arial" w:cs="Arial"/>
          <w:color w:val="auto"/>
          <w:highlight w:val="yellow"/>
        </w:rPr>
        <w:t>fter the call starts</w:t>
      </w:r>
      <w:r w:rsidR="007A296D" w:rsidRPr="00374AB5">
        <w:rPr>
          <w:rFonts w:ascii="Arial" w:hAnsi="Arial" w:cs="Arial"/>
          <w:color w:val="auto"/>
          <w:highlight w:val="yellow"/>
        </w:rPr>
        <w:t xml:space="preserve">, </w:t>
      </w:r>
      <w:r w:rsidR="007A296D" w:rsidRPr="00C61288">
        <w:rPr>
          <w:rFonts w:ascii="Arial" w:hAnsi="Arial" w:cs="Arial"/>
          <w:color w:val="auto"/>
          <w:highlight w:val="yellow"/>
        </w:rPr>
        <w:t>t</w:t>
      </w:r>
      <w:r w:rsidR="002A757B" w:rsidRPr="00321A0D">
        <w:rPr>
          <w:rFonts w:ascii="Arial" w:hAnsi="Arial" w:cs="Arial"/>
          <w:color w:val="auto"/>
          <w:highlight w:val="yellow"/>
        </w:rPr>
        <w:t xml:space="preserve">he </w:t>
      </w:r>
      <w:r w:rsidR="009652CD" w:rsidRPr="00321A0D">
        <w:rPr>
          <w:rFonts w:ascii="Arial" w:hAnsi="Arial" w:cs="Arial"/>
          <w:color w:val="auto"/>
          <w:highlight w:val="yellow"/>
        </w:rPr>
        <w:t xml:space="preserve">Teams </w:t>
      </w:r>
      <w:r w:rsidR="002A757B" w:rsidRPr="00321A0D">
        <w:rPr>
          <w:rFonts w:ascii="Arial" w:hAnsi="Arial" w:cs="Arial"/>
          <w:color w:val="auto"/>
          <w:highlight w:val="yellow"/>
        </w:rPr>
        <w:t xml:space="preserve">Chat </w:t>
      </w:r>
      <w:r w:rsidR="00652501" w:rsidRPr="00816180">
        <w:rPr>
          <w:rFonts w:ascii="Arial" w:hAnsi="Arial" w:cs="Arial"/>
          <w:b/>
          <w:bCs/>
          <w:color w:val="auto"/>
          <w:highlight w:val="yellow"/>
          <w:u w:val="single"/>
        </w:rPr>
        <w:t xml:space="preserve">will </w:t>
      </w:r>
      <w:r w:rsidR="00637690" w:rsidRPr="00816180">
        <w:rPr>
          <w:rFonts w:ascii="Arial" w:hAnsi="Arial" w:cs="Arial"/>
          <w:b/>
          <w:bCs/>
          <w:color w:val="auto"/>
          <w:highlight w:val="yellow"/>
          <w:u w:val="single"/>
        </w:rPr>
        <w:t>only</w:t>
      </w:r>
      <w:r w:rsidR="00637690">
        <w:rPr>
          <w:rFonts w:ascii="Arial" w:hAnsi="Arial" w:cs="Arial"/>
          <w:color w:val="auto"/>
          <w:highlight w:val="yellow"/>
        </w:rPr>
        <w:t xml:space="preserve"> be used to ask questions. Call </w:t>
      </w:r>
      <w:r w:rsidR="002B1F60">
        <w:rPr>
          <w:rFonts w:ascii="Arial" w:hAnsi="Arial" w:cs="Arial"/>
          <w:color w:val="auto"/>
          <w:highlight w:val="yellow"/>
        </w:rPr>
        <w:t>attendees</w:t>
      </w:r>
      <w:r w:rsidR="00637690">
        <w:rPr>
          <w:rFonts w:ascii="Arial" w:hAnsi="Arial" w:cs="Arial"/>
          <w:color w:val="auto"/>
          <w:highlight w:val="yellow"/>
        </w:rPr>
        <w:t xml:space="preserve"> </w:t>
      </w:r>
      <w:r w:rsidR="002A757B" w:rsidRPr="00321A0D">
        <w:rPr>
          <w:rFonts w:ascii="Arial" w:hAnsi="Arial" w:cs="Arial"/>
          <w:b/>
          <w:bCs/>
          <w:color w:val="auto"/>
          <w:highlight w:val="yellow"/>
          <w:u w:val="single"/>
        </w:rPr>
        <w:t xml:space="preserve">will </w:t>
      </w:r>
      <w:r w:rsidR="009224BF" w:rsidRPr="00321A0D">
        <w:rPr>
          <w:rFonts w:ascii="Arial" w:hAnsi="Arial" w:cs="Arial"/>
          <w:b/>
          <w:bCs/>
          <w:color w:val="auto"/>
          <w:highlight w:val="yellow"/>
          <w:u w:val="single"/>
        </w:rPr>
        <w:t>not</w:t>
      </w:r>
      <w:r w:rsidR="009224BF" w:rsidRPr="00321A0D">
        <w:rPr>
          <w:rFonts w:ascii="Arial" w:hAnsi="Arial" w:cs="Arial"/>
          <w:color w:val="auto"/>
          <w:highlight w:val="yellow"/>
        </w:rPr>
        <w:t xml:space="preserve"> </w:t>
      </w:r>
      <w:r w:rsidR="00637690">
        <w:rPr>
          <w:rFonts w:ascii="Arial" w:hAnsi="Arial" w:cs="Arial"/>
          <w:color w:val="auto"/>
          <w:highlight w:val="yellow"/>
        </w:rPr>
        <w:t xml:space="preserve">make </w:t>
      </w:r>
      <w:r w:rsidR="009224BF" w:rsidRPr="00321A0D">
        <w:rPr>
          <w:rFonts w:ascii="Arial" w:hAnsi="Arial" w:cs="Arial"/>
          <w:color w:val="auto"/>
          <w:highlight w:val="yellow"/>
        </w:rPr>
        <w:t>comment</w:t>
      </w:r>
      <w:r w:rsidR="00637690">
        <w:rPr>
          <w:rFonts w:ascii="Arial" w:hAnsi="Arial" w:cs="Arial"/>
          <w:color w:val="auto"/>
          <w:highlight w:val="yellow"/>
        </w:rPr>
        <w:t xml:space="preserve">s or </w:t>
      </w:r>
      <w:r w:rsidR="009237C5" w:rsidRPr="00321A0D">
        <w:rPr>
          <w:rFonts w:ascii="Arial" w:hAnsi="Arial" w:cs="Arial"/>
          <w:color w:val="auto"/>
          <w:highlight w:val="yellow"/>
        </w:rPr>
        <w:t>respon</w:t>
      </w:r>
      <w:r w:rsidR="00637690">
        <w:rPr>
          <w:rFonts w:ascii="Arial" w:hAnsi="Arial" w:cs="Arial"/>
          <w:color w:val="auto"/>
          <w:highlight w:val="yellow"/>
        </w:rPr>
        <w:t>d to any of the questions</w:t>
      </w:r>
      <w:r w:rsidR="009D6332" w:rsidRPr="00321A0D">
        <w:rPr>
          <w:rFonts w:ascii="Arial" w:hAnsi="Arial" w:cs="Arial"/>
          <w:color w:val="auto"/>
          <w:highlight w:val="yellow"/>
        </w:rPr>
        <w:t>.</w:t>
      </w:r>
      <w:r w:rsidR="007A296D">
        <w:rPr>
          <w:rFonts w:ascii="Arial" w:hAnsi="Arial" w:cs="Arial"/>
          <w:color w:val="auto"/>
          <w:highlight w:val="yellow"/>
        </w:rPr>
        <w:t xml:space="preserve"> </w:t>
      </w:r>
      <w:r w:rsidRPr="007A296D">
        <w:rPr>
          <w:rFonts w:ascii="Arial" w:hAnsi="Arial" w:cs="Arial"/>
          <w:color w:val="auto"/>
          <w:highlight w:val="yellow"/>
        </w:rPr>
        <w:t>Please adhere to this request.</w:t>
      </w:r>
      <w:r w:rsidRPr="007A296D">
        <w:rPr>
          <w:rFonts w:ascii="Arial" w:hAnsi="Arial" w:cs="Arial"/>
          <w:color w:val="auto"/>
        </w:rPr>
        <w:t xml:space="preserve"> </w:t>
      </w:r>
    </w:p>
    <w:p w14:paraId="708CCA0B" w14:textId="77777777" w:rsidR="007A296D" w:rsidRDefault="007A296D">
      <w:pPr>
        <w:widowControl w:val="0"/>
        <w:autoSpaceDE w:val="0"/>
        <w:autoSpaceDN w:val="0"/>
        <w:adjustRightInd w:val="0"/>
        <w:rPr>
          <w:rFonts w:ascii="Arial" w:hAnsi="Arial" w:cs="Arial"/>
          <w:color w:val="auto"/>
        </w:rPr>
      </w:pPr>
    </w:p>
    <w:p w14:paraId="78BD709E" w14:textId="392C38D3" w:rsidR="00A0458C" w:rsidRDefault="002A757B">
      <w:pPr>
        <w:widowControl w:val="0"/>
        <w:autoSpaceDE w:val="0"/>
        <w:autoSpaceDN w:val="0"/>
        <w:adjustRightInd w:val="0"/>
        <w:rPr>
          <w:rFonts w:ascii="Arial" w:hAnsi="Arial" w:cs="Arial"/>
          <w:color w:val="auto"/>
        </w:rPr>
      </w:pPr>
      <w:r>
        <w:rPr>
          <w:rFonts w:ascii="Arial" w:hAnsi="Arial" w:cs="Arial"/>
          <w:color w:val="auto"/>
        </w:rPr>
        <w:t xml:space="preserve">Ask questions over the phone or send an email to the appropriate staff corporate mailbox. </w:t>
      </w:r>
    </w:p>
    <w:p w14:paraId="3EFCD4F0" w14:textId="212DEA1D" w:rsidR="009652CD" w:rsidRPr="00984C0C" w:rsidRDefault="009652CD">
      <w:pPr>
        <w:widowControl w:val="0"/>
        <w:autoSpaceDE w:val="0"/>
        <w:autoSpaceDN w:val="0"/>
        <w:adjustRightInd w:val="0"/>
        <w:rPr>
          <w:rFonts w:ascii="Arial" w:hAnsi="Arial" w:cs="Arial"/>
          <w:color w:val="auto"/>
        </w:rPr>
      </w:pPr>
      <w:r w:rsidRPr="00984C0C">
        <w:rPr>
          <w:rFonts w:ascii="Arial" w:hAnsi="Arial" w:cs="Arial"/>
          <w:color w:val="auto"/>
        </w:rPr>
        <w:t xml:space="preserve">Please mute your microphone </w:t>
      </w:r>
      <w:r w:rsidR="008A5FFE" w:rsidRPr="00984C0C">
        <w:rPr>
          <w:rFonts w:ascii="Arial" w:hAnsi="Arial" w:cs="Arial"/>
          <w:color w:val="auto"/>
        </w:rPr>
        <w:t xml:space="preserve">and turn off your camera </w:t>
      </w:r>
      <w:r w:rsidR="002436E1" w:rsidRPr="00984C0C">
        <w:rPr>
          <w:rFonts w:ascii="Arial" w:hAnsi="Arial" w:cs="Arial"/>
          <w:color w:val="auto"/>
        </w:rPr>
        <w:t xml:space="preserve">by clicking on the appropriate icon. </w:t>
      </w:r>
      <w:r w:rsidR="00E63F32">
        <w:rPr>
          <w:rFonts w:ascii="Arial" w:hAnsi="Arial" w:cs="Arial"/>
          <w:color w:val="auto"/>
        </w:rPr>
        <w:t>(See Figure 1)</w:t>
      </w:r>
      <w:r w:rsidRPr="00984C0C">
        <w:rPr>
          <w:rFonts w:ascii="Arial" w:hAnsi="Arial" w:cs="Arial"/>
          <w:color w:val="auto"/>
        </w:rPr>
        <w:t xml:space="preserve"> </w:t>
      </w:r>
    </w:p>
    <w:p w14:paraId="3D503C55" w14:textId="45558136" w:rsidR="009652CD"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lastRenderedPageBreak/>
        <w:t>Figure 1:</w:t>
      </w:r>
    </w:p>
    <w:p w14:paraId="70BE3542" w14:textId="05E999EF" w:rsidR="00E63F32" w:rsidRDefault="0089336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5648" behindDoc="0" locked="0" layoutInCell="1" allowOverlap="1" wp14:anchorId="2F8BEDE2" wp14:editId="4F76D8AB">
                <wp:simplePos x="0" y="0"/>
                <wp:positionH relativeFrom="margin">
                  <wp:posOffset>0</wp:posOffset>
                </wp:positionH>
                <wp:positionV relativeFrom="paragraph">
                  <wp:posOffset>106680</wp:posOffset>
                </wp:positionV>
                <wp:extent cx="7734300" cy="890270"/>
                <wp:effectExtent l="0" t="0" r="0" b="5080"/>
                <wp:wrapNone/>
                <wp:docPr id="5" name="Group 7"/>
                <wp:cNvGraphicFramePr/>
                <a:graphic xmlns:a="http://schemas.openxmlformats.org/drawingml/2006/main">
                  <a:graphicData uri="http://schemas.microsoft.com/office/word/2010/wordprocessingGroup">
                    <wpg:wgp>
                      <wpg:cNvGrpSpPr/>
                      <wpg:grpSpPr>
                        <a:xfrm>
                          <a:off x="0" y="0"/>
                          <a:ext cx="7734300" cy="890270"/>
                          <a:chOff x="0" y="0"/>
                          <a:chExt cx="10072469" cy="1252693"/>
                        </a:xfrm>
                      </wpg:grpSpPr>
                      <pic:pic xmlns:pic="http://schemas.openxmlformats.org/drawingml/2006/picture">
                        <pic:nvPicPr>
                          <pic:cNvPr id="7" name="Picture 7"/>
                          <pic:cNvPicPr>
                            <a:picLocks noChangeAspect="1"/>
                          </pic:cNvPicPr>
                        </pic:nvPicPr>
                        <pic:blipFill rotWithShape="1">
                          <a:blip r:embed="rId15"/>
                          <a:srcRect l="61962" t="4926" b="86660"/>
                          <a:stretch/>
                        </pic:blipFill>
                        <pic:spPr>
                          <a:xfrm>
                            <a:off x="0" y="0"/>
                            <a:ext cx="10072469" cy="1252693"/>
                          </a:xfrm>
                          <a:prstGeom prst="rect">
                            <a:avLst/>
                          </a:prstGeom>
                        </pic:spPr>
                      </pic:pic>
                      <wps:wsp>
                        <wps:cNvPr id="8" name="Oval 8"/>
                        <wps:cNvSpPr/>
                        <wps:spPr>
                          <a:xfrm>
                            <a:off x="4290648" y="162112"/>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F2822F">
              <v:group id="Group 7" style="position:absolute;margin-left:0;margin-top:8.4pt;width:609pt;height:70.1pt;z-index:251675648;mso-position-horizontal-relative:margin;mso-width-relative:margin;mso-height-relative:margin" coordsize="100724,12526" o:spid="_x0000_s1026" w14:anchorId="1FEDF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">
                  <v:imagedata cropleft="40607f" croptop="3228f" cropbottom="56793f" o:title="" r:id="rId21"/>
                </v:shape>
                <v:oval id="Oval 8" style="position:absolute;left:42906;top:1621;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"/>
                <w10:wrap anchorx="margin"/>
              </v:group>
            </w:pict>
          </mc:Fallback>
        </mc:AlternateContent>
      </w:r>
    </w:p>
    <w:p w14:paraId="295BA8B5" w14:textId="5E0BCDF8" w:rsidR="001818EE" w:rsidRDefault="001818EE">
      <w:pPr>
        <w:widowControl w:val="0"/>
        <w:autoSpaceDE w:val="0"/>
        <w:autoSpaceDN w:val="0"/>
        <w:adjustRightInd w:val="0"/>
        <w:rPr>
          <w:rFonts w:ascii="Arial" w:hAnsi="Arial" w:cs="Arial"/>
          <w:color w:val="auto"/>
          <w:highlight w:val="yellow"/>
        </w:rPr>
      </w:pPr>
    </w:p>
    <w:p w14:paraId="7E91D225" w14:textId="7803B97B" w:rsidR="001818EE" w:rsidRDefault="001818EE">
      <w:pPr>
        <w:widowControl w:val="0"/>
        <w:autoSpaceDE w:val="0"/>
        <w:autoSpaceDN w:val="0"/>
        <w:adjustRightInd w:val="0"/>
        <w:rPr>
          <w:rFonts w:ascii="Arial" w:hAnsi="Arial" w:cs="Arial"/>
          <w:color w:val="auto"/>
          <w:highlight w:val="yellow"/>
        </w:rPr>
      </w:pPr>
    </w:p>
    <w:p w14:paraId="69A13A60" w14:textId="69496F02" w:rsidR="001818EE" w:rsidRDefault="001818EE">
      <w:pPr>
        <w:widowControl w:val="0"/>
        <w:autoSpaceDE w:val="0"/>
        <w:autoSpaceDN w:val="0"/>
        <w:adjustRightInd w:val="0"/>
        <w:rPr>
          <w:rFonts w:ascii="Arial" w:hAnsi="Arial" w:cs="Arial"/>
          <w:color w:val="auto"/>
          <w:highlight w:val="yellow"/>
        </w:rPr>
      </w:pPr>
    </w:p>
    <w:p w14:paraId="41347C6A" w14:textId="1595BC70" w:rsidR="001818EE" w:rsidRDefault="001818EE">
      <w:pPr>
        <w:widowControl w:val="0"/>
        <w:autoSpaceDE w:val="0"/>
        <w:autoSpaceDN w:val="0"/>
        <w:adjustRightInd w:val="0"/>
        <w:rPr>
          <w:rFonts w:ascii="Arial" w:hAnsi="Arial" w:cs="Arial"/>
          <w:color w:val="auto"/>
          <w:highlight w:val="yellow"/>
        </w:rPr>
      </w:pPr>
    </w:p>
    <w:p w14:paraId="2C6AC491" w14:textId="1703CB24" w:rsidR="001818EE" w:rsidRDefault="001818EE">
      <w:pPr>
        <w:widowControl w:val="0"/>
        <w:autoSpaceDE w:val="0"/>
        <w:autoSpaceDN w:val="0"/>
        <w:adjustRightInd w:val="0"/>
        <w:rPr>
          <w:rFonts w:ascii="Arial" w:hAnsi="Arial" w:cs="Arial"/>
          <w:color w:val="auto"/>
          <w:highlight w:val="yellow"/>
        </w:rPr>
      </w:pPr>
    </w:p>
    <w:p w14:paraId="5C4D168A" w14:textId="4AA2BD72" w:rsidR="009652CD" w:rsidRDefault="00E63F32">
      <w:pPr>
        <w:widowControl w:val="0"/>
        <w:autoSpaceDE w:val="0"/>
        <w:autoSpaceDN w:val="0"/>
        <w:adjustRightInd w:val="0"/>
        <w:rPr>
          <w:rFonts w:ascii="Arial" w:hAnsi="Arial" w:cs="Arial"/>
          <w:color w:val="auto"/>
        </w:rPr>
      </w:pPr>
      <w:r>
        <w:rPr>
          <w:rFonts w:ascii="Arial" w:hAnsi="Arial" w:cs="Arial"/>
          <w:color w:val="auto"/>
        </w:rPr>
        <w:t>Below (Figure 2)</w:t>
      </w:r>
      <w:r w:rsidRPr="00984C0C">
        <w:rPr>
          <w:rFonts w:ascii="Arial" w:hAnsi="Arial" w:cs="Arial"/>
          <w:color w:val="auto"/>
        </w:rPr>
        <w:t xml:space="preserve"> </w:t>
      </w:r>
      <w:r w:rsidR="00984C0C" w:rsidRPr="00984C0C">
        <w:rPr>
          <w:rFonts w:ascii="Arial" w:hAnsi="Arial" w:cs="Arial"/>
          <w:color w:val="auto"/>
        </w:rPr>
        <w:t>is what your microph</w:t>
      </w:r>
      <w:r w:rsidR="007802E0">
        <w:rPr>
          <w:rFonts w:ascii="Arial" w:hAnsi="Arial" w:cs="Arial"/>
          <w:color w:val="auto"/>
        </w:rPr>
        <w:t>o</w:t>
      </w:r>
      <w:r w:rsidR="00984C0C" w:rsidRPr="00984C0C">
        <w:rPr>
          <w:rFonts w:ascii="Arial" w:hAnsi="Arial" w:cs="Arial"/>
          <w:color w:val="auto"/>
        </w:rPr>
        <w:t xml:space="preserve">ne </w:t>
      </w:r>
      <w:r w:rsidR="003309B6">
        <w:rPr>
          <w:rFonts w:ascii="Arial" w:hAnsi="Arial" w:cs="Arial"/>
          <w:color w:val="auto"/>
        </w:rPr>
        <w:t xml:space="preserve">and camera </w:t>
      </w:r>
      <w:r w:rsidR="00984C0C" w:rsidRPr="00984C0C">
        <w:rPr>
          <w:rFonts w:ascii="Arial" w:hAnsi="Arial" w:cs="Arial"/>
          <w:color w:val="auto"/>
        </w:rPr>
        <w:t>icon</w:t>
      </w:r>
      <w:r w:rsidR="003309B6">
        <w:rPr>
          <w:rFonts w:ascii="Arial" w:hAnsi="Arial" w:cs="Arial"/>
          <w:color w:val="auto"/>
        </w:rPr>
        <w:t>s</w:t>
      </w:r>
      <w:r w:rsidR="00984C0C" w:rsidRPr="00984C0C">
        <w:rPr>
          <w:rFonts w:ascii="Arial" w:hAnsi="Arial" w:cs="Arial"/>
          <w:color w:val="auto"/>
        </w:rPr>
        <w:t xml:space="preserve"> should look like when it is muted</w:t>
      </w:r>
      <w:r w:rsidR="00A4405D">
        <w:rPr>
          <w:rFonts w:ascii="Arial" w:hAnsi="Arial" w:cs="Arial"/>
          <w:color w:val="auto"/>
        </w:rPr>
        <w:t>/</w:t>
      </w:r>
      <w:r w:rsidR="003309B6">
        <w:rPr>
          <w:rFonts w:ascii="Arial" w:hAnsi="Arial" w:cs="Arial"/>
          <w:color w:val="auto"/>
        </w:rPr>
        <w:t>turned</w:t>
      </w:r>
      <w:r>
        <w:rPr>
          <w:rFonts w:ascii="Arial" w:hAnsi="Arial" w:cs="Arial"/>
          <w:color w:val="auto"/>
        </w:rPr>
        <w:t xml:space="preserve"> off</w:t>
      </w:r>
      <w:r w:rsidR="00984C0C" w:rsidRPr="00984C0C">
        <w:rPr>
          <w:rFonts w:ascii="Arial" w:hAnsi="Arial" w:cs="Arial"/>
          <w:color w:val="auto"/>
        </w:rPr>
        <w:t xml:space="preserve">. </w:t>
      </w:r>
      <w:r w:rsidR="00907A90" w:rsidRPr="00984C0C">
        <w:rPr>
          <w:rFonts w:ascii="Arial" w:hAnsi="Arial" w:cs="Arial"/>
          <w:color w:val="auto"/>
        </w:rPr>
        <w:t>Click the microphone icon to unmute if you need to ask a question</w:t>
      </w:r>
      <w:r w:rsidR="00081FB2">
        <w:rPr>
          <w:rFonts w:ascii="Arial" w:hAnsi="Arial" w:cs="Arial"/>
          <w:color w:val="auto"/>
        </w:rPr>
        <w:t xml:space="preserve"> (</w:t>
      </w:r>
      <w:r w:rsidR="005D4D33">
        <w:rPr>
          <w:rFonts w:ascii="Arial" w:hAnsi="Arial" w:cs="Arial"/>
          <w:color w:val="auto"/>
        </w:rPr>
        <w:t>d</w:t>
      </w:r>
      <w:r w:rsidR="00081FB2" w:rsidRPr="00081FB2">
        <w:rPr>
          <w:rFonts w:ascii="Arial" w:hAnsi="Arial" w:cs="Arial"/>
          <w:color w:val="auto"/>
        </w:rPr>
        <w:t>o not unmute if you do not need to speak</w:t>
      </w:r>
      <w:r w:rsidR="00081FB2">
        <w:rPr>
          <w:rFonts w:ascii="Arial" w:hAnsi="Arial" w:cs="Arial"/>
          <w:color w:val="auto"/>
        </w:rPr>
        <w:t>)</w:t>
      </w:r>
      <w:r w:rsidR="00081FB2" w:rsidRPr="00081FB2">
        <w:rPr>
          <w:rFonts w:ascii="Arial" w:hAnsi="Arial" w:cs="Arial"/>
          <w:color w:val="auto"/>
        </w:rPr>
        <w:t>.</w:t>
      </w:r>
      <w:r w:rsidR="00A4405D" w:rsidRPr="00A4405D">
        <w:t xml:space="preserve"> </w:t>
      </w:r>
      <w:r w:rsidR="00A4405D" w:rsidRPr="00A4405D">
        <w:rPr>
          <w:rFonts w:ascii="Arial" w:hAnsi="Arial" w:cs="Arial"/>
          <w:color w:val="auto"/>
        </w:rPr>
        <w:t>If you are dialed in via your phone, ensure your phone is muted.</w:t>
      </w:r>
    </w:p>
    <w:p w14:paraId="6F3B792C" w14:textId="4C0FAD9A" w:rsidR="009B22C6" w:rsidRDefault="009B22C6">
      <w:pPr>
        <w:widowControl w:val="0"/>
        <w:autoSpaceDE w:val="0"/>
        <w:autoSpaceDN w:val="0"/>
        <w:adjustRightInd w:val="0"/>
        <w:rPr>
          <w:rFonts w:ascii="Arial" w:hAnsi="Arial" w:cs="Arial"/>
          <w:color w:val="auto"/>
        </w:rPr>
      </w:pPr>
    </w:p>
    <w:p w14:paraId="06E93F35" w14:textId="4BE0B29B" w:rsidR="00081FB2"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2:</w:t>
      </w:r>
    </w:p>
    <w:p w14:paraId="529E7CA0" w14:textId="307DEB96" w:rsidR="001818EE" w:rsidRDefault="00550CF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3600" behindDoc="0" locked="0" layoutInCell="1" allowOverlap="1" wp14:anchorId="11B3583F" wp14:editId="47934A1A">
                <wp:simplePos x="0" y="0"/>
                <wp:positionH relativeFrom="margin">
                  <wp:posOffset>0</wp:posOffset>
                </wp:positionH>
                <wp:positionV relativeFrom="paragraph">
                  <wp:posOffset>93345</wp:posOffset>
                </wp:positionV>
                <wp:extent cx="7734300" cy="819150"/>
                <wp:effectExtent l="0" t="0" r="0" b="0"/>
                <wp:wrapNone/>
                <wp:docPr id="1" name="Group 5"/>
                <wp:cNvGraphicFramePr/>
                <a:graphic xmlns:a="http://schemas.openxmlformats.org/drawingml/2006/main">
                  <a:graphicData uri="http://schemas.microsoft.com/office/word/2010/wordprocessingGroup">
                    <wpg:wgp>
                      <wpg:cNvGrpSpPr/>
                      <wpg:grpSpPr>
                        <a:xfrm>
                          <a:off x="0" y="0"/>
                          <a:ext cx="7734300" cy="819150"/>
                          <a:chOff x="0" y="0"/>
                          <a:chExt cx="10072469" cy="1181686"/>
                        </a:xfrm>
                      </wpg:grpSpPr>
                      <pic:pic xmlns:pic="http://schemas.openxmlformats.org/drawingml/2006/picture">
                        <pic:nvPicPr>
                          <pic:cNvPr id="3" name="Picture 3"/>
                          <pic:cNvPicPr>
                            <a:picLocks noChangeAspect="1"/>
                          </pic:cNvPicPr>
                        </pic:nvPicPr>
                        <pic:blipFill rotWithShape="1">
                          <a:blip r:embed="rId22"/>
                          <a:srcRect l="62077" t="4874" b="86685"/>
                          <a:stretch/>
                        </pic:blipFill>
                        <pic:spPr>
                          <a:xfrm>
                            <a:off x="0" y="0"/>
                            <a:ext cx="10072469" cy="1181686"/>
                          </a:xfrm>
                          <a:prstGeom prst="rect">
                            <a:avLst/>
                          </a:prstGeom>
                        </pic:spPr>
                      </pic:pic>
                      <wps:wsp>
                        <wps:cNvPr id="4" name="Oval 4"/>
                        <wps:cNvSpPr/>
                        <wps:spPr>
                          <a:xfrm>
                            <a:off x="4276580" y="126609"/>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036C15">
              <v:group id="Group 5" style="position:absolute;margin-left:0;margin-top:7.35pt;width:609pt;height:64.5pt;z-index:251673600;mso-position-horizontal-relative:margin;mso-width-relative:margin;mso-height-relative:margin" coordsize="100724,11816" o:spid="_x0000_s1026" w14:anchorId="73DC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">
                <v:shape id="Picture 3" style="position:absolute;width:100724;height:118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">
                  <v:imagedata cropleft="40683f" croptop="3194f" cropbottom="56810f" o:title="" r:id="rId23"/>
                </v:shape>
                <v:oval id="Oval 4" style="position:absolute;left:42765;top:1266;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"/>
                <w10:wrap anchorx="margin"/>
              </v:group>
            </w:pict>
          </mc:Fallback>
        </mc:AlternateContent>
      </w:r>
    </w:p>
    <w:p w14:paraId="6699B5F5" w14:textId="6141B307" w:rsidR="001818EE" w:rsidRDefault="001818EE">
      <w:pPr>
        <w:widowControl w:val="0"/>
        <w:autoSpaceDE w:val="0"/>
        <w:autoSpaceDN w:val="0"/>
        <w:adjustRightInd w:val="0"/>
        <w:rPr>
          <w:rFonts w:ascii="Arial" w:hAnsi="Arial" w:cs="Arial"/>
          <w:color w:val="auto"/>
          <w:highlight w:val="yellow"/>
        </w:rPr>
      </w:pPr>
    </w:p>
    <w:p w14:paraId="574CA3BF" w14:textId="30703C94" w:rsidR="000158B2" w:rsidRDefault="000158B2">
      <w:pPr>
        <w:widowControl w:val="0"/>
        <w:autoSpaceDE w:val="0"/>
        <w:autoSpaceDN w:val="0"/>
        <w:adjustRightInd w:val="0"/>
        <w:rPr>
          <w:rFonts w:ascii="Arial" w:hAnsi="Arial" w:cs="Arial"/>
          <w:color w:val="auto"/>
          <w:highlight w:val="yellow"/>
        </w:rPr>
      </w:pPr>
    </w:p>
    <w:p w14:paraId="61B003ED" w14:textId="389378D5" w:rsidR="000158B2" w:rsidRDefault="000158B2">
      <w:pPr>
        <w:widowControl w:val="0"/>
        <w:autoSpaceDE w:val="0"/>
        <w:autoSpaceDN w:val="0"/>
        <w:adjustRightInd w:val="0"/>
        <w:rPr>
          <w:rFonts w:ascii="Arial" w:hAnsi="Arial" w:cs="Arial"/>
          <w:color w:val="auto"/>
          <w:highlight w:val="yellow"/>
        </w:rPr>
      </w:pPr>
    </w:p>
    <w:p w14:paraId="0C8F6623" w14:textId="744E0F9F" w:rsidR="000158B2" w:rsidRDefault="000158B2">
      <w:pPr>
        <w:widowControl w:val="0"/>
        <w:autoSpaceDE w:val="0"/>
        <w:autoSpaceDN w:val="0"/>
        <w:adjustRightInd w:val="0"/>
        <w:rPr>
          <w:rFonts w:ascii="Arial" w:hAnsi="Arial" w:cs="Arial"/>
          <w:color w:val="auto"/>
          <w:highlight w:val="yellow"/>
        </w:rPr>
      </w:pPr>
    </w:p>
    <w:p w14:paraId="71BA4ED4" w14:textId="77777777" w:rsidR="000158B2" w:rsidRDefault="000158B2">
      <w:pPr>
        <w:widowControl w:val="0"/>
        <w:autoSpaceDE w:val="0"/>
        <w:autoSpaceDN w:val="0"/>
        <w:adjustRightInd w:val="0"/>
        <w:rPr>
          <w:rFonts w:ascii="Arial" w:hAnsi="Arial" w:cs="Arial"/>
          <w:color w:val="auto"/>
          <w:highlight w:val="yellow"/>
        </w:rPr>
      </w:pPr>
    </w:p>
    <w:p w14:paraId="53F92B1D" w14:textId="6298B4B2" w:rsidR="006B0498" w:rsidRPr="0006371C" w:rsidRDefault="00652501" w:rsidP="006B0498">
      <w:pPr>
        <w:rPr>
          <w:rFonts w:ascii="Arial" w:hAnsi="Arial" w:cs="Arial"/>
          <w:b/>
          <w:bCs/>
        </w:rPr>
      </w:pPr>
      <w:r>
        <w:rPr>
          <w:rFonts w:ascii="Arial" w:hAnsi="Arial" w:cs="Arial"/>
        </w:rPr>
        <w:t>To ask a question, u</w:t>
      </w:r>
      <w:r w:rsidR="006B0498" w:rsidRPr="006B0498">
        <w:rPr>
          <w:rFonts w:ascii="Arial" w:hAnsi="Arial" w:cs="Arial"/>
        </w:rPr>
        <w:t xml:space="preserve">se the Raise your Hand option </w:t>
      </w:r>
      <w:r w:rsidR="007A5F14">
        <w:rPr>
          <w:rFonts w:ascii="Arial" w:hAnsi="Arial" w:cs="Arial"/>
        </w:rPr>
        <w:t xml:space="preserve">(click the hand and it will change color) </w:t>
      </w:r>
      <w:r w:rsidR="006B0498" w:rsidRPr="006B0498">
        <w:rPr>
          <w:rFonts w:ascii="Arial" w:hAnsi="Arial" w:cs="Arial"/>
        </w:rPr>
        <w:t>in the Teams Meeting and you will be called upon for your question/comment. Once your question/comment is addressed lower your hand</w:t>
      </w:r>
      <w:r w:rsidR="006B0498">
        <w:rPr>
          <w:rFonts w:ascii="Arial" w:hAnsi="Arial" w:cs="Arial"/>
        </w:rPr>
        <w:t xml:space="preserve"> (</w:t>
      </w:r>
      <w:r w:rsidR="007A5F14">
        <w:rPr>
          <w:rFonts w:ascii="Arial" w:hAnsi="Arial" w:cs="Arial"/>
        </w:rPr>
        <w:t>click the hand again) (</w:t>
      </w:r>
      <w:r w:rsidR="006B0498">
        <w:rPr>
          <w:rFonts w:ascii="Arial" w:hAnsi="Arial" w:cs="Arial"/>
        </w:rPr>
        <w:t>Figure 3).</w:t>
      </w:r>
      <w:r w:rsidR="006B0498" w:rsidRPr="006B0498">
        <w:t xml:space="preserve"> </w:t>
      </w:r>
      <w:r w:rsidR="006B0498" w:rsidRPr="0006371C">
        <w:rPr>
          <w:rFonts w:ascii="Arial" w:hAnsi="Arial" w:cs="Arial"/>
          <w:b/>
          <w:bCs/>
        </w:rPr>
        <w:t>Please do not talk/blurt out your question/comments un</w:t>
      </w:r>
      <w:r w:rsidR="002F413C" w:rsidRPr="0006371C">
        <w:rPr>
          <w:rFonts w:ascii="Arial" w:hAnsi="Arial" w:cs="Arial"/>
          <w:b/>
          <w:bCs/>
        </w:rPr>
        <w:t xml:space="preserve">less </w:t>
      </w:r>
      <w:r w:rsidR="006B0498" w:rsidRPr="0006371C">
        <w:rPr>
          <w:rFonts w:ascii="Arial" w:hAnsi="Arial" w:cs="Arial"/>
          <w:b/>
          <w:bCs/>
        </w:rPr>
        <w:t>called upon.</w:t>
      </w:r>
    </w:p>
    <w:p w14:paraId="6E4941E7" w14:textId="11DE6722" w:rsidR="006B0498" w:rsidRPr="0006371C" w:rsidRDefault="006B0498" w:rsidP="007A7433">
      <w:pPr>
        <w:rPr>
          <w:rFonts w:ascii="Arial" w:hAnsi="Arial" w:cs="Arial"/>
          <w:b/>
          <w:bCs/>
        </w:rPr>
      </w:pPr>
    </w:p>
    <w:p w14:paraId="27DF4FA5" w14:textId="59D8E5CA" w:rsidR="006B0498" w:rsidRDefault="006B0498" w:rsidP="006B0498">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3:</w:t>
      </w:r>
    </w:p>
    <w:p w14:paraId="28943DFB" w14:textId="28AD2866" w:rsidR="002B39E9" w:rsidRDefault="00550CF6" w:rsidP="006B0498">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77696" behindDoc="0" locked="0" layoutInCell="1" allowOverlap="1" wp14:anchorId="36489FA0" wp14:editId="77492BE6">
                <wp:simplePos x="0" y="0"/>
                <wp:positionH relativeFrom="margin">
                  <wp:posOffset>0</wp:posOffset>
                </wp:positionH>
                <wp:positionV relativeFrom="paragraph">
                  <wp:posOffset>105410</wp:posOffset>
                </wp:positionV>
                <wp:extent cx="7705725" cy="928370"/>
                <wp:effectExtent l="0" t="0" r="9525" b="5080"/>
                <wp:wrapNone/>
                <wp:docPr id="9" name="Group 8"/>
                <wp:cNvGraphicFramePr/>
                <a:graphic xmlns:a="http://schemas.openxmlformats.org/drawingml/2006/main">
                  <a:graphicData uri="http://schemas.microsoft.com/office/word/2010/wordprocessingGroup">
                    <wpg:wgp>
                      <wpg:cNvGrpSpPr/>
                      <wpg:grpSpPr>
                        <a:xfrm>
                          <a:off x="0" y="0"/>
                          <a:ext cx="7705725" cy="928370"/>
                          <a:chOff x="0" y="0"/>
                          <a:chExt cx="10072469" cy="1252693"/>
                        </a:xfrm>
                      </wpg:grpSpPr>
                      <pic:pic xmlns:pic="http://schemas.openxmlformats.org/drawingml/2006/picture">
                        <pic:nvPicPr>
                          <pic:cNvPr id="10" name="Picture 10"/>
                          <pic:cNvPicPr>
                            <a:picLocks noChangeAspect="1"/>
                          </pic:cNvPicPr>
                        </pic:nvPicPr>
                        <pic:blipFill rotWithShape="1">
                          <a:blip r:embed="rId15"/>
                          <a:srcRect l="61962" t="4926" b="86660"/>
                          <a:stretch/>
                        </pic:blipFill>
                        <pic:spPr>
                          <a:xfrm>
                            <a:off x="0" y="0"/>
                            <a:ext cx="10072469" cy="1252693"/>
                          </a:xfrm>
                          <a:prstGeom prst="rect">
                            <a:avLst/>
                          </a:prstGeom>
                        </pic:spPr>
                      </pic:pic>
                      <wps:wsp>
                        <wps:cNvPr id="11" name="Oval 11"/>
                        <wps:cNvSpPr/>
                        <wps:spPr>
                          <a:xfrm>
                            <a:off x="2152358" y="162112"/>
                            <a:ext cx="1055077" cy="928467"/>
                          </a:xfrm>
                          <a:prstGeom prst="ellipse">
                            <a:avLst/>
                          </a:prstGeom>
                          <a:noFill/>
                          <a:ln w="762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EA7998">
              <v:group id="Group 8" style="position:absolute;margin-left:0;margin-top:8.3pt;width:606.75pt;height:73.1pt;z-index:251677696;mso-position-horizontal-relative:margin;mso-width-relative:margin;mso-height-relative:margin" coordsize="100724,12526" o:spid="_x0000_s1026" w14:anchorId="14A8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">
                <v:shape id="Picture 10"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">
                  <v:imagedata cropleft="40607f" croptop="3228f" cropbottom="56793f" o:title="" r:id="rId21"/>
                </v:shape>
                <v:oval id="Oval 11" style="position:absolute;left:21523;top:1621;width:10551;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">
                  <v:stroke joinstyle="miter"/>
                </v:oval>
                <w10:wrap anchorx="margin"/>
              </v:group>
            </w:pict>
          </mc:Fallback>
        </mc:AlternateContent>
      </w:r>
    </w:p>
    <w:p w14:paraId="3D396925" w14:textId="3266B150" w:rsidR="002B39E9" w:rsidRDefault="002B39E9" w:rsidP="006B0498">
      <w:pPr>
        <w:widowControl w:val="0"/>
        <w:autoSpaceDE w:val="0"/>
        <w:autoSpaceDN w:val="0"/>
        <w:adjustRightInd w:val="0"/>
        <w:rPr>
          <w:rFonts w:ascii="Arial" w:hAnsi="Arial" w:cs="Arial"/>
          <w:color w:val="auto"/>
          <w:highlight w:val="yellow"/>
        </w:rPr>
      </w:pPr>
    </w:p>
    <w:p w14:paraId="18F966F4" w14:textId="1A3A7C75" w:rsidR="000158B2" w:rsidRDefault="000158B2" w:rsidP="006B0498">
      <w:pPr>
        <w:widowControl w:val="0"/>
        <w:autoSpaceDE w:val="0"/>
        <w:autoSpaceDN w:val="0"/>
        <w:adjustRightInd w:val="0"/>
        <w:rPr>
          <w:rFonts w:ascii="Arial" w:hAnsi="Arial" w:cs="Arial"/>
          <w:color w:val="auto"/>
          <w:highlight w:val="yellow"/>
        </w:rPr>
      </w:pPr>
    </w:p>
    <w:p w14:paraId="538B132F" w14:textId="53D6AC67" w:rsidR="000158B2" w:rsidRDefault="000158B2" w:rsidP="006B0498">
      <w:pPr>
        <w:widowControl w:val="0"/>
        <w:autoSpaceDE w:val="0"/>
        <w:autoSpaceDN w:val="0"/>
        <w:adjustRightInd w:val="0"/>
        <w:rPr>
          <w:rFonts w:ascii="Arial" w:hAnsi="Arial" w:cs="Arial"/>
          <w:color w:val="auto"/>
          <w:highlight w:val="yellow"/>
        </w:rPr>
      </w:pPr>
    </w:p>
    <w:p w14:paraId="33DDB96D" w14:textId="74109BE0" w:rsidR="006B0498" w:rsidRDefault="006B0498" w:rsidP="007A7433">
      <w:pPr>
        <w:rPr>
          <w:rFonts w:ascii="Arial" w:hAnsi="Arial" w:cs="Arial"/>
        </w:rPr>
      </w:pPr>
    </w:p>
    <w:p w14:paraId="3B5A0E7D" w14:textId="77777777" w:rsidR="006B0498" w:rsidRDefault="006B0498" w:rsidP="007A7433">
      <w:pPr>
        <w:rPr>
          <w:rFonts w:ascii="Arial" w:hAnsi="Arial" w:cs="Arial"/>
        </w:rPr>
      </w:pPr>
    </w:p>
    <w:p w14:paraId="0AB97EFE" w14:textId="36BD86C4" w:rsidR="007A7433" w:rsidRPr="00D45E6B" w:rsidRDefault="007A7433" w:rsidP="007A7433">
      <w:pPr>
        <w:rPr>
          <w:rFonts w:ascii="Arial" w:hAnsi="Arial" w:cs="Arial"/>
          <w:color w:val="000000" w:themeColor="text1"/>
        </w:rPr>
      </w:pPr>
      <w:r w:rsidRPr="00D45E6B">
        <w:rPr>
          <w:rFonts w:ascii="Arial" w:hAnsi="Arial" w:cs="Arial"/>
        </w:rPr>
        <w:t xml:space="preserve">Please sign–up for the </w:t>
      </w:r>
      <w:hyperlink r:id="rId24"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Read Ahead i</w:t>
      </w:r>
      <w:r w:rsidRPr="00D45E6B">
        <w:rPr>
          <w:rFonts w:ascii="Arial" w:hAnsi="Arial" w:cs="Arial"/>
        </w:rPr>
        <w:t>s available and for notification when the TMS number is active.</w:t>
      </w:r>
    </w:p>
    <w:p w14:paraId="32661DDB" w14:textId="77777777" w:rsidR="007A7433" w:rsidRPr="00D45E6B" w:rsidRDefault="007A7433" w:rsidP="007A7433">
      <w:pPr>
        <w:widowControl w:val="0"/>
        <w:autoSpaceDE w:val="0"/>
        <w:autoSpaceDN w:val="0"/>
        <w:adjustRightInd w:val="0"/>
        <w:rPr>
          <w:rFonts w:ascii="Arial" w:hAnsi="Arial" w:cs="Arial"/>
          <w:color w:val="auto"/>
          <w:highlight w:val="yellow"/>
          <w:u w:val="single"/>
        </w:rPr>
      </w:pPr>
    </w:p>
    <w:p w14:paraId="37778699" w14:textId="64A80B4D" w:rsidR="008C13D3" w:rsidRDefault="008C13D3" w:rsidP="008C13D3">
      <w:pPr>
        <w:pStyle w:val="Heading10"/>
        <w:rPr>
          <w:sz w:val="32"/>
        </w:rPr>
      </w:pPr>
      <w:r>
        <w:rPr>
          <w:sz w:val="32"/>
        </w:rPr>
        <w:t>General Topic for Discussion</w:t>
      </w:r>
    </w:p>
    <w:p w14:paraId="5C0971BB" w14:textId="1BF3C601" w:rsidR="00C61DB3" w:rsidRDefault="00C61DB3" w:rsidP="00BC0F5D">
      <w:pPr>
        <w:tabs>
          <w:tab w:val="left" w:pos="0"/>
        </w:tabs>
        <w:outlineLvl w:val="0"/>
        <w:rPr>
          <w:rFonts w:ascii="Arial" w:hAnsi="Arial" w:cs="Arial"/>
          <w:b/>
          <w:bCs/>
          <w:color w:val="201F1E"/>
          <w:sz w:val="28"/>
          <w:szCs w:val="28"/>
          <w:u w:val="single"/>
          <w:bdr w:val="none" w:sz="0" w:space="0" w:color="auto" w:frame="1"/>
        </w:rPr>
      </w:pPr>
    </w:p>
    <w:p w14:paraId="2C3F22F1" w14:textId="04949FB6" w:rsidR="00384114" w:rsidRDefault="00384114" w:rsidP="00384114">
      <w:pPr>
        <w:rPr>
          <w:rFonts w:ascii="Arial" w:hAnsi="Arial"/>
          <w:b/>
          <w:bCs/>
          <w:sz w:val="28"/>
          <w:szCs w:val="28"/>
          <w:u w:val="single"/>
        </w:rPr>
      </w:pPr>
      <w:r>
        <w:rPr>
          <w:rFonts w:ascii="Arial" w:hAnsi="Arial"/>
          <w:b/>
          <w:bCs/>
          <w:sz w:val="28"/>
          <w:szCs w:val="28"/>
          <w:u w:val="single"/>
        </w:rPr>
        <w:t>Upcoming Guest Speakers</w:t>
      </w:r>
    </w:p>
    <w:p w14:paraId="6215D5DB" w14:textId="77777777" w:rsidR="00384114" w:rsidRDefault="00384114" w:rsidP="00384114">
      <w:pPr>
        <w:rPr>
          <w:rFonts w:ascii="Arial" w:hAnsi="Arial"/>
        </w:rPr>
      </w:pPr>
      <w:r>
        <w:rPr>
          <w:rFonts w:ascii="Arial" w:hAnsi="Arial"/>
        </w:rPr>
        <w:t>Our staff is working to have some guest speakers present on upcoming calls as follows:</w:t>
      </w:r>
    </w:p>
    <w:p w14:paraId="4FE1C68F" w14:textId="4E981CE5" w:rsidR="00384114" w:rsidRDefault="00384114" w:rsidP="00384114">
      <w:pPr>
        <w:rPr>
          <w:rFonts w:ascii="Arial" w:hAnsi="Arial"/>
        </w:rPr>
      </w:pPr>
    </w:p>
    <w:p w14:paraId="31D732CF" w14:textId="4270A3D3" w:rsidR="00384114" w:rsidRPr="00BE7FBF" w:rsidRDefault="00384114" w:rsidP="00BE7FBF">
      <w:pPr>
        <w:rPr>
          <w:rFonts w:ascii="Arial" w:hAnsi="Arial"/>
          <w:b/>
          <w:bCs/>
        </w:rPr>
      </w:pPr>
      <w:r w:rsidRPr="00BE7FBF">
        <w:rPr>
          <w:rFonts w:ascii="Arial" w:hAnsi="Arial"/>
          <w:b/>
          <w:bCs/>
        </w:rPr>
        <w:t>Call</w:t>
      </w:r>
      <w:r w:rsidRPr="00BE7FBF">
        <w:rPr>
          <w:rFonts w:ascii="Arial" w:hAnsi="Arial"/>
          <w:b/>
          <w:bCs/>
        </w:rPr>
        <w:tab/>
      </w:r>
      <w:r w:rsidR="00BE7FBF">
        <w:rPr>
          <w:rFonts w:ascii="Arial" w:hAnsi="Arial"/>
          <w:b/>
          <w:bCs/>
        </w:rPr>
        <w:tab/>
      </w:r>
      <w:r w:rsidRPr="00BE7FBF">
        <w:rPr>
          <w:rFonts w:ascii="Arial" w:hAnsi="Arial"/>
          <w:b/>
          <w:bCs/>
        </w:rPr>
        <w:t>Office</w:t>
      </w:r>
      <w:r w:rsidRPr="00BE7FBF">
        <w:rPr>
          <w:rFonts w:ascii="Arial" w:hAnsi="Arial"/>
          <w:b/>
          <w:bCs/>
        </w:rPr>
        <w:tab/>
      </w:r>
      <w:r w:rsidRPr="00BE7FBF">
        <w:rPr>
          <w:rFonts w:ascii="Arial" w:hAnsi="Arial"/>
          <w:b/>
          <w:bCs/>
        </w:rPr>
        <w:tab/>
      </w:r>
      <w:r w:rsidRPr="00BE7FBF">
        <w:rPr>
          <w:rFonts w:ascii="Arial" w:hAnsi="Arial"/>
          <w:b/>
          <w:bCs/>
        </w:rPr>
        <w:tab/>
      </w:r>
      <w:r w:rsidRPr="00BE7FBF">
        <w:rPr>
          <w:rFonts w:ascii="Arial" w:hAnsi="Arial"/>
          <w:b/>
          <w:bCs/>
        </w:rPr>
        <w:tab/>
      </w:r>
      <w:r w:rsidRPr="00BE7FBF">
        <w:rPr>
          <w:rFonts w:ascii="Arial" w:hAnsi="Arial"/>
          <w:b/>
          <w:bCs/>
        </w:rPr>
        <w:tab/>
      </w:r>
      <w:r w:rsidRPr="00BE7FBF">
        <w:rPr>
          <w:rFonts w:ascii="Arial" w:hAnsi="Arial"/>
          <w:b/>
          <w:bCs/>
        </w:rPr>
        <w:tab/>
      </w:r>
      <w:r w:rsidR="00BE7FBF">
        <w:rPr>
          <w:rFonts w:ascii="Arial" w:hAnsi="Arial"/>
          <w:b/>
          <w:bCs/>
        </w:rPr>
        <w:tab/>
      </w:r>
      <w:r w:rsidR="00BE7FBF">
        <w:rPr>
          <w:rFonts w:ascii="Arial" w:hAnsi="Arial"/>
          <w:b/>
          <w:bCs/>
        </w:rPr>
        <w:tab/>
      </w:r>
      <w:r w:rsidRPr="00BE7FBF">
        <w:rPr>
          <w:rFonts w:ascii="Arial" w:hAnsi="Arial"/>
          <w:b/>
          <w:bCs/>
        </w:rPr>
        <w:t>Topic</w:t>
      </w:r>
    </w:p>
    <w:p w14:paraId="4D4352F1" w14:textId="17ABE0AB" w:rsidR="00384114" w:rsidRPr="00BE7FBF" w:rsidRDefault="00384114" w:rsidP="00BE7FBF">
      <w:pPr>
        <w:rPr>
          <w:rFonts w:ascii="Arial" w:hAnsi="Arial"/>
        </w:rPr>
      </w:pPr>
      <w:r w:rsidRPr="00BE7FBF">
        <w:rPr>
          <w:rFonts w:ascii="Arial" w:hAnsi="Arial"/>
        </w:rPr>
        <w:t>N</w:t>
      </w:r>
      <w:r w:rsidR="00015A48">
        <w:rPr>
          <w:rFonts w:ascii="Arial" w:hAnsi="Arial"/>
        </w:rPr>
        <w:t xml:space="preserve">ov </w:t>
      </w:r>
      <w:r w:rsidRPr="00BE7FBF">
        <w:rPr>
          <w:rFonts w:ascii="Arial" w:hAnsi="Arial"/>
        </w:rPr>
        <w:t>21</w:t>
      </w:r>
      <w:r w:rsidRPr="00BE7FBF">
        <w:rPr>
          <w:rFonts w:ascii="Arial" w:hAnsi="Arial"/>
        </w:rPr>
        <w:tab/>
        <w:t xml:space="preserve">Acting </w:t>
      </w:r>
      <w:proofErr w:type="spellStart"/>
      <w:r w:rsidRPr="00BE7FBF">
        <w:rPr>
          <w:rFonts w:ascii="Arial" w:hAnsi="Arial"/>
        </w:rPr>
        <w:t>Supv</w:t>
      </w:r>
      <w:proofErr w:type="spellEnd"/>
      <w:r w:rsidRPr="00BE7FBF">
        <w:rPr>
          <w:rFonts w:ascii="Arial" w:hAnsi="Arial"/>
        </w:rPr>
        <w:t>. for VR</w:t>
      </w:r>
      <w:r w:rsidR="00D97A77">
        <w:rPr>
          <w:rFonts w:ascii="Arial" w:hAnsi="Arial"/>
        </w:rPr>
        <w:t>&amp;</w:t>
      </w:r>
      <w:r w:rsidRPr="00BE7FBF">
        <w:rPr>
          <w:rFonts w:ascii="Arial" w:hAnsi="Arial"/>
        </w:rPr>
        <w:t>E Outreach &amp; Engagement</w:t>
      </w:r>
      <w:r w:rsidRPr="00BE7FBF">
        <w:rPr>
          <w:rFonts w:ascii="Arial" w:hAnsi="Arial"/>
        </w:rPr>
        <w:tab/>
        <w:t>VR</w:t>
      </w:r>
      <w:r w:rsidR="00D97A77">
        <w:rPr>
          <w:rFonts w:ascii="Arial" w:hAnsi="Arial"/>
        </w:rPr>
        <w:t>&amp;</w:t>
      </w:r>
      <w:r w:rsidRPr="00BE7FBF">
        <w:rPr>
          <w:rFonts w:ascii="Arial" w:hAnsi="Arial"/>
        </w:rPr>
        <w:t>E transition</w:t>
      </w:r>
      <w:r w:rsidR="00BE7FBF">
        <w:rPr>
          <w:rFonts w:ascii="Arial" w:hAnsi="Arial"/>
        </w:rPr>
        <w:t xml:space="preserve"> assistance</w:t>
      </w:r>
    </w:p>
    <w:p w14:paraId="50C21101" w14:textId="25194122" w:rsidR="00384114" w:rsidRPr="00BE7FBF" w:rsidRDefault="00384114" w:rsidP="00BE7FBF">
      <w:pPr>
        <w:rPr>
          <w:rFonts w:ascii="Arial" w:hAnsi="Arial"/>
        </w:rPr>
      </w:pPr>
      <w:r w:rsidRPr="00BE7FBF">
        <w:rPr>
          <w:rFonts w:ascii="Arial" w:hAnsi="Arial"/>
        </w:rPr>
        <w:t>J</w:t>
      </w:r>
      <w:r w:rsidR="00015A48">
        <w:rPr>
          <w:rFonts w:ascii="Arial" w:hAnsi="Arial"/>
        </w:rPr>
        <w:t xml:space="preserve">an </w:t>
      </w:r>
      <w:r w:rsidRPr="00BE7FBF">
        <w:rPr>
          <w:rFonts w:ascii="Arial" w:hAnsi="Arial"/>
        </w:rPr>
        <w:t>22</w:t>
      </w:r>
      <w:r w:rsidRPr="00BE7FBF">
        <w:rPr>
          <w:rFonts w:ascii="Arial" w:hAnsi="Arial"/>
        </w:rPr>
        <w:tab/>
        <w:t>VA Liaison Program</w:t>
      </w:r>
      <w:r w:rsidR="00BE7FBF">
        <w:rPr>
          <w:rFonts w:ascii="Arial" w:hAnsi="Arial"/>
        </w:rPr>
        <w:t xml:space="preserve"> </w:t>
      </w:r>
      <w:r w:rsidR="00BE7FBF" w:rsidRPr="00BE7FBF">
        <w:rPr>
          <w:rFonts w:ascii="Arial" w:hAnsi="Arial"/>
        </w:rPr>
        <w:t>National Program Manager</w:t>
      </w:r>
      <w:r w:rsidRPr="00BE7FBF">
        <w:rPr>
          <w:rFonts w:ascii="Arial" w:hAnsi="Arial"/>
        </w:rPr>
        <w:tab/>
        <w:t>VA Health Liaison Program</w:t>
      </w:r>
    </w:p>
    <w:p w14:paraId="44370F80" w14:textId="5CDAD6AB" w:rsidR="00384114" w:rsidRPr="00BE7FBF" w:rsidRDefault="00384114" w:rsidP="000B57AB">
      <w:pPr>
        <w:rPr>
          <w:rFonts w:ascii="Arial" w:hAnsi="Arial"/>
        </w:rPr>
      </w:pPr>
      <w:r w:rsidRPr="00BE7FBF">
        <w:rPr>
          <w:rFonts w:ascii="Arial" w:hAnsi="Arial"/>
        </w:rPr>
        <w:t>F</w:t>
      </w:r>
      <w:r w:rsidR="00015A48">
        <w:rPr>
          <w:rFonts w:ascii="Arial" w:hAnsi="Arial"/>
        </w:rPr>
        <w:t xml:space="preserve">eb </w:t>
      </w:r>
      <w:r w:rsidRPr="00BE7FBF">
        <w:rPr>
          <w:rFonts w:ascii="Arial" w:hAnsi="Arial"/>
        </w:rPr>
        <w:t>22</w:t>
      </w:r>
      <w:r w:rsidRPr="00BE7FBF">
        <w:rPr>
          <w:rFonts w:ascii="Arial" w:hAnsi="Arial"/>
        </w:rPr>
        <w:tab/>
        <w:t>VHA Prosthetics (10P4RK)</w:t>
      </w:r>
      <w:r w:rsidRPr="00BE7FBF">
        <w:rPr>
          <w:rFonts w:ascii="Arial" w:hAnsi="Arial"/>
        </w:rPr>
        <w:tab/>
      </w:r>
      <w:r w:rsidRPr="00BE7FBF">
        <w:rPr>
          <w:rFonts w:ascii="Arial" w:hAnsi="Arial"/>
        </w:rPr>
        <w:tab/>
      </w:r>
      <w:r w:rsidRPr="00BE7FBF">
        <w:rPr>
          <w:rFonts w:ascii="Arial" w:hAnsi="Arial"/>
        </w:rPr>
        <w:tab/>
      </w:r>
      <w:r w:rsidRPr="00BE7FBF">
        <w:rPr>
          <w:rFonts w:ascii="Arial" w:hAnsi="Arial"/>
        </w:rPr>
        <w:tab/>
      </w:r>
      <w:r w:rsidR="00BE7FBF">
        <w:rPr>
          <w:rFonts w:ascii="Arial" w:hAnsi="Arial"/>
        </w:rPr>
        <w:tab/>
      </w:r>
      <w:r w:rsidRPr="00BE7FBF">
        <w:rPr>
          <w:rFonts w:ascii="Arial" w:hAnsi="Arial"/>
        </w:rPr>
        <w:t xml:space="preserve">HISA </w:t>
      </w:r>
      <w:r w:rsidR="00501209">
        <w:rPr>
          <w:rFonts w:ascii="Arial" w:hAnsi="Arial"/>
        </w:rPr>
        <w:t>G</w:t>
      </w:r>
      <w:r w:rsidRPr="00BE7FBF">
        <w:rPr>
          <w:rFonts w:ascii="Arial" w:hAnsi="Arial"/>
        </w:rPr>
        <w:t xml:space="preserve">rant for transitioning </w:t>
      </w:r>
      <w:r w:rsidR="00D97A77">
        <w:rPr>
          <w:rFonts w:ascii="Arial" w:hAnsi="Arial"/>
        </w:rPr>
        <w:t>S</w:t>
      </w:r>
      <w:r w:rsidR="000B57AB">
        <w:rPr>
          <w:rFonts w:ascii="Arial" w:hAnsi="Arial"/>
        </w:rPr>
        <w:t>Ms</w:t>
      </w:r>
    </w:p>
    <w:p w14:paraId="79F24EF5" w14:textId="30EB7A44" w:rsidR="00384114" w:rsidRPr="00BE7FBF" w:rsidRDefault="00384114" w:rsidP="00BE7FBF">
      <w:pPr>
        <w:rPr>
          <w:rFonts w:ascii="Arial" w:hAnsi="Arial"/>
        </w:rPr>
      </w:pPr>
      <w:r w:rsidRPr="00BE7FBF">
        <w:rPr>
          <w:rFonts w:ascii="Arial" w:hAnsi="Arial"/>
        </w:rPr>
        <w:t>M</w:t>
      </w:r>
      <w:r w:rsidR="007E5A03">
        <w:rPr>
          <w:rFonts w:ascii="Arial" w:hAnsi="Arial"/>
        </w:rPr>
        <w:t>ar</w:t>
      </w:r>
      <w:r w:rsidR="00015A48">
        <w:rPr>
          <w:rFonts w:ascii="Arial" w:hAnsi="Arial"/>
        </w:rPr>
        <w:t xml:space="preserve"> </w:t>
      </w:r>
      <w:r w:rsidRPr="00BE7FBF">
        <w:rPr>
          <w:rFonts w:ascii="Arial" w:hAnsi="Arial"/>
        </w:rPr>
        <w:t>22</w:t>
      </w:r>
      <w:r w:rsidR="00BE7FBF" w:rsidRPr="00BE7FBF">
        <w:rPr>
          <w:rFonts w:ascii="Arial" w:hAnsi="Arial"/>
        </w:rPr>
        <w:tab/>
        <w:t>Chief of Loan Policy</w:t>
      </w:r>
      <w:r w:rsidR="00BE7FBF" w:rsidRPr="00BE7FBF">
        <w:rPr>
          <w:rFonts w:ascii="Arial" w:hAnsi="Arial"/>
        </w:rPr>
        <w:tab/>
      </w:r>
      <w:r w:rsidR="00BE7FBF" w:rsidRPr="00BE7FBF">
        <w:rPr>
          <w:rFonts w:ascii="Arial" w:hAnsi="Arial"/>
        </w:rPr>
        <w:tab/>
      </w:r>
      <w:r w:rsidR="00BE7FBF" w:rsidRPr="00BE7FBF">
        <w:rPr>
          <w:rFonts w:ascii="Arial" w:hAnsi="Arial"/>
        </w:rPr>
        <w:tab/>
      </w:r>
      <w:r w:rsidR="00BE7FBF" w:rsidRPr="00BE7FBF">
        <w:rPr>
          <w:rFonts w:ascii="Arial" w:hAnsi="Arial"/>
        </w:rPr>
        <w:tab/>
      </w:r>
      <w:r w:rsidR="00BE7FBF" w:rsidRPr="00BE7FBF">
        <w:rPr>
          <w:rFonts w:ascii="Arial" w:hAnsi="Arial"/>
        </w:rPr>
        <w:tab/>
      </w:r>
      <w:r w:rsidR="00BE7FBF">
        <w:rPr>
          <w:rFonts w:ascii="Arial" w:hAnsi="Arial"/>
        </w:rPr>
        <w:tab/>
      </w:r>
      <w:r w:rsidR="00BE7FBF" w:rsidRPr="00BE7FBF">
        <w:rPr>
          <w:rFonts w:ascii="Arial" w:hAnsi="Arial"/>
        </w:rPr>
        <w:t>LGY Funding Fee Waiver</w:t>
      </w:r>
    </w:p>
    <w:p w14:paraId="2005A567" w14:textId="77777777" w:rsidR="00384114" w:rsidRDefault="00384114" w:rsidP="00384114"/>
    <w:p w14:paraId="07047B48" w14:textId="4F2353FB" w:rsidR="00C61DB3" w:rsidRDefault="00C61DB3" w:rsidP="00C61DB3">
      <w:pPr>
        <w:rPr>
          <w:rFonts w:ascii="Arial" w:hAnsi="Arial"/>
          <w:b/>
          <w:bCs/>
          <w:sz w:val="28"/>
          <w:szCs w:val="28"/>
          <w:u w:val="single"/>
        </w:rPr>
      </w:pPr>
      <w:r>
        <w:rPr>
          <w:rFonts w:ascii="Arial" w:hAnsi="Arial"/>
          <w:b/>
          <w:bCs/>
          <w:sz w:val="28"/>
          <w:szCs w:val="28"/>
          <w:u w:val="single"/>
        </w:rPr>
        <w:lastRenderedPageBreak/>
        <w:t>EP095 return and availability in VBMS</w:t>
      </w:r>
    </w:p>
    <w:p w14:paraId="1DF61F7C" w14:textId="1BFC2D9F" w:rsidR="00C61DB3" w:rsidRDefault="00C61DB3" w:rsidP="00C61DB3">
      <w:pPr>
        <w:rPr>
          <w:rFonts w:ascii="Arial" w:hAnsi="Arial"/>
        </w:rPr>
      </w:pPr>
      <w:r>
        <w:rPr>
          <w:rFonts w:ascii="Arial" w:hAnsi="Arial"/>
        </w:rPr>
        <w:t>During last month’s training event</w:t>
      </w:r>
      <w:r w:rsidR="00D97A77">
        <w:rPr>
          <w:rFonts w:ascii="Arial" w:hAnsi="Arial"/>
        </w:rPr>
        <w:t>,</w:t>
      </w:r>
      <w:r>
        <w:rPr>
          <w:rFonts w:ascii="Arial" w:hAnsi="Arial"/>
        </w:rPr>
        <w:t xml:space="preserve"> we announced that </w:t>
      </w:r>
      <w:r w:rsidRPr="0059049C">
        <w:rPr>
          <w:rFonts w:ascii="Arial" w:hAnsi="Arial"/>
        </w:rPr>
        <w:t>E</w:t>
      </w:r>
      <w:r>
        <w:rPr>
          <w:rFonts w:ascii="Arial" w:hAnsi="Arial"/>
        </w:rPr>
        <w:t>nd Product (E</w:t>
      </w:r>
      <w:r w:rsidRPr="0059049C">
        <w:rPr>
          <w:rFonts w:ascii="Arial" w:hAnsi="Arial"/>
        </w:rPr>
        <w:t>P</w:t>
      </w:r>
      <w:r>
        <w:rPr>
          <w:rFonts w:ascii="Arial" w:hAnsi="Arial"/>
        </w:rPr>
        <w:t>)</w:t>
      </w:r>
      <w:r w:rsidRPr="0059049C">
        <w:rPr>
          <w:rFonts w:ascii="Arial" w:hAnsi="Arial"/>
        </w:rPr>
        <w:t xml:space="preserve"> 336 with the Pre-Discharge Excluded claim label </w:t>
      </w:r>
      <w:r w:rsidR="00D97A77">
        <w:rPr>
          <w:rFonts w:ascii="Arial" w:hAnsi="Arial"/>
        </w:rPr>
        <w:t xml:space="preserve">(EP336PDE) </w:t>
      </w:r>
      <w:r w:rsidRPr="0059049C">
        <w:rPr>
          <w:rFonts w:ascii="Arial" w:hAnsi="Arial"/>
        </w:rPr>
        <w:t>is</w:t>
      </w:r>
      <w:r>
        <w:rPr>
          <w:rFonts w:ascii="Arial" w:hAnsi="Arial"/>
        </w:rPr>
        <w:t xml:space="preserve"> </w:t>
      </w:r>
      <w:r w:rsidRPr="0059049C">
        <w:rPr>
          <w:rFonts w:ascii="Arial" w:hAnsi="Arial"/>
        </w:rPr>
        <w:t xml:space="preserve">available </w:t>
      </w:r>
      <w:r w:rsidR="00D97A77">
        <w:rPr>
          <w:rFonts w:ascii="Arial" w:hAnsi="Arial"/>
        </w:rPr>
        <w:t>again</w:t>
      </w:r>
      <w:r w:rsidR="00D97A77" w:rsidRPr="0059049C">
        <w:rPr>
          <w:rFonts w:ascii="Arial" w:hAnsi="Arial"/>
        </w:rPr>
        <w:t xml:space="preserve"> </w:t>
      </w:r>
      <w:r w:rsidRPr="0059049C">
        <w:rPr>
          <w:rFonts w:ascii="Arial" w:hAnsi="Arial"/>
        </w:rPr>
        <w:t>in VBMS</w:t>
      </w:r>
      <w:r w:rsidR="00D97A85">
        <w:rPr>
          <w:rFonts w:ascii="Arial" w:hAnsi="Arial"/>
        </w:rPr>
        <w:t xml:space="preserve">. </w:t>
      </w:r>
      <w:r>
        <w:rPr>
          <w:rFonts w:ascii="Arial" w:hAnsi="Arial"/>
        </w:rPr>
        <w:t>On September 9, 2021</w:t>
      </w:r>
      <w:r w:rsidR="00D97A77">
        <w:rPr>
          <w:rFonts w:ascii="Arial" w:hAnsi="Arial"/>
        </w:rPr>
        <w:t>,</w:t>
      </w:r>
      <w:r>
        <w:rPr>
          <w:rFonts w:ascii="Arial" w:hAnsi="Arial"/>
        </w:rPr>
        <w:t xml:space="preserve"> the Chief of Compensation Service </w:t>
      </w:r>
      <w:r w:rsidRPr="00040270">
        <w:rPr>
          <w:rFonts w:ascii="Arial" w:hAnsi="Arial"/>
        </w:rPr>
        <w:t>Program Operations Staff</w:t>
      </w:r>
      <w:r>
        <w:rPr>
          <w:rFonts w:ascii="Arial" w:hAnsi="Arial"/>
        </w:rPr>
        <w:t xml:space="preserve"> informed us that </w:t>
      </w:r>
      <w:hyperlink r:id="rId25" w:anchor="2" w:history="1">
        <w:r w:rsidRPr="00676F69">
          <w:rPr>
            <w:rStyle w:val="Hyperlink"/>
            <w:rFonts w:ascii="Arial" w:hAnsi="Arial"/>
          </w:rPr>
          <w:t>EP 095, Vocational Rehabilitation Eligibility Determination - Memorandum Rating Decision Required</w:t>
        </w:r>
      </w:hyperlink>
      <w:r>
        <w:rPr>
          <w:rFonts w:ascii="Arial" w:hAnsi="Arial"/>
        </w:rPr>
        <w:t xml:space="preserve">, is also now in VBMS (Figure </w:t>
      </w:r>
      <w:r w:rsidR="00D97A85">
        <w:rPr>
          <w:rFonts w:ascii="Arial" w:hAnsi="Arial"/>
        </w:rPr>
        <w:t>1</w:t>
      </w:r>
      <w:r>
        <w:rPr>
          <w:rFonts w:ascii="Arial" w:hAnsi="Arial"/>
        </w:rPr>
        <w:t>):</w:t>
      </w:r>
    </w:p>
    <w:p w14:paraId="0622A8E6" w14:textId="65FA986D" w:rsidR="00C61DB3" w:rsidRDefault="00C61DB3" w:rsidP="00C61DB3">
      <w:pPr>
        <w:rPr>
          <w:rFonts w:ascii="Arial" w:hAnsi="Arial"/>
        </w:rPr>
      </w:pPr>
    </w:p>
    <w:p w14:paraId="59B68987" w14:textId="155E3DB3" w:rsidR="00C61DB3" w:rsidRPr="00C61DB3" w:rsidRDefault="00C61DB3" w:rsidP="00C61DB3">
      <w:pPr>
        <w:rPr>
          <w:rFonts w:ascii="Arial" w:hAnsi="Arial"/>
          <w:b/>
          <w:bCs/>
        </w:rPr>
      </w:pPr>
      <w:r w:rsidRPr="00C61DB3">
        <w:rPr>
          <w:rFonts w:ascii="Arial" w:hAnsi="Arial"/>
          <w:b/>
          <w:bCs/>
        </w:rPr>
        <w:t xml:space="preserve">Figure </w:t>
      </w:r>
      <w:r w:rsidR="00D97A85">
        <w:rPr>
          <w:rFonts w:ascii="Arial" w:hAnsi="Arial"/>
          <w:b/>
          <w:bCs/>
        </w:rPr>
        <w:t>1</w:t>
      </w:r>
    </w:p>
    <w:p w14:paraId="7AB632A7" w14:textId="77777777" w:rsidR="00C61DB3" w:rsidRDefault="00C61DB3" w:rsidP="00EB377F">
      <w:pPr>
        <w:ind w:left="1440"/>
        <w:rPr>
          <w:rFonts w:ascii="Arial" w:hAnsi="Arial"/>
        </w:rPr>
      </w:pPr>
      <w:r>
        <w:rPr>
          <w:noProof/>
        </w:rPr>
        <w:drawing>
          <wp:inline distT="0" distB="0" distL="0" distR="0" wp14:anchorId="16401529" wp14:editId="4E7237A4">
            <wp:extent cx="6105525" cy="371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5525" cy="371475"/>
                    </a:xfrm>
                    <a:prstGeom prst="rect">
                      <a:avLst/>
                    </a:prstGeom>
                  </pic:spPr>
                </pic:pic>
              </a:graphicData>
            </a:graphic>
          </wp:inline>
        </w:drawing>
      </w:r>
    </w:p>
    <w:p w14:paraId="3AC22C3A" w14:textId="77777777" w:rsidR="00C61DB3" w:rsidRDefault="00C61DB3" w:rsidP="00C61DB3">
      <w:pPr>
        <w:rPr>
          <w:rFonts w:ascii="Arial" w:hAnsi="Arial"/>
        </w:rPr>
      </w:pPr>
    </w:p>
    <w:p w14:paraId="19976431" w14:textId="2B7A396C" w:rsidR="00C61DB3" w:rsidRDefault="00C61DB3" w:rsidP="00C61DB3">
      <w:pPr>
        <w:rPr>
          <w:rFonts w:ascii="Arial" w:hAnsi="Arial" w:cs="Arial"/>
          <w:b/>
          <w:bCs/>
          <w:color w:val="201F1E"/>
          <w:sz w:val="28"/>
          <w:szCs w:val="28"/>
          <w:u w:val="single"/>
          <w:bdr w:val="none" w:sz="0" w:space="0" w:color="auto" w:frame="1"/>
        </w:rPr>
      </w:pPr>
      <w:r>
        <w:rPr>
          <w:rFonts w:ascii="Arial" w:hAnsi="Arial"/>
        </w:rPr>
        <w:t xml:space="preserve">Please refer to </w:t>
      </w:r>
      <w:hyperlink r:id="rId27" w:anchor="1a" w:history="1">
        <w:r w:rsidRPr="00C40BE6">
          <w:rPr>
            <w:rStyle w:val="Hyperlink"/>
            <w:rFonts w:ascii="Arial" w:hAnsi="Arial"/>
          </w:rPr>
          <w:t>M21-1</w:t>
        </w:r>
        <w:r>
          <w:rPr>
            <w:rStyle w:val="Hyperlink"/>
            <w:rFonts w:ascii="Arial" w:hAnsi="Arial"/>
          </w:rPr>
          <w:t>,</w:t>
        </w:r>
        <w:r w:rsidRPr="00C40BE6">
          <w:rPr>
            <w:rStyle w:val="Hyperlink"/>
            <w:rFonts w:ascii="Arial" w:hAnsi="Arial"/>
          </w:rPr>
          <w:t xml:space="preserve"> X.i.6.D.1.a.</w:t>
        </w:r>
      </w:hyperlink>
      <w:r>
        <w:rPr>
          <w:rFonts w:ascii="Arial" w:hAnsi="Arial"/>
        </w:rPr>
        <w:t xml:space="preserve"> and </w:t>
      </w:r>
      <w:hyperlink r:id="rId28" w:anchor="7a" w:history="1">
        <w:r w:rsidRPr="00C40BE6">
          <w:rPr>
            <w:rStyle w:val="Hyperlink"/>
            <w:rFonts w:ascii="Arial" w:hAnsi="Arial"/>
          </w:rPr>
          <w:t>M21-1</w:t>
        </w:r>
        <w:r>
          <w:rPr>
            <w:rStyle w:val="Hyperlink"/>
            <w:rFonts w:ascii="Arial" w:hAnsi="Arial"/>
          </w:rPr>
          <w:t>,</w:t>
        </w:r>
        <w:r w:rsidRPr="00C40BE6">
          <w:rPr>
            <w:rStyle w:val="Hyperlink"/>
            <w:rFonts w:ascii="Arial" w:hAnsi="Arial"/>
          </w:rPr>
          <w:t xml:space="preserve"> X.i.6.K.7.a.</w:t>
        </w:r>
      </w:hyperlink>
      <w:r>
        <w:rPr>
          <w:rFonts w:ascii="Arial" w:hAnsi="Arial"/>
        </w:rPr>
        <w:t xml:space="preserve"> on handling VR</w:t>
      </w:r>
      <w:r w:rsidR="00D97A77">
        <w:rPr>
          <w:rFonts w:ascii="Arial" w:hAnsi="Arial"/>
        </w:rPr>
        <w:t>&amp;</w:t>
      </w:r>
      <w:r>
        <w:rPr>
          <w:rFonts w:ascii="Arial" w:hAnsi="Arial"/>
        </w:rPr>
        <w:t xml:space="preserve">E claims/inquiries, and </w:t>
      </w:r>
      <w:hyperlink r:id="rId29" w:anchor="3a" w:history="1">
        <w:r w:rsidRPr="00DE7231">
          <w:rPr>
            <w:rStyle w:val="Hyperlink"/>
            <w:rFonts w:ascii="Arial" w:hAnsi="Arial"/>
          </w:rPr>
          <w:t>M21-1</w:t>
        </w:r>
        <w:r>
          <w:rPr>
            <w:rStyle w:val="Hyperlink"/>
            <w:rFonts w:ascii="Arial" w:hAnsi="Arial"/>
          </w:rPr>
          <w:t>,</w:t>
        </w:r>
        <w:r w:rsidRPr="00DE7231">
          <w:rPr>
            <w:rStyle w:val="Hyperlink"/>
            <w:rFonts w:ascii="Arial" w:hAnsi="Arial"/>
          </w:rPr>
          <w:t xml:space="preserve"> XIII.i.5.B.3.a</w:t>
        </w:r>
      </w:hyperlink>
      <w:r>
        <w:rPr>
          <w:rFonts w:ascii="Arial" w:hAnsi="Arial"/>
        </w:rPr>
        <w:t xml:space="preserve"> on preparation of VR</w:t>
      </w:r>
      <w:r w:rsidR="00D97A77">
        <w:rPr>
          <w:rFonts w:ascii="Arial" w:hAnsi="Arial"/>
        </w:rPr>
        <w:t>&amp;</w:t>
      </w:r>
      <w:r>
        <w:rPr>
          <w:rFonts w:ascii="Arial" w:hAnsi="Arial"/>
        </w:rPr>
        <w:t xml:space="preserve">E memorandum ratings. If you </w:t>
      </w:r>
      <w:r w:rsidRPr="000C39D8">
        <w:rPr>
          <w:rFonts w:ascii="Arial" w:hAnsi="Arial"/>
        </w:rPr>
        <w:t xml:space="preserve">are not aware of </w:t>
      </w:r>
      <w:r>
        <w:rPr>
          <w:rFonts w:ascii="Arial" w:hAnsi="Arial"/>
        </w:rPr>
        <w:t xml:space="preserve">your </w:t>
      </w:r>
      <w:r w:rsidRPr="000C39D8">
        <w:rPr>
          <w:rFonts w:ascii="Arial" w:hAnsi="Arial"/>
        </w:rPr>
        <w:t>Vocational Rehabilitation Counselor (VRC)</w:t>
      </w:r>
      <w:r>
        <w:rPr>
          <w:rFonts w:ascii="Arial" w:hAnsi="Arial"/>
        </w:rPr>
        <w:t xml:space="preserve"> </w:t>
      </w:r>
      <w:r w:rsidRPr="000C39D8">
        <w:rPr>
          <w:rFonts w:ascii="Arial" w:hAnsi="Arial"/>
        </w:rPr>
        <w:t xml:space="preserve">serving </w:t>
      </w:r>
      <w:r>
        <w:rPr>
          <w:rFonts w:ascii="Arial" w:hAnsi="Arial"/>
        </w:rPr>
        <w:t>your</w:t>
      </w:r>
      <w:r w:rsidRPr="000C39D8">
        <w:rPr>
          <w:rFonts w:ascii="Arial" w:hAnsi="Arial"/>
        </w:rPr>
        <w:t xml:space="preserve"> installation</w:t>
      </w:r>
      <w:r>
        <w:rPr>
          <w:rFonts w:ascii="Arial" w:hAnsi="Arial"/>
        </w:rPr>
        <w:t>(s)</w:t>
      </w:r>
      <w:r w:rsidRPr="000C39D8">
        <w:rPr>
          <w:rFonts w:ascii="Arial" w:hAnsi="Arial"/>
        </w:rPr>
        <w:t xml:space="preserve">, or do not have current contact information for the VRCs, </w:t>
      </w:r>
      <w:r>
        <w:rPr>
          <w:rFonts w:ascii="Arial" w:hAnsi="Arial"/>
        </w:rPr>
        <w:t xml:space="preserve">please see the </w:t>
      </w:r>
      <w:hyperlink r:id="rId30" w:history="1">
        <w:r w:rsidRPr="00D414A8">
          <w:rPr>
            <w:rStyle w:val="Hyperlink"/>
            <w:rFonts w:ascii="Arial" w:hAnsi="Arial"/>
          </w:rPr>
          <w:t>VR&amp;E Office Directory</w:t>
        </w:r>
      </w:hyperlink>
      <w:r>
        <w:rPr>
          <w:rFonts w:ascii="Arial" w:hAnsi="Arial"/>
        </w:rPr>
        <w:t xml:space="preserve"> or </w:t>
      </w:r>
      <w:r w:rsidRPr="000C39D8">
        <w:rPr>
          <w:rFonts w:ascii="Arial" w:hAnsi="Arial"/>
        </w:rPr>
        <w:t xml:space="preserve">contact </w:t>
      </w:r>
      <w:hyperlink r:id="rId31" w:history="1">
        <w:r w:rsidRPr="00A476BD">
          <w:rPr>
            <w:rStyle w:val="Hyperlink"/>
            <w:rFonts w:ascii="Arial" w:hAnsi="Arial"/>
          </w:rPr>
          <w:t>VREOUTREACH.VBACO@va.gov</w:t>
        </w:r>
      </w:hyperlink>
      <w:r>
        <w:rPr>
          <w:rFonts w:ascii="Arial" w:hAnsi="Arial"/>
        </w:rPr>
        <w:t xml:space="preserve"> </w:t>
      </w:r>
      <w:r w:rsidRPr="000C39D8">
        <w:rPr>
          <w:rFonts w:ascii="Arial" w:hAnsi="Arial"/>
        </w:rPr>
        <w:t>for this information.</w:t>
      </w:r>
      <w:r>
        <w:rPr>
          <w:rFonts w:ascii="Arial" w:hAnsi="Arial"/>
        </w:rPr>
        <w:t xml:space="preserve"> VR</w:t>
      </w:r>
      <w:r w:rsidR="00D97A77">
        <w:rPr>
          <w:rFonts w:ascii="Arial" w:hAnsi="Arial"/>
        </w:rPr>
        <w:t>&amp;</w:t>
      </w:r>
      <w:r>
        <w:rPr>
          <w:rFonts w:ascii="Arial" w:hAnsi="Arial"/>
        </w:rPr>
        <w:t>E confirmed with our staff that both BDD and IDES participants may be assisted by the base VRCs or they will be directed how to obtain local VR</w:t>
      </w:r>
      <w:r w:rsidR="00D97A77">
        <w:rPr>
          <w:rFonts w:ascii="Arial" w:hAnsi="Arial"/>
        </w:rPr>
        <w:t>&amp;</w:t>
      </w:r>
      <w:r>
        <w:rPr>
          <w:rFonts w:ascii="Arial" w:hAnsi="Arial"/>
        </w:rPr>
        <w:t xml:space="preserve">E assistance. </w:t>
      </w:r>
      <w:r w:rsidRPr="00F65980">
        <w:rPr>
          <w:rFonts w:ascii="Arial" w:hAnsi="Arial"/>
        </w:rPr>
        <w:t xml:space="preserve">VRCs provide service to all Service members </w:t>
      </w:r>
      <w:r w:rsidR="00F37D81">
        <w:rPr>
          <w:rFonts w:ascii="Arial" w:hAnsi="Arial"/>
        </w:rPr>
        <w:t xml:space="preserve">(SMs) </w:t>
      </w:r>
      <w:r w:rsidR="006339D6">
        <w:rPr>
          <w:rFonts w:ascii="Arial" w:hAnsi="Arial"/>
        </w:rPr>
        <w:t>a</w:t>
      </w:r>
      <w:r w:rsidRPr="00F65980">
        <w:rPr>
          <w:rFonts w:ascii="Arial" w:hAnsi="Arial"/>
        </w:rPr>
        <w:t>nd Veterans that they may encounter.</w:t>
      </w:r>
    </w:p>
    <w:p w14:paraId="674ACF14" w14:textId="77777777" w:rsidR="00C61DB3" w:rsidRDefault="00C61DB3" w:rsidP="00BC0F5D">
      <w:pPr>
        <w:tabs>
          <w:tab w:val="left" w:pos="0"/>
        </w:tabs>
        <w:outlineLvl w:val="0"/>
        <w:rPr>
          <w:rFonts w:ascii="Arial" w:hAnsi="Arial" w:cs="Arial"/>
          <w:b/>
          <w:bCs/>
          <w:color w:val="201F1E"/>
          <w:sz w:val="28"/>
          <w:szCs w:val="28"/>
          <w:u w:val="single"/>
          <w:bdr w:val="none" w:sz="0" w:space="0" w:color="auto" w:frame="1"/>
        </w:rPr>
      </w:pPr>
    </w:p>
    <w:p w14:paraId="360158BE" w14:textId="1F8E6CA7" w:rsidR="00315D1D" w:rsidRPr="00C07CF4" w:rsidRDefault="00935596" w:rsidP="001A376D">
      <w:pPr>
        <w:tabs>
          <w:tab w:val="left" w:pos="0"/>
        </w:tabs>
        <w:outlineLvl w:val="0"/>
        <w:rPr>
          <w:rFonts w:ascii="Arial" w:hAnsi="Arial" w:cs="Arial"/>
          <w:color w:val="201F1E"/>
          <w:bdr w:val="none" w:sz="0" w:space="0" w:color="auto" w:frame="1"/>
        </w:rPr>
      </w:pPr>
      <w:r w:rsidRPr="00935596">
        <w:rPr>
          <w:rFonts w:ascii="Arial" w:hAnsi="Arial" w:cs="Arial"/>
          <w:b/>
          <w:bCs/>
          <w:color w:val="201F1E"/>
          <w:sz w:val="28"/>
          <w:szCs w:val="28"/>
          <w:u w:val="single"/>
          <w:bdr w:val="none" w:sz="0" w:space="0" w:color="auto" w:frame="1"/>
        </w:rPr>
        <w:t xml:space="preserve">Identifying Evidence </w:t>
      </w:r>
      <w:r>
        <w:rPr>
          <w:rFonts w:ascii="Arial" w:hAnsi="Arial" w:cs="Arial"/>
          <w:b/>
          <w:bCs/>
          <w:color w:val="201F1E"/>
          <w:sz w:val="28"/>
          <w:szCs w:val="28"/>
          <w:u w:val="single"/>
          <w:bdr w:val="none" w:sz="0" w:space="0" w:color="auto" w:frame="1"/>
        </w:rPr>
        <w:t>Info from Exam Staff</w:t>
      </w:r>
    </w:p>
    <w:p w14:paraId="27C4B912" w14:textId="2FB33519" w:rsidR="00315D1D" w:rsidRPr="00C07CF4" w:rsidRDefault="00935596" w:rsidP="00EC36A1">
      <w:pPr>
        <w:tabs>
          <w:tab w:val="left" w:pos="0"/>
        </w:tabs>
        <w:outlineLvl w:val="0"/>
        <w:rPr>
          <w:rFonts w:ascii="Arial" w:hAnsi="Arial" w:cs="Arial"/>
          <w:color w:val="201F1E"/>
          <w:bdr w:val="none" w:sz="0" w:space="0" w:color="auto" w:frame="1"/>
        </w:rPr>
      </w:pPr>
      <w:r>
        <w:rPr>
          <w:rFonts w:ascii="Arial" w:hAnsi="Arial" w:cs="Arial"/>
          <w:color w:val="201F1E"/>
          <w:bdr w:val="none" w:sz="0" w:space="0" w:color="auto" w:frame="1"/>
        </w:rPr>
        <w:t xml:space="preserve">Exam Staff will discuss Identifying Evidence. </w:t>
      </w:r>
    </w:p>
    <w:p w14:paraId="1C41AB56" w14:textId="0908D4AE" w:rsidR="00EC36A1" w:rsidRDefault="00EC36A1" w:rsidP="00BC0F5D">
      <w:pPr>
        <w:tabs>
          <w:tab w:val="left" w:pos="0"/>
        </w:tabs>
        <w:outlineLvl w:val="0"/>
        <w:rPr>
          <w:rFonts w:ascii="Arial" w:hAnsi="Arial" w:cs="Arial"/>
          <w:b/>
          <w:bCs/>
          <w:color w:val="201F1E"/>
          <w:sz w:val="28"/>
          <w:szCs w:val="28"/>
          <w:u w:val="single"/>
          <w:bdr w:val="none" w:sz="0" w:space="0" w:color="auto" w:frame="1"/>
        </w:rPr>
      </w:pPr>
    </w:p>
    <w:p w14:paraId="7703F086" w14:textId="77777777" w:rsidR="00935596" w:rsidRPr="00935596" w:rsidRDefault="00935596" w:rsidP="00935596">
      <w:pPr>
        <w:rPr>
          <w:rFonts w:ascii="Arial" w:hAnsi="Arial" w:cs="Arial"/>
          <w:color w:val="auto"/>
          <w:sz w:val="16"/>
          <w:szCs w:val="16"/>
        </w:rPr>
      </w:pPr>
      <w:r w:rsidRPr="00935596">
        <w:rPr>
          <w:rFonts w:ascii="Arial" w:eastAsia="+mn-ea" w:hAnsi="Arial" w:cs="Arial"/>
          <w:kern w:val="24"/>
          <w:szCs w:val="32"/>
        </w:rPr>
        <w:t>In VBMS-EMS, claims processors are obligated to ensure that each piece of relevant evidence for the requested opinion is included in the Tabbed Evidence Description box as follows:</w:t>
      </w:r>
    </w:p>
    <w:p w14:paraId="6D2F3A64" w14:textId="77777777" w:rsidR="00935596" w:rsidRPr="00935596" w:rsidRDefault="00935596" w:rsidP="00935596">
      <w:pPr>
        <w:ind w:left="475"/>
        <w:rPr>
          <w:rFonts w:ascii="Arial" w:hAnsi="Arial" w:cs="Arial"/>
          <w:color w:val="auto"/>
          <w:sz w:val="16"/>
          <w:szCs w:val="16"/>
        </w:rPr>
      </w:pPr>
      <w:r w:rsidRPr="00935596">
        <w:rPr>
          <w:rFonts w:ascii="Arial" w:eastAsia="+mn-ea" w:hAnsi="Arial" w:cs="Arial"/>
          <w:kern w:val="24"/>
          <w:szCs w:val="32"/>
        </w:rPr>
        <w:t xml:space="preserve"> </w:t>
      </w:r>
    </w:p>
    <w:p w14:paraId="47DFF5F4" w14:textId="77777777" w:rsidR="00935596" w:rsidRPr="00935596" w:rsidRDefault="00935596" w:rsidP="00935596">
      <w:pPr>
        <w:pStyle w:val="ListParagraph"/>
        <w:numPr>
          <w:ilvl w:val="0"/>
          <w:numId w:val="10"/>
        </w:numPr>
        <w:rPr>
          <w:rFonts w:ascii="Arial" w:hAnsi="Arial" w:cs="Arial"/>
          <w:color w:val="auto"/>
          <w:sz w:val="16"/>
          <w:szCs w:val="16"/>
        </w:rPr>
      </w:pPr>
      <w:r w:rsidRPr="00935596">
        <w:rPr>
          <w:rFonts w:ascii="Arial" w:eastAsia="+mn-ea" w:hAnsi="Arial" w:cs="Arial"/>
          <w:i/>
          <w:iCs/>
          <w:kern w:val="24"/>
          <w:szCs w:val="32"/>
        </w:rPr>
        <w:t>Tab Description</w:t>
      </w:r>
    </w:p>
    <w:p w14:paraId="75EB7392" w14:textId="77777777" w:rsidR="00935596" w:rsidRPr="00935596" w:rsidRDefault="00935596" w:rsidP="00935596">
      <w:pPr>
        <w:pStyle w:val="ListParagraph"/>
        <w:numPr>
          <w:ilvl w:val="0"/>
          <w:numId w:val="10"/>
        </w:numPr>
        <w:rPr>
          <w:rFonts w:ascii="Arial" w:hAnsi="Arial" w:cs="Arial"/>
          <w:color w:val="auto"/>
          <w:sz w:val="16"/>
          <w:szCs w:val="16"/>
        </w:rPr>
      </w:pPr>
      <w:r w:rsidRPr="00935596">
        <w:rPr>
          <w:rFonts w:ascii="Arial" w:eastAsia="+mn-ea" w:hAnsi="Arial" w:cs="Arial"/>
          <w:i/>
          <w:iCs/>
          <w:kern w:val="24"/>
          <w:szCs w:val="32"/>
        </w:rPr>
        <w:t>Document Receipt Date</w:t>
      </w:r>
    </w:p>
    <w:p w14:paraId="64BD9163" w14:textId="77777777" w:rsidR="00935596" w:rsidRPr="00935596" w:rsidRDefault="00935596" w:rsidP="00935596">
      <w:pPr>
        <w:pStyle w:val="ListParagraph"/>
        <w:numPr>
          <w:ilvl w:val="0"/>
          <w:numId w:val="10"/>
        </w:numPr>
        <w:rPr>
          <w:rFonts w:ascii="Arial" w:hAnsi="Arial" w:cs="Arial"/>
          <w:color w:val="auto"/>
          <w:sz w:val="16"/>
          <w:szCs w:val="16"/>
        </w:rPr>
      </w:pPr>
      <w:r w:rsidRPr="00935596">
        <w:rPr>
          <w:rFonts w:ascii="Arial" w:eastAsia="+mn-ea" w:hAnsi="Arial" w:cs="Arial"/>
          <w:i/>
          <w:iCs/>
          <w:kern w:val="24"/>
          <w:szCs w:val="32"/>
        </w:rPr>
        <w:t>Document Type</w:t>
      </w:r>
    </w:p>
    <w:p w14:paraId="577F6BCA" w14:textId="77777777" w:rsidR="00935596" w:rsidRPr="00935596" w:rsidRDefault="00935596" w:rsidP="00935596">
      <w:pPr>
        <w:pStyle w:val="ListParagraph"/>
        <w:numPr>
          <w:ilvl w:val="0"/>
          <w:numId w:val="10"/>
        </w:numPr>
        <w:rPr>
          <w:rFonts w:ascii="Arial" w:hAnsi="Arial" w:cs="Arial"/>
          <w:color w:val="auto"/>
          <w:sz w:val="16"/>
          <w:szCs w:val="16"/>
        </w:rPr>
      </w:pPr>
      <w:r w:rsidRPr="00935596">
        <w:rPr>
          <w:rFonts w:ascii="Arial" w:eastAsia="+mn-ea" w:hAnsi="Arial" w:cs="Arial"/>
          <w:i/>
          <w:iCs/>
          <w:kern w:val="24"/>
          <w:szCs w:val="32"/>
        </w:rPr>
        <w:t>Document ID</w:t>
      </w:r>
    </w:p>
    <w:p w14:paraId="32D3CD76" w14:textId="4E5702A4" w:rsidR="00935596" w:rsidRPr="00935596" w:rsidRDefault="00935596" w:rsidP="00935596">
      <w:pPr>
        <w:pStyle w:val="ListParagraph"/>
        <w:numPr>
          <w:ilvl w:val="0"/>
          <w:numId w:val="10"/>
        </w:numPr>
        <w:tabs>
          <w:tab w:val="left" w:pos="0"/>
        </w:tabs>
        <w:outlineLvl w:val="0"/>
        <w:rPr>
          <w:rFonts w:ascii="Arial" w:hAnsi="Arial" w:cs="Arial"/>
          <w:b/>
          <w:bCs/>
          <w:color w:val="201F1E"/>
          <w:sz w:val="18"/>
          <w:szCs w:val="18"/>
          <w:u w:val="single"/>
          <w:bdr w:val="none" w:sz="0" w:space="0" w:color="auto" w:frame="1"/>
        </w:rPr>
      </w:pPr>
      <w:r w:rsidRPr="00935596">
        <w:rPr>
          <w:rFonts w:ascii="Arial" w:eastAsia="+mn-ea" w:hAnsi="Arial" w:cs="Arial"/>
          <w:i/>
          <w:iCs/>
          <w:kern w:val="24"/>
          <w:szCs w:val="32"/>
        </w:rPr>
        <w:t>Date of Record</w:t>
      </w:r>
    </w:p>
    <w:p w14:paraId="13C1488C" w14:textId="323DDF13" w:rsidR="00935596" w:rsidRDefault="00935596" w:rsidP="00BC0F5D">
      <w:pPr>
        <w:tabs>
          <w:tab w:val="left" w:pos="0"/>
        </w:tabs>
        <w:outlineLvl w:val="0"/>
        <w:rPr>
          <w:rFonts w:ascii="Arial" w:hAnsi="Arial" w:cs="Arial"/>
          <w:b/>
          <w:bCs/>
          <w:color w:val="201F1E"/>
          <w:sz w:val="28"/>
          <w:szCs w:val="28"/>
          <w:u w:val="single"/>
          <w:bdr w:val="none" w:sz="0" w:space="0" w:color="auto" w:frame="1"/>
        </w:rPr>
      </w:pPr>
    </w:p>
    <w:p w14:paraId="05B4D22D" w14:textId="77777777" w:rsidR="00144606" w:rsidRDefault="00144606" w:rsidP="00935596">
      <w:pPr>
        <w:rPr>
          <w:rFonts w:ascii="Arial" w:eastAsia="+mn-ea" w:hAnsi="Arial" w:cs="Arial"/>
          <w:kern w:val="24"/>
        </w:rPr>
      </w:pPr>
    </w:p>
    <w:p w14:paraId="20D94BDC" w14:textId="77777777" w:rsidR="00CB0042" w:rsidRDefault="00CB0042" w:rsidP="00935596">
      <w:pPr>
        <w:rPr>
          <w:rFonts w:ascii="Arial" w:eastAsia="+mn-ea" w:hAnsi="Arial" w:cs="Arial"/>
          <w:kern w:val="24"/>
        </w:rPr>
      </w:pPr>
    </w:p>
    <w:p w14:paraId="6FA56A7D" w14:textId="77777777" w:rsidR="00CB0042" w:rsidRDefault="00CB0042" w:rsidP="00935596">
      <w:pPr>
        <w:rPr>
          <w:rFonts w:ascii="Arial" w:eastAsia="+mn-ea" w:hAnsi="Arial" w:cs="Arial"/>
          <w:kern w:val="24"/>
        </w:rPr>
      </w:pPr>
    </w:p>
    <w:p w14:paraId="08A6AC56" w14:textId="77777777" w:rsidR="00CB0042" w:rsidRDefault="00CB0042" w:rsidP="00935596">
      <w:pPr>
        <w:rPr>
          <w:rFonts w:ascii="Arial" w:eastAsia="+mn-ea" w:hAnsi="Arial" w:cs="Arial"/>
          <w:kern w:val="24"/>
        </w:rPr>
      </w:pPr>
    </w:p>
    <w:p w14:paraId="6BDE8B05" w14:textId="77777777" w:rsidR="00CB0042" w:rsidRDefault="00CB0042" w:rsidP="00935596">
      <w:pPr>
        <w:rPr>
          <w:rFonts w:ascii="Arial" w:eastAsia="+mn-ea" w:hAnsi="Arial" w:cs="Arial"/>
          <w:kern w:val="24"/>
        </w:rPr>
      </w:pPr>
    </w:p>
    <w:p w14:paraId="2D6AAE9E" w14:textId="77777777" w:rsidR="00CB0042" w:rsidRDefault="00CB0042" w:rsidP="00935596">
      <w:pPr>
        <w:rPr>
          <w:rFonts w:ascii="Arial" w:eastAsia="+mn-ea" w:hAnsi="Arial" w:cs="Arial"/>
          <w:kern w:val="24"/>
        </w:rPr>
      </w:pPr>
    </w:p>
    <w:p w14:paraId="1C2E31EB" w14:textId="77777777" w:rsidR="00CB0042" w:rsidRDefault="00CB0042" w:rsidP="00935596">
      <w:pPr>
        <w:rPr>
          <w:rFonts w:ascii="Arial" w:eastAsia="+mn-ea" w:hAnsi="Arial" w:cs="Arial"/>
          <w:kern w:val="24"/>
        </w:rPr>
      </w:pPr>
    </w:p>
    <w:p w14:paraId="642FB591" w14:textId="77777777" w:rsidR="00CB0042" w:rsidRDefault="00CB0042" w:rsidP="00935596">
      <w:pPr>
        <w:rPr>
          <w:rFonts w:ascii="Arial" w:eastAsia="+mn-ea" w:hAnsi="Arial" w:cs="Arial"/>
          <w:kern w:val="24"/>
        </w:rPr>
      </w:pPr>
    </w:p>
    <w:p w14:paraId="0A4206A4" w14:textId="77777777" w:rsidR="00CB0042" w:rsidRDefault="00CB0042" w:rsidP="00935596">
      <w:pPr>
        <w:rPr>
          <w:rFonts w:ascii="Arial" w:eastAsia="+mn-ea" w:hAnsi="Arial" w:cs="Arial"/>
          <w:kern w:val="24"/>
        </w:rPr>
      </w:pPr>
    </w:p>
    <w:p w14:paraId="4548F8B1" w14:textId="77777777" w:rsidR="00CB0042" w:rsidRDefault="00CB0042" w:rsidP="00935596">
      <w:pPr>
        <w:rPr>
          <w:rFonts w:ascii="Arial" w:eastAsia="+mn-ea" w:hAnsi="Arial" w:cs="Arial"/>
          <w:kern w:val="24"/>
        </w:rPr>
      </w:pPr>
    </w:p>
    <w:p w14:paraId="1C762099" w14:textId="77777777" w:rsidR="00CB0042" w:rsidRDefault="00CB0042" w:rsidP="00935596">
      <w:pPr>
        <w:rPr>
          <w:rFonts w:ascii="Arial" w:eastAsia="+mn-ea" w:hAnsi="Arial" w:cs="Arial"/>
          <w:kern w:val="24"/>
        </w:rPr>
      </w:pPr>
    </w:p>
    <w:p w14:paraId="33F17853" w14:textId="77777777" w:rsidR="00CB0042" w:rsidRDefault="00CB0042" w:rsidP="00935596">
      <w:pPr>
        <w:rPr>
          <w:rFonts w:ascii="Arial" w:eastAsia="+mn-ea" w:hAnsi="Arial" w:cs="Arial"/>
          <w:kern w:val="24"/>
        </w:rPr>
      </w:pPr>
    </w:p>
    <w:p w14:paraId="46684CFC" w14:textId="77777777" w:rsidR="00CB0042" w:rsidRDefault="00CB0042" w:rsidP="00935596">
      <w:pPr>
        <w:rPr>
          <w:rFonts w:ascii="Arial" w:eastAsia="+mn-ea" w:hAnsi="Arial" w:cs="Arial"/>
          <w:kern w:val="24"/>
        </w:rPr>
      </w:pPr>
    </w:p>
    <w:p w14:paraId="7D1F8D5F" w14:textId="77777777" w:rsidR="00CB0042" w:rsidRDefault="00CB0042" w:rsidP="00935596">
      <w:pPr>
        <w:rPr>
          <w:rFonts w:ascii="Arial" w:eastAsia="+mn-ea" w:hAnsi="Arial" w:cs="Arial"/>
          <w:kern w:val="24"/>
        </w:rPr>
      </w:pPr>
    </w:p>
    <w:p w14:paraId="06994F89" w14:textId="2A5E423B" w:rsidR="00935596" w:rsidRDefault="00935596" w:rsidP="00935596">
      <w:pPr>
        <w:rPr>
          <w:rFonts w:ascii="Arial" w:eastAsia="+mn-ea" w:hAnsi="Arial" w:cs="Arial"/>
          <w:kern w:val="24"/>
        </w:rPr>
      </w:pPr>
      <w:r w:rsidRPr="00935596">
        <w:rPr>
          <w:rFonts w:ascii="Arial" w:eastAsia="+mn-ea" w:hAnsi="Arial" w:cs="Arial"/>
          <w:kern w:val="24"/>
        </w:rPr>
        <w:lastRenderedPageBreak/>
        <w:t>In VBMS, the </w:t>
      </w:r>
      <w:r w:rsidRPr="00935596">
        <w:rPr>
          <w:rFonts w:ascii="Arial" w:eastAsia="+mn-ea" w:hAnsi="Arial" w:cs="Arial"/>
          <w:b/>
          <w:bCs/>
          <w:i/>
          <w:iCs/>
          <w:kern w:val="24"/>
        </w:rPr>
        <w:t>Document ID </w:t>
      </w:r>
      <w:r w:rsidRPr="00935596">
        <w:rPr>
          <w:rFonts w:ascii="Arial" w:eastAsia="+mn-ea" w:hAnsi="Arial" w:cs="Arial"/>
          <w:kern w:val="24"/>
        </w:rPr>
        <w:t xml:space="preserve">can </w:t>
      </w:r>
      <w:proofErr w:type="gramStart"/>
      <w:r w:rsidRPr="00935596">
        <w:rPr>
          <w:rFonts w:ascii="Arial" w:eastAsia="+mn-ea" w:hAnsi="Arial" w:cs="Arial"/>
          <w:kern w:val="24"/>
        </w:rPr>
        <w:t>be located in</w:t>
      </w:r>
      <w:proofErr w:type="gramEnd"/>
      <w:r w:rsidRPr="00935596">
        <w:rPr>
          <w:rFonts w:ascii="Arial" w:eastAsia="+mn-ea" w:hAnsi="Arial" w:cs="Arial"/>
          <w:kern w:val="24"/>
        </w:rPr>
        <w:t xml:space="preserve"> the following areas:</w:t>
      </w:r>
    </w:p>
    <w:p w14:paraId="2EADE522" w14:textId="77777777" w:rsidR="000E6F59" w:rsidRPr="00935596" w:rsidRDefault="000E6F59" w:rsidP="00935596">
      <w:pPr>
        <w:rPr>
          <w:rFonts w:ascii="Arial" w:hAnsi="Arial" w:cs="Arial"/>
          <w:color w:val="auto"/>
        </w:rPr>
      </w:pPr>
    </w:p>
    <w:p w14:paraId="7E7EB26E" w14:textId="203C7775" w:rsidR="00935596" w:rsidRDefault="00935596" w:rsidP="00BC0F5D">
      <w:pPr>
        <w:tabs>
          <w:tab w:val="left" w:pos="0"/>
        </w:tabs>
        <w:outlineLvl w:val="0"/>
        <w:rPr>
          <w:rFonts w:ascii="Arial" w:hAnsi="Arial" w:cs="Arial"/>
          <w:b/>
          <w:bCs/>
          <w:color w:val="201F1E"/>
          <w:sz w:val="28"/>
          <w:szCs w:val="28"/>
          <w:u w:val="single"/>
          <w:bdr w:val="none" w:sz="0" w:space="0" w:color="auto" w:frame="1"/>
        </w:rPr>
      </w:pPr>
      <w:r>
        <w:rPr>
          <w:rFonts w:ascii="Arial" w:hAnsi="Arial" w:cs="Arial"/>
          <w:b/>
          <w:bCs/>
          <w:noProof/>
          <w:color w:val="201F1E"/>
          <w:sz w:val="28"/>
          <w:szCs w:val="28"/>
          <w:u w:val="single"/>
          <w:bdr w:val="none" w:sz="0" w:space="0" w:color="auto" w:frame="1"/>
        </w:rPr>
        <w:drawing>
          <wp:inline distT="0" distB="0" distL="0" distR="0" wp14:anchorId="626D7968" wp14:editId="75502F88">
            <wp:extent cx="6809740" cy="40176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09740" cy="4017645"/>
                    </a:xfrm>
                    <a:prstGeom prst="rect">
                      <a:avLst/>
                    </a:prstGeom>
                    <a:noFill/>
                  </pic:spPr>
                </pic:pic>
              </a:graphicData>
            </a:graphic>
          </wp:inline>
        </w:drawing>
      </w:r>
    </w:p>
    <w:p w14:paraId="7D5173CC" w14:textId="77777777" w:rsidR="00935596" w:rsidRDefault="00935596" w:rsidP="00BC0F5D">
      <w:pPr>
        <w:tabs>
          <w:tab w:val="left" w:pos="0"/>
        </w:tabs>
        <w:outlineLvl w:val="0"/>
        <w:rPr>
          <w:rFonts w:ascii="Arial" w:hAnsi="Arial" w:cs="Arial"/>
          <w:b/>
          <w:bCs/>
          <w:color w:val="201F1E"/>
          <w:sz w:val="28"/>
          <w:szCs w:val="28"/>
          <w:u w:val="single"/>
          <w:bdr w:val="none" w:sz="0" w:space="0" w:color="auto" w:frame="1"/>
        </w:rPr>
      </w:pPr>
    </w:p>
    <w:p w14:paraId="11FD6EE0" w14:textId="77777777" w:rsidR="00935596" w:rsidRPr="00935596" w:rsidRDefault="00935596" w:rsidP="00935596">
      <w:pPr>
        <w:rPr>
          <w:rFonts w:ascii="Arial" w:hAnsi="Arial" w:cs="Arial"/>
          <w:b/>
          <w:bCs/>
          <w:color w:val="auto"/>
          <w:u w:val="single"/>
        </w:rPr>
      </w:pPr>
      <w:r w:rsidRPr="00935596">
        <w:rPr>
          <w:rFonts w:ascii="Arial" w:eastAsia="+mn-ea" w:hAnsi="Arial" w:cs="Arial"/>
          <w:b/>
          <w:bCs/>
          <w:kern w:val="24"/>
          <w:u w:val="single"/>
        </w:rPr>
        <w:t>Examples:</w:t>
      </w:r>
    </w:p>
    <w:p w14:paraId="42934C02" w14:textId="77777777" w:rsidR="00935596" w:rsidRPr="00935596" w:rsidRDefault="00935596" w:rsidP="00935596">
      <w:pPr>
        <w:rPr>
          <w:rFonts w:ascii="Arial" w:hAnsi="Arial" w:cs="Arial"/>
          <w:color w:val="auto"/>
        </w:rPr>
      </w:pPr>
      <w:r w:rsidRPr="00935596">
        <w:rPr>
          <w:rFonts w:ascii="Arial" w:eastAsia="+mn-ea" w:hAnsi="Arial" w:cs="Arial"/>
          <w:kern w:val="24"/>
        </w:rPr>
        <w:t>Tab A: Asthma- pulmonary function test (PFT)</w:t>
      </w:r>
    </w:p>
    <w:p w14:paraId="27D7D141" w14:textId="77777777" w:rsidR="00935596" w:rsidRPr="00935596" w:rsidRDefault="00935596" w:rsidP="00935596">
      <w:pPr>
        <w:ind w:left="720"/>
        <w:rPr>
          <w:rFonts w:ascii="Arial" w:hAnsi="Arial" w:cs="Arial"/>
          <w:color w:val="auto"/>
        </w:rPr>
      </w:pPr>
      <w:r w:rsidRPr="00935596">
        <w:rPr>
          <w:rFonts w:ascii="Arial" w:eastAsia="+mn-ea" w:hAnsi="Arial" w:cs="Arial"/>
          <w:kern w:val="24"/>
        </w:rPr>
        <w:t>Document receipt date: 10/02/2000</w:t>
      </w:r>
    </w:p>
    <w:p w14:paraId="1D836D01" w14:textId="77777777" w:rsidR="00935596" w:rsidRPr="00935596" w:rsidRDefault="00935596" w:rsidP="00935596">
      <w:pPr>
        <w:ind w:left="720"/>
        <w:rPr>
          <w:rFonts w:ascii="Arial" w:hAnsi="Arial" w:cs="Arial"/>
          <w:color w:val="auto"/>
        </w:rPr>
      </w:pPr>
      <w:r w:rsidRPr="00935596">
        <w:rPr>
          <w:rFonts w:ascii="Arial" w:eastAsia="+mn-ea" w:hAnsi="Arial" w:cs="Arial"/>
          <w:kern w:val="24"/>
        </w:rPr>
        <w:t xml:space="preserve">Document type: CAPRI </w:t>
      </w:r>
    </w:p>
    <w:p w14:paraId="55F9704A" w14:textId="77777777" w:rsidR="00935596" w:rsidRPr="00935596" w:rsidRDefault="00935596" w:rsidP="00935596">
      <w:pPr>
        <w:ind w:left="720"/>
        <w:rPr>
          <w:rFonts w:ascii="Arial" w:hAnsi="Arial" w:cs="Arial"/>
          <w:color w:val="auto"/>
        </w:rPr>
      </w:pPr>
      <w:r w:rsidRPr="00935596">
        <w:rPr>
          <w:rFonts w:ascii="Arial" w:eastAsia="+mn-ea" w:hAnsi="Arial" w:cs="Arial"/>
          <w:kern w:val="24"/>
        </w:rPr>
        <w:t>Document ID: 2FB55D73-2F29-4808-99BD-F3F57D4367F3</w:t>
      </w:r>
    </w:p>
    <w:p w14:paraId="5D55B82C" w14:textId="77777777" w:rsidR="00935596" w:rsidRPr="00935596" w:rsidRDefault="00935596" w:rsidP="00935596">
      <w:pPr>
        <w:ind w:left="720"/>
        <w:rPr>
          <w:rFonts w:ascii="Arial" w:hAnsi="Arial" w:cs="Arial"/>
          <w:color w:val="auto"/>
        </w:rPr>
      </w:pPr>
      <w:r w:rsidRPr="00935596">
        <w:rPr>
          <w:rFonts w:ascii="Arial" w:eastAsia="+mn-ea" w:hAnsi="Arial" w:cs="Arial"/>
          <w:kern w:val="24"/>
        </w:rPr>
        <w:t>Date of Record: 09/23/1999</w:t>
      </w:r>
    </w:p>
    <w:p w14:paraId="3C876267" w14:textId="77777777" w:rsidR="00935596" w:rsidRPr="00935596" w:rsidRDefault="00935596" w:rsidP="00935596">
      <w:pPr>
        <w:rPr>
          <w:rFonts w:ascii="Arial" w:hAnsi="Arial" w:cs="Arial"/>
          <w:color w:val="auto"/>
        </w:rPr>
      </w:pPr>
      <w:r w:rsidRPr="00935596">
        <w:rPr>
          <w:rFonts w:ascii="Arial" w:eastAsia="+mn-ea" w:hAnsi="Arial" w:cs="Arial"/>
          <w:kern w:val="24"/>
          <w:lang w:val="fr-FR"/>
        </w:rPr>
        <w:t xml:space="preserve">Tab </w:t>
      </w:r>
      <w:proofErr w:type="gramStart"/>
      <w:r w:rsidRPr="00935596">
        <w:rPr>
          <w:rFonts w:ascii="Arial" w:eastAsia="+mn-ea" w:hAnsi="Arial" w:cs="Arial"/>
          <w:kern w:val="24"/>
          <w:lang w:val="fr-FR"/>
        </w:rPr>
        <w:t>B:</w:t>
      </w:r>
      <w:proofErr w:type="gramEnd"/>
      <w:r w:rsidRPr="00935596">
        <w:rPr>
          <w:rFonts w:ascii="Arial" w:eastAsia="+mn-ea" w:hAnsi="Arial" w:cs="Arial"/>
          <w:kern w:val="24"/>
          <w:lang w:val="fr-FR"/>
        </w:rPr>
        <w:t xml:space="preserve"> </w:t>
      </w:r>
      <w:proofErr w:type="spellStart"/>
      <w:r w:rsidRPr="00935596">
        <w:rPr>
          <w:rFonts w:ascii="Arial" w:eastAsia="+mn-ea" w:hAnsi="Arial" w:cs="Arial"/>
          <w:kern w:val="24"/>
          <w:lang w:val="fr-FR"/>
        </w:rPr>
        <w:t>Pes</w:t>
      </w:r>
      <w:proofErr w:type="spellEnd"/>
      <w:r w:rsidRPr="00935596">
        <w:rPr>
          <w:rFonts w:ascii="Arial" w:eastAsia="+mn-ea" w:hAnsi="Arial" w:cs="Arial"/>
          <w:kern w:val="24"/>
          <w:lang w:val="fr-FR"/>
        </w:rPr>
        <w:t xml:space="preserve"> </w:t>
      </w:r>
      <w:proofErr w:type="spellStart"/>
      <w:r w:rsidRPr="00935596">
        <w:rPr>
          <w:rFonts w:ascii="Arial" w:eastAsia="+mn-ea" w:hAnsi="Arial" w:cs="Arial"/>
          <w:kern w:val="24"/>
          <w:lang w:val="fr-FR"/>
        </w:rPr>
        <w:t>planus</w:t>
      </w:r>
      <w:proofErr w:type="spellEnd"/>
      <w:r w:rsidRPr="00935596">
        <w:rPr>
          <w:rFonts w:ascii="Arial" w:eastAsia="+mn-ea" w:hAnsi="Arial" w:cs="Arial"/>
          <w:kern w:val="24"/>
          <w:lang w:val="fr-FR"/>
        </w:rPr>
        <w:t>- entrance exam</w:t>
      </w:r>
    </w:p>
    <w:p w14:paraId="30D6CAE8" w14:textId="77777777" w:rsidR="00935596" w:rsidRPr="00935596" w:rsidRDefault="00935596" w:rsidP="00935596">
      <w:pPr>
        <w:ind w:left="720"/>
        <w:rPr>
          <w:rFonts w:ascii="Arial" w:hAnsi="Arial" w:cs="Arial"/>
          <w:color w:val="auto"/>
        </w:rPr>
      </w:pPr>
      <w:r w:rsidRPr="00935596">
        <w:rPr>
          <w:rFonts w:ascii="Arial" w:eastAsia="+mn-ea" w:hAnsi="Arial" w:cs="Arial"/>
          <w:kern w:val="24"/>
        </w:rPr>
        <w:t>Document receipt date: 02/15/2019</w:t>
      </w:r>
    </w:p>
    <w:p w14:paraId="3B32F6AE" w14:textId="77777777" w:rsidR="00935596" w:rsidRPr="00935596" w:rsidRDefault="00935596" w:rsidP="00935596">
      <w:pPr>
        <w:ind w:left="720"/>
        <w:rPr>
          <w:rFonts w:ascii="Arial" w:hAnsi="Arial" w:cs="Arial"/>
          <w:color w:val="auto"/>
        </w:rPr>
      </w:pPr>
      <w:r w:rsidRPr="00935596">
        <w:rPr>
          <w:rFonts w:ascii="Arial" w:eastAsia="+mn-ea" w:hAnsi="Arial" w:cs="Arial"/>
          <w:kern w:val="24"/>
        </w:rPr>
        <w:t>Document type: STR</w:t>
      </w:r>
    </w:p>
    <w:p w14:paraId="2D2E473B" w14:textId="77777777" w:rsidR="00935596" w:rsidRPr="00935596" w:rsidRDefault="00935596" w:rsidP="00935596">
      <w:pPr>
        <w:ind w:left="720"/>
        <w:rPr>
          <w:rFonts w:ascii="Arial" w:hAnsi="Arial" w:cs="Arial"/>
          <w:color w:val="auto"/>
        </w:rPr>
      </w:pPr>
      <w:r w:rsidRPr="00935596">
        <w:rPr>
          <w:rFonts w:ascii="Arial" w:eastAsia="+mn-ea" w:hAnsi="Arial" w:cs="Arial"/>
          <w:kern w:val="24"/>
        </w:rPr>
        <w:t>Document ID: F6A7389F-E257-4724-ADA3-66137CC86F76</w:t>
      </w:r>
    </w:p>
    <w:p w14:paraId="636F69FD" w14:textId="77777777" w:rsidR="00935596" w:rsidRPr="00935596" w:rsidRDefault="00935596" w:rsidP="00935596">
      <w:pPr>
        <w:ind w:left="720"/>
        <w:rPr>
          <w:rFonts w:ascii="Arial" w:hAnsi="Arial" w:cs="Arial"/>
          <w:color w:val="auto"/>
        </w:rPr>
      </w:pPr>
      <w:r w:rsidRPr="00935596">
        <w:rPr>
          <w:rFonts w:ascii="Arial" w:eastAsia="+mn-ea" w:hAnsi="Arial" w:cs="Arial"/>
          <w:kern w:val="24"/>
        </w:rPr>
        <w:t>Date of Record: 10/15/2020</w:t>
      </w:r>
    </w:p>
    <w:p w14:paraId="344E0DB2" w14:textId="670639CD" w:rsidR="00935596" w:rsidRDefault="00935596" w:rsidP="00BC0F5D">
      <w:pPr>
        <w:tabs>
          <w:tab w:val="left" w:pos="0"/>
        </w:tabs>
        <w:outlineLvl w:val="0"/>
        <w:rPr>
          <w:rFonts w:ascii="Arial" w:hAnsi="Arial" w:cs="Arial"/>
          <w:b/>
          <w:bCs/>
          <w:color w:val="201F1E"/>
          <w:sz w:val="28"/>
          <w:szCs w:val="28"/>
          <w:u w:val="single"/>
          <w:bdr w:val="none" w:sz="0" w:space="0" w:color="auto" w:frame="1"/>
        </w:rPr>
      </w:pPr>
    </w:p>
    <w:p w14:paraId="74E44E94" w14:textId="6A9E9B90" w:rsidR="00935596" w:rsidRDefault="00935596" w:rsidP="00BC0F5D">
      <w:pPr>
        <w:tabs>
          <w:tab w:val="left" w:pos="0"/>
        </w:tabs>
        <w:outlineLvl w:val="0"/>
        <w:rPr>
          <w:rFonts w:ascii="Arial" w:hAnsi="Arial" w:cs="Arial"/>
          <w:b/>
          <w:bCs/>
          <w:color w:val="201F1E"/>
          <w:sz w:val="28"/>
          <w:szCs w:val="28"/>
          <w:u w:val="single"/>
          <w:bdr w:val="none" w:sz="0" w:space="0" w:color="auto" w:frame="1"/>
        </w:rPr>
      </w:pPr>
    </w:p>
    <w:p w14:paraId="61C2CE15" w14:textId="04C98DEF" w:rsidR="00935596" w:rsidRDefault="00935596" w:rsidP="00BC0F5D">
      <w:pPr>
        <w:tabs>
          <w:tab w:val="left" w:pos="0"/>
        </w:tabs>
        <w:outlineLvl w:val="0"/>
        <w:rPr>
          <w:rFonts w:ascii="Arial" w:hAnsi="Arial" w:cs="Arial"/>
          <w:b/>
          <w:bCs/>
          <w:color w:val="201F1E"/>
          <w:sz w:val="28"/>
          <w:szCs w:val="28"/>
          <w:u w:val="single"/>
          <w:bdr w:val="none" w:sz="0" w:space="0" w:color="auto" w:frame="1"/>
        </w:rPr>
      </w:pPr>
    </w:p>
    <w:p w14:paraId="4356C6F7" w14:textId="5F811BE7" w:rsidR="00935596" w:rsidRDefault="00935596" w:rsidP="00BC0F5D">
      <w:pPr>
        <w:tabs>
          <w:tab w:val="left" w:pos="0"/>
        </w:tabs>
        <w:outlineLvl w:val="0"/>
        <w:rPr>
          <w:rFonts w:ascii="Arial" w:hAnsi="Arial" w:cs="Arial"/>
          <w:b/>
          <w:bCs/>
          <w:color w:val="201F1E"/>
          <w:sz w:val="28"/>
          <w:szCs w:val="28"/>
          <w:u w:val="single"/>
          <w:bdr w:val="none" w:sz="0" w:space="0" w:color="auto" w:frame="1"/>
        </w:rPr>
      </w:pPr>
    </w:p>
    <w:p w14:paraId="77184C00" w14:textId="58DBE4C8" w:rsidR="00935596" w:rsidRDefault="00935596" w:rsidP="00BC0F5D">
      <w:pPr>
        <w:tabs>
          <w:tab w:val="left" w:pos="0"/>
        </w:tabs>
        <w:outlineLvl w:val="0"/>
        <w:rPr>
          <w:rFonts w:ascii="Arial" w:hAnsi="Arial" w:cs="Arial"/>
          <w:b/>
          <w:bCs/>
          <w:color w:val="201F1E"/>
          <w:sz w:val="28"/>
          <w:szCs w:val="28"/>
          <w:u w:val="single"/>
          <w:bdr w:val="none" w:sz="0" w:space="0" w:color="auto" w:frame="1"/>
        </w:rPr>
      </w:pPr>
    </w:p>
    <w:p w14:paraId="06E4B256" w14:textId="4EA241AF" w:rsidR="00935596" w:rsidRDefault="00935596" w:rsidP="00BC0F5D">
      <w:pPr>
        <w:tabs>
          <w:tab w:val="left" w:pos="0"/>
        </w:tabs>
        <w:outlineLvl w:val="0"/>
        <w:rPr>
          <w:rFonts w:ascii="Arial" w:hAnsi="Arial" w:cs="Arial"/>
          <w:b/>
          <w:bCs/>
          <w:color w:val="201F1E"/>
          <w:sz w:val="28"/>
          <w:szCs w:val="28"/>
          <w:u w:val="single"/>
          <w:bdr w:val="none" w:sz="0" w:space="0" w:color="auto" w:frame="1"/>
        </w:rPr>
      </w:pPr>
    </w:p>
    <w:p w14:paraId="494B1D46" w14:textId="51629F42" w:rsidR="00533120" w:rsidRDefault="00533120" w:rsidP="00533120">
      <w:pPr>
        <w:pStyle w:val="Heading10"/>
        <w:rPr>
          <w:sz w:val="32"/>
        </w:rPr>
      </w:pPr>
      <w:bookmarkStart w:id="56" w:name="_Toc529446373"/>
      <w:bookmarkStart w:id="57" w:name="_Toc534285426"/>
      <w:bookmarkStart w:id="58" w:name="_Hlk34988243"/>
      <w:bookmarkStart w:id="59" w:name="_Hlk43112578"/>
      <w:r>
        <w:rPr>
          <w:sz w:val="32"/>
        </w:rPr>
        <w:lastRenderedPageBreak/>
        <w:t xml:space="preserve">IDES Specific Topics </w:t>
      </w:r>
    </w:p>
    <w:p w14:paraId="4671717C" w14:textId="55F0515D" w:rsidR="00533120" w:rsidRDefault="00533120" w:rsidP="00214399">
      <w:pPr>
        <w:tabs>
          <w:tab w:val="left" w:pos="0"/>
        </w:tabs>
        <w:outlineLvl w:val="0"/>
        <w:rPr>
          <w:rFonts w:ascii="Arial" w:hAnsi="Arial" w:cs="Arial"/>
          <w:b/>
          <w:color w:val="1F497D" w:themeColor="text2"/>
          <w:sz w:val="32"/>
          <w:u w:val="single"/>
          <w:bdr w:val="none" w:sz="0" w:space="0" w:color="auto" w:frame="1"/>
        </w:rPr>
      </w:pPr>
    </w:p>
    <w:p w14:paraId="133C335A" w14:textId="15F9ACB0" w:rsidR="00B40304" w:rsidRDefault="00B40304" w:rsidP="00B40304">
      <w:pPr>
        <w:rPr>
          <w:rFonts w:ascii="Arial" w:hAnsi="Arial"/>
          <w:b/>
          <w:bCs/>
          <w:sz w:val="28"/>
          <w:szCs w:val="28"/>
          <w:u w:val="single"/>
        </w:rPr>
      </w:pPr>
      <w:r>
        <w:rPr>
          <w:rFonts w:ascii="Arial" w:hAnsi="Arial"/>
          <w:b/>
          <w:bCs/>
          <w:sz w:val="28"/>
          <w:szCs w:val="28"/>
          <w:u w:val="single"/>
        </w:rPr>
        <w:t>Public IDES Website Upda</w:t>
      </w:r>
      <w:r w:rsidRPr="002E32E6">
        <w:rPr>
          <w:rFonts w:ascii="Arial" w:hAnsi="Arial"/>
          <w:b/>
          <w:bCs/>
          <w:sz w:val="28"/>
          <w:szCs w:val="28"/>
          <w:u w:val="single"/>
        </w:rPr>
        <w:t>ted</w:t>
      </w:r>
    </w:p>
    <w:p w14:paraId="078AC75C" w14:textId="4BDBA3CD" w:rsidR="00B40304" w:rsidRDefault="00B40304" w:rsidP="00B40304">
      <w:pPr>
        <w:rPr>
          <w:b/>
          <w:bCs/>
          <w:color w:val="1F497D" w:themeColor="text2"/>
          <w:sz w:val="32"/>
          <w:szCs w:val="32"/>
        </w:rPr>
      </w:pPr>
      <w:r>
        <w:rPr>
          <w:rFonts w:ascii="Arial" w:hAnsi="Arial"/>
        </w:rPr>
        <w:t xml:space="preserve">The </w:t>
      </w:r>
      <w:r w:rsidRPr="002F5A6D">
        <w:rPr>
          <w:rFonts w:ascii="Arial" w:hAnsi="Arial"/>
        </w:rPr>
        <w:t>Pre-Discharge</w:t>
      </w:r>
      <w:r>
        <w:rPr>
          <w:rFonts w:ascii="Arial" w:hAnsi="Arial"/>
        </w:rPr>
        <w:t xml:space="preserve"> IDES website was updated on </w:t>
      </w:r>
      <w:r w:rsidR="00F37D81">
        <w:rPr>
          <w:rFonts w:ascii="Arial" w:hAnsi="Arial"/>
        </w:rPr>
        <w:t>August 10, 2021 and</w:t>
      </w:r>
      <w:r>
        <w:rPr>
          <w:rFonts w:ascii="Arial" w:hAnsi="Arial"/>
        </w:rPr>
        <w:t xml:space="preserve"> has a new URL of </w:t>
      </w:r>
      <w:hyperlink r:id="rId33" w:history="1">
        <w:r w:rsidRPr="00F46295">
          <w:rPr>
            <w:rStyle w:val="Hyperlink"/>
            <w:rFonts w:ascii="Arial" w:hAnsi="Arial"/>
          </w:rPr>
          <w:t>https://www.benefits.va.gov/predischarge/ides.asp</w:t>
        </w:r>
      </w:hyperlink>
      <w:r>
        <w:rPr>
          <w:rFonts w:ascii="Arial" w:hAnsi="Arial"/>
        </w:rPr>
        <w:t xml:space="preserve">. You may want to refresh old bookmarks, although the old URL should </w:t>
      </w:r>
      <w:r w:rsidR="000E6F59">
        <w:rPr>
          <w:rFonts w:ascii="Arial" w:hAnsi="Arial"/>
        </w:rPr>
        <w:t>re</w:t>
      </w:r>
      <w:r>
        <w:rPr>
          <w:rFonts w:ascii="Arial" w:hAnsi="Arial"/>
        </w:rPr>
        <w:t xml:space="preserve">direct to the new page. The previous site’s listing of </w:t>
      </w:r>
      <w:r w:rsidR="003129BF">
        <w:rPr>
          <w:rFonts w:ascii="Arial" w:hAnsi="Arial"/>
        </w:rPr>
        <w:t>Disability</w:t>
      </w:r>
      <w:r>
        <w:rPr>
          <w:rFonts w:ascii="Arial" w:hAnsi="Arial"/>
        </w:rPr>
        <w:t xml:space="preserve"> Benefits Questionnaires (DBQs) was removed. The public may use the resources found at </w:t>
      </w:r>
      <w:hyperlink r:id="rId34" w:history="1">
        <w:r w:rsidRPr="00F46295">
          <w:rPr>
            <w:rStyle w:val="Hyperlink"/>
            <w:rFonts w:ascii="Arial" w:hAnsi="Arial"/>
          </w:rPr>
          <w:t>https://www.benefits.va.gov/compensation/dbq_publicdbqs.asp</w:t>
        </w:r>
      </w:hyperlink>
      <w:r>
        <w:rPr>
          <w:rFonts w:ascii="Arial" w:hAnsi="Arial"/>
        </w:rPr>
        <w:t xml:space="preserve"> for DBQ needs.</w:t>
      </w:r>
    </w:p>
    <w:p w14:paraId="6B6AE477" w14:textId="77777777" w:rsidR="00B40304" w:rsidRDefault="00B40304" w:rsidP="00214399">
      <w:pPr>
        <w:tabs>
          <w:tab w:val="left" w:pos="0"/>
        </w:tabs>
        <w:outlineLvl w:val="0"/>
        <w:rPr>
          <w:rFonts w:ascii="Arial" w:hAnsi="Arial" w:cs="Arial"/>
          <w:b/>
          <w:color w:val="1F497D" w:themeColor="text2"/>
          <w:sz w:val="32"/>
          <w:u w:val="single"/>
          <w:bdr w:val="none" w:sz="0" w:space="0" w:color="auto" w:frame="1"/>
        </w:rPr>
      </w:pPr>
    </w:p>
    <w:p w14:paraId="575E9861" w14:textId="48DE2B60" w:rsidR="004F63CA" w:rsidRPr="00B038BC" w:rsidRDefault="00B44E3E" w:rsidP="004F63CA">
      <w:pPr>
        <w:tabs>
          <w:tab w:val="left" w:pos="0"/>
        </w:tabs>
        <w:outlineLvl w:val="0"/>
        <w:rPr>
          <w:rFonts w:ascii="Arial" w:hAnsi="Arial" w:cs="Arial"/>
          <w:b/>
          <w:color w:val="auto"/>
          <w:sz w:val="28"/>
          <w:szCs w:val="28"/>
          <w:u w:val="single"/>
        </w:rPr>
      </w:pPr>
      <w:bookmarkStart w:id="60" w:name="_Hlk83713001"/>
      <w:r>
        <w:rPr>
          <w:rFonts w:ascii="Arial" w:hAnsi="Arial" w:cs="Arial"/>
          <w:b/>
          <w:color w:val="auto"/>
          <w:sz w:val="28"/>
          <w:szCs w:val="28"/>
          <w:u w:val="single"/>
        </w:rPr>
        <w:t>MSC Actions if SM/MTF has a</w:t>
      </w:r>
      <w:r w:rsidR="009D484B">
        <w:rPr>
          <w:rFonts w:ascii="Arial" w:hAnsi="Arial" w:cs="Arial"/>
          <w:b/>
          <w:color w:val="auto"/>
          <w:sz w:val="28"/>
          <w:szCs w:val="28"/>
          <w:u w:val="single"/>
        </w:rPr>
        <w:t xml:space="preserve"> Complaint/</w:t>
      </w:r>
      <w:r>
        <w:rPr>
          <w:rFonts w:ascii="Arial" w:hAnsi="Arial" w:cs="Arial"/>
          <w:b/>
          <w:color w:val="auto"/>
          <w:sz w:val="28"/>
          <w:szCs w:val="28"/>
          <w:u w:val="single"/>
        </w:rPr>
        <w:t>Issue about a QTC Exam/Exam Provider</w:t>
      </w:r>
    </w:p>
    <w:p w14:paraId="1EB54EB7" w14:textId="1655B277" w:rsidR="00625C9F" w:rsidRPr="00625C9F" w:rsidRDefault="00B44E3E" w:rsidP="00625C9F">
      <w:pPr>
        <w:pStyle w:val="CommentText"/>
        <w:rPr>
          <w:rFonts w:ascii="Arial" w:hAnsi="Arial" w:cs="Arial"/>
          <w:sz w:val="24"/>
          <w:szCs w:val="24"/>
        </w:rPr>
      </w:pPr>
      <w:r w:rsidRPr="00625C9F">
        <w:rPr>
          <w:rFonts w:ascii="Arial" w:hAnsi="Arial" w:cs="Arial"/>
          <w:iCs/>
          <w:color w:val="auto"/>
          <w:sz w:val="24"/>
          <w:szCs w:val="24"/>
          <w:lang w:val="en"/>
        </w:rPr>
        <w:t xml:space="preserve">MSCs are reminded that if they get a complaint/issue about a QTC </w:t>
      </w:r>
      <w:r w:rsidR="00760214" w:rsidRPr="00625C9F">
        <w:rPr>
          <w:rFonts w:ascii="Arial" w:hAnsi="Arial" w:cs="Arial"/>
          <w:iCs/>
          <w:color w:val="auto"/>
          <w:sz w:val="24"/>
          <w:szCs w:val="24"/>
          <w:lang w:val="en"/>
        </w:rPr>
        <w:t xml:space="preserve">or VES </w:t>
      </w:r>
      <w:r w:rsidRPr="00625C9F">
        <w:rPr>
          <w:rFonts w:ascii="Arial" w:hAnsi="Arial" w:cs="Arial"/>
          <w:iCs/>
          <w:color w:val="auto"/>
          <w:sz w:val="24"/>
          <w:szCs w:val="24"/>
          <w:lang w:val="en"/>
        </w:rPr>
        <w:t xml:space="preserve">Exam/Exam Provider from a SM/MTF it should be sent to the Medical Disability Examination Office (MDEO) at </w:t>
      </w:r>
      <w:hyperlink r:id="rId35" w:history="1">
        <w:r w:rsidRPr="00625C9F">
          <w:rPr>
            <w:rStyle w:val="Hyperlink"/>
            <w:rFonts w:ascii="Arial" w:hAnsi="Arial" w:cs="Arial"/>
            <w:sz w:val="24"/>
            <w:szCs w:val="24"/>
          </w:rPr>
          <w:t>VAVBAWAS/CO/Contract Examination Inquiries</w:t>
        </w:r>
      </w:hyperlink>
      <w:r w:rsidRPr="00625C9F">
        <w:rPr>
          <w:rFonts w:ascii="Arial" w:hAnsi="Arial" w:cs="Arial"/>
          <w:sz w:val="24"/>
          <w:szCs w:val="24"/>
        </w:rPr>
        <w:t xml:space="preserve"> (cc </w:t>
      </w:r>
      <w:hyperlink r:id="rId36" w:history="1">
        <w:r w:rsidRPr="00625C9F">
          <w:rPr>
            <w:rStyle w:val="Hyperlink"/>
            <w:rFonts w:ascii="Arial" w:hAnsi="Arial" w:cs="Arial"/>
            <w:sz w:val="24"/>
            <w:szCs w:val="24"/>
          </w:rPr>
          <w:t>IDES Mailbox</w:t>
        </w:r>
      </w:hyperlink>
      <w:r w:rsidRPr="00625C9F">
        <w:rPr>
          <w:rStyle w:val="Hyperlink"/>
          <w:rFonts w:ascii="Arial" w:hAnsi="Arial" w:cs="Arial"/>
          <w:sz w:val="24"/>
          <w:szCs w:val="24"/>
        </w:rPr>
        <w:t>)</w:t>
      </w:r>
      <w:r w:rsidRPr="00625C9F">
        <w:rPr>
          <w:rFonts w:ascii="Arial" w:hAnsi="Arial" w:cs="Arial"/>
          <w:sz w:val="24"/>
          <w:szCs w:val="24"/>
        </w:rPr>
        <w:t>. It should not be sent directly to QTC. MDEO</w:t>
      </w:r>
      <w:r w:rsidRPr="00625C9F">
        <w:rPr>
          <w:rFonts w:ascii="Arial" w:hAnsi="Arial" w:cs="Arial"/>
          <w:iCs/>
          <w:color w:val="auto"/>
          <w:sz w:val="24"/>
          <w:szCs w:val="24"/>
          <w:lang w:val="en"/>
        </w:rPr>
        <w:t xml:space="preserve"> will research the issue/complaint and reply ASAP. </w:t>
      </w:r>
      <w:r w:rsidR="00625C9F" w:rsidRPr="00625C9F">
        <w:rPr>
          <w:rFonts w:ascii="Arial" w:hAnsi="Arial" w:cs="Arial"/>
          <w:sz w:val="24"/>
          <w:szCs w:val="24"/>
        </w:rPr>
        <w:t xml:space="preserve">For additional information on complaint steps to follow, see the </w:t>
      </w:r>
      <w:hyperlink r:id="rId37" w:history="1">
        <w:r w:rsidR="00625C9F" w:rsidRPr="00625C9F">
          <w:rPr>
            <w:rStyle w:val="Hyperlink"/>
            <w:rFonts w:ascii="Arial" w:hAnsi="Arial" w:cs="Arial"/>
            <w:color w:val="234C9F"/>
            <w:sz w:val="24"/>
            <w:szCs w:val="24"/>
            <w:shd w:val="clear" w:color="auto" w:fill="FFFFFF"/>
          </w:rPr>
          <w:t>July 2021</w:t>
        </w:r>
      </w:hyperlink>
      <w:r w:rsidR="00625C9F" w:rsidRPr="00625C9F">
        <w:rPr>
          <w:rFonts w:ascii="Arial" w:hAnsi="Arial" w:cs="Arial"/>
          <w:sz w:val="24"/>
          <w:szCs w:val="24"/>
        </w:rPr>
        <w:t xml:space="preserve"> Monthly Conference Call.</w:t>
      </w:r>
    </w:p>
    <w:bookmarkEnd w:id="60"/>
    <w:p w14:paraId="4DADCAF0" w14:textId="4EA20B1D" w:rsidR="00B038BC" w:rsidRPr="00B038BC" w:rsidRDefault="00B038BC" w:rsidP="00B038BC">
      <w:pPr>
        <w:tabs>
          <w:tab w:val="left" w:pos="0"/>
        </w:tabs>
        <w:outlineLvl w:val="0"/>
        <w:rPr>
          <w:rFonts w:ascii="Arial" w:hAnsi="Arial" w:cs="Arial"/>
          <w:b/>
          <w:color w:val="auto"/>
          <w:sz w:val="28"/>
          <w:szCs w:val="28"/>
          <w:u w:val="single"/>
        </w:rPr>
      </w:pPr>
      <w:r w:rsidRPr="00B038BC">
        <w:rPr>
          <w:rFonts w:ascii="Arial" w:hAnsi="Arial" w:cs="Arial"/>
          <w:b/>
          <w:color w:val="auto"/>
          <w:sz w:val="28"/>
          <w:szCs w:val="28"/>
          <w:u w:val="single"/>
        </w:rPr>
        <w:t>Handling IDES Cases Involving Employee-Veterans</w:t>
      </w:r>
    </w:p>
    <w:p w14:paraId="1F4F4875" w14:textId="3D670686" w:rsidR="00B038BC" w:rsidRDefault="002B45F4" w:rsidP="00B038BC">
      <w:pPr>
        <w:tabs>
          <w:tab w:val="left" w:pos="0"/>
        </w:tabs>
        <w:outlineLvl w:val="0"/>
        <w:rPr>
          <w:rFonts w:ascii="Arial" w:hAnsi="Arial" w:cs="Arial"/>
          <w:lang w:val="en"/>
        </w:rPr>
      </w:pPr>
      <w:r w:rsidRPr="002B45F4">
        <w:rPr>
          <w:rFonts w:ascii="Arial" w:hAnsi="Arial" w:cs="Arial"/>
          <w:iCs/>
          <w:color w:val="auto"/>
          <w:lang w:val="en"/>
        </w:rPr>
        <w:t xml:space="preserve">When an employee or relative of an employee of the MSC’s Regional Office (RO) is referred to IDES, MSC actions should be completed by an MSC at the RO’s sister station. </w:t>
      </w:r>
      <w:r w:rsidR="00B038BC">
        <w:rPr>
          <w:rFonts w:ascii="Arial" w:hAnsi="Arial" w:cs="Arial"/>
          <w:iCs/>
          <w:color w:val="auto"/>
          <w:lang w:val="en"/>
        </w:rPr>
        <w:t xml:space="preserve">Please note that the RACC does not process IDES claims. </w:t>
      </w:r>
      <w:r w:rsidR="00826247">
        <w:rPr>
          <w:rFonts w:ascii="Arial" w:hAnsi="Arial" w:cs="Arial"/>
          <w:iCs/>
          <w:color w:val="auto"/>
          <w:lang w:val="en"/>
        </w:rPr>
        <w:t xml:space="preserve">Sister stations are in </w:t>
      </w:r>
      <w:r w:rsidR="00B038BC">
        <w:rPr>
          <w:rFonts w:ascii="Arial" w:hAnsi="Arial" w:cs="Arial"/>
          <w:lang w:val="en"/>
        </w:rPr>
        <w:t xml:space="preserve">Appendix </w:t>
      </w:r>
      <w:r w:rsidR="00826247">
        <w:rPr>
          <w:rFonts w:ascii="Arial" w:hAnsi="Arial" w:cs="Arial"/>
          <w:lang w:val="en"/>
        </w:rPr>
        <w:t>2</w:t>
      </w:r>
      <w:r w:rsidR="00B038BC">
        <w:rPr>
          <w:rFonts w:ascii="Arial" w:hAnsi="Arial" w:cs="Arial"/>
          <w:lang w:val="en"/>
        </w:rPr>
        <w:t>.</w:t>
      </w:r>
    </w:p>
    <w:p w14:paraId="3F9B803A" w14:textId="77777777" w:rsidR="00B038BC" w:rsidRDefault="00B038BC" w:rsidP="00B038BC">
      <w:pPr>
        <w:tabs>
          <w:tab w:val="left" w:pos="0"/>
        </w:tabs>
        <w:outlineLvl w:val="0"/>
        <w:rPr>
          <w:rFonts w:ascii="Arial" w:hAnsi="Arial" w:cs="Arial"/>
        </w:rPr>
      </w:pPr>
    </w:p>
    <w:p w14:paraId="4B931519" w14:textId="7D3C1B9E" w:rsidR="00B038BC" w:rsidRDefault="00B038BC" w:rsidP="00B038BC">
      <w:pPr>
        <w:rPr>
          <w:rFonts w:ascii="Arial" w:hAnsi="Arial" w:cs="Arial"/>
        </w:rPr>
      </w:pPr>
      <w:r>
        <w:rPr>
          <w:rFonts w:ascii="Arial" w:hAnsi="Arial" w:cs="Arial"/>
        </w:rPr>
        <w:t xml:space="preserve">When necessary, </w:t>
      </w:r>
      <w:r w:rsidR="00826247">
        <w:rPr>
          <w:rFonts w:ascii="Arial" w:hAnsi="Arial" w:cs="Arial"/>
        </w:rPr>
        <w:t xml:space="preserve">the IDES Staff </w:t>
      </w:r>
      <w:r>
        <w:rPr>
          <w:rFonts w:ascii="Arial" w:hAnsi="Arial" w:cs="Arial"/>
        </w:rPr>
        <w:t xml:space="preserve">will facilitate the process of reassigning the IDES case to the sister station MSC. When such facilitation is needed, or if the RO’s sister station does not support </w:t>
      </w:r>
      <w:r w:rsidR="00174748">
        <w:rPr>
          <w:rFonts w:ascii="Arial" w:hAnsi="Arial" w:cs="Arial"/>
        </w:rPr>
        <w:t xml:space="preserve">the </w:t>
      </w:r>
      <w:r>
        <w:rPr>
          <w:rFonts w:ascii="Arial" w:hAnsi="Arial" w:cs="Arial"/>
        </w:rPr>
        <w:t>IDES program, please contact</w:t>
      </w:r>
      <w:r w:rsidR="00174748">
        <w:rPr>
          <w:rFonts w:ascii="Arial" w:hAnsi="Arial" w:cs="Arial"/>
        </w:rPr>
        <w:t xml:space="preserve"> the</w:t>
      </w:r>
      <w:r>
        <w:rPr>
          <w:rFonts w:ascii="Arial" w:hAnsi="Arial" w:cs="Arial"/>
        </w:rPr>
        <w:t xml:space="preserve"> </w:t>
      </w:r>
      <w:hyperlink r:id="rId38" w:history="1">
        <w:r w:rsidR="00174748">
          <w:rPr>
            <w:rStyle w:val="Hyperlink"/>
            <w:rFonts w:ascii="Arial" w:hAnsi="Arial" w:cs="Arial"/>
          </w:rPr>
          <w:t>ID</w:t>
        </w:r>
        <w:r w:rsidRPr="0067084F">
          <w:rPr>
            <w:rStyle w:val="Hyperlink"/>
            <w:rFonts w:ascii="Arial" w:hAnsi="Arial" w:cs="Arial"/>
          </w:rPr>
          <w:t>ES Mailbox</w:t>
        </w:r>
      </w:hyperlink>
      <w:r w:rsidRPr="0067084F">
        <w:rPr>
          <w:rFonts w:ascii="Arial" w:hAnsi="Arial" w:cs="Arial"/>
        </w:rPr>
        <w:t xml:space="preserve"> </w:t>
      </w:r>
      <w:r>
        <w:rPr>
          <w:rFonts w:ascii="Arial" w:hAnsi="Arial" w:cs="Arial"/>
        </w:rPr>
        <w:t>for assistance.</w:t>
      </w:r>
    </w:p>
    <w:p w14:paraId="794AFF19" w14:textId="4D29661B" w:rsidR="00762FF4" w:rsidRDefault="00762FF4" w:rsidP="00B038BC">
      <w:pPr>
        <w:rPr>
          <w:rFonts w:ascii="Arial" w:hAnsi="Arial" w:cs="Arial"/>
        </w:rPr>
      </w:pPr>
    </w:p>
    <w:p w14:paraId="03DD6B98" w14:textId="50A82DA5" w:rsidR="00762FF4" w:rsidRDefault="00735B7D" w:rsidP="00B038BC">
      <w:pPr>
        <w:rPr>
          <w:rFonts w:ascii="Arial" w:hAnsi="Arial" w:cs="Arial"/>
          <w:b/>
          <w:color w:val="auto"/>
          <w:sz w:val="28"/>
          <w:szCs w:val="28"/>
          <w:u w:val="single"/>
        </w:rPr>
      </w:pPr>
      <w:r w:rsidRPr="00735B7D">
        <w:rPr>
          <w:rFonts w:ascii="Arial" w:hAnsi="Arial" w:cs="Arial"/>
          <w:b/>
          <w:color w:val="auto"/>
          <w:sz w:val="28"/>
          <w:szCs w:val="28"/>
          <w:u w:val="single"/>
        </w:rPr>
        <w:t xml:space="preserve">Completing Initial Meetings </w:t>
      </w:r>
      <w:r w:rsidR="00775D67">
        <w:rPr>
          <w:rFonts w:ascii="Arial" w:hAnsi="Arial" w:cs="Arial"/>
          <w:b/>
          <w:color w:val="auto"/>
          <w:sz w:val="28"/>
          <w:szCs w:val="28"/>
          <w:u w:val="single"/>
        </w:rPr>
        <w:t>with IDES Service members</w:t>
      </w:r>
    </w:p>
    <w:p w14:paraId="483EF5BF" w14:textId="05FC67B3" w:rsidR="00762FF4" w:rsidRPr="0069128B" w:rsidRDefault="00261BB1" w:rsidP="00B038BC">
      <w:pPr>
        <w:rPr>
          <w:rFonts w:ascii="Arial" w:hAnsi="Arial" w:cs="Arial"/>
        </w:rPr>
      </w:pPr>
      <w:hyperlink r:id="rId39" w:anchor="4" w:history="1">
        <w:r w:rsidR="00735B7D" w:rsidRPr="00735B7D">
          <w:rPr>
            <w:rStyle w:val="Hyperlink"/>
            <w:rFonts w:ascii="Arial" w:hAnsi="Arial" w:cs="Arial"/>
          </w:rPr>
          <w:t>M21-1, X.i.</w:t>
        </w:r>
        <w:proofErr w:type="gramStart"/>
        <w:r w:rsidR="00735B7D" w:rsidRPr="00735B7D">
          <w:rPr>
            <w:rStyle w:val="Hyperlink"/>
            <w:rFonts w:ascii="Arial" w:hAnsi="Arial" w:cs="Arial"/>
          </w:rPr>
          <w:t>6.E.</w:t>
        </w:r>
        <w:proofErr w:type="gramEnd"/>
        <w:r w:rsidR="00735B7D" w:rsidRPr="00735B7D">
          <w:rPr>
            <w:rStyle w:val="Hyperlink"/>
            <w:rFonts w:ascii="Arial" w:hAnsi="Arial" w:cs="Arial"/>
          </w:rPr>
          <w:t>4.d.</w:t>
        </w:r>
      </w:hyperlink>
      <w:r w:rsidR="00726247">
        <w:rPr>
          <w:rFonts w:ascii="Arial" w:hAnsi="Arial" w:cs="Arial"/>
        </w:rPr>
        <w:t xml:space="preserve"> </w:t>
      </w:r>
      <w:r w:rsidR="006D5749">
        <w:rPr>
          <w:rFonts w:ascii="Arial" w:hAnsi="Arial" w:cs="Arial"/>
        </w:rPr>
        <w:t>says “W</w:t>
      </w:r>
      <w:r w:rsidR="00762FF4" w:rsidRPr="00762FF4">
        <w:rPr>
          <w:rFonts w:ascii="Arial" w:hAnsi="Arial" w:cs="Arial"/>
        </w:rPr>
        <w:t>henever possible, the initial meeting between MSCs and IDES participants should be face-to-face. If such a meeting is not feasible, MSCs may hold the meeting by video conference or, as a last resort, by telephone.</w:t>
      </w:r>
      <w:r w:rsidR="00AA57EC">
        <w:rPr>
          <w:rFonts w:ascii="Arial" w:hAnsi="Arial" w:cs="Arial"/>
        </w:rPr>
        <w:t>”</w:t>
      </w:r>
      <w:r w:rsidR="00726247">
        <w:rPr>
          <w:rFonts w:ascii="Arial" w:hAnsi="Arial" w:cs="Arial"/>
        </w:rPr>
        <w:t xml:space="preserve"> During COVID and/or work at home</w:t>
      </w:r>
      <w:r w:rsidR="00AA57EC">
        <w:rPr>
          <w:rFonts w:ascii="Arial" w:hAnsi="Arial" w:cs="Arial"/>
        </w:rPr>
        <w:t>,</w:t>
      </w:r>
      <w:r w:rsidR="00726247">
        <w:rPr>
          <w:rFonts w:ascii="Arial" w:hAnsi="Arial" w:cs="Arial"/>
        </w:rPr>
        <w:t xml:space="preserve"> almost all interviews </w:t>
      </w:r>
      <w:r w:rsidR="006D5749">
        <w:rPr>
          <w:rFonts w:ascii="Arial" w:hAnsi="Arial" w:cs="Arial"/>
        </w:rPr>
        <w:t>are/</w:t>
      </w:r>
      <w:r w:rsidR="00726247">
        <w:rPr>
          <w:rFonts w:ascii="Arial" w:hAnsi="Arial" w:cs="Arial"/>
        </w:rPr>
        <w:t xml:space="preserve">were via telephone. Some locations are now back in the office, and when </w:t>
      </w:r>
      <w:r w:rsidR="003129BF">
        <w:rPr>
          <w:rFonts w:ascii="Arial" w:hAnsi="Arial" w:cs="Arial"/>
        </w:rPr>
        <w:t>possible,</w:t>
      </w:r>
      <w:r w:rsidR="00726247">
        <w:rPr>
          <w:rFonts w:ascii="Arial" w:hAnsi="Arial" w:cs="Arial"/>
        </w:rPr>
        <w:t xml:space="preserve"> the interview should be in-person, however, if there are </w:t>
      </w:r>
      <w:r w:rsidR="003129BF">
        <w:rPr>
          <w:rFonts w:ascii="Arial" w:hAnsi="Arial" w:cs="Arial"/>
        </w:rPr>
        <w:t>still</w:t>
      </w:r>
      <w:r w:rsidR="00726247">
        <w:rPr>
          <w:rFonts w:ascii="Arial" w:hAnsi="Arial" w:cs="Arial"/>
        </w:rPr>
        <w:t xml:space="preserve"> COVID </w:t>
      </w:r>
      <w:proofErr w:type="gramStart"/>
      <w:r w:rsidR="00726247">
        <w:rPr>
          <w:rFonts w:ascii="Arial" w:hAnsi="Arial" w:cs="Arial"/>
        </w:rPr>
        <w:t>concerns</w:t>
      </w:r>
      <w:proofErr w:type="gramEnd"/>
      <w:r w:rsidR="00726247">
        <w:rPr>
          <w:rFonts w:ascii="Arial" w:hAnsi="Arial" w:cs="Arial"/>
        </w:rPr>
        <w:t xml:space="preserve"> or the SM prefers a telephonic interview we should try to accommodate. </w:t>
      </w:r>
    </w:p>
    <w:p w14:paraId="18418B5E" w14:textId="77777777" w:rsidR="00B038BC" w:rsidRDefault="00B038BC" w:rsidP="00533120">
      <w:pPr>
        <w:rPr>
          <w:rFonts w:ascii="Arial" w:eastAsia="Calibri" w:hAnsi="Arial" w:cs="Arial"/>
          <w:b/>
          <w:bCs/>
          <w:color w:val="auto"/>
          <w:sz w:val="28"/>
          <w:szCs w:val="28"/>
          <w:u w:val="single"/>
        </w:rPr>
      </w:pPr>
    </w:p>
    <w:p w14:paraId="7E997FF8" w14:textId="1DD03058" w:rsidR="00533120" w:rsidRPr="00BE2993" w:rsidRDefault="00533120" w:rsidP="00533120">
      <w:pPr>
        <w:rPr>
          <w:rFonts w:ascii="Arial" w:eastAsia="Calibri" w:hAnsi="Arial" w:cs="Arial"/>
          <w:b/>
          <w:bCs/>
          <w:color w:val="auto"/>
          <w:sz w:val="28"/>
          <w:szCs w:val="28"/>
          <w:u w:val="single"/>
        </w:rPr>
      </w:pPr>
      <w:r w:rsidRPr="00BE2993">
        <w:rPr>
          <w:rFonts w:ascii="Arial" w:eastAsia="Calibri" w:hAnsi="Arial" w:cs="Arial"/>
          <w:b/>
          <w:bCs/>
          <w:color w:val="auto"/>
          <w:sz w:val="28"/>
          <w:szCs w:val="28"/>
          <w:u w:val="single"/>
        </w:rPr>
        <w:t xml:space="preserve">HAIMS/VBMS/STR/DBQ </w:t>
      </w:r>
      <w:r>
        <w:rPr>
          <w:rFonts w:ascii="Arial" w:eastAsia="Calibri" w:hAnsi="Arial" w:cs="Arial"/>
          <w:b/>
          <w:bCs/>
          <w:color w:val="auto"/>
          <w:sz w:val="28"/>
          <w:szCs w:val="28"/>
          <w:u w:val="single"/>
        </w:rPr>
        <w:t>Update</w:t>
      </w:r>
      <w:r w:rsidR="00DF41C8">
        <w:rPr>
          <w:rFonts w:ascii="Arial" w:eastAsia="Calibri" w:hAnsi="Arial" w:cs="Arial"/>
          <w:b/>
          <w:bCs/>
          <w:color w:val="auto"/>
          <w:sz w:val="28"/>
          <w:szCs w:val="28"/>
          <w:u w:val="single"/>
        </w:rPr>
        <w:t xml:space="preserve"> </w:t>
      </w:r>
    </w:p>
    <w:p w14:paraId="61CF5B61" w14:textId="03885E59" w:rsidR="00533120" w:rsidRPr="003859FB" w:rsidRDefault="00533120" w:rsidP="00533120">
      <w:pPr>
        <w:rPr>
          <w:rFonts w:ascii="Arial" w:eastAsia="Calibri" w:hAnsi="Arial" w:cs="Arial"/>
        </w:rPr>
      </w:pPr>
      <w:r w:rsidRPr="00AE0A7E">
        <w:rPr>
          <w:rFonts w:ascii="Arial" w:eastAsia="Calibri" w:hAnsi="Arial" w:cs="Arial"/>
          <w:color w:val="auto"/>
        </w:rPr>
        <w:t xml:space="preserve">The IDES Program Office, in coordination with DoD, continues to track the HAIMS/VBMS/STRS/DBQ procedures implemented February 1, 2021. </w:t>
      </w:r>
    </w:p>
    <w:p w14:paraId="5115FCDC" w14:textId="77777777" w:rsidR="00533120" w:rsidRPr="00914847" w:rsidRDefault="00533120" w:rsidP="00D82A44">
      <w:pPr>
        <w:numPr>
          <w:ilvl w:val="0"/>
          <w:numId w:val="7"/>
        </w:numPr>
        <w:contextualSpacing/>
        <w:rPr>
          <w:rFonts w:ascii="Arial" w:hAnsi="Arial" w:cs="Arial"/>
        </w:rPr>
      </w:pPr>
      <w:r w:rsidRPr="00914847">
        <w:rPr>
          <w:rFonts w:ascii="Arial" w:hAnsi="Arial" w:cs="Arial"/>
        </w:rPr>
        <w:t>Challenges have been identified with some STR and DBQ transfers. The staff continues to work with VBMS, DAS and HAIMS to resolve</w:t>
      </w:r>
    </w:p>
    <w:p w14:paraId="53926E3F" w14:textId="2D065356" w:rsidR="00533120" w:rsidRPr="00914847" w:rsidRDefault="00533120" w:rsidP="00D82A44">
      <w:pPr>
        <w:numPr>
          <w:ilvl w:val="0"/>
          <w:numId w:val="7"/>
        </w:numPr>
        <w:contextualSpacing/>
        <w:rPr>
          <w:rFonts w:ascii="Arial" w:hAnsi="Arial" w:cs="Arial"/>
        </w:rPr>
      </w:pPr>
      <w:r w:rsidRPr="53CCEFD4">
        <w:rPr>
          <w:rFonts w:ascii="Arial" w:hAnsi="Arial" w:cs="Arial"/>
        </w:rPr>
        <w:t xml:space="preserve">NAD DBQ Business rule </w:t>
      </w:r>
      <w:r w:rsidR="0D998947" w:rsidRPr="53CCEFD4">
        <w:rPr>
          <w:rFonts w:ascii="Arial" w:hAnsi="Arial" w:cs="Arial"/>
        </w:rPr>
        <w:t>updated July 27, 2021</w:t>
      </w:r>
    </w:p>
    <w:p w14:paraId="2F740DAF" w14:textId="21982159" w:rsidR="00914847" w:rsidRPr="00914847" w:rsidRDefault="00533120" w:rsidP="00914847">
      <w:pPr>
        <w:numPr>
          <w:ilvl w:val="0"/>
          <w:numId w:val="7"/>
        </w:numPr>
        <w:contextualSpacing/>
        <w:rPr>
          <w:rFonts w:ascii="Arial" w:hAnsi="Arial" w:cs="Arial"/>
        </w:rPr>
      </w:pPr>
      <w:r w:rsidRPr="00914847">
        <w:rPr>
          <w:rFonts w:ascii="Arial" w:hAnsi="Arial" w:cs="Arial"/>
        </w:rPr>
        <w:t xml:space="preserve">HAIMS automation </w:t>
      </w:r>
      <w:r w:rsidR="00914847" w:rsidRPr="00914847">
        <w:rPr>
          <w:rFonts w:ascii="Arial" w:hAnsi="Arial" w:cs="Arial"/>
        </w:rPr>
        <w:t xml:space="preserve">process has been published in the </w:t>
      </w:r>
      <w:r w:rsidRPr="00914847">
        <w:rPr>
          <w:rFonts w:ascii="Arial" w:hAnsi="Arial" w:cs="Arial"/>
        </w:rPr>
        <w:t xml:space="preserve">M21-1 </w:t>
      </w:r>
    </w:p>
    <w:p w14:paraId="0AF921EE" w14:textId="07763B10" w:rsidR="00533120" w:rsidRPr="00914847" w:rsidRDefault="00914847" w:rsidP="00914847">
      <w:pPr>
        <w:numPr>
          <w:ilvl w:val="0"/>
          <w:numId w:val="7"/>
        </w:numPr>
        <w:contextualSpacing/>
        <w:rPr>
          <w:rFonts w:ascii="Arial" w:hAnsi="Arial" w:cs="Arial"/>
        </w:rPr>
      </w:pPr>
      <w:r>
        <w:rPr>
          <w:rFonts w:ascii="Arial" w:hAnsi="Arial" w:cs="Arial"/>
        </w:rPr>
        <w:t>M</w:t>
      </w:r>
      <w:r w:rsidR="00533120" w:rsidRPr="00914847">
        <w:rPr>
          <w:rFonts w:ascii="Arial" w:hAnsi="Arial" w:cs="Arial"/>
        </w:rPr>
        <w:t>SCs should not take any action on a case in VBMS and VTA until the PCS Date is entered in VTA by the PEBLO which indicates a case is ready for CEST</w:t>
      </w:r>
    </w:p>
    <w:p w14:paraId="12975505" w14:textId="77777777" w:rsidR="00533120" w:rsidRPr="00914847" w:rsidRDefault="00533120" w:rsidP="00D82A44">
      <w:pPr>
        <w:numPr>
          <w:ilvl w:val="0"/>
          <w:numId w:val="7"/>
        </w:numPr>
        <w:contextualSpacing/>
      </w:pPr>
      <w:r w:rsidRPr="00914847">
        <w:rPr>
          <w:rFonts w:ascii="Arial" w:hAnsi="Arial" w:cs="Arial"/>
        </w:rPr>
        <w:lastRenderedPageBreak/>
        <w:t xml:space="preserve">If MTFs are having issues with uploading or not aware of the HAIMS/VBMS/DBQ transfer process, send details including VTA Case ID (if applicable) to the </w:t>
      </w:r>
      <w:hyperlink r:id="rId40" w:history="1">
        <w:r w:rsidRPr="00914847">
          <w:rPr>
            <w:rFonts w:ascii="Arial" w:hAnsi="Arial" w:cs="Arial"/>
            <w:color w:val="0563C1"/>
            <w:u w:val="single"/>
          </w:rPr>
          <w:t>IDES Mailbox</w:t>
        </w:r>
      </w:hyperlink>
    </w:p>
    <w:p w14:paraId="0690DDCC" w14:textId="31939C18" w:rsidR="00533120" w:rsidRDefault="00533120" w:rsidP="00214399">
      <w:pPr>
        <w:tabs>
          <w:tab w:val="left" w:pos="0"/>
        </w:tabs>
        <w:outlineLvl w:val="0"/>
        <w:rPr>
          <w:rFonts w:ascii="Arial" w:hAnsi="Arial" w:cs="Arial"/>
          <w:b/>
          <w:color w:val="1F497D" w:themeColor="text2"/>
          <w:sz w:val="32"/>
          <w:u w:val="single"/>
          <w:bdr w:val="none" w:sz="0" w:space="0" w:color="auto" w:frame="1"/>
        </w:rPr>
      </w:pPr>
    </w:p>
    <w:p w14:paraId="2C250333" w14:textId="56DB6F51" w:rsidR="00FB7023" w:rsidRDefault="00FB7023" w:rsidP="00FB7023">
      <w:pPr>
        <w:pStyle w:val="Heading20"/>
      </w:pPr>
      <w:r>
        <w:t xml:space="preserve">Holiday Leave and SM Availability during the Claims Development and Examination Phases </w:t>
      </w:r>
    </w:p>
    <w:p w14:paraId="32456E53" w14:textId="3F22F5B3" w:rsidR="00FB7023" w:rsidRPr="00FB7023" w:rsidRDefault="00FB7023" w:rsidP="00FB7023">
      <w:pPr>
        <w:pStyle w:val="Heading20"/>
        <w:rPr>
          <w:b w:val="0"/>
          <w:bCs/>
          <w:sz w:val="24"/>
          <w:szCs w:val="22"/>
          <w:u w:val="none"/>
        </w:rPr>
      </w:pPr>
      <w:r w:rsidRPr="00FB7023">
        <w:rPr>
          <w:b w:val="0"/>
          <w:bCs/>
          <w:sz w:val="24"/>
          <w:szCs w:val="22"/>
          <w:u w:val="none"/>
        </w:rPr>
        <w:t>As we approach the holidays, MSCs are reminded to inquire about approved leave (non-emergency) during the initial interview that could interfere with the IDES process. If the SM indicates he or she has approved leave that would prevent the timely completion of exams, the MSC should return the referral to the PEBLO as an improper referral and remove the PCS Date. MSCs should confirm with the PEBLO that they are aware of the upcoming leave and see if something can be worked out (</w:t>
      </w:r>
      <w:proofErr w:type="gramStart"/>
      <w:r w:rsidRPr="00FB7023">
        <w:rPr>
          <w:b w:val="0"/>
          <w:bCs/>
          <w:sz w:val="24"/>
          <w:szCs w:val="22"/>
          <w:u w:val="none"/>
        </w:rPr>
        <w:t>e</w:t>
      </w:r>
      <w:r w:rsidR="00AA57EC">
        <w:rPr>
          <w:b w:val="0"/>
          <w:bCs/>
          <w:sz w:val="24"/>
          <w:szCs w:val="22"/>
          <w:u w:val="none"/>
        </w:rPr>
        <w:t>.g.</w:t>
      </w:r>
      <w:proofErr w:type="gramEnd"/>
      <w:r w:rsidRPr="00FB7023">
        <w:rPr>
          <w:b w:val="0"/>
          <w:bCs/>
          <w:sz w:val="24"/>
          <w:szCs w:val="22"/>
          <w:u w:val="none"/>
        </w:rPr>
        <w:t xml:space="preserve"> SM will attend exams while on leave, etc.). Do not accept a case or submit exam requests if you know the SM will not be available to report for exams.</w:t>
      </w:r>
    </w:p>
    <w:p w14:paraId="2CA64563" w14:textId="77777777" w:rsidR="00FB7023" w:rsidRPr="00FB7023" w:rsidRDefault="00FB7023" w:rsidP="00FB7023">
      <w:pPr>
        <w:pStyle w:val="Heading20"/>
        <w:rPr>
          <w:b w:val="0"/>
          <w:bCs/>
          <w:sz w:val="24"/>
          <w:szCs w:val="22"/>
          <w:u w:val="none"/>
        </w:rPr>
      </w:pPr>
    </w:p>
    <w:p w14:paraId="01C0BBA3" w14:textId="77777777" w:rsidR="00FB7023" w:rsidRPr="00FB7023" w:rsidRDefault="00FB7023" w:rsidP="00FB7023">
      <w:pPr>
        <w:pStyle w:val="Heading20"/>
        <w:rPr>
          <w:b w:val="0"/>
          <w:bCs/>
          <w:sz w:val="24"/>
          <w:szCs w:val="22"/>
          <w:u w:val="none"/>
        </w:rPr>
      </w:pPr>
      <w:r w:rsidRPr="00FB7023">
        <w:rPr>
          <w:b w:val="0"/>
          <w:bCs/>
          <w:sz w:val="24"/>
          <w:szCs w:val="22"/>
          <w:u w:val="none"/>
        </w:rPr>
        <w:t>Notes:</w:t>
      </w:r>
    </w:p>
    <w:p w14:paraId="59EB196E" w14:textId="77777777" w:rsidR="00FB7023" w:rsidRPr="00FB7023" w:rsidRDefault="00FB7023" w:rsidP="00FB7023">
      <w:pPr>
        <w:pStyle w:val="Heading20"/>
        <w:rPr>
          <w:b w:val="0"/>
          <w:bCs/>
          <w:sz w:val="24"/>
          <w:szCs w:val="22"/>
          <w:u w:val="none"/>
        </w:rPr>
      </w:pPr>
    </w:p>
    <w:p w14:paraId="2B3B7A2A" w14:textId="77777777" w:rsidR="00FB7023" w:rsidRPr="00FB7023" w:rsidRDefault="00FB7023" w:rsidP="00FB7023">
      <w:pPr>
        <w:pStyle w:val="Heading20"/>
        <w:rPr>
          <w:b w:val="0"/>
          <w:bCs/>
          <w:sz w:val="24"/>
          <w:szCs w:val="22"/>
          <w:u w:val="none"/>
        </w:rPr>
      </w:pPr>
      <w:r w:rsidRPr="00FB7023">
        <w:rPr>
          <w:b w:val="0"/>
          <w:bCs/>
          <w:sz w:val="24"/>
          <w:szCs w:val="22"/>
          <w:u w:val="none"/>
        </w:rPr>
        <w:t>1. DoD policy allows commanders to grant leave to IDES SMs for the welfare or morale of the SM, provided that the leave does not prevent timely completion of IDES appointments.</w:t>
      </w:r>
    </w:p>
    <w:p w14:paraId="23CA68A3" w14:textId="77777777" w:rsidR="00FB7023" w:rsidRPr="00FB7023" w:rsidRDefault="00FB7023" w:rsidP="00FB7023">
      <w:pPr>
        <w:pStyle w:val="Heading20"/>
        <w:rPr>
          <w:b w:val="0"/>
          <w:bCs/>
          <w:sz w:val="24"/>
          <w:szCs w:val="22"/>
          <w:u w:val="none"/>
        </w:rPr>
      </w:pPr>
    </w:p>
    <w:p w14:paraId="271D04B7" w14:textId="7A26D496" w:rsidR="00FB7023" w:rsidRPr="00FB7023" w:rsidRDefault="00FB7023" w:rsidP="00FB7023">
      <w:pPr>
        <w:pStyle w:val="Heading20"/>
        <w:rPr>
          <w:b w:val="0"/>
          <w:bCs/>
          <w:sz w:val="24"/>
          <w:szCs w:val="22"/>
          <w:u w:val="none"/>
        </w:rPr>
      </w:pPr>
      <w:r w:rsidRPr="00FB7023">
        <w:rPr>
          <w:b w:val="0"/>
          <w:bCs/>
          <w:sz w:val="24"/>
          <w:szCs w:val="22"/>
          <w:u w:val="none"/>
        </w:rPr>
        <w:t xml:space="preserve">2. Deferment should not be used by PEBLOs as a reason for cases where the SM is going on leave. If you hear of this being done, contact the </w:t>
      </w:r>
      <w:hyperlink r:id="rId41" w:history="1">
        <w:r w:rsidRPr="00FB7023">
          <w:rPr>
            <w:rStyle w:val="Hyperlink"/>
            <w:b w:val="0"/>
            <w:bCs/>
            <w:sz w:val="24"/>
            <w:szCs w:val="22"/>
          </w:rPr>
          <w:t>IDES Mailbox</w:t>
        </w:r>
      </w:hyperlink>
      <w:r w:rsidRPr="00FB7023">
        <w:rPr>
          <w:b w:val="0"/>
          <w:bCs/>
          <w:sz w:val="24"/>
          <w:szCs w:val="22"/>
          <w:u w:val="none"/>
        </w:rPr>
        <w:t>.</w:t>
      </w:r>
    </w:p>
    <w:p w14:paraId="1F4AAF9B" w14:textId="77777777" w:rsidR="00FB7023" w:rsidRPr="00FB7023" w:rsidRDefault="00FB7023" w:rsidP="00FB7023">
      <w:pPr>
        <w:pStyle w:val="Heading20"/>
        <w:rPr>
          <w:b w:val="0"/>
          <w:bCs/>
          <w:sz w:val="24"/>
          <w:szCs w:val="22"/>
          <w:u w:val="none"/>
        </w:rPr>
      </w:pPr>
    </w:p>
    <w:p w14:paraId="452D6498" w14:textId="40EF4209" w:rsidR="00E41D95" w:rsidRDefault="00E41D95" w:rsidP="00E41D95">
      <w:pPr>
        <w:pStyle w:val="Heading20"/>
      </w:pPr>
      <w:r>
        <w:t>Current IDES Program Timeliness</w:t>
      </w:r>
    </w:p>
    <w:p w14:paraId="7978E399" w14:textId="32358BB7" w:rsidR="00E41D95" w:rsidRDefault="00E41D95" w:rsidP="00E41D95">
      <w:pPr>
        <w:rPr>
          <w:rFonts w:ascii="Arial" w:hAnsi="Arial" w:cs="Arial"/>
          <w:color w:val="auto"/>
        </w:rPr>
      </w:pPr>
      <w:bookmarkStart w:id="61" w:name="_Hlk31097617"/>
      <w:r>
        <w:rPr>
          <w:rFonts w:ascii="Arial" w:hAnsi="Arial" w:cs="Arial"/>
          <w:color w:val="auto"/>
        </w:rPr>
        <w:t xml:space="preserve">As outreach specialists </w:t>
      </w:r>
      <w:bookmarkEnd w:id="61"/>
      <w:r>
        <w:rPr>
          <w:rFonts w:ascii="Arial" w:hAnsi="Arial" w:cs="Arial"/>
          <w:color w:val="auto"/>
        </w:rPr>
        <w:t xml:space="preserve">and VA’s frontline contact with SMs and Veterans, it is vital that we are realistic in our communications regarding claims processing times. Current program timeliness data (ADC) for </w:t>
      </w:r>
      <w:r w:rsidR="009D0CD7">
        <w:rPr>
          <w:rFonts w:ascii="Arial" w:hAnsi="Arial" w:cs="Arial"/>
          <w:color w:val="auto"/>
        </w:rPr>
        <w:t xml:space="preserve">September </w:t>
      </w:r>
      <w:r>
        <w:rPr>
          <w:rFonts w:ascii="Arial" w:hAnsi="Arial" w:cs="Arial"/>
          <w:color w:val="auto"/>
        </w:rPr>
        <w:t>2021.</w:t>
      </w:r>
    </w:p>
    <w:p w14:paraId="2DC05041" w14:textId="77777777" w:rsidR="00E41D95" w:rsidRDefault="00E41D95" w:rsidP="00E41D95">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E41D95" w14:paraId="23B942E5" w14:textId="77777777" w:rsidTr="00C07E33">
        <w:trPr>
          <w:trHeight w:val="260"/>
          <w:jc w:val="center"/>
        </w:trPr>
        <w:tc>
          <w:tcPr>
            <w:tcW w:w="3960" w:type="dxa"/>
            <w:shd w:val="clear" w:color="auto" w:fill="DBE5F1" w:themeFill="accent1" w:themeFillTint="33"/>
            <w:vAlign w:val="center"/>
            <w:hideMark/>
          </w:tcPr>
          <w:p w14:paraId="45D3A834" w14:textId="77777777" w:rsidR="00E41D95" w:rsidRPr="001D68F2" w:rsidRDefault="00E41D95" w:rsidP="00C07E33">
            <w:pPr>
              <w:jc w:val="center"/>
              <w:rPr>
                <w:rFonts w:ascii="Arial" w:hAnsi="Arial" w:cs="Arial"/>
                <w:b/>
                <w:bCs/>
                <w:color w:val="auto"/>
                <w:sz w:val="28"/>
              </w:rPr>
            </w:pPr>
            <w:r>
              <w:rPr>
                <w:rFonts w:ascii="Arial" w:hAnsi="Arial" w:cs="Arial"/>
                <w:color w:val="auto"/>
                <w:sz w:val="28"/>
              </w:rPr>
              <w:br w:type="page"/>
            </w:r>
            <w:r w:rsidRPr="001D68F2">
              <w:rPr>
                <w:rFonts w:ascii="Arial" w:hAnsi="Arial" w:cs="Arial"/>
                <w:b/>
                <w:bCs/>
                <w:color w:val="auto"/>
                <w:sz w:val="28"/>
              </w:rPr>
              <w:t>Stage/Phase</w:t>
            </w:r>
          </w:p>
        </w:tc>
        <w:tc>
          <w:tcPr>
            <w:tcW w:w="3150" w:type="dxa"/>
            <w:shd w:val="clear" w:color="auto" w:fill="DBE5F1" w:themeFill="accent1" w:themeFillTint="33"/>
            <w:vAlign w:val="center"/>
          </w:tcPr>
          <w:p w14:paraId="63E89D84" w14:textId="77777777" w:rsidR="00E41D95" w:rsidRDefault="00E41D95" w:rsidP="00C07E33">
            <w:pPr>
              <w:jc w:val="center"/>
              <w:rPr>
                <w:rFonts w:ascii="Arial" w:hAnsi="Arial" w:cs="Arial"/>
                <w:b/>
                <w:bCs/>
                <w:color w:val="auto"/>
                <w:sz w:val="28"/>
              </w:rPr>
            </w:pPr>
            <w:r>
              <w:rPr>
                <w:rFonts w:ascii="Arial" w:hAnsi="Arial" w:cs="Arial"/>
                <w:b/>
                <w:bCs/>
                <w:color w:val="auto"/>
                <w:sz w:val="28"/>
              </w:rPr>
              <w:t>IDES Goal (AD/NAD)</w:t>
            </w:r>
          </w:p>
        </w:tc>
        <w:tc>
          <w:tcPr>
            <w:tcW w:w="3150" w:type="dxa"/>
            <w:shd w:val="clear" w:color="auto" w:fill="DBE5F1" w:themeFill="accent1" w:themeFillTint="33"/>
            <w:vAlign w:val="center"/>
            <w:hideMark/>
          </w:tcPr>
          <w:p w14:paraId="6DEFCDDB" w14:textId="1677FEB0" w:rsidR="00E41D95" w:rsidRPr="0075007E" w:rsidRDefault="008F3046" w:rsidP="00C07E33">
            <w:pPr>
              <w:jc w:val="center"/>
              <w:rPr>
                <w:rFonts w:ascii="Arial" w:hAnsi="Arial" w:cs="Arial"/>
                <w:b/>
                <w:bCs/>
                <w:color w:val="auto"/>
                <w:sz w:val="28"/>
              </w:rPr>
            </w:pPr>
            <w:r>
              <w:rPr>
                <w:rFonts w:ascii="Arial" w:hAnsi="Arial" w:cs="Arial"/>
                <w:b/>
                <w:bCs/>
                <w:color w:val="auto"/>
                <w:sz w:val="28"/>
              </w:rPr>
              <w:t xml:space="preserve">September </w:t>
            </w:r>
            <w:r w:rsidR="00E41D95">
              <w:rPr>
                <w:rFonts w:ascii="Arial" w:hAnsi="Arial" w:cs="Arial"/>
                <w:b/>
                <w:bCs/>
                <w:color w:val="auto"/>
                <w:sz w:val="28"/>
              </w:rPr>
              <w:t>2</w:t>
            </w:r>
            <w:r w:rsidR="00E41D95" w:rsidRPr="0075007E">
              <w:rPr>
                <w:rFonts w:ascii="Arial" w:hAnsi="Arial" w:cs="Arial"/>
                <w:b/>
                <w:color w:val="auto"/>
                <w:sz w:val="28"/>
              </w:rPr>
              <w:t>02</w:t>
            </w:r>
            <w:r w:rsidR="00E41D95">
              <w:rPr>
                <w:rFonts w:ascii="Arial" w:hAnsi="Arial" w:cs="Arial"/>
                <w:b/>
                <w:color w:val="auto"/>
                <w:sz w:val="28"/>
              </w:rPr>
              <w:t>1</w:t>
            </w:r>
            <w:r w:rsidR="00E41D95" w:rsidRPr="0075007E">
              <w:rPr>
                <w:rFonts w:ascii="Arial" w:hAnsi="Arial" w:cs="Arial"/>
                <w:b/>
                <w:bCs/>
                <w:color w:val="auto"/>
                <w:sz w:val="28"/>
              </w:rPr>
              <w:t xml:space="preserve"> (AD/NAD)</w:t>
            </w:r>
          </w:p>
        </w:tc>
      </w:tr>
      <w:tr w:rsidR="00E41D95" w:rsidRPr="0075007E" w14:paraId="282F178F" w14:textId="77777777" w:rsidTr="00C07E33">
        <w:trPr>
          <w:trHeight w:val="308"/>
          <w:jc w:val="center"/>
        </w:trPr>
        <w:tc>
          <w:tcPr>
            <w:tcW w:w="3960" w:type="dxa"/>
            <w:shd w:val="clear" w:color="auto" w:fill="auto"/>
            <w:vAlign w:val="center"/>
            <w:hideMark/>
          </w:tcPr>
          <w:p w14:paraId="15481A3E" w14:textId="77777777" w:rsidR="00E41D95" w:rsidRPr="0075007E" w:rsidRDefault="00E41D95" w:rsidP="00C07E33">
            <w:pPr>
              <w:rPr>
                <w:rFonts w:ascii="Arial" w:hAnsi="Arial" w:cs="Arial"/>
                <w:b/>
                <w:color w:val="auto"/>
              </w:rPr>
            </w:pPr>
            <w:r w:rsidRPr="0075007E">
              <w:rPr>
                <w:rFonts w:ascii="Arial" w:hAnsi="Arial" w:cs="Arial"/>
                <w:b/>
                <w:color w:val="auto"/>
              </w:rPr>
              <w:t xml:space="preserve">Claim Dev </w:t>
            </w:r>
          </w:p>
        </w:tc>
        <w:tc>
          <w:tcPr>
            <w:tcW w:w="3150" w:type="dxa"/>
          </w:tcPr>
          <w:p w14:paraId="0A238834"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5/11</w:t>
            </w:r>
          </w:p>
        </w:tc>
        <w:tc>
          <w:tcPr>
            <w:tcW w:w="3150" w:type="dxa"/>
            <w:shd w:val="clear" w:color="auto" w:fill="auto"/>
          </w:tcPr>
          <w:p w14:paraId="102CF7E7" w14:textId="51162AD1" w:rsidR="00E41D95" w:rsidRPr="0075007E" w:rsidRDefault="00DB0203" w:rsidP="00C07E33">
            <w:pPr>
              <w:jc w:val="center"/>
              <w:rPr>
                <w:rFonts w:ascii="Arial" w:eastAsiaTheme="minorHAnsi" w:hAnsi="Arial" w:cs="Arial"/>
                <w:b/>
                <w:color w:val="auto"/>
              </w:rPr>
            </w:pPr>
            <w:r>
              <w:rPr>
                <w:rFonts w:ascii="Arial" w:eastAsiaTheme="minorHAnsi" w:hAnsi="Arial" w:cs="Arial"/>
                <w:b/>
                <w:color w:val="auto"/>
              </w:rPr>
              <w:t>5/7</w:t>
            </w:r>
          </w:p>
        </w:tc>
      </w:tr>
      <w:tr w:rsidR="00E41D95" w:rsidRPr="0075007E" w14:paraId="6F776A22" w14:textId="77777777" w:rsidTr="00C07E33">
        <w:trPr>
          <w:trHeight w:val="308"/>
          <w:jc w:val="center"/>
        </w:trPr>
        <w:tc>
          <w:tcPr>
            <w:tcW w:w="3960" w:type="dxa"/>
            <w:shd w:val="clear" w:color="auto" w:fill="auto"/>
            <w:vAlign w:val="center"/>
          </w:tcPr>
          <w:p w14:paraId="31A79D18" w14:textId="77777777" w:rsidR="00E41D95" w:rsidRPr="0075007E" w:rsidRDefault="00E41D95" w:rsidP="00C07E33">
            <w:pPr>
              <w:rPr>
                <w:rFonts w:ascii="Arial" w:hAnsi="Arial" w:cs="Arial"/>
                <w:b/>
                <w:color w:val="auto"/>
              </w:rPr>
            </w:pPr>
            <w:r w:rsidRPr="0075007E">
              <w:rPr>
                <w:rFonts w:ascii="Arial" w:hAnsi="Arial" w:cs="Arial"/>
                <w:b/>
                <w:color w:val="auto"/>
              </w:rPr>
              <w:t>Medical Stage</w:t>
            </w:r>
          </w:p>
        </w:tc>
        <w:tc>
          <w:tcPr>
            <w:tcW w:w="3150" w:type="dxa"/>
          </w:tcPr>
          <w:p w14:paraId="06427AE3"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32</w:t>
            </w:r>
          </w:p>
        </w:tc>
        <w:tc>
          <w:tcPr>
            <w:tcW w:w="3150" w:type="dxa"/>
            <w:shd w:val="clear" w:color="auto" w:fill="auto"/>
          </w:tcPr>
          <w:p w14:paraId="3F710FC9" w14:textId="3C327B1E" w:rsidR="00E41D95" w:rsidRPr="0075007E" w:rsidRDefault="00441014" w:rsidP="00C07E33">
            <w:pPr>
              <w:jc w:val="center"/>
              <w:rPr>
                <w:rFonts w:ascii="Arial" w:eastAsiaTheme="minorHAnsi" w:hAnsi="Arial" w:cs="Arial"/>
                <w:b/>
                <w:color w:val="auto"/>
              </w:rPr>
            </w:pPr>
            <w:r>
              <w:rPr>
                <w:rFonts w:ascii="Arial" w:eastAsiaTheme="minorHAnsi" w:hAnsi="Arial" w:cs="Arial"/>
                <w:b/>
                <w:color w:val="auto"/>
              </w:rPr>
              <w:t>53/59</w:t>
            </w:r>
          </w:p>
        </w:tc>
      </w:tr>
      <w:tr w:rsidR="00E41D95" w:rsidRPr="0075007E" w14:paraId="0C8BF1B7" w14:textId="77777777" w:rsidTr="00C07E33">
        <w:trPr>
          <w:trHeight w:val="308"/>
          <w:jc w:val="center"/>
        </w:trPr>
        <w:tc>
          <w:tcPr>
            <w:tcW w:w="3960" w:type="dxa"/>
            <w:shd w:val="clear" w:color="auto" w:fill="auto"/>
            <w:vAlign w:val="center"/>
            <w:hideMark/>
          </w:tcPr>
          <w:p w14:paraId="532F8B91" w14:textId="77777777" w:rsidR="00E41D95" w:rsidRPr="0075007E" w:rsidRDefault="00E41D95" w:rsidP="00C07E33">
            <w:pPr>
              <w:rPr>
                <w:rFonts w:ascii="Arial" w:hAnsi="Arial" w:cs="Arial"/>
                <w:b/>
                <w:color w:val="auto"/>
              </w:rPr>
            </w:pPr>
            <w:r w:rsidRPr="0075007E">
              <w:rPr>
                <w:rFonts w:ascii="Arial" w:hAnsi="Arial" w:cs="Arial"/>
                <w:b/>
                <w:color w:val="auto"/>
              </w:rPr>
              <w:t>Proposed Ratings</w:t>
            </w:r>
          </w:p>
        </w:tc>
        <w:tc>
          <w:tcPr>
            <w:tcW w:w="3150" w:type="dxa"/>
          </w:tcPr>
          <w:p w14:paraId="620A2532"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20</w:t>
            </w:r>
          </w:p>
        </w:tc>
        <w:tc>
          <w:tcPr>
            <w:tcW w:w="3150" w:type="dxa"/>
            <w:shd w:val="clear" w:color="auto" w:fill="auto"/>
          </w:tcPr>
          <w:p w14:paraId="3A41E21B" w14:textId="5A6537BA" w:rsidR="00E41D95" w:rsidRPr="0075007E" w:rsidRDefault="0036160B" w:rsidP="00C07E33">
            <w:pPr>
              <w:jc w:val="center"/>
              <w:rPr>
                <w:rFonts w:ascii="Arial" w:eastAsiaTheme="minorHAnsi" w:hAnsi="Arial" w:cs="Arial"/>
                <w:b/>
                <w:color w:val="auto"/>
              </w:rPr>
            </w:pPr>
            <w:r>
              <w:rPr>
                <w:rFonts w:ascii="Arial" w:eastAsiaTheme="minorHAnsi" w:hAnsi="Arial" w:cs="Arial"/>
                <w:b/>
                <w:color w:val="auto"/>
              </w:rPr>
              <w:t>8/17</w:t>
            </w:r>
          </w:p>
        </w:tc>
      </w:tr>
      <w:tr w:rsidR="00E41D95" w:rsidRPr="0075007E" w14:paraId="39623476" w14:textId="77777777" w:rsidTr="00C07E33">
        <w:trPr>
          <w:trHeight w:val="308"/>
          <w:jc w:val="center"/>
        </w:trPr>
        <w:tc>
          <w:tcPr>
            <w:tcW w:w="3960" w:type="dxa"/>
            <w:shd w:val="clear" w:color="auto" w:fill="auto"/>
            <w:vAlign w:val="center"/>
            <w:hideMark/>
          </w:tcPr>
          <w:p w14:paraId="6FC4AD07" w14:textId="77777777" w:rsidR="00E41D95" w:rsidRPr="0075007E" w:rsidRDefault="00E41D95" w:rsidP="00C07E33">
            <w:pPr>
              <w:rPr>
                <w:rFonts w:ascii="Arial" w:hAnsi="Arial" w:cs="Arial"/>
                <w:b/>
                <w:color w:val="auto"/>
              </w:rPr>
            </w:pPr>
            <w:r w:rsidRPr="0075007E">
              <w:rPr>
                <w:rFonts w:ascii="Arial" w:hAnsi="Arial" w:cs="Arial"/>
                <w:b/>
                <w:color w:val="auto"/>
              </w:rPr>
              <w:t xml:space="preserve">Recon Ratings </w:t>
            </w:r>
          </w:p>
        </w:tc>
        <w:tc>
          <w:tcPr>
            <w:tcW w:w="3150" w:type="dxa"/>
          </w:tcPr>
          <w:p w14:paraId="672EE48B"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4</w:t>
            </w:r>
          </w:p>
        </w:tc>
        <w:tc>
          <w:tcPr>
            <w:tcW w:w="3150" w:type="dxa"/>
            <w:shd w:val="clear" w:color="auto" w:fill="auto"/>
          </w:tcPr>
          <w:p w14:paraId="0D02A435" w14:textId="3B0F370E" w:rsidR="00E41D95" w:rsidRPr="0075007E" w:rsidRDefault="00D0777F" w:rsidP="00C07E33">
            <w:pPr>
              <w:jc w:val="center"/>
              <w:rPr>
                <w:rFonts w:ascii="Arial" w:eastAsiaTheme="minorHAnsi" w:hAnsi="Arial" w:cs="Arial"/>
                <w:b/>
                <w:color w:val="auto"/>
              </w:rPr>
            </w:pPr>
            <w:r>
              <w:rPr>
                <w:rFonts w:ascii="Arial" w:eastAsiaTheme="minorHAnsi" w:hAnsi="Arial" w:cs="Arial"/>
                <w:b/>
                <w:color w:val="auto"/>
              </w:rPr>
              <w:t>8/16</w:t>
            </w:r>
          </w:p>
        </w:tc>
      </w:tr>
      <w:tr w:rsidR="00E41D95" w:rsidRPr="0075007E" w14:paraId="0167E856" w14:textId="77777777" w:rsidTr="00C07E33">
        <w:trPr>
          <w:trHeight w:val="308"/>
          <w:jc w:val="center"/>
        </w:trPr>
        <w:tc>
          <w:tcPr>
            <w:tcW w:w="3960" w:type="dxa"/>
            <w:shd w:val="clear" w:color="auto" w:fill="auto"/>
            <w:vAlign w:val="center"/>
            <w:hideMark/>
          </w:tcPr>
          <w:p w14:paraId="078356FB" w14:textId="77777777" w:rsidR="00E41D95" w:rsidRPr="0075007E" w:rsidRDefault="00E41D95" w:rsidP="00C07E33">
            <w:pPr>
              <w:rPr>
                <w:rFonts w:ascii="Arial" w:hAnsi="Arial" w:cs="Arial"/>
                <w:b/>
                <w:color w:val="auto"/>
              </w:rPr>
            </w:pPr>
            <w:r w:rsidRPr="0075007E">
              <w:rPr>
                <w:rFonts w:ascii="Arial" w:hAnsi="Arial" w:cs="Arial"/>
                <w:b/>
                <w:color w:val="auto"/>
              </w:rPr>
              <w:t>Exit Interviews</w:t>
            </w:r>
          </w:p>
        </w:tc>
        <w:tc>
          <w:tcPr>
            <w:tcW w:w="3150" w:type="dxa"/>
          </w:tcPr>
          <w:p w14:paraId="54AC92EE"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14</w:t>
            </w:r>
          </w:p>
        </w:tc>
        <w:tc>
          <w:tcPr>
            <w:tcW w:w="3150" w:type="dxa"/>
            <w:shd w:val="clear" w:color="auto" w:fill="auto"/>
          </w:tcPr>
          <w:p w14:paraId="7B8D93B1" w14:textId="3F086FE4" w:rsidR="00E41D95" w:rsidRPr="0075007E" w:rsidRDefault="003B58C8" w:rsidP="00C07E33">
            <w:pPr>
              <w:jc w:val="center"/>
              <w:rPr>
                <w:rFonts w:ascii="Arial" w:eastAsiaTheme="minorHAnsi" w:hAnsi="Arial" w:cs="Arial"/>
                <w:b/>
                <w:color w:val="auto"/>
              </w:rPr>
            </w:pPr>
            <w:r>
              <w:rPr>
                <w:rFonts w:ascii="Arial" w:eastAsiaTheme="minorHAnsi" w:hAnsi="Arial" w:cs="Arial"/>
                <w:b/>
                <w:color w:val="auto"/>
              </w:rPr>
              <w:t>7/7</w:t>
            </w:r>
          </w:p>
        </w:tc>
      </w:tr>
      <w:tr w:rsidR="00E41D95" w:rsidRPr="0075007E" w14:paraId="5E53EC1B" w14:textId="77777777" w:rsidTr="00C07E33">
        <w:trPr>
          <w:trHeight w:val="308"/>
          <w:jc w:val="center"/>
        </w:trPr>
        <w:tc>
          <w:tcPr>
            <w:tcW w:w="3960" w:type="dxa"/>
            <w:shd w:val="clear" w:color="auto" w:fill="auto"/>
            <w:vAlign w:val="center"/>
            <w:hideMark/>
          </w:tcPr>
          <w:p w14:paraId="0A48E89D" w14:textId="77777777" w:rsidR="00E41D95" w:rsidRPr="0075007E" w:rsidRDefault="00E41D95" w:rsidP="00C07E33">
            <w:pPr>
              <w:rPr>
                <w:rFonts w:ascii="Arial" w:hAnsi="Arial" w:cs="Arial"/>
                <w:b/>
                <w:color w:val="auto"/>
              </w:rPr>
            </w:pPr>
            <w:r w:rsidRPr="0075007E">
              <w:rPr>
                <w:rFonts w:ascii="Arial" w:hAnsi="Arial" w:cs="Arial"/>
                <w:b/>
                <w:color w:val="auto"/>
              </w:rPr>
              <w:t>Final Ratings</w:t>
            </w:r>
          </w:p>
        </w:tc>
        <w:tc>
          <w:tcPr>
            <w:tcW w:w="3150" w:type="dxa"/>
            <w:shd w:val="clear" w:color="auto" w:fill="auto"/>
          </w:tcPr>
          <w:p w14:paraId="2A107973"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20/</w:t>
            </w:r>
            <w:proofErr w:type="spellStart"/>
            <w:r w:rsidRPr="0075007E">
              <w:rPr>
                <w:rFonts w:ascii="Arial" w:eastAsiaTheme="minorHAnsi" w:hAnsi="Arial" w:cs="Arial"/>
                <w:b/>
                <w:color w:val="auto"/>
              </w:rPr>
              <w:t>na</w:t>
            </w:r>
            <w:proofErr w:type="spellEnd"/>
          </w:p>
        </w:tc>
        <w:tc>
          <w:tcPr>
            <w:tcW w:w="3150" w:type="dxa"/>
            <w:shd w:val="clear" w:color="auto" w:fill="auto"/>
          </w:tcPr>
          <w:p w14:paraId="550FE869" w14:textId="1C7E448F" w:rsidR="00E41D95" w:rsidRPr="0075007E" w:rsidRDefault="00D166D2" w:rsidP="00C07E33">
            <w:pPr>
              <w:jc w:val="center"/>
              <w:rPr>
                <w:rFonts w:ascii="Arial" w:eastAsiaTheme="minorHAnsi" w:hAnsi="Arial" w:cs="Arial"/>
                <w:b/>
                <w:color w:val="auto"/>
              </w:rPr>
            </w:pPr>
            <w:r>
              <w:rPr>
                <w:rFonts w:ascii="Arial" w:eastAsiaTheme="minorHAnsi" w:hAnsi="Arial" w:cs="Arial"/>
                <w:b/>
                <w:color w:val="auto"/>
              </w:rPr>
              <w:t>22</w:t>
            </w:r>
            <w:r w:rsidR="00E41D95">
              <w:rPr>
                <w:rFonts w:ascii="Arial" w:eastAsiaTheme="minorHAnsi" w:hAnsi="Arial" w:cs="Arial"/>
                <w:b/>
                <w:color w:val="auto"/>
              </w:rPr>
              <w:t>/</w:t>
            </w:r>
            <w:proofErr w:type="spellStart"/>
            <w:r w:rsidR="00E41D95">
              <w:rPr>
                <w:rFonts w:ascii="Arial" w:eastAsiaTheme="minorHAnsi" w:hAnsi="Arial" w:cs="Arial"/>
                <w:b/>
                <w:color w:val="auto"/>
              </w:rPr>
              <w:t>na</w:t>
            </w:r>
            <w:proofErr w:type="spellEnd"/>
          </w:p>
        </w:tc>
      </w:tr>
    </w:tbl>
    <w:p w14:paraId="5495B5CD" w14:textId="369301EB" w:rsidR="00E41D95" w:rsidRPr="00D45E6B" w:rsidRDefault="00E41D95" w:rsidP="00E41D95">
      <w:pPr>
        <w:ind w:firstLine="720"/>
        <w:rPr>
          <w:rFonts w:ascii="Arial" w:hAnsi="Arial" w:cs="Arial"/>
          <w:i/>
          <w:iCs/>
          <w:color w:val="auto"/>
          <w:sz w:val="22"/>
          <w:szCs w:val="22"/>
        </w:rPr>
      </w:pPr>
      <w:r w:rsidRPr="0075007E">
        <w:rPr>
          <w:rFonts w:ascii="Arial" w:hAnsi="Arial" w:cs="Arial"/>
          <w:b/>
          <w:color w:val="auto"/>
          <w:sz w:val="22"/>
          <w:szCs w:val="22"/>
        </w:rPr>
        <w:t xml:space="preserve"> </w:t>
      </w:r>
      <w:r w:rsidRPr="00D45E6B">
        <w:rPr>
          <w:rFonts w:ascii="Arial" w:hAnsi="Arial" w:cs="Arial"/>
          <w:b/>
          <w:i/>
          <w:iCs/>
          <w:color w:val="auto"/>
          <w:sz w:val="22"/>
          <w:szCs w:val="22"/>
        </w:rPr>
        <w:t>Source:</w:t>
      </w:r>
      <w:r w:rsidRPr="00D45E6B">
        <w:rPr>
          <w:rFonts w:ascii="Arial" w:hAnsi="Arial" w:cs="Arial"/>
          <w:i/>
          <w:iCs/>
          <w:color w:val="auto"/>
          <w:sz w:val="22"/>
          <w:szCs w:val="22"/>
        </w:rPr>
        <w:t xml:space="preserve"> VTA Completed Reports (Days to Complete Including Deferment) </w:t>
      </w:r>
      <w:r w:rsidR="001B7690">
        <w:rPr>
          <w:rFonts w:ascii="Arial" w:hAnsi="Arial" w:cs="Arial"/>
          <w:i/>
          <w:iCs/>
          <w:color w:val="auto"/>
          <w:sz w:val="22"/>
          <w:szCs w:val="22"/>
        </w:rPr>
        <w:t xml:space="preserve">October </w:t>
      </w:r>
      <w:r w:rsidR="00D0777F">
        <w:rPr>
          <w:rFonts w:ascii="Arial" w:hAnsi="Arial" w:cs="Arial"/>
          <w:i/>
          <w:iCs/>
          <w:color w:val="auto"/>
          <w:sz w:val="22"/>
          <w:szCs w:val="22"/>
        </w:rPr>
        <w:t>4</w:t>
      </w:r>
      <w:r w:rsidRPr="00D45E6B">
        <w:rPr>
          <w:rFonts w:ascii="Arial" w:hAnsi="Arial" w:cs="Arial"/>
          <w:i/>
          <w:iCs/>
          <w:color w:val="auto"/>
          <w:sz w:val="22"/>
          <w:szCs w:val="22"/>
        </w:rPr>
        <w:t>, 202</w:t>
      </w:r>
      <w:r>
        <w:rPr>
          <w:rFonts w:ascii="Arial" w:hAnsi="Arial" w:cs="Arial"/>
          <w:i/>
          <w:iCs/>
          <w:color w:val="auto"/>
          <w:sz w:val="22"/>
          <w:szCs w:val="22"/>
        </w:rPr>
        <w:t>1</w:t>
      </w:r>
      <w:r w:rsidRPr="00D45E6B">
        <w:rPr>
          <w:rFonts w:ascii="Arial" w:hAnsi="Arial" w:cs="Arial"/>
          <w:i/>
          <w:iCs/>
          <w:color w:val="auto"/>
          <w:sz w:val="22"/>
          <w:szCs w:val="22"/>
        </w:rPr>
        <w:t xml:space="preserve"> (</w:t>
      </w:r>
      <w:r w:rsidR="00D0777F">
        <w:rPr>
          <w:rFonts w:ascii="Arial" w:hAnsi="Arial" w:cs="Arial"/>
          <w:i/>
          <w:iCs/>
          <w:color w:val="auto"/>
          <w:sz w:val="22"/>
          <w:szCs w:val="22"/>
        </w:rPr>
        <w:t>3</w:t>
      </w:r>
      <w:r w:rsidRPr="00D45E6B">
        <w:rPr>
          <w:rFonts w:ascii="Arial" w:hAnsi="Arial" w:cs="Arial"/>
          <w:i/>
          <w:iCs/>
          <w:color w:val="auto"/>
          <w:sz w:val="22"/>
          <w:szCs w:val="22"/>
        </w:rPr>
        <w:t xml:space="preserve"> ET).</w:t>
      </w:r>
    </w:p>
    <w:p w14:paraId="3E955A6A" w14:textId="14F5E48E" w:rsidR="002D414A" w:rsidRPr="00D45E6B" w:rsidRDefault="00184072" w:rsidP="002D414A">
      <w:pPr>
        <w:ind w:firstLine="720"/>
        <w:rPr>
          <w:rFonts w:ascii="Arial" w:hAnsi="Arial" w:cs="Arial"/>
          <w:i/>
          <w:iCs/>
          <w:color w:val="auto"/>
          <w:sz w:val="22"/>
          <w:szCs w:val="22"/>
        </w:rPr>
      </w:pPr>
      <w:r>
        <w:rPr>
          <w:rFonts w:ascii="Arial" w:hAnsi="Arial" w:cs="Arial"/>
          <w:b/>
          <w:i/>
          <w:iCs/>
          <w:color w:val="auto"/>
          <w:sz w:val="22"/>
          <w:szCs w:val="22"/>
        </w:rPr>
        <w:t xml:space="preserve"> </w:t>
      </w:r>
      <w:r w:rsidR="002D414A" w:rsidRPr="00D45E6B">
        <w:rPr>
          <w:rFonts w:ascii="Arial" w:hAnsi="Arial" w:cs="Arial"/>
          <w:b/>
          <w:i/>
          <w:iCs/>
          <w:color w:val="auto"/>
          <w:sz w:val="22"/>
          <w:szCs w:val="22"/>
        </w:rPr>
        <w:t>Note:</w:t>
      </w:r>
      <w:r w:rsidR="002D414A" w:rsidRPr="00D45E6B">
        <w:rPr>
          <w:rFonts w:ascii="Arial" w:hAnsi="Arial" w:cs="Arial"/>
          <w:i/>
          <w:iCs/>
          <w:color w:val="auto"/>
          <w:sz w:val="22"/>
          <w:szCs w:val="22"/>
        </w:rPr>
        <w:t xml:space="preserve"> VA using the goals from the 230-day process.</w:t>
      </w:r>
    </w:p>
    <w:p w14:paraId="23BF50C8" w14:textId="77777777" w:rsidR="00D82A44" w:rsidRDefault="00D82A44" w:rsidP="00214399">
      <w:pPr>
        <w:tabs>
          <w:tab w:val="left" w:pos="0"/>
        </w:tabs>
        <w:outlineLvl w:val="0"/>
        <w:rPr>
          <w:rFonts w:ascii="Arial" w:hAnsi="Arial" w:cs="Arial"/>
          <w:b/>
          <w:color w:val="1F497D" w:themeColor="text2"/>
          <w:sz w:val="32"/>
          <w:u w:val="single"/>
          <w:bdr w:val="none" w:sz="0" w:space="0" w:color="auto" w:frame="1"/>
        </w:rPr>
      </w:pPr>
    </w:p>
    <w:p w14:paraId="6DBF5145" w14:textId="35C526BE" w:rsidR="00185542" w:rsidRDefault="00185542" w:rsidP="00185542">
      <w:pPr>
        <w:pStyle w:val="Heading20"/>
      </w:pPr>
      <w:r>
        <w:t>Seattle DRAS VSC Development Pilot Info</w:t>
      </w:r>
    </w:p>
    <w:p w14:paraId="5F9DBF66" w14:textId="77777777" w:rsidR="00185542" w:rsidRDefault="00185542" w:rsidP="00185542">
      <w:pPr>
        <w:pStyle w:val="Heading10"/>
        <w:rPr>
          <w:rFonts w:eastAsia="Arial"/>
          <w:b w:val="0"/>
          <w:color w:val="000000" w:themeColor="text1"/>
          <w:sz w:val="24"/>
          <w:u w:val="none"/>
        </w:rPr>
      </w:pPr>
      <w:r w:rsidRPr="448A4554">
        <w:rPr>
          <w:rFonts w:eastAsia="Arial"/>
          <w:b w:val="0"/>
          <w:color w:val="000000" w:themeColor="text1"/>
          <w:sz w:val="24"/>
          <w:u w:val="none"/>
        </w:rPr>
        <w:t xml:space="preserve">The Pilot </w:t>
      </w:r>
      <w:r>
        <w:rPr>
          <w:rFonts w:eastAsia="Arial"/>
          <w:b w:val="0"/>
          <w:color w:val="000000" w:themeColor="text1"/>
          <w:sz w:val="24"/>
          <w:u w:val="none"/>
        </w:rPr>
        <w:t xml:space="preserve">has been extended until October 15, 2021. </w:t>
      </w:r>
    </w:p>
    <w:p w14:paraId="4789C237" w14:textId="77777777" w:rsidR="000B57AB" w:rsidRDefault="000B57AB" w:rsidP="00214399">
      <w:pPr>
        <w:tabs>
          <w:tab w:val="left" w:pos="0"/>
        </w:tabs>
        <w:outlineLvl w:val="0"/>
        <w:rPr>
          <w:rFonts w:ascii="Arial" w:hAnsi="Arial" w:cs="Arial"/>
          <w:b/>
          <w:color w:val="1F497D" w:themeColor="text2"/>
          <w:sz w:val="32"/>
          <w:u w:val="single"/>
          <w:bdr w:val="none" w:sz="0" w:space="0" w:color="auto" w:frame="1"/>
        </w:rPr>
      </w:pPr>
    </w:p>
    <w:p w14:paraId="3204870E" w14:textId="77777777" w:rsidR="000B57AB" w:rsidRDefault="000B57AB" w:rsidP="00214399">
      <w:pPr>
        <w:tabs>
          <w:tab w:val="left" w:pos="0"/>
        </w:tabs>
        <w:outlineLvl w:val="0"/>
        <w:rPr>
          <w:rFonts w:ascii="Arial" w:hAnsi="Arial" w:cs="Arial"/>
          <w:b/>
          <w:color w:val="1F497D" w:themeColor="text2"/>
          <w:sz w:val="32"/>
          <w:u w:val="single"/>
          <w:bdr w:val="none" w:sz="0" w:space="0" w:color="auto" w:frame="1"/>
        </w:rPr>
      </w:pPr>
    </w:p>
    <w:p w14:paraId="7C78ADA3" w14:textId="77777777" w:rsidR="000B57AB" w:rsidRDefault="000B57AB" w:rsidP="00214399">
      <w:pPr>
        <w:tabs>
          <w:tab w:val="left" w:pos="0"/>
        </w:tabs>
        <w:outlineLvl w:val="0"/>
        <w:rPr>
          <w:rFonts w:ascii="Arial" w:hAnsi="Arial" w:cs="Arial"/>
          <w:b/>
          <w:color w:val="1F497D" w:themeColor="text2"/>
          <w:sz w:val="32"/>
          <w:u w:val="single"/>
          <w:bdr w:val="none" w:sz="0" w:space="0" w:color="auto" w:frame="1"/>
        </w:rPr>
      </w:pPr>
    </w:p>
    <w:p w14:paraId="5A087292" w14:textId="72BDF54E" w:rsidR="00214399" w:rsidRDefault="00214399" w:rsidP="00214399">
      <w:pPr>
        <w:tabs>
          <w:tab w:val="left" w:pos="0"/>
        </w:tabs>
        <w:outlineLvl w:val="0"/>
        <w:rPr>
          <w:rFonts w:ascii="Arial" w:hAnsi="Arial" w:cs="Arial"/>
          <w:b/>
          <w:color w:val="1F497D" w:themeColor="text2"/>
          <w:sz w:val="32"/>
          <w:u w:val="single"/>
          <w:bdr w:val="none" w:sz="0" w:space="0" w:color="auto" w:frame="1"/>
        </w:rPr>
      </w:pPr>
      <w:r w:rsidRPr="001443F2">
        <w:rPr>
          <w:rFonts w:ascii="Arial" w:hAnsi="Arial" w:cs="Arial"/>
          <w:b/>
          <w:color w:val="1F497D" w:themeColor="text2"/>
          <w:sz w:val="32"/>
          <w:u w:val="single"/>
          <w:bdr w:val="none" w:sz="0" w:space="0" w:color="auto" w:frame="1"/>
        </w:rPr>
        <w:lastRenderedPageBreak/>
        <w:t xml:space="preserve">BDD Specific Topics </w:t>
      </w:r>
    </w:p>
    <w:p w14:paraId="485C86CE" w14:textId="77777777" w:rsidR="00AE7EED" w:rsidRDefault="00AE7EED" w:rsidP="00214399">
      <w:pPr>
        <w:tabs>
          <w:tab w:val="left" w:pos="0"/>
        </w:tabs>
        <w:outlineLvl w:val="0"/>
        <w:rPr>
          <w:rFonts w:ascii="Arial" w:hAnsi="Arial" w:cs="Arial"/>
          <w:b/>
          <w:color w:val="1F497D" w:themeColor="text2"/>
          <w:sz w:val="32"/>
          <w:u w:val="single"/>
          <w:bdr w:val="none" w:sz="0" w:space="0" w:color="auto" w:frame="1"/>
        </w:rPr>
      </w:pPr>
    </w:p>
    <w:p w14:paraId="5F3BEF01" w14:textId="676C07D6" w:rsidR="00AE7EED" w:rsidRPr="001443F2" w:rsidRDefault="00AE7EED" w:rsidP="00AE7EED">
      <w:pPr>
        <w:rPr>
          <w:rFonts w:ascii="Arial" w:hAnsi="Arial" w:cs="Arial"/>
          <w:b/>
          <w:sz w:val="28"/>
          <w:u w:val="single"/>
        </w:rPr>
      </w:pPr>
      <w:r>
        <w:rPr>
          <w:rFonts w:ascii="Arial" w:hAnsi="Arial" w:cs="Arial"/>
          <w:b/>
          <w:sz w:val="28"/>
          <w:u w:val="single"/>
        </w:rPr>
        <w:t>Release from Active Duty (RAD) in VBMS</w:t>
      </w:r>
    </w:p>
    <w:p w14:paraId="194CE543" w14:textId="3B38AC4B" w:rsidR="00AE7EED" w:rsidRDefault="00AE7EED" w:rsidP="00AE7EED">
      <w:pPr>
        <w:rPr>
          <w:rFonts w:ascii="Arial" w:hAnsi="Arial" w:cs="Arial"/>
          <w:color w:val="auto"/>
        </w:rPr>
      </w:pPr>
      <w:r>
        <w:rPr>
          <w:rFonts w:ascii="Arial" w:hAnsi="Arial" w:cs="Arial"/>
          <w:color w:val="auto"/>
        </w:rPr>
        <w:t>The BDD team has submitted a VBMS Help Ticket for the below issue where VBMS has the Verified field prepopulated with, “Verified via VADS</w:t>
      </w:r>
      <w:r w:rsidR="00AA57EC">
        <w:rPr>
          <w:rFonts w:ascii="Arial" w:hAnsi="Arial" w:cs="Arial"/>
          <w:color w:val="auto"/>
        </w:rPr>
        <w:t>,</w:t>
      </w:r>
      <w:r>
        <w:rPr>
          <w:rFonts w:ascii="Arial" w:hAnsi="Arial" w:cs="Arial"/>
          <w:color w:val="auto"/>
        </w:rPr>
        <w:t xml:space="preserve">” and users are unable to edit it. RVSRs have been unable to finalize the in-service BDD rating without the RAD entered in VBMS. We are working with the Quality Review staff to stop calling errors for this scenario where users are unable to remove the service verification from VBMS. </w:t>
      </w:r>
    </w:p>
    <w:p w14:paraId="36040465" w14:textId="77777777" w:rsidR="00AE7EED" w:rsidRDefault="00AE7EED" w:rsidP="00AE7EED">
      <w:pPr>
        <w:rPr>
          <w:rFonts w:ascii="Arial" w:hAnsi="Arial" w:cs="Arial"/>
          <w:color w:val="auto"/>
        </w:rPr>
      </w:pPr>
    </w:p>
    <w:p w14:paraId="5329745A" w14:textId="77777777" w:rsidR="00AE7EED" w:rsidRDefault="00AE7EED" w:rsidP="00AE7EED">
      <w:pPr>
        <w:rPr>
          <w:rFonts w:ascii="Arial" w:hAnsi="Arial" w:cs="Arial"/>
          <w:color w:val="auto"/>
        </w:rPr>
      </w:pPr>
      <w:r>
        <w:rPr>
          <w:rFonts w:ascii="Arial" w:hAnsi="Arial" w:cs="Arial"/>
          <w:color w:val="auto"/>
        </w:rPr>
        <w:t xml:space="preserve">The Fort Carson intake site provided a workaround: </w:t>
      </w:r>
    </w:p>
    <w:p w14:paraId="78617C7B" w14:textId="77777777" w:rsidR="00AE7EED" w:rsidRDefault="00AE7EED" w:rsidP="00AE7EED">
      <w:pPr>
        <w:rPr>
          <w:rFonts w:ascii="Arial" w:hAnsi="Arial" w:cs="Arial"/>
          <w:color w:val="auto"/>
        </w:rPr>
      </w:pPr>
      <w:r>
        <w:rPr>
          <w:rFonts w:ascii="Arial" w:hAnsi="Arial" w:cs="Arial"/>
          <w:color w:val="auto"/>
        </w:rPr>
        <w:t xml:space="preserve">1) </w:t>
      </w:r>
      <w:r w:rsidRPr="005050FB">
        <w:rPr>
          <w:rFonts w:ascii="Arial" w:hAnsi="Arial" w:cs="Arial"/>
          <w:color w:val="auto"/>
        </w:rPr>
        <w:t>dele</w:t>
      </w:r>
      <w:r>
        <w:rPr>
          <w:rFonts w:ascii="Arial" w:hAnsi="Arial" w:cs="Arial"/>
          <w:color w:val="auto"/>
        </w:rPr>
        <w:t>te</w:t>
      </w:r>
      <w:r w:rsidRPr="005050FB">
        <w:rPr>
          <w:rFonts w:ascii="Arial" w:hAnsi="Arial" w:cs="Arial"/>
          <w:color w:val="auto"/>
        </w:rPr>
        <w:t xml:space="preserve"> </w:t>
      </w:r>
      <w:r>
        <w:rPr>
          <w:rFonts w:ascii="Arial" w:hAnsi="Arial" w:cs="Arial"/>
          <w:color w:val="auto"/>
        </w:rPr>
        <w:t>all periods of service in SHARE,</w:t>
      </w:r>
    </w:p>
    <w:p w14:paraId="4EF16814" w14:textId="77777777" w:rsidR="00AE7EED" w:rsidRDefault="00AE7EED" w:rsidP="00AE7EED">
      <w:pPr>
        <w:rPr>
          <w:rFonts w:ascii="Arial" w:hAnsi="Arial" w:cs="Arial"/>
          <w:color w:val="auto"/>
        </w:rPr>
      </w:pPr>
      <w:r>
        <w:rPr>
          <w:rFonts w:ascii="Arial" w:hAnsi="Arial" w:cs="Arial"/>
          <w:color w:val="auto"/>
        </w:rPr>
        <w:t xml:space="preserve">2) add the period(s) of service back into SHARE </w:t>
      </w:r>
      <w:r w:rsidRPr="005050FB">
        <w:rPr>
          <w:rFonts w:ascii="Arial" w:hAnsi="Arial" w:cs="Arial"/>
          <w:color w:val="auto"/>
        </w:rPr>
        <w:t xml:space="preserve">and </w:t>
      </w:r>
      <w:r>
        <w:rPr>
          <w:rFonts w:ascii="Arial" w:hAnsi="Arial" w:cs="Arial"/>
          <w:color w:val="auto"/>
        </w:rPr>
        <w:t>select</w:t>
      </w:r>
      <w:r w:rsidRPr="005050FB">
        <w:rPr>
          <w:rFonts w:ascii="Arial" w:hAnsi="Arial" w:cs="Arial"/>
          <w:color w:val="auto"/>
        </w:rPr>
        <w:t xml:space="preserve"> update</w:t>
      </w:r>
      <w:r>
        <w:rPr>
          <w:rFonts w:ascii="Arial" w:hAnsi="Arial" w:cs="Arial"/>
          <w:color w:val="auto"/>
        </w:rPr>
        <w:t>,</w:t>
      </w:r>
    </w:p>
    <w:p w14:paraId="1E32A89A" w14:textId="77777777" w:rsidR="00AE7EED" w:rsidRDefault="00AE7EED" w:rsidP="00AE7EED">
      <w:pPr>
        <w:rPr>
          <w:rFonts w:ascii="Arial" w:hAnsi="Arial" w:cs="Arial"/>
          <w:color w:val="auto"/>
        </w:rPr>
      </w:pPr>
      <w:r>
        <w:rPr>
          <w:rFonts w:ascii="Arial" w:hAnsi="Arial" w:cs="Arial"/>
          <w:color w:val="auto"/>
        </w:rPr>
        <w:t>3) delete the period(s) of service in</w:t>
      </w:r>
      <w:r w:rsidRPr="005050FB">
        <w:rPr>
          <w:rFonts w:ascii="Arial" w:hAnsi="Arial" w:cs="Arial"/>
          <w:color w:val="auto"/>
        </w:rPr>
        <w:t xml:space="preserve"> VBMS</w:t>
      </w:r>
      <w:r>
        <w:rPr>
          <w:rFonts w:ascii="Arial" w:hAnsi="Arial" w:cs="Arial"/>
          <w:color w:val="auto"/>
        </w:rPr>
        <w:t>, and</w:t>
      </w:r>
    </w:p>
    <w:p w14:paraId="187ACD8D" w14:textId="77777777" w:rsidR="00AE7EED" w:rsidRDefault="00AE7EED" w:rsidP="00AE7EED">
      <w:pPr>
        <w:rPr>
          <w:rFonts w:ascii="Arial" w:hAnsi="Arial" w:cs="Arial"/>
          <w:color w:val="auto"/>
        </w:rPr>
      </w:pPr>
      <w:r>
        <w:rPr>
          <w:rFonts w:ascii="Arial" w:hAnsi="Arial" w:cs="Arial"/>
          <w:color w:val="auto"/>
        </w:rPr>
        <w:t xml:space="preserve">4) add the period(s) of </w:t>
      </w:r>
      <w:proofErr w:type="gramStart"/>
      <w:r>
        <w:rPr>
          <w:rFonts w:ascii="Arial" w:hAnsi="Arial" w:cs="Arial"/>
          <w:color w:val="auto"/>
        </w:rPr>
        <w:t>service  back</w:t>
      </w:r>
      <w:proofErr w:type="gramEnd"/>
      <w:r>
        <w:rPr>
          <w:rFonts w:ascii="Arial" w:hAnsi="Arial" w:cs="Arial"/>
          <w:color w:val="auto"/>
        </w:rPr>
        <w:t xml:space="preserve"> in VBMS with the future RAD.</w:t>
      </w:r>
    </w:p>
    <w:p w14:paraId="3A2C5724" w14:textId="77777777" w:rsidR="00AE7EED" w:rsidRDefault="00AE7EED" w:rsidP="00AE7EED">
      <w:pPr>
        <w:rPr>
          <w:rFonts w:ascii="Arial" w:hAnsi="Arial" w:cs="Arial"/>
          <w:color w:val="auto"/>
        </w:rPr>
      </w:pPr>
    </w:p>
    <w:p w14:paraId="5217CD67" w14:textId="20AC7344" w:rsidR="00AE7EED" w:rsidRDefault="00AE7EED" w:rsidP="00AE7EED">
      <w:r>
        <w:rPr>
          <w:noProof/>
        </w:rPr>
        <w:drawing>
          <wp:inline distT="0" distB="0" distL="0" distR="0" wp14:anchorId="762FD3A3" wp14:editId="23D711A6">
            <wp:extent cx="1381125" cy="1438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381125" cy="1438275"/>
                    </a:xfrm>
                    <a:prstGeom prst="rect">
                      <a:avLst/>
                    </a:prstGeom>
                    <a:noFill/>
                    <a:ln>
                      <a:noFill/>
                    </a:ln>
                  </pic:spPr>
                </pic:pic>
              </a:graphicData>
            </a:graphic>
          </wp:inline>
        </w:drawing>
      </w:r>
    </w:p>
    <w:p w14:paraId="12CEB6CC" w14:textId="77777777" w:rsidR="00AE7EED" w:rsidRDefault="00AE7EED" w:rsidP="00AE7EED"/>
    <w:p w14:paraId="535D0D9F" w14:textId="36757B27" w:rsidR="12FC8115" w:rsidRDefault="12FC8115" w:rsidP="704059A7">
      <w:pPr>
        <w:spacing w:line="257" w:lineRule="auto"/>
        <w:rPr>
          <w:rFonts w:ascii="Arial" w:eastAsia="Arial" w:hAnsi="Arial" w:cs="Arial"/>
          <w:b/>
          <w:bCs/>
          <w:color w:val="000000" w:themeColor="text1"/>
          <w:sz w:val="28"/>
          <w:szCs w:val="28"/>
          <w:u w:val="single"/>
        </w:rPr>
      </w:pPr>
      <w:r w:rsidRPr="704059A7">
        <w:rPr>
          <w:rFonts w:ascii="Arial" w:eastAsia="Arial" w:hAnsi="Arial" w:cs="Arial"/>
          <w:b/>
          <w:bCs/>
          <w:color w:val="000000" w:themeColor="text1"/>
          <w:sz w:val="28"/>
          <w:szCs w:val="28"/>
          <w:u w:val="single"/>
        </w:rPr>
        <w:t>Use of Tracked Items in VBMS</w:t>
      </w:r>
    </w:p>
    <w:p w14:paraId="54E48FC7" w14:textId="0836920A" w:rsidR="12FC8115" w:rsidRDefault="12FC8115" w:rsidP="704059A7">
      <w:pPr>
        <w:spacing w:line="257" w:lineRule="auto"/>
        <w:rPr>
          <w:rFonts w:ascii="Arial" w:eastAsia="Arial" w:hAnsi="Arial" w:cs="Arial"/>
          <w:color w:val="000000" w:themeColor="text1"/>
        </w:rPr>
      </w:pPr>
      <w:r w:rsidRPr="704059A7">
        <w:rPr>
          <w:rFonts w:ascii="Arial" w:eastAsia="Arial" w:hAnsi="Arial" w:cs="Arial"/>
          <w:color w:val="000000" w:themeColor="text1"/>
        </w:rPr>
        <w:t xml:space="preserve">Recently, </w:t>
      </w:r>
      <w:r w:rsidR="4EF969C3" w:rsidRPr="704059A7">
        <w:rPr>
          <w:rFonts w:ascii="Arial" w:eastAsia="Arial" w:hAnsi="Arial" w:cs="Arial"/>
          <w:color w:val="000000" w:themeColor="text1"/>
        </w:rPr>
        <w:t xml:space="preserve">we have received </w:t>
      </w:r>
      <w:r w:rsidRPr="704059A7">
        <w:rPr>
          <w:rFonts w:ascii="Arial" w:eastAsia="Arial" w:hAnsi="Arial" w:cs="Arial"/>
          <w:color w:val="000000" w:themeColor="text1"/>
        </w:rPr>
        <w:t xml:space="preserve">examples of delayed BDD claims due to unnecessary tracked items placed in VBMS. The use of </w:t>
      </w:r>
      <w:r w:rsidR="0F67AAB7" w:rsidRPr="704059A7">
        <w:rPr>
          <w:rFonts w:ascii="Arial" w:eastAsia="Arial" w:hAnsi="Arial" w:cs="Arial"/>
          <w:color w:val="000000" w:themeColor="text1"/>
        </w:rPr>
        <w:t xml:space="preserve">a </w:t>
      </w:r>
      <w:r w:rsidRPr="704059A7">
        <w:rPr>
          <w:rFonts w:ascii="Arial" w:eastAsia="Arial" w:hAnsi="Arial" w:cs="Arial"/>
          <w:color w:val="000000" w:themeColor="text1"/>
        </w:rPr>
        <w:t xml:space="preserve">tracked item is essential </w:t>
      </w:r>
      <w:r w:rsidR="4776B2E9" w:rsidRPr="704059A7">
        <w:rPr>
          <w:rFonts w:ascii="Arial" w:eastAsia="Arial" w:hAnsi="Arial" w:cs="Arial"/>
          <w:color w:val="000000" w:themeColor="text1"/>
        </w:rPr>
        <w:t xml:space="preserve">to </w:t>
      </w:r>
      <w:r w:rsidRPr="704059A7">
        <w:rPr>
          <w:rFonts w:ascii="Arial" w:eastAsia="Arial" w:hAnsi="Arial" w:cs="Arial"/>
          <w:color w:val="000000" w:themeColor="text1"/>
        </w:rPr>
        <w:t xml:space="preserve">claims development; however, using tracked items such as “Awaiting STRs” and “Awaiting DD214” prior to discharge, has delayed BDD claims from advancing to the Ready for Decision (RFD) stage. In certain circumstances, these tracked item may be appropriate, but in only rare cases </w:t>
      </w:r>
      <w:r w:rsidR="2271AA60" w:rsidRPr="704059A7">
        <w:rPr>
          <w:rFonts w:ascii="Arial" w:eastAsia="Arial" w:hAnsi="Arial" w:cs="Arial"/>
          <w:color w:val="000000" w:themeColor="text1"/>
        </w:rPr>
        <w:t>should</w:t>
      </w:r>
      <w:r w:rsidRPr="704059A7">
        <w:rPr>
          <w:rFonts w:ascii="Arial" w:eastAsia="Arial" w:hAnsi="Arial" w:cs="Arial"/>
          <w:color w:val="000000" w:themeColor="text1"/>
        </w:rPr>
        <w:t xml:space="preserve"> they </w:t>
      </w:r>
      <w:r w:rsidR="080C2415" w:rsidRPr="704059A7">
        <w:rPr>
          <w:rFonts w:ascii="Arial" w:eastAsia="Arial" w:hAnsi="Arial" w:cs="Arial"/>
          <w:color w:val="000000" w:themeColor="text1"/>
        </w:rPr>
        <w:t xml:space="preserve">be </w:t>
      </w:r>
      <w:r w:rsidRPr="704059A7">
        <w:rPr>
          <w:rFonts w:ascii="Arial" w:eastAsia="Arial" w:hAnsi="Arial" w:cs="Arial"/>
          <w:color w:val="000000" w:themeColor="text1"/>
        </w:rPr>
        <w:t xml:space="preserve">used prior to discharge. Please ensure that all tracked items are reviewed </w:t>
      </w:r>
      <w:r w:rsidR="003129BF" w:rsidRPr="704059A7">
        <w:rPr>
          <w:rFonts w:ascii="Arial" w:eastAsia="Arial" w:hAnsi="Arial" w:cs="Arial"/>
          <w:color w:val="000000" w:themeColor="text1"/>
        </w:rPr>
        <w:t>carefully and</w:t>
      </w:r>
      <w:r w:rsidRPr="704059A7">
        <w:rPr>
          <w:rFonts w:ascii="Arial" w:eastAsia="Arial" w:hAnsi="Arial" w:cs="Arial"/>
          <w:color w:val="000000" w:themeColor="text1"/>
        </w:rPr>
        <w:t xml:space="preserve"> close any unnecessary tracked items that could </w:t>
      </w:r>
      <w:r w:rsidR="7FC23AF1" w:rsidRPr="704059A7">
        <w:rPr>
          <w:rFonts w:ascii="Arial" w:eastAsia="Arial" w:hAnsi="Arial" w:cs="Arial"/>
          <w:color w:val="000000" w:themeColor="text1"/>
        </w:rPr>
        <w:t xml:space="preserve">delay processing. </w:t>
      </w:r>
    </w:p>
    <w:p w14:paraId="561792C9" w14:textId="17D1E60F" w:rsidR="704059A7" w:rsidRDefault="704059A7" w:rsidP="704059A7">
      <w:pPr>
        <w:rPr>
          <w:color w:val="000000" w:themeColor="text1"/>
        </w:rPr>
      </w:pPr>
    </w:p>
    <w:p w14:paraId="7477B668" w14:textId="1B917991" w:rsidR="00214399" w:rsidRPr="001443F2" w:rsidRDefault="00214399" w:rsidP="780F899D">
      <w:pPr>
        <w:rPr>
          <w:rFonts w:ascii="Arial" w:hAnsi="Arial" w:cs="Arial"/>
          <w:b/>
          <w:bCs/>
          <w:sz w:val="28"/>
          <w:szCs w:val="28"/>
          <w:u w:val="single"/>
        </w:rPr>
      </w:pPr>
      <w:r w:rsidRPr="39A24146">
        <w:rPr>
          <w:rFonts w:ascii="Arial" w:hAnsi="Arial" w:cs="Arial"/>
          <w:b/>
          <w:bCs/>
          <w:sz w:val="28"/>
          <w:szCs w:val="28"/>
          <w:u w:val="single"/>
        </w:rPr>
        <w:t>Current BDD Program Timeliness</w:t>
      </w:r>
    </w:p>
    <w:p w14:paraId="2F9DB1D0" w14:textId="683DBFB0" w:rsidR="00214399" w:rsidRPr="001443F2" w:rsidRDefault="00214399" w:rsidP="00214399">
      <w:pPr>
        <w:rPr>
          <w:rFonts w:ascii="Arial" w:hAnsi="Arial" w:cs="Arial"/>
          <w:color w:val="auto"/>
        </w:rPr>
      </w:pPr>
      <w:r w:rsidRPr="39A24146">
        <w:rPr>
          <w:rFonts w:ascii="Arial" w:hAnsi="Arial" w:cs="Arial"/>
          <w:color w:val="auto"/>
        </w:rPr>
        <w:t xml:space="preserve">As VA’s frontline contact with SMs and Veterans, it is vital that we are transparent in our </w:t>
      </w:r>
      <w:bookmarkStart w:id="62" w:name="_Hlk34988281"/>
      <w:r w:rsidRPr="39A24146">
        <w:rPr>
          <w:rFonts w:ascii="Arial" w:hAnsi="Arial" w:cs="Arial"/>
          <w:color w:val="auto"/>
        </w:rPr>
        <w:t xml:space="preserve">communications regarding claims </w:t>
      </w:r>
      <w:bookmarkEnd w:id="62"/>
      <w:r w:rsidRPr="39A24146">
        <w:rPr>
          <w:rFonts w:ascii="Arial" w:hAnsi="Arial" w:cs="Arial"/>
          <w:color w:val="auto"/>
        </w:rPr>
        <w:t xml:space="preserve">processing times. Below is the current program timeliness data as of </w:t>
      </w:r>
      <w:r w:rsidR="001A376D" w:rsidRPr="39A24146">
        <w:rPr>
          <w:rFonts w:ascii="Arial" w:hAnsi="Arial" w:cs="Arial"/>
          <w:color w:val="auto"/>
        </w:rPr>
        <w:t xml:space="preserve">October </w:t>
      </w:r>
      <w:r w:rsidR="4BF7DAA4" w:rsidRPr="39A24146">
        <w:rPr>
          <w:rFonts w:ascii="Arial" w:hAnsi="Arial" w:cs="Arial"/>
          <w:color w:val="auto"/>
        </w:rPr>
        <w:t>7</w:t>
      </w:r>
      <w:r w:rsidRPr="39A24146">
        <w:rPr>
          <w:rFonts w:ascii="Arial" w:hAnsi="Arial" w:cs="Arial"/>
          <w:color w:val="auto"/>
        </w:rPr>
        <w:t xml:space="preserve">, 2021. </w:t>
      </w:r>
      <w:bookmarkStart w:id="63" w:name="_Toc529446375"/>
      <w:bookmarkStart w:id="64" w:name="_Toc534285428"/>
    </w:p>
    <w:p w14:paraId="4FBB570C" w14:textId="77777777" w:rsidR="00214399" w:rsidRPr="001443F2" w:rsidRDefault="00214399" w:rsidP="00214399">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214399" w:rsidRPr="001443F2" w14:paraId="6EA4EFF7" w14:textId="77777777" w:rsidTr="39A24146">
        <w:trPr>
          <w:trHeight w:val="260"/>
          <w:jc w:val="center"/>
        </w:trPr>
        <w:tc>
          <w:tcPr>
            <w:tcW w:w="10260" w:type="dxa"/>
            <w:gridSpan w:val="3"/>
            <w:shd w:val="clear" w:color="auto" w:fill="auto"/>
            <w:vAlign w:val="center"/>
          </w:tcPr>
          <w:p w14:paraId="61074312" w14:textId="77777777" w:rsidR="00214399" w:rsidRPr="001443F2" w:rsidRDefault="00214399" w:rsidP="00C07E33">
            <w:pPr>
              <w:jc w:val="center"/>
              <w:rPr>
                <w:rFonts w:ascii="Arial" w:hAnsi="Arial" w:cs="Arial"/>
                <w:b/>
                <w:bCs/>
                <w:color w:val="auto"/>
                <w:sz w:val="28"/>
              </w:rPr>
            </w:pPr>
            <w:r w:rsidRPr="001443F2">
              <w:rPr>
                <w:rFonts w:ascii="Arial" w:hAnsi="Arial" w:cs="Arial"/>
                <w:b/>
                <w:bCs/>
                <w:color w:val="auto"/>
                <w:sz w:val="28"/>
              </w:rPr>
              <w:t>BDD Timeliness Data</w:t>
            </w:r>
          </w:p>
        </w:tc>
      </w:tr>
      <w:tr w:rsidR="00214399" w:rsidRPr="001443F2" w14:paraId="372821AA" w14:textId="77777777" w:rsidTr="39A24146">
        <w:trPr>
          <w:trHeight w:val="260"/>
          <w:jc w:val="center"/>
        </w:trPr>
        <w:tc>
          <w:tcPr>
            <w:tcW w:w="3960" w:type="dxa"/>
            <w:shd w:val="clear" w:color="auto" w:fill="auto"/>
            <w:vAlign w:val="center"/>
            <w:hideMark/>
          </w:tcPr>
          <w:p w14:paraId="4896BC2F" w14:textId="77777777" w:rsidR="00214399" w:rsidRPr="001443F2" w:rsidRDefault="00214399" w:rsidP="00C07E33">
            <w:pPr>
              <w:jc w:val="center"/>
              <w:rPr>
                <w:rFonts w:ascii="Arial" w:hAnsi="Arial" w:cs="Arial"/>
                <w:b/>
                <w:bCs/>
                <w:color w:val="auto"/>
                <w:sz w:val="28"/>
              </w:rPr>
            </w:pPr>
            <w:r w:rsidRPr="001443F2">
              <w:rPr>
                <w:rFonts w:ascii="Arial" w:hAnsi="Arial" w:cs="Arial"/>
                <w:color w:val="auto"/>
                <w:sz w:val="28"/>
              </w:rPr>
              <w:br w:type="page"/>
            </w:r>
            <w:r w:rsidRPr="001443F2">
              <w:rPr>
                <w:rFonts w:ascii="Arial" w:hAnsi="Arial" w:cs="Arial"/>
                <w:b/>
                <w:bCs/>
                <w:color w:val="auto"/>
                <w:sz w:val="28"/>
              </w:rPr>
              <w:t>Data Points</w:t>
            </w:r>
          </w:p>
        </w:tc>
        <w:tc>
          <w:tcPr>
            <w:tcW w:w="3150" w:type="dxa"/>
          </w:tcPr>
          <w:p w14:paraId="59BE2ED0" w14:textId="77777777" w:rsidR="00214399" w:rsidRPr="001443F2" w:rsidRDefault="00214399" w:rsidP="00C07E33">
            <w:pPr>
              <w:jc w:val="center"/>
              <w:rPr>
                <w:rFonts w:ascii="Arial" w:hAnsi="Arial" w:cs="Arial"/>
                <w:b/>
                <w:bCs/>
                <w:color w:val="auto"/>
                <w:sz w:val="28"/>
              </w:rPr>
            </w:pPr>
            <w:r w:rsidRPr="001443F2">
              <w:rPr>
                <w:rFonts w:ascii="Arial" w:hAnsi="Arial" w:cs="Arial"/>
                <w:b/>
                <w:bCs/>
                <w:color w:val="auto"/>
                <w:sz w:val="28"/>
              </w:rPr>
              <w:t>Goal</w:t>
            </w:r>
          </w:p>
        </w:tc>
        <w:tc>
          <w:tcPr>
            <w:tcW w:w="3150" w:type="dxa"/>
            <w:shd w:val="clear" w:color="auto" w:fill="auto"/>
            <w:vAlign w:val="center"/>
            <w:hideMark/>
          </w:tcPr>
          <w:p w14:paraId="7016D64C" w14:textId="763299D0" w:rsidR="00214399" w:rsidRPr="001443F2" w:rsidRDefault="001A376D" w:rsidP="704059A7">
            <w:pPr>
              <w:jc w:val="center"/>
              <w:rPr>
                <w:rFonts w:ascii="Arial" w:hAnsi="Arial" w:cs="Arial"/>
                <w:b/>
                <w:bCs/>
                <w:color w:val="auto"/>
                <w:sz w:val="28"/>
                <w:szCs w:val="28"/>
              </w:rPr>
            </w:pPr>
            <w:r w:rsidRPr="39A24146">
              <w:rPr>
                <w:rFonts w:ascii="Arial" w:eastAsia="Arial" w:hAnsi="Arial" w:cs="Arial"/>
                <w:b/>
                <w:bCs/>
                <w:color w:val="auto"/>
                <w:sz w:val="28"/>
                <w:szCs w:val="28"/>
              </w:rPr>
              <w:t xml:space="preserve">October </w:t>
            </w:r>
            <w:r w:rsidR="1634744E" w:rsidRPr="39A24146">
              <w:rPr>
                <w:rFonts w:ascii="Arial" w:eastAsia="Arial" w:hAnsi="Arial" w:cs="Arial"/>
                <w:b/>
                <w:bCs/>
                <w:color w:val="auto"/>
                <w:sz w:val="28"/>
                <w:szCs w:val="28"/>
              </w:rPr>
              <w:t>7</w:t>
            </w:r>
            <w:r w:rsidR="00533120" w:rsidRPr="39A24146">
              <w:rPr>
                <w:rFonts w:ascii="Arial" w:eastAsia="Arial" w:hAnsi="Arial" w:cs="Arial"/>
                <w:b/>
                <w:bCs/>
                <w:color w:val="auto"/>
                <w:sz w:val="28"/>
                <w:szCs w:val="28"/>
              </w:rPr>
              <w:t>,</w:t>
            </w:r>
            <w:r w:rsidR="00214399" w:rsidRPr="39A24146">
              <w:rPr>
                <w:rFonts w:ascii="Arial" w:eastAsia="Arial" w:hAnsi="Arial" w:cs="Arial"/>
                <w:b/>
                <w:bCs/>
                <w:color w:val="auto"/>
                <w:sz w:val="28"/>
                <w:szCs w:val="28"/>
              </w:rPr>
              <w:t xml:space="preserve"> 2021</w:t>
            </w:r>
          </w:p>
        </w:tc>
      </w:tr>
      <w:tr w:rsidR="00214399" w:rsidRPr="001443F2" w14:paraId="65BD3AF9" w14:textId="77777777" w:rsidTr="39A24146">
        <w:trPr>
          <w:trHeight w:val="308"/>
          <w:jc w:val="center"/>
        </w:trPr>
        <w:tc>
          <w:tcPr>
            <w:tcW w:w="3960" w:type="dxa"/>
            <w:shd w:val="clear" w:color="auto" w:fill="auto"/>
            <w:vAlign w:val="center"/>
            <w:hideMark/>
          </w:tcPr>
          <w:p w14:paraId="19A03A92" w14:textId="77777777" w:rsidR="00214399" w:rsidRPr="001443F2" w:rsidRDefault="00214399" w:rsidP="00C07E33">
            <w:pPr>
              <w:rPr>
                <w:rFonts w:ascii="Arial" w:hAnsi="Arial" w:cs="Arial"/>
                <w:b/>
                <w:color w:val="auto"/>
              </w:rPr>
            </w:pPr>
            <w:r w:rsidRPr="001443F2">
              <w:rPr>
                <w:rFonts w:ascii="Arial" w:hAnsi="Arial" w:cs="Arial"/>
                <w:b/>
                <w:color w:val="auto"/>
              </w:rPr>
              <w:t>Completed FYTD</w:t>
            </w:r>
          </w:p>
        </w:tc>
        <w:tc>
          <w:tcPr>
            <w:tcW w:w="3150" w:type="dxa"/>
            <w:shd w:val="clear" w:color="auto" w:fill="000000" w:themeFill="text1"/>
          </w:tcPr>
          <w:p w14:paraId="32F3B547" w14:textId="77777777" w:rsidR="00214399" w:rsidRPr="001443F2" w:rsidRDefault="00214399" w:rsidP="00C07E33">
            <w:pPr>
              <w:jc w:val="center"/>
              <w:rPr>
                <w:rFonts w:ascii="Arial" w:eastAsiaTheme="minorHAnsi" w:hAnsi="Arial" w:cs="Arial"/>
                <w:b/>
                <w:color w:val="auto"/>
              </w:rPr>
            </w:pPr>
          </w:p>
        </w:tc>
        <w:tc>
          <w:tcPr>
            <w:tcW w:w="3150" w:type="dxa"/>
            <w:shd w:val="clear" w:color="auto" w:fill="auto"/>
            <w:vAlign w:val="center"/>
          </w:tcPr>
          <w:p w14:paraId="4A7E2E26" w14:textId="57FF7E1D" w:rsidR="00214399" w:rsidRPr="00472A08" w:rsidRDefault="4F0A2001" w:rsidP="39A24146">
            <w:pPr>
              <w:jc w:val="center"/>
              <w:rPr>
                <w:rFonts w:ascii="Arial" w:eastAsiaTheme="minorEastAsia" w:hAnsi="Arial" w:cs="Arial"/>
                <w:b/>
                <w:bCs/>
                <w:color w:val="auto"/>
              </w:rPr>
            </w:pPr>
            <w:r w:rsidRPr="39A24146">
              <w:rPr>
                <w:rFonts w:ascii="Arial" w:eastAsiaTheme="minorEastAsia" w:hAnsi="Arial" w:cs="Arial"/>
                <w:b/>
                <w:bCs/>
                <w:color w:val="auto"/>
              </w:rPr>
              <w:t>1,215</w:t>
            </w:r>
          </w:p>
        </w:tc>
      </w:tr>
      <w:tr w:rsidR="00214399" w:rsidRPr="001443F2" w14:paraId="06756991" w14:textId="77777777" w:rsidTr="39A24146">
        <w:trPr>
          <w:trHeight w:val="308"/>
          <w:jc w:val="center"/>
        </w:trPr>
        <w:tc>
          <w:tcPr>
            <w:tcW w:w="3960" w:type="dxa"/>
            <w:shd w:val="clear" w:color="auto" w:fill="auto"/>
            <w:vAlign w:val="center"/>
            <w:hideMark/>
          </w:tcPr>
          <w:p w14:paraId="278C5420" w14:textId="77777777" w:rsidR="00214399" w:rsidRPr="001443F2" w:rsidRDefault="00214399" w:rsidP="00C07E33">
            <w:pPr>
              <w:rPr>
                <w:rFonts w:ascii="Arial" w:hAnsi="Arial" w:cs="Arial"/>
                <w:b/>
                <w:color w:val="auto"/>
              </w:rPr>
            </w:pPr>
            <w:r w:rsidRPr="001443F2">
              <w:rPr>
                <w:rFonts w:ascii="Arial" w:hAnsi="Arial" w:cs="Arial"/>
                <w:b/>
                <w:color w:val="auto"/>
              </w:rPr>
              <w:t>Receipts FYTD</w:t>
            </w:r>
          </w:p>
        </w:tc>
        <w:tc>
          <w:tcPr>
            <w:tcW w:w="3150" w:type="dxa"/>
            <w:shd w:val="clear" w:color="auto" w:fill="000000" w:themeFill="text1"/>
          </w:tcPr>
          <w:p w14:paraId="4D841828" w14:textId="77777777" w:rsidR="00214399" w:rsidRPr="001443F2" w:rsidRDefault="00214399" w:rsidP="00C07E33">
            <w:pPr>
              <w:jc w:val="center"/>
              <w:rPr>
                <w:rFonts w:ascii="Arial" w:eastAsiaTheme="minorHAnsi" w:hAnsi="Arial" w:cs="Arial"/>
                <w:b/>
                <w:color w:val="auto"/>
              </w:rPr>
            </w:pPr>
          </w:p>
        </w:tc>
        <w:tc>
          <w:tcPr>
            <w:tcW w:w="3150" w:type="dxa"/>
            <w:shd w:val="clear" w:color="auto" w:fill="auto"/>
            <w:vAlign w:val="center"/>
          </w:tcPr>
          <w:p w14:paraId="5F9F89C6" w14:textId="33C2EF1F" w:rsidR="00214399" w:rsidRPr="00472A08" w:rsidRDefault="3BE11191" w:rsidP="39A24146">
            <w:pPr>
              <w:jc w:val="center"/>
              <w:rPr>
                <w:rFonts w:ascii="Arial" w:eastAsiaTheme="minorEastAsia" w:hAnsi="Arial" w:cs="Arial"/>
                <w:b/>
                <w:bCs/>
                <w:color w:val="auto"/>
              </w:rPr>
            </w:pPr>
            <w:r w:rsidRPr="39A24146">
              <w:rPr>
                <w:rFonts w:ascii="Arial" w:eastAsiaTheme="minorEastAsia" w:hAnsi="Arial" w:cs="Arial"/>
                <w:b/>
                <w:bCs/>
                <w:color w:val="auto"/>
              </w:rPr>
              <w:t>802</w:t>
            </w:r>
          </w:p>
        </w:tc>
      </w:tr>
      <w:tr w:rsidR="00214399" w:rsidRPr="001443F2" w14:paraId="6E85612F" w14:textId="77777777" w:rsidTr="39A24146">
        <w:trPr>
          <w:trHeight w:val="308"/>
          <w:jc w:val="center"/>
        </w:trPr>
        <w:tc>
          <w:tcPr>
            <w:tcW w:w="3960" w:type="dxa"/>
            <w:shd w:val="clear" w:color="auto" w:fill="auto"/>
            <w:vAlign w:val="center"/>
            <w:hideMark/>
          </w:tcPr>
          <w:p w14:paraId="615FA415" w14:textId="77777777" w:rsidR="00214399" w:rsidRPr="001443F2" w:rsidRDefault="00214399" w:rsidP="00C07E33">
            <w:pPr>
              <w:rPr>
                <w:rFonts w:ascii="Arial" w:hAnsi="Arial" w:cs="Arial"/>
                <w:b/>
                <w:color w:val="auto"/>
              </w:rPr>
            </w:pPr>
            <w:r w:rsidRPr="001443F2">
              <w:rPr>
                <w:rFonts w:ascii="Arial" w:hAnsi="Arial" w:cs="Arial"/>
                <w:b/>
                <w:color w:val="auto"/>
              </w:rPr>
              <w:t>Pending</w:t>
            </w:r>
          </w:p>
        </w:tc>
        <w:tc>
          <w:tcPr>
            <w:tcW w:w="3150" w:type="dxa"/>
            <w:shd w:val="clear" w:color="auto" w:fill="000000" w:themeFill="text1"/>
          </w:tcPr>
          <w:p w14:paraId="2D26B39D" w14:textId="77777777" w:rsidR="00214399" w:rsidRPr="001443F2" w:rsidRDefault="00214399" w:rsidP="00C07E33">
            <w:pPr>
              <w:jc w:val="center"/>
              <w:rPr>
                <w:rFonts w:ascii="Arial" w:eastAsiaTheme="minorHAnsi" w:hAnsi="Arial" w:cs="Arial"/>
                <w:b/>
                <w:color w:val="auto"/>
              </w:rPr>
            </w:pPr>
          </w:p>
        </w:tc>
        <w:tc>
          <w:tcPr>
            <w:tcW w:w="3150" w:type="dxa"/>
            <w:shd w:val="clear" w:color="auto" w:fill="auto"/>
            <w:vAlign w:val="center"/>
          </w:tcPr>
          <w:p w14:paraId="40C55CC9" w14:textId="7D7C1E7E" w:rsidR="00214399" w:rsidRPr="00472A08" w:rsidRDefault="560C8B53" w:rsidP="39A24146">
            <w:pPr>
              <w:jc w:val="center"/>
              <w:rPr>
                <w:rFonts w:ascii="Arial" w:eastAsiaTheme="minorEastAsia" w:hAnsi="Arial" w:cs="Arial"/>
                <w:b/>
                <w:bCs/>
                <w:color w:val="auto"/>
              </w:rPr>
            </w:pPr>
            <w:r w:rsidRPr="39A24146">
              <w:rPr>
                <w:rFonts w:ascii="Arial" w:eastAsiaTheme="minorEastAsia" w:hAnsi="Arial" w:cs="Arial"/>
                <w:b/>
                <w:bCs/>
                <w:color w:val="auto"/>
              </w:rPr>
              <w:t>9,568</w:t>
            </w:r>
          </w:p>
        </w:tc>
      </w:tr>
      <w:tr w:rsidR="00214399" w:rsidRPr="001443F2" w14:paraId="59CD5B1E" w14:textId="77777777" w:rsidTr="39A24146">
        <w:trPr>
          <w:trHeight w:val="308"/>
          <w:jc w:val="center"/>
        </w:trPr>
        <w:tc>
          <w:tcPr>
            <w:tcW w:w="3960" w:type="dxa"/>
            <w:shd w:val="clear" w:color="auto" w:fill="auto"/>
            <w:vAlign w:val="center"/>
            <w:hideMark/>
          </w:tcPr>
          <w:p w14:paraId="0DEE43EF" w14:textId="77777777" w:rsidR="00214399" w:rsidRPr="001443F2" w:rsidRDefault="00214399" w:rsidP="00C07E33">
            <w:pPr>
              <w:rPr>
                <w:rFonts w:ascii="Arial" w:hAnsi="Arial" w:cs="Arial"/>
                <w:b/>
                <w:color w:val="auto"/>
              </w:rPr>
            </w:pPr>
            <w:r w:rsidRPr="001443F2">
              <w:rPr>
                <w:rFonts w:ascii="Arial" w:hAnsi="Arial" w:cs="Arial"/>
                <w:b/>
                <w:color w:val="auto"/>
              </w:rPr>
              <w:lastRenderedPageBreak/>
              <w:t># Completed w/in 30 Days of Discharge</w:t>
            </w:r>
          </w:p>
        </w:tc>
        <w:tc>
          <w:tcPr>
            <w:tcW w:w="3150" w:type="dxa"/>
            <w:shd w:val="clear" w:color="auto" w:fill="000000" w:themeFill="text1"/>
          </w:tcPr>
          <w:p w14:paraId="08B0E50B" w14:textId="77777777" w:rsidR="00214399" w:rsidRPr="001443F2" w:rsidRDefault="00214399" w:rsidP="00C07E33">
            <w:pPr>
              <w:jc w:val="center"/>
              <w:rPr>
                <w:rFonts w:ascii="Arial" w:eastAsiaTheme="minorHAnsi" w:hAnsi="Arial" w:cs="Arial"/>
                <w:b/>
                <w:color w:val="auto"/>
              </w:rPr>
            </w:pPr>
          </w:p>
        </w:tc>
        <w:tc>
          <w:tcPr>
            <w:tcW w:w="3150" w:type="dxa"/>
            <w:shd w:val="clear" w:color="auto" w:fill="auto"/>
            <w:vAlign w:val="center"/>
          </w:tcPr>
          <w:p w14:paraId="054F99D6" w14:textId="2F43C5B8" w:rsidR="00214399" w:rsidRPr="00472A08" w:rsidRDefault="22CAF74B" w:rsidP="39A24146">
            <w:pPr>
              <w:jc w:val="center"/>
              <w:rPr>
                <w:rFonts w:ascii="Arial" w:eastAsiaTheme="minorEastAsia" w:hAnsi="Arial" w:cs="Arial"/>
                <w:b/>
                <w:bCs/>
                <w:color w:val="auto"/>
              </w:rPr>
            </w:pPr>
            <w:r w:rsidRPr="39A24146">
              <w:rPr>
                <w:rFonts w:ascii="Arial" w:eastAsiaTheme="minorEastAsia" w:hAnsi="Arial" w:cs="Arial"/>
                <w:b/>
                <w:bCs/>
                <w:color w:val="auto"/>
              </w:rPr>
              <w:t>674</w:t>
            </w:r>
          </w:p>
        </w:tc>
      </w:tr>
      <w:tr w:rsidR="00214399" w:rsidRPr="001443F2" w14:paraId="02D196D9" w14:textId="77777777" w:rsidTr="39A24146">
        <w:trPr>
          <w:trHeight w:val="308"/>
          <w:jc w:val="center"/>
        </w:trPr>
        <w:tc>
          <w:tcPr>
            <w:tcW w:w="3960" w:type="dxa"/>
            <w:shd w:val="clear" w:color="auto" w:fill="auto"/>
            <w:vAlign w:val="center"/>
            <w:hideMark/>
          </w:tcPr>
          <w:p w14:paraId="362D6677" w14:textId="77777777" w:rsidR="00214399" w:rsidRPr="001443F2" w:rsidRDefault="00214399" w:rsidP="00C07E33">
            <w:pPr>
              <w:rPr>
                <w:rFonts w:ascii="Arial" w:hAnsi="Arial" w:cs="Arial"/>
                <w:b/>
                <w:color w:val="auto"/>
              </w:rPr>
            </w:pPr>
            <w:r w:rsidRPr="001443F2">
              <w:rPr>
                <w:rFonts w:ascii="Arial" w:hAnsi="Arial" w:cs="Arial"/>
                <w:b/>
                <w:color w:val="auto"/>
              </w:rPr>
              <w:t>% Completed w/in 30 Days of Discharge</w:t>
            </w:r>
          </w:p>
        </w:tc>
        <w:tc>
          <w:tcPr>
            <w:tcW w:w="3150" w:type="dxa"/>
            <w:vAlign w:val="center"/>
          </w:tcPr>
          <w:p w14:paraId="06C0B189" w14:textId="77777777" w:rsidR="00214399" w:rsidRPr="001443F2" w:rsidRDefault="00214399" w:rsidP="00C07E33">
            <w:pPr>
              <w:jc w:val="center"/>
              <w:rPr>
                <w:rFonts w:ascii="Arial" w:eastAsiaTheme="minorHAnsi" w:hAnsi="Arial" w:cs="Arial"/>
                <w:b/>
                <w:color w:val="auto"/>
              </w:rPr>
            </w:pPr>
            <w:r w:rsidRPr="001443F2">
              <w:rPr>
                <w:rFonts w:ascii="Arial" w:eastAsiaTheme="minorHAnsi" w:hAnsi="Arial" w:cs="Arial"/>
                <w:b/>
                <w:color w:val="auto"/>
              </w:rPr>
              <w:t>100%</w:t>
            </w:r>
          </w:p>
        </w:tc>
        <w:tc>
          <w:tcPr>
            <w:tcW w:w="3150" w:type="dxa"/>
            <w:shd w:val="clear" w:color="auto" w:fill="auto"/>
            <w:vAlign w:val="center"/>
          </w:tcPr>
          <w:p w14:paraId="29678121" w14:textId="0E0E9641" w:rsidR="00214399" w:rsidRPr="00472A08" w:rsidRDefault="525E5954" w:rsidP="39A24146">
            <w:pPr>
              <w:jc w:val="center"/>
              <w:rPr>
                <w:rFonts w:ascii="Arial" w:eastAsiaTheme="minorEastAsia" w:hAnsi="Arial" w:cs="Arial"/>
                <w:b/>
                <w:bCs/>
                <w:color w:val="auto"/>
              </w:rPr>
            </w:pPr>
            <w:r w:rsidRPr="39A24146">
              <w:rPr>
                <w:rFonts w:ascii="Arial" w:eastAsiaTheme="minorEastAsia" w:hAnsi="Arial" w:cs="Arial"/>
                <w:b/>
                <w:bCs/>
                <w:color w:val="auto"/>
              </w:rPr>
              <w:t>55</w:t>
            </w:r>
            <w:r w:rsidR="13916975" w:rsidRPr="39A24146">
              <w:rPr>
                <w:rFonts w:ascii="Arial" w:eastAsiaTheme="minorEastAsia" w:hAnsi="Arial" w:cs="Arial"/>
                <w:b/>
                <w:bCs/>
                <w:color w:val="auto"/>
              </w:rPr>
              <w:t>%</w:t>
            </w:r>
          </w:p>
        </w:tc>
      </w:tr>
      <w:tr w:rsidR="00214399" w:rsidRPr="001443F2" w14:paraId="7994FF83" w14:textId="77777777" w:rsidTr="39A24146">
        <w:trPr>
          <w:trHeight w:val="308"/>
          <w:jc w:val="center"/>
        </w:trPr>
        <w:tc>
          <w:tcPr>
            <w:tcW w:w="3960" w:type="dxa"/>
            <w:shd w:val="clear" w:color="auto" w:fill="auto"/>
            <w:vAlign w:val="center"/>
            <w:hideMark/>
          </w:tcPr>
          <w:p w14:paraId="3D94BDBA" w14:textId="77777777" w:rsidR="00214399" w:rsidRPr="001443F2" w:rsidRDefault="00214399" w:rsidP="00C07E33">
            <w:pPr>
              <w:rPr>
                <w:rFonts w:ascii="Arial" w:hAnsi="Arial" w:cs="Arial"/>
                <w:b/>
                <w:color w:val="auto"/>
              </w:rPr>
            </w:pPr>
            <w:r w:rsidRPr="001443F2">
              <w:rPr>
                <w:rFonts w:ascii="Arial" w:hAnsi="Arial" w:cs="Arial"/>
                <w:b/>
                <w:color w:val="auto"/>
              </w:rPr>
              <w:t>Avg. Days to Complete FYTD</w:t>
            </w:r>
          </w:p>
        </w:tc>
        <w:tc>
          <w:tcPr>
            <w:tcW w:w="3150" w:type="dxa"/>
          </w:tcPr>
          <w:p w14:paraId="0E3F5993" w14:textId="77777777" w:rsidR="00214399" w:rsidRPr="001443F2" w:rsidRDefault="00214399" w:rsidP="00C07E33">
            <w:pPr>
              <w:jc w:val="center"/>
              <w:rPr>
                <w:rFonts w:ascii="Arial" w:eastAsiaTheme="minorHAnsi" w:hAnsi="Arial" w:cs="Arial"/>
                <w:b/>
                <w:color w:val="auto"/>
              </w:rPr>
            </w:pPr>
            <w:r w:rsidRPr="001443F2">
              <w:rPr>
                <w:rFonts w:ascii="Arial" w:eastAsiaTheme="minorHAnsi" w:hAnsi="Arial" w:cs="Arial"/>
                <w:b/>
                <w:color w:val="auto"/>
              </w:rPr>
              <w:t>30</w:t>
            </w:r>
          </w:p>
        </w:tc>
        <w:tc>
          <w:tcPr>
            <w:tcW w:w="3150" w:type="dxa"/>
            <w:shd w:val="clear" w:color="auto" w:fill="auto"/>
            <w:vAlign w:val="center"/>
          </w:tcPr>
          <w:p w14:paraId="2F5C0E15" w14:textId="31788C73" w:rsidR="00214399" w:rsidRPr="00472A08" w:rsidRDefault="11C02712" w:rsidP="39A24146">
            <w:pPr>
              <w:jc w:val="center"/>
              <w:rPr>
                <w:rFonts w:ascii="Arial" w:eastAsiaTheme="minorEastAsia" w:hAnsi="Arial" w:cs="Arial"/>
                <w:b/>
                <w:bCs/>
                <w:color w:val="auto"/>
              </w:rPr>
            </w:pPr>
            <w:r w:rsidRPr="39A24146">
              <w:rPr>
                <w:rFonts w:ascii="Arial" w:eastAsiaTheme="minorEastAsia" w:hAnsi="Arial" w:cs="Arial"/>
                <w:b/>
                <w:bCs/>
                <w:color w:val="auto"/>
              </w:rPr>
              <w:t>67</w:t>
            </w:r>
          </w:p>
        </w:tc>
      </w:tr>
    </w:tbl>
    <w:p w14:paraId="641B3428" w14:textId="03FD0E9C" w:rsidR="00214399" w:rsidRPr="001443F2" w:rsidRDefault="00214399" w:rsidP="39A24146">
      <w:pPr>
        <w:ind w:firstLine="720"/>
        <w:rPr>
          <w:rFonts w:ascii="Arial" w:hAnsi="Arial" w:cs="Arial"/>
          <w:i/>
          <w:iCs/>
          <w:color w:val="auto"/>
          <w:sz w:val="22"/>
          <w:szCs w:val="22"/>
        </w:rPr>
      </w:pPr>
      <w:r w:rsidRPr="39A24146">
        <w:rPr>
          <w:rFonts w:ascii="Arial" w:hAnsi="Arial" w:cs="Arial"/>
          <w:b/>
          <w:bCs/>
          <w:i/>
          <w:iCs/>
          <w:color w:val="auto"/>
          <w:sz w:val="22"/>
          <w:szCs w:val="22"/>
        </w:rPr>
        <w:t>Source:</w:t>
      </w:r>
      <w:r w:rsidRPr="39A24146">
        <w:rPr>
          <w:rFonts w:ascii="Arial" w:eastAsia="Arial" w:hAnsi="Arial" w:cs="Arial"/>
          <w:i/>
          <w:iCs/>
          <w:color w:val="auto"/>
          <w:sz w:val="22"/>
          <w:szCs w:val="22"/>
        </w:rPr>
        <w:t xml:space="preserve"> Tableau BDD History Report, </w:t>
      </w:r>
      <w:r w:rsidR="46FD90D9" w:rsidRPr="39A24146">
        <w:rPr>
          <w:rFonts w:ascii="Arial" w:eastAsia="Arial" w:hAnsi="Arial" w:cs="Arial"/>
          <w:i/>
          <w:iCs/>
          <w:color w:val="auto"/>
          <w:sz w:val="22"/>
          <w:szCs w:val="22"/>
        </w:rPr>
        <w:t>October</w:t>
      </w:r>
      <w:r w:rsidR="00533120" w:rsidRPr="39A24146">
        <w:rPr>
          <w:rFonts w:ascii="Arial" w:eastAsia="Arial" w:hAnsi="Arial" w:cs="Arial"/>
          <w:i/>
          <w:iCs/>
          <w:color w:val="auto"/>
          <w:sz w:val="22"/>
          <w:szCs w:val="22"/>
        </w:rPr>
        <w:t xml:space="preserve"> </w:t>
      </w:r>
      <w:r w:rsidR="04FF0EE0" w:rsidRPr="39A24146">
        <w:rPr>
          <w:rFonts w:ascii="Arial" w:eastAsia="Arial" w:hAnsi="Arial" w:cs="Arial"/>
          <w:i/>
          <w:iCs/>
          <w:color w:val="auto"/>
          <w:sz w:val="22"/>
          <w:szCs w:val="22"/>
        </w:rPr>
        <w:t>8</w:t>
      </w:r>
      <w:r w:rsidRPr="39A24146">
        <w:rPr>
          <w:rFonts w:ascii="Arial" w:eastAsia="Arial" w:hAnsi="Arial" w:cs="Arial"/>
          <w:i/>
          <w:iCs/>
          <w:color w:val="auto"/>
          <w:sz w:val="22"/>
          <w:szCs w:val="22"/>
        </w:rPr>
        <w:t>, 2021</w:t>
      </w:r>
    </w:p>
    <w:bookmarkEnd w:id="56"/>
    <w:bookmarkEnd w:id="57"/>
    <w:bookmarkEnd w:id="63"/>
    <w:bookmarkEnd w:id="64"/>
    <w:p w14:paraId="02ACCE35" w14:textId="77777777" w:rsidR="00214399" w:rsidRDefault="00214399" w:rsidP="00214399">
      <w:pPr>
        <w:rPr>
          <w:rFonts w:ascii="Arial" w:hAnsi="Arial" w:cs="Arial"/>
          <w:color w:val="auto"/>
          <w:sz w:val="22"/>
          <w:szCs w:val="22"/>
        </w:rPr>
      </w:pPr>
    </w:p>
    <w:bookmarkEnd w:id="58"/>
    <w:bookmarkEnd w:id="59"/>
    <w:p w14:paraId="78BD716E" w14:textId="110A4463" w:rsidR="00A0458C" w:rsidRDefault="00E97A0B">
      <w:pPr>
        <w:pStyle w:val="Heading10"/>
      </w:pPr>
      <w:r w:rsidRPr="448A4554">
        <w:rPr>
          <w:sz w:val="32"/>
          <w:szCs w:val="32"/>
        </w:rPr>
        <w:t xml:space="preserve">Upcoming </w:t>
      </w:r>
      <w:r w:rsidR="002A757B" w:rsidRPr="448A4554">
        <w:rPr>
          <w:sz w:val="32"/>
          <w:szCs w:val="32"/>
        </w:rPr>
        <w:t xml:space="preserve">Teleconferences </w:t>
      </w:r>
    </w:p>
    <w:p w14:paraId="78BD716F" w14:textId="19F2C80F" w:rsidR="00A0458C" w:rsidRDefault="002A757B">
      <w:pPr>
        <w:rPr>
          <w:rFonts w:ascii="Arial" w:hAnsi="Arial" w:cs="Arial"/>
          <w:color w:val="000000" w:themeColor="text1"/>
        </w:rPr>
      </w:pPr>
      <w:r>
        <w:rPr>
          <w:rFonts w:ascii="Arial" w:hAnsi="Arial" w:cs="Arial"/>
          <w:color w:val="000000" w:themeColor="text1"/>
        </w:rPr>
        <w:t xml:space="preserve">The next BDD/IDES Call is scheduled for Tuesday, </w:t>
      </w:r>
      <w:r w:rsidR="001A376D">
        <w:rPr>
          <w:rFonts w:ascii="Arial" w:hAnsi="Arial" w:cs="Arial"/>
          <w:color w:val="000000" w:themeColor="text1"/>
        </w:rPr>
        <w:t>November 9,</w:t>
      </w:r>
      <w:r>
        <w:rPr>
          <w:rFonts w:ascii="Arial" w:hAnsi="Arial" w:cs="Arial"/>
          <w:color w:val="000000" w:themeColor="text1"/>
        </w:rPr>
        <w:t xml:space="preserve"> 202</w:t>
      </w:r>
      <w:r w:rsidR="000D4E5A">
        <w:rPr>
          <w:rFonts w:ascii="Arial" w:hAnsi="Arial" w:cs="Arial"/>
          <w:color w:val="000000" w:themeColor="text1"/>
        </w:rPr>
        <w:t>1</w:t>
      </w:r>
      <w:r w:rsidR="00DA793B">
        <w:rPr>
          <w:rFonts w:ascii="Arial" w:hAnsi="Arial" w:cs="Arial"/>
          <w:color w:val="000000" w:themeColor="text1"/>
        </w:rPr>
        <w:t>,</w:t>
      </w:r>
      <w:r>
        <w:rPr>
          <w:rFonts w:ascii="Arial" w:hAnsi="Arial" w:cs="Arial"/>
          <w:color w:val="000000" w:themeColor="text1"/>
        </w:rPr>
        <w:t xml:space="preserve"> at 2PM ET. Please submit IDES questions and proposed topics for discussion to </w:t>
      </w:r>
      <w:bookmarkStart w:id="65" w:name="_Hlk39236726"/>
      <w:r>
        <w:rPr>
          <w:rFonts w:ascii="Arial" w:hAnsi="Arial" w:cs="Arial"/>
          <w:color w:val="000000" w:themeColor="text1"/>
        </w:rPr>
        <w:t xml:space="preserve">the </w:t>
      </w:r>
      <w:bookmarkStart w:id="66" w:name="_Hlk45037012"/>
      <w:bookmarkStart w:id="67" w:name="_Hlk51236432"/>
      <w:r w:rsidR="007C72EA">
        <w:fldChar w:fldCharType="begin"/>
      </w:r>
      <w:r w:rsidR="007C72EA">
        <w:instrText xml:space="preserve"> HYPERLINK "mailto:VAVBAWAS/CO/IDES%20%3cIDES.VBACO@VA.GOV%3e" </w:instrText>
      </w:r>
      <w:r w:rsidR="007C72EA">
        <w:fldChar w:fldCharType="separate"/>
      </w:r>
      <w:r>
        <w:rPr>
          <w:rStyle w:val="Hyperlink"/>
          <w:rFonts w:ascii="Arial" w:hAnsi="Arial" w:cs="Arial"/>
        </w:rPr>
        <w:t>IDES Mailbox</w:t>
      </w:r>
      <w:r w:rsidR="007C72EA">
        <w:rPr>
          <w:rStyle w:val="Hyperlink"/>
          <w:rFonts w:ascii="Arial" w:hAnsi="Arial" w:cs="Arial"/>
        </w:rPr>
        <w:fldChar w:fldCharType="end"/>
      </w:r>
      <w:bookmarkEnd w:id="66"/>
      <w:r>
        <w:rPr>
          <w:rStyle w:val="Hyperlink"/>
          <w:rFonts w:ascii="Arial" w:hAnsi="Arial" w:cs="Arial"/>
          <w:color w:val="auto"/>
          <w:u w:val="none"/>
        </w:rPr>
        <w:t>,</w:t>
      </w:r>
      <w:r>
        <w:rPr>
          <w:rFonts w:ascii="Arial" w:hAnsi="Arial" w:cs="Arial"/>
          <w:color w:val="000000" w:themeColor="text1"/>
        </w:rPr>
        <w:t xml:space="preserve"> and BDD questions and proposed topics for discussion to the </w:t>
      </w:r>
      <w:hyperlink r:id="rId44" w:history="1">
        <w:r>
          <w:rPr>
            <w:rStyle w:val="Hyperlink"/>
            <w:rFonts w:ascii="Arial" w:hAnsi="Arial" w:cs="Arial"/>
          </w:rPr>
          <w:t>BDD Mailbox</w:t>
        </w:r>
      </w:hyperlink>
      <w:r>
        <w:rPr>
          <w:rFonts w:ascii="Arial" w:hAnsi="Arial" w:cs="Arial"/>
          <w:color w:val="000000" w:themeColor="text1"/>
        </w:rPr>
        <w:t xml:space="preserve"> </w:t>
      </w:r>
      <w:bookmarkEnd w:id="67"/>
      <w:r>
        <w:rPr>
          <w:rFonts w:ascii="Arial" w:hAnsi="Arial" w:cs="Arial"/>
          <w:color w:val="000000" w:themeColor="text1"/>
        </w:rPr>
        <w:t xml:space="preserve">no </w:t>
      </w:r>
      <w:bookmarkEnd w:id="65"/>
      <w:r>
        <w:rPr>
          <w:rFonts w:ascii="Arial" w:hAnsi="Arial" w:cs="Arial"/>
          <w:color w:val="000000" w:themeColor="text1"/>
        </w:rPr>
        <w:t xml:space="preserve">later than </w:t>
      </w:r>
      <w:r w:rsidR="00F56C09">
        <w:rPr>
          <w:rFonts w:ascii="Arial" w:hAnsi="Arial" w:cs="Arial"/>
          <w:color w:val="000000" w:themeColor="text1"/>
        </w:rPr>
        <w:t>close of business (C</w:t>
      </w:r>
      <w:r w:rsidR="00BA63EC">
        <w:rPr>
          <w:rFonts w:ascii="Arial" w:hAnsi="Arial" w:cs="Arial"/>
          <w:color w:val="000000" w:themeColor="text1"/>
        </w:rPr>
        <w:t>O</w:t>
      </w:r>
      <w:r w:rsidR="00F56C09">
        <w:rPr>
          <w:rFonts w:ascii="Arial" w:hAnsi="Arial" w:cs="Arial"/>
          <w:color w:val="000000" w:themeColor="text1"/>
        </w:rPr>
        <w:t>B)</w:t>
      </w:r>
      <w:r>
        <w:rPr>
          <w:rFonts w:ascii="Arial" w:hAnsi="Arial" w:cs="Arial"/>
          <w:color w:val="000000" w:themeColor="text1"/>
        </w:rPr>
        <w:t xml:space="preserve">, </w:t>
      </w:r>
      <w:r w:rsidR="000D4E5A">
        <w:rPr>
          <w:rFonts w:ascii="Arial" w:hAnsi="Arial" w:cs="Arial"/>
          <w:color w:val="000000" w:themeColor="text1"/>
        </w:rPr>
        <w:t>Monday</w:t>
      </w:r>
      <w:r w:rsidR="00482085">
        <w:rPr>
          <w:rFonts w:ascii="Arial" w:hAnsi="Arial" w:cs="Arial"/>
          <w:color w:val="000000" w:themeColor="text1"/>
        </w:rPr>
        <w:t xml:space="preserve">, </w:t>
      </w:r>
      <w:r w:rsidR="001A376D">
        <w:rPr>
          <w:rFonts w:ascii="Arial" w:hAnsi="Arial" w:cs="Arial"/>
          <w:color w:val="000000" w:themeColor="text1"/>
        </w:rPr>
        <w:t>October 25</w:t>
      </w:r>
      <w:r>
        <w:rPr>
          <w:rFonts w:ascii="Arial" w:hAnsi="Arial" w:cs="Arial"/>
          <w:color w:val="000000" w:themeColor="text1"/>
        </w:rPr>
        <w:t>, 20</w:t>
      </w:r>
      <w:r w:rsidR="003B202B">
        <w:rPr>
          <w:rFonts w:ascii="Arial" w:hAnsi="Arial" w:cs="Arial"/>
          <w:color w:val="000000" w:themeColor="text1"/>
        </w:rPr>
        <w:t>2</w:t>
      </w:r>
      <w:r w:rsidR="005D4FE6">
        <w:rPr>
          <w:rFonts w:ascii="Arial" w:hAnsi="Arial" w:cs="Arial"/>
          <w:color w:val="000000" w:themeColor="text1"/>
        </w:rPr>
        <w:t>1</w:t>
      </w:r>
      <w:r>
        <w:rPr>
          <w:rFonts w:ascii="Arial" w:hAnsi="Arial" w:cs="Arial"/>
          <w:color w:val="000000" w:themeColor="text1"/>
        </w:rPr>
        <w:t>.</w:t>
      </w:r>
    </w:p>
    <w:p w14:paraId="0D894DAF" w14:textId="77777777" w:rsidR="00AA2C0C" w:rsidRDefault="00AA2C0C" w:rsidP="002B7303">
      <w:pPr>
        <w:rPr>
          <w:rFonts w:ascii="Arial" w:hAnsi="Arial" w:cs="Arial"/>
          <w:color w:val="000000" w:themeColor="text1"/>
        </w:rPr>
      </w:pPr>
    </w:p>
    <w:p w14:paraId="39A16F2E" w14:textId="1E4326A7" w:rsidR="002B7303" w:rsidRDefault="002A757B" w:rsidP="002B7303">
      <w:pPr>
        <w:rPr>
          <w:rFonts w:ascii="Arial" w:hAnsi="Arial" w:cs="Arial"/>
          <w:color w:val="000000" w:themeColor="text1"/>
        </w:rPr>
      </w:pPr>
      <w:r>
        <w:rPr>
          <w:rFonts w:ascii="Arial" w:hAnsi="Arial" w:cs="Arial"/>
          <w:color w:val="000000" w:themeColor="text1"/>
        </w:rPr>
        <w:t xml:space="preserve">The next BDD/IDES Coaches Call is scheduled for </w:t>
      </w:r>
      <w:r w:rsidR="007E5A03">
        <w:rPr>
          <w:rFonts w:ascii="Arial" w:hAnsi="Arial" w:cs="Arial"/>
          <w:color w:val="000000" w:themeColor="text1"/>
        </w:rPr>
        <w:t xml:space="preserve">December </w:t>
      </w:r>
      <w:r w:rsidR="0027467E">
        <w:rPr>
          <w:rFonts w:ascii="Arial" w:hAnsi="Arial" w:cs="Arial"/>
          <w:color w:val="000000" w:themeColor="text1"/>
        </w:rPr>
        <w:t>2</w:t>
      </w:r>
      <w:r w:rsidR="00AB6E45">
        <w:rPr>
          <w:rFonts w:ascii="Arial" w:hAnsi="Arial" w:cs="Arial"/>
          <w:color w:val="000000" w:themeColor="text1"/>
        </w:rPr>
        <w:t xml:space="preserve">, </w:t>
      </w:r>
      <w:r w:rsidR="00AE23D1">
        <w:rPr>
          <w:rFonts w:ascii="Arial" w:hAnsi="Arial" w:cs="Arial"/>
          <w:color w:val="000000" w:themeColor="text1"/>
        </w:rPr>
        <w:t>202</w:t>
      </w:r>
      <w:r w:rsidR="005D4FE6">
        <w:rPr>
          <w:rFonts w:ascii="Arial" w:hAnsi="Arial" w:cs="Arial"/>
          <w:color w:val="000000" w:themeColor="text1"/>
        </w:rPr>
        <w:t>1, at 2PM ET</w:t>
      </w:r>
      <w:r w:rsidR="00AE23D1">
        <w:rPr>
          <w:rFonts w:ascii="Arial" w:hAnsi="Arial" w:cs="Arial"/>
          <w:color w:val="000000" w:themeColor="text1"/>
        </w:rPr>
        <w:t>.</w:t>
      </w:r>
      <w:r w:rsidR="00E331AB">
        <w:rPr>
          <w:rFonts w:ascii="Arial" w:hAnsi="Arial" w:cs="Arial"/>
          <w:color w:val="000000" w:themeColor="text1"/>
        </w:rPr>
        <w:t xml:space="preserve"> </w:t>
      </w:r>
      <w:r w:rsidR="002B7303">
        <w:rPr>
          <w:rFonts w:ascii="Arial" w:hAnsi="Arial" w:cs="Arial"/>
          <w:color w:val="000000" w:themeColor="text1"/>
        </w:rPr>
        <w:t xml:space="preserve">Please submit IDES questions and proposed topics for discussion to the </w:t>
      </w:r>
      <w:hyperlink r:id="rId45" w:history="1">
        <w:r w:rsidR="002B7303">
          <w:rPr>
            <w:rStyle w:val="Hyperlink"/>
            <w:rFonts w:ascii="Arial" w:hAnsi="Arial" w:cs="Arial"/>
          </w:rPr>
          <w:t>IDES Mailbox</w:t>
        </w:r>
      </w:hyperlink>
      <w:r w:rsidR="002B7303">
        <w:rPr>
          <w:rStyle w:val="Hyperlink"/>
          <w:rFonts w:ascii="Arial" w:hAnsi="Arial" w:cs="Arial"/>
          <w:color w:val="auto"/>
          <w:u w:val="none"/>
        </w:rPr>
        <w:t>,</w:t>
      </w:r>
      <w:r w:rsidR="002B7303">
        <w:rPr>
          <w:rFonts w:ascii="Arial" w:hAnsi="Arial" w:cs="Arial"/>
          <w:color w:val="000000" w:themeColor="text1"/>
        </w:rPr>
        <w:t xml:space="preserve"> and BDD questions and proposed topics for discussion to the </w:t>
      </w:r>
      <w:hyperlink r:id="rId46" w:history="1">
        <w:r w:rsidR="002B7303">
          <w:rPr>
            <w:rStyle w:val="Hyperlink"/>
            <w:rFonts w:ascii="Arial" w:hAnsi="Arial" w:cs="Arial"/>
          </w:rPr>
          <w:t>BDD Mailbox</w:t>
        </w:r>
      </w:hyperlink>
      <w:r w:rsidR="002B7303">
        <w:rPr>
          <w:rFonts w:ascii="Arial" w:hAnsi="Arial" w:cs="Arial"/>
          <w:color w:val="000000" w:themeColor="text1"/>
        </w:rPr>
        <w:t xml:space="preserve"> no later than COB, </w:t>
      </w:r>
      <w:r w:rsidR="008D5D43">
        <w:rPr>
          <w:rFonts w:ascii="Arial" w:hAnsi="Arial" w:cs="Arial"/>
          <w:color w:val="000000" w:themeColor="text1"/>
        </w:rPr>
        <w:t xml:space="preserve">Monday </w:t>
      </w:r>
      <w:r w:rsidR="007E5A03">
        <w:rPr>
          <w:rFonts w:ascii="Arial" w:hAnsi="Arial" w:cs="Arial"/>
          <w:color w:val="000000" w:themeColor="text1"/>
        </w:rPr>
        <w:t>November 15</w:t>
      </w:r>
      <w:r w:rsidR="002B7303">
        <w:rPr>
          <w:rFonts w:ascii="Arial" w:hAnsi="Arial" w:cs="Arial"/>
          <w:color w:val="000000" w:themeColor="text1"/>
        </w:rPr>
        <w:t>, 202</w:t>
      </w:r>
      <w:r w:rsidR="008D262D">
        <w:rPr>
          <w:rFonts w:ascii="Arial" w:hAnsi="Arial" w:cs="Arial"/>
          <w:color w:val="000000" w:themeColor="text1"/>
        </w:rPr>
        <w:t>1</w:t>
      </w:r>
      <w:r w:rsidR="002B7303">
        <w:rPr>
          <w:rFonts w:ascii="Arial" w:hAnsi="Arial" w:cs="Arial"/>
          <w:color w:val="000000" w:themeColor="text1"/>
        </w:rPr>
        <w:t>.</w:t>
      </w:r>
    </w:p>
    <w:p w14:paraId="6389DD91" w14:textId="4CDF9D46" w:rsidR="003C46E4" w:rsidRDefault="003C46E4">
      <w:pPr>
        <w:rPr>
          <w:rFonts w:ascii="Arial" w:hAnsi="Arial" w:cs="Arial"/>
          <w:color w:val="000000" w:themeColor="text1"/>
        </w:rPr>
      </w:pPr>
    </w:p>
    <w:p w14:paraId="3EA25A39" w14:textId="5BBBF45B" w:rsidR="00F6642B" w:rsidRDefault="00972D5A" w:rsidP="00E93107">
      <w:pPr>
        <w:pStyle w:val="Heading10"/>
        <w:rPr>
          <w:sz w:val="32"/>
        </w:rPr>
      </w:pPr>
      <w:r>
        <w:rPr>
          <w:sz w:val="32"/>
        </w:rPr>
        <w:t>Open Floor</w:t>
      </w:r>
    </w:p>
    <w:p w14:paraId="7858A118" w14:textId="381E41CF" w:rsidR="002F5DB0" w:rsidRDefault="002F5DB0" w:rsidP="007E5A03">
      <w:pPr>
        <w:pStyle w:val="Heading10"/>
        <w:rPr>
          <w:rFonts w:eastAsia="Arial"/>
          <w:b w:val="0"/>
          <w:bCs/>
          <w:color w:val="auto"/>
          <w:sz w:val="28"/>
          <w:szCs w:val="28"/>
          <w:u w:color="000000"/>
        </w:rPr>
      </w:pPr>
    </w:p>
    <w:p w14:paraId="70A86296" w14:textId="77777777" w:rsidR="002F5DB0" w:rsidRDefault="002F5DB0" w:rsidP="00E16C42">
      <w:pPr>
        <w:rPr>
          <w:rFonts w:ascii="Arial" w:eastAsia="Arial" w:hAnsi="Arial" w:cs="Arial"/>
          <w:b/>
          <w:bCs/>
          <w:color w:val="auto"/>
          <w:sz w:val="28"/>
          <w:szCs w:val="28"/>
          <w:u w:color="000000"/>
        </w:rPr>
      </w:pPr>
    </w:p>
    <w:p w14:paraId="192C76A9" w14:textId="77777777" w:rsidR="002F5DB0" w:rsidRDefault="002F5DB0" w:rsidP="00E16C42">
      <w:pPr>
        <w:rPr>
          <w:rFonts w:ascii="Arial" w:eastAsia="Arial" w:hAnsi="Arial" w:cs="Arial"/>
          <w:b/>
          <w:bCs/>
          <w:color w:val="auto"/>
          <w:sz w:val="28"/>
          <w:szCs w:val="28"/>
          <w:u w:color="000000"/>
        </w:rPr>
      </w:pPr>
    </w:p>
    <w:p w14:paraId="412D8B0D" w14:textId="77777777" w:rsidR="002F5DB0" w:rsidRDefault="002F5DB0" w:rsidP="00E16C42">
      <w:pPr>
        <w:rPr>
          <w:rFonts w:ascii="Arial" w:eastAsia="Arial" w:hAnsi="Arial" w:cs="Arial"/>
          <w:b/>
          <w:bCs/>
          <w:color w:val="auto"/>
          <w:sz w:val="28"/>
          <w:szCs w:val="28"/>
          <w:u w:color="000000"/>
        </w:rPr>
      </w:pPr>
    </w:p>
    <w:p w14:paraId="219C16F6" w14:textId="77777777" w:rsidR="002F5DB0" w:rsidRDefault="002F5DB0" w:rsidP="00E16C42">
      <w:pPr>
        <w:rPr>
          <w:rFonts w:ascii="Arial" w:eastAsia="Arial" w:hAnsi="Arial" w:cs="Arial"/>
          <w:b/>
          <w:bCs/>
          <w:color w:val="auto"/>
          <w:sz w:val="28"/>
          <w:szCs w:val="28"/>
          <w:u w:color="000000"/>
        </w:rPr>
      </w:pPr>
    </w:p>
    <w:p w14:paraId="66A3A93A" w14:textId="77777777" w:rsidR="002F5DB0" w:rsidRDefault="002F5DB0" w:rsidP="00E16C42">
      <w:pPr>
        <w:rPr>
          <w:rFonts w:ascii="Arial" w:eastAsia="Arial" w:hAnsi="Arial" w:cs="Arial"/>
          <w:b/>
          <w:bCs/>
          <w:color w:val="auto"/>
          <w:sz w:val="28"/>
          <w:szCs w:val="28"/>
          <w:u w:color="000000"/>
        </w:rPr>
      </w:pPr>
    </w:p>
    <w:p w14:paraId="60378D79" w14:textId="77777777" w:rsidR="006A2C01" w:rsidRDefault="006A2C01" w:rsidP="00E16C42">
      <w:pPr>
        <w:rPr>
          <w:rFonts w:ascii="Arial" w:eastAsia="Arial" w:hAnsi="Arial" w:cs="Arial"/>
          <w:b/>
          <w:bCs/>
          <w:color w:val="auto"/>
          <w:sz w:val="28"/>
          <w:szCs w:val="28"/>
          <w:u w:color="000000"/>
        </w:rPr>
      </w:pPr>
    </w:p>
    <w:p w14:paraId="335C97EF" w14:textId="77777777" w:rsidR="001B62FA" w:rsidRDefault="001B62FA" w:rsidP="00E16C42">
      <w:pPr>
        <w:rPr>
          <w:rFonts w:ascii="Arial" w:eastAsia="Arial" w:hAnsi="Arial" w:cs="Arial"/>
          <w:b/>
          <w:bCs/>
          <w:color w:val="auto"/>
          <w:sz w:val="28"/>
          <w:szCs w:val="28"/>
          <w:u w:color="000000"/>
        </w:rPr>
      </w:pPr>
    </w:p>
    <w:p w14:paraId="0AE1F797" w14:textId="77777777" w:rsidR="001B62FA" w:rsidRDefault="001B62FA" w:rsidP="00E16C42">
      <w:pPr>
        <w:rPr>
          <w:rFonts w:ascii="Arial" w:eastAsia="Arial" w:hAnsi="Arial" w:cs="Arial"/>
          <w:b/>
          <w:bCs/>
          <w:color w:val="auto"/>
          <w:sz w:val="28"/>
          <w:szCs w:val="28"/>
          <w:u w:color="000000"/>
        </w:rPr>
      </w:pPr>
    </w:p>
    <w:p w14:paraId="6051F455" w14:textId="77777777" w:rsidR="001B62FA" w:rsidRDefault="001B62FA" w:rsidP="00E16C42">
      <w:pPr>
        <w:rPr>
          <w:rFonts w:ascii="Arial" w:eastAsia="Arial" w:hAnsi="Arial" w:cs="Arial"/>
          <w:b/>
          <w:bCs/>
          <w:color w:val="auto"/>
          <w:sz w:val="28"/>
          <w:szCs w:val="28"/>
          <w:u w:color="000000"/>
        </w:rPr>
      </w:pPr>
    </w:p>
    <w:p w14:paraId="151393AD" w14:textId="77777777" w:rsidR="00A97A97" w:rsidRDefault="00A97A97" w:rsidP="00E16C42">
      <w:pPr>
        <w:rPr>
          <w:rFonts w:ascii="Arial" w:eastAsia="Arial" w:hAnsi="Arial" w:cs="Arial"/>
          <w:b/>
          <w:bCs/>
          <w:color w:val="auto"/>
          <w:sz w:val="28"/>
          <w:szCs w:val="28"/>
          <w:u w:color="000000"/>
        </w:rPr>
      </w:pPr>
    </w:p>
    <w:p w14:paraId="6292B821" w14:textId="77777777" w:rsidR="00A97A97" w:rsidRDefault="00A97A97" w:rsidP="00E16C42">
      <w:pPr>
        <w:rPr>
          <w:rFonts w:ascii="Arial" w:eastAsia="Arial" w:hAnsi="Arial" w:cs="Arial"/>
          <w:b/>
          <w:bCs/>
          <w:color w:val="auto"/>
          <w:sz w:val="28"/>
          <w:szCs w:val="28"/>
          <w:u w:color="000000"/>
        </w:rPr>
      </w:pPr>
    </w:p>
    <w:p w14:paraId="76F26695" w14:textId="77777777" w:rsidR="0017489E" w:rsidRDefault="0017489E" w:rsidP="00E16C42">
      <w:pPr>
        <w:rPr>
          <w:rFonts w:ascii="Arial" w:eastAsia="Arial" w:hAnsi="Arial" w:cs="Arial"/>
          <w:b/>
          <w:bCs/>
          <w:color w:val="auto"/>
          <w:sz w:val="28"/>
          <w:szCs w:val="28"/>
          <w:u w:color="000000"/>
        </w:rPr>
      </w:pPr>
    </w:p>
    <w:p w14:paraId="2552934E" w14:textId="76B20A7B" w:rsidR="0017489E" w:rsidRDefault="0017489E" w:rsidP="00E16C42">
      <w:pPr>
        <w:rPr>
          <w:rFonts w:ascii="Arial" w:eastAsia="Arial" w:hAnsi="Arial" w:cs="Arial"/>
          <w:b/>
          <w:bCs/>
          <w:color w:val="auto"/>
          <w:sz w:val="28"/>
          <w:szCs w:val="28"/>
          <w:u w:color="000000"/>
        </w:rPr>
      </w:pPr>
    </w:p>
    <w:p w14:paraId="27490CEB" w14:textId="38814D24" w:rsidR="00FD4147" w:rsidRDefault="00FD4147" w:rsidP="00E16C42">
      <w:pPr>
        <w:rPr>
          <w:rFonts w:ascii="Arial" w:eastAsia="Arial" w:hAnsi="Arial" w:cs="Arial"/>
          <w:b/>
          <w:bCs/>
          <w:color w:val="auto"/>
          <w:sz w:val="28"/>
          <w:szCs w:val="28"/>
          <w:u w:color="000000"/>
        </w:rPr>
      </w:pPr>
    </w:p>
    <w:p w14:paraId="537939A4" w14:textId="77777777" w:rsidR="00FD4147" w:rsidRDefault="00FD4147" w:rsidP="00E16C42">
      <w:pPr>
        <w:rPr>
          <w:rFonts w:ascii="Arial" w:eastAsia="Arial" w:hAnsi="Arial" w:cs="Arial"/>
          <w:b/>
          <w:bCs/>
          <w:color w:val="auto"/>
          <w:sz w:val="28"/>
          <w:szCs w:val="28"/>
          <w:u w:color="000000"/>
        </w:rPr>
      </w:pPr>
    </w:p>
    <w:p w14:paraId="06A5963E" w14:textId="77777777" w:rsidR="0017489E" w:rsidRDefault="0017489E" w:rsidP="00E16C42">
      <w:pPr>
        <w:rPr>
          <w:rFonts w:ascii="Arial" w:eastAsia="Arial" w:hAnsi="Arial" w:cs="Arial"/>
          <w:b/>
          <w:bCs/>
          <w:color w:val="auto"/>
          <w:sz w:val="28"/>
          <w:szCs w:val="28"/>
          <w:u w:color="000000"/>
        </w:rPr>
      </w:pPr>
    </w:p>
    <w:p w14:paraId="3577EBAA" w14:textId="77777777" w:rsidR="00F37D81" w:rsidRDefault="00F37D81" w:rsidP="001A1163">
      <w:pPr>
        <w:rPr>
          <w:rFonts w:ascii="Arial" w:eastAsia="Arial" w:hAnsi="Arial" w:cs="Arial"/>
          <w:b/>
          <w:bCs/>
          <w:color w:val="auto"/>
          <w:sz w:val="28"/>
          <w:szCs w:val="28"/>
        </w:rPr>
      </w:pPr>
    </w:p>
    <w:p w14:paraId="7F229F1B" w14:textId="77777777" w:rsidR="00F37D81" w:rsidRDefault="00F37D81" w:rsidP="001A1163">
      <w:pPr>
        <w:rPr>
          <w:rFonts w:ascii="Arial" w:eastAsia="Arial" w:hAnsi="Arial" w:cs="Arial"/>
          <w:b/>
          <w:bCs/>
          <w:color w:val="auto"/>
          <w:sz w:val="28"/>
          <w:szCs w:val="28"/>
        </w:rPr>
      </w:pPr>
    </w:p>
    <w:p w14:paraId="7B6A4E51" w14:textId="77777777" w:rsidR="00F37D81" w:rsidRDefault="00F37D81" w:rsidP="001A1163">
      <w:pPr>
        <w:rPr>
          <w:rFonts w:ascii="Arial" w:eastAsia="Arial" w:hAnsi="Arial" w:cs="Arial"/>
          <w:b/>
          <w:bCs/>
          <w:color w:val="auto"/>
          <w:sz w:val="28"/>
          <w:szCs w:val="28"/>
        </w:rPr>
      </w:pPr>
    </w:p>
    <w:p w14:paraId="43605D68" w14:textId="77777777" w:rsidR="00F37D81" w:rsidRDefault="00F37D81" w:rsidP="001A1163">
      <w:pPr>
        <w:rPr>
          <w:rFonts w:ascii="Arial" w:eastAsia="Arial" w:hAnsi="Arial" w:cs="Arial"/>
          <w:b/>
          <w:bCs/>
          <w:color w:val="auto"/>
          <w:sz w:val="28"/>
          <w:szCs w:val="28"/>
        </w:rPr>
      </w:pPr>
    </w:p>
    <w:p w14:paraId="1B4D9D0C" w14:textId="77777777" w:rsidR="00F37D81" w:rsidRDefault="00F37D81" w:rsidP="001A1163">
      <w:pPr>
        <w:rPr>
          <w:rFonts w:ascii="Arial" w:eastAsia="Arial" w:hAnsi="Arial" w:cs="Arial"/>
          <w:b/>
          <w:bCs/>
          <w:color w:val="auto"/>
          <w:sz w:val="28"/>
          <w:szCs w:val="28"/>
        </w:rPr>
      </w:pPr>
    </w:p>
    <w:p w14:paraId="0321C456" w14:textId="77777777" w:rsidR="00A3368D" w:rsidRDefault="00A3368D" w:rsidP="001A1163">
      <w:pPr>
        <w:rPr>
          <w:rFonts w:ascii="Arial" w:eastAsia="Arial" w:hAnsi="Arial" w:cs="Arial"/>
          <w:b/>
          <w:bCs/>
          <w:color w:val="auto"/>
          <w:sz w:val="28"/>
          <w:szCs w:val="28"/>
        </w:rPr>
      </w:pPr>
    </w:p>
    <w:p w14:paraId="28FDDA11" w14:textId="07C3F1D9" w:rsidR="001A1163" w:rsidRDefault="001A1163" w:rsidP="001A1163">
      <w:pPr>
        <w:rPr>
          <w:rFonts w:ascii="Arial" w:eastAsia="Arial" w:hAnsi="Arial" w:cs="Arial"/>
          <w:b/>
          <w:bCs/>
          <w:color w:val="auto"/>
          <w:sz w:val="28"/>
          <w:szCs w:val="28"/>
        </w:rPr>
      </w:pPr>
      <w:r w:rsidRPr="597A20FD">
        <w:rPr>
          <w:rFonts w:ascii="Arial" w:eastAsia="Arial" w:hAnsi="Arial" w:cs="Arial"/>
          <w:b/>
          <w:bCs/>
          <w:color w:val="auto"/>
          <w:sz w:val="28"/>
          <w:szCs w:val="28"/>
        </w:rPr>
        <w:lastRenderedPageBreak/>
        <w:t xml:space="preserve">Appendix 1: Call Notes from the </w:t>
      </w:r>
      <w:r>
        <w:rPr>
          <w:rFonts w:ascii="Arial" w:eastAsia="Arial" w:hAnsi="Arial" w:cs="Arial"/>
          <w:b/>
          <w:bCs/>
          <w:color w:val="auto"/>
          <w:sz w:val="28"/>
          <w:szCs w:val="28"/>
        </w:rPr>
        <w:t>September,14 2021 MSC Training Event</w:t>
      </w:r>
    </w:p>
    <w:p w14:paraId="2DA38403" w14:textId="77777777" w:rsidR="001A1163" w:rsidRDefault="001A1163" w:rsidP="001A1163">
      <w:pPr>
        <w:rPr>
          <w:rFonts w:ascii="Arial" w:eastAsia="Arial" w:hAnsi="Arial" w:cs="Arial"/>
          <w:b/>
          <w:bCs/>
          <w:color w:val="auto"/>
          <w:sz w:val="28"/>
          <w:szCs w:val="28"/>
        </w:rPr>
      </w:pPr>
    </w:p>
    <w:p w14:paraId="65FFB06B" w14:textId="77777777" w:rsidR="00796B2A" w:rsidRPr="00CB0042" w:rsidRDefault="00796B2A" w:rsidP="00796B2A">
      <w:pPr>
        <w:rPr>
          <w:rFonts w:ascii="Arial" w:hAnsi="Arial" w:cs="Arial"/>
          <w:b/>
          <w:bCs/>
          <w:i/>
          <w:iCs/>
          <w:color w:val="000000" w:themeColor="text1"/>
          <w:sz w:val="28"/>
          <w:szCs w:val="28"/>
          <w:u w:val="single"/>
        </w:rPr>
      </w:pPr>
      <w:r w:rsidRPr="00CB0042">
        <w:rPr>
          <w:rFonts w:ascii="Arial" w:hAnsi="Arial" w:cs="Arial"/>
          <w:b/>
          <w:bCs/>
          <w:i/>
          <w:iCs/>
          <w:color w:val="000000" w:themeColor="text1"/>
          <w:sz w:val="28"/>
          <w:szCs w:val="28"/>
          <w:u w:val="single"/>
        </w:rPr>
        <w:t>Medical Exams Update presented by Medical Disability Evaluation Office (MDEO)</w:t>
      </w:r>
    </w:p>
    <w:p w14:paraId="1D1FDD21" w14:textId="77777777" w:rsidR="00796B2A" w:rsidRDefault="00796B2A" w:rsidP="00796B2A">
      <w:pPr>
        <w:rPr>
          <w:rFonts w:ascii="Arial" w:hAnsi="Arial" w:cs="Arial"/>
          <w:b/>
          <w:bCs/>
          <w:color w:val="000000" w:themeColor="text1"/>
        </w:rPr>
      </w:pPr>
    </w:p>
    <w:p w14:paraId="6A7306D0" w14:textId="77777777" w:rsidR="00796B2A" w:rsidRDefault="00796B2A" w:rsidP="00796B2A">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QTC exams are delayed due to </w:t>
      </w:r>
      <w:r>
        <w:rPr>
          <w:rFonts w:ascii="Arial" w:hAnsi="Arial" w:cs="Arial"/>
          <w:b/>
          <w:bCs/>
          <w:color w:val="000000" w:themeColor="text1"/>
        </w:rPr>
        <w:t xml:space="preserve">vendor </w:t>
      </w:r>
      <w:r w:rsidRPr="00FE0E52">
        <w:rPr>
          <w:rFonts w:ascii="Arial" w:hAnsi="Arial" w:cs="Arial"/>
          <w:b/>
          <w:bCs/>
          <w:color w:val="000000" w:themeColor="text1"/>
        </w:rPr>
        <w:t xml:space="preserve">quality review often adds 30 days when additional exams are requested. </w:t>
      </w:r>
      <w:r>
        <w:rPr>
          <w:rFonts w:ascii="Arial" w:hAnsi="Arial" w:cs="Arial"/>
          <w:b/>
          <w:bCs/>
          <w:color w:val="000000" w:themeColor="text1"/>
        </w:rPr>
        <w:t xml:space="preserve">Are </w:t>
      </w:r>
      <w:r w:rsidRPr="00FE0E52">
        <w:rPr>
          <w:rFonts w:ascii="Arial" w:hAnsi="Arial" w:cs="Arial"/>
          <w:b/>
          <w:bCs/>
          <w:color w:val="000000" w:themeColor="text1"/>
        </w:rPr>
        <w:t xml:space="preserve">other people </w:t>
      </w:r>
      <w:r>
        <w:rPr>
          <w:rFonts w:ascii="Arial" w:hAnsi="Arial" w:cs="Arial"/>
          <w:b/>
          <w:bCs/>
          <w:color w:val="000000" w:themeColor="text1"/>
        </w:rPr>
        <w:t xml:space="preserve">also </w:t>
      </w:r>
      <w:r w:rsidRPr="00FE0E52">
        <w:rPr>
          <w:rFonts w:ascii="Arial" w:hAnsi="Arial" w:cs="Arial"/>
          <w:b/>
          <w:bCs/>
          <w:color w:val="000000" w:themeColor="text1"/>
        </w:rPr>
        <w:t>experiencing issues with delays of quality reviews</w:t>
      </w:r>
      <w:r>
        <w:rPr>
          <w:rFonts w:ascii="Arial" w:hAnsi="Arial" w:cs="Arial"/>
          <w:b/>
          <w:bCs/>
          <w:color w:val="000000" w:themeColor="text1"/>
        </w:rPr>
        <w:t>?</w:t>
      </w:r>
    </w:p>
    <w:p w14:paraId="59D952DF" w14:textId="77777777" w:rsidR="00796B2A" w:rsidRDefault="00796B2A" w:rsidP="00796B2A">
      <w:pPr>
        <w:rPr>
          <w:rFonts w:ascii="Arial" w:hAnsi="Arial" w:cs="Arial"/>
          <w:b/>
          <w:bCs/>
          <w:color w:val="000000" w:themeColor="text1"/>
        </w:rPr>
      </w:pPr>
    </w:p>
    <w:p w14:paraId="014D11C7" w14:textId="5D2FD748" w:rsidR="00796B2A" w:rsidRDefault="00796B2A" w:rsidP="00796B2A">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Q</w:t>
      </w:r>
      <w:r w:rsidRPr="00F75882">
        <w:rPr>
          <w:rFonts w:ascii="Arial" w:hAnsi="Arial" w:cs="Arial"/>
          <w:color w:val="000000" w:themeColor="text1"/>
        </w:rPr>
        <w:t>uality review process is common since the contractor cannot release</w:t>
      </w:r>
      <w:r w:rsidR="00F038FD">
        <w:rPr>
          <w:rFonts w:ascii="Arial" w:hAnsi="Arial" w:cs="Arial"/>
          <w:color w:val="000000" w:themeColor="text1"/>
        </w:rPr>
        <w:t xml:space="preserve"> an</w:t>
      </w:r>
      <w:r w:rsidRPr="00F75882">
        <w:rPr>
          <w:rFonts w:ascii="Arial" w:hAnsi="Arial" w:cs="Arial"/>
          <w:color w:val="000000" w:themeColor="text1"/>
        </w:rPr>
        <w:t xml:space="preserve"> exam </w:t>
      </w:r>
      <w:r>
        <w:rPr>
          <w:rFonts w:ascii="Arial" w:hAnsi="Arial" w:cs="Arial"/>
          <w:color w:val="000000" w:themeColor="text1"/>
        </w:rPr>
        <w:t xml:space="preserve">until it is certified </w:t>
      </w:r>
      <w:r w:rsidRPr="00F75882">
        <w:rPr>
          <w:rFonts w:ascii="Arial" w:hAnsi="Arial" w:cs="Arial"/>
          <w:color w:val="000000" w:themeColor="text1"/>
        </w:rPr>
        <w:t xml:space="preserve">adequate for VA purposes. The only option </w:t>
      </w:r>
      <w:r>
        <w:rPr>
          <w:rFonts w:ascii="Arial" w:hAnsi="Arial" w:cs="Arial"/>
          <w:color w:val="000000" w:themeColor="text1"/>
        </w:rPr>
        <w:t xml:space="preserve">contractors have, </w:t>
      </w:r>
      <w:r w:rsidRPr="00F75882">
        <w:rPr>
          <w:rFonts w:ascii="Arial" w:hAnsi="Arial" w:cs="Arial"/>
          <w:color w:val="000000" w:themeColor="text1"/>
        </w:rPr>
        <w:t xml:space="preserve">is to reevaluate and conduct additional exams to ensure they are ready for VA. </w:t>
      </w:r>
    </w:p>
    <w:p w14:paraId="04AFADD4" w14:textId="77777777" w:rsidR="00796B2A" w:rsidRPr="00F75882" w:rsidRDefault="00796B2A" w:rsidP="00796B2A">
      <w:pPr>
        <w:rPr>
          <w:rFonts w:ascii="Arial" w:hAnsi="Arial" w:cs="Arial"/>
          <w:color w:val="000000" w:themeColor="text1"/>
        </w:rPr>
      </w:pPr>
    </w:p>
    <w:p w14:paraId="62AC49C6" w14:textId="7E70519D" w:rsidR="00796B2A" w:rsidRDefault="00796B2A" w:rsidP="00796B2A">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 xml:space="preserve">For scheduling </w:t>
      </w:r>
      <w:r w:rsidRPr="00FE0E52">
        <w:rPr>
          <w:rFonts w:ascii="Arial" w:hAnsi="Arial" w:cs="Arial"/>
          <w:b/>
          <w:bCs/>
          <w:color w:val="000000" w:themeColor="text1"/>
        </w:rPr>
        <w:t>outside of the 100</w:t>
      </w:r>
      <w:r>
        <w:rPr>
          <w:rFonts w:ascii="Arial" w:hAnsi="Arial" w:cs="Arial"/>
          <w:b/>
          <w:bCs/>
          <w:color w:val="000000" w:themeColor="text1"/>
        </w:rPr>
        <w:t xml:space="preserve"> </w:t>
      </w:r>
      <w:r w:rsidRPr="00FE0E52">
        <w:rPr>
          <w:rFonts w:ascii="Arial" w:hAnsi="Arial" w:cs="Arial"/>
          <w:b/>
          <w:bCs/>
          <w:color w:val="000000" w:themeColor="text1"/>
        </w:rPr>
        <w:t>mile</w:t>
      </w:r>
      <w:r>
        <w:rPr>
          <w:rFonts w:ascii="Arial" w:hAnsi="Arial" w:cs="Arial"/>
          <w:b/>
          <w:bCs/>
          <w:color w:val="000000" w:themeColor="text1"/>
        </w:rPr>
        <w:t>s</w:t>
      </w:r>
      <w:r w:rsidRPr="00FE0E52">
        <w:rPr>
          <w:rFonts w:ascii="Arial" w:hAnsi="Arial" w:cs="Arial"/>
          <w:b/>
          <w:bCs/>
          <w:color w:val="000000" w:themeColor="text1"/>
        </w:rPr>
        <w:t xml:space="preserve"> </w:t>
      </w:r>
      <w:r>
        <w:rPr>
          <w:rFonts w:ascii="Arial" w:hAnsi="Arial" w:cs="Arial"/>
          <w:b/>
          <w:bCs/>
          <w:color w:val="000000" w:themeColor="text1"/>
        </w:rPr>
        <w:t xml:space="preserve">limit, is permission required </w:t>
      </w:r>
      <w:r w:rsidRPr="00FE0E52">
        <w:rPr>
          <w:rFonts w:ascii="Arial" w:hAnsi="Arial" w:cs="Arial"/>
          <w:b/>
          <w:bCs/>
          <w:color w:val="000000" w:themeColor="text1"/>
        </w:rPr>
        <w:t>f</w:t>
      </w:r>
      <w:r>
        <w:rPr>
          <w:rFonts w:ascii="Arial" w:hAnsi="Arial" w:cs="Arial"/>
          <w:b/>
          <w:bCs/>
          <w:color w:val="000000" w:themeColor="text1"/>
        </w:rPr>
        <w:t xml:space="preserve">rom </w:t>
      </w:r>
      <w:r w:rsidRPr="00FE0E52">
        <w:rPr>
          <w:rFonts w:ascii="Arial" w:hAnsi="Arial" w:cs="Arial"/>
          <w:b/>
          <w:bCs/>
          <w:color w:val="000000" w:themeColor="text1"/>
        </w:rPr>
        <w:t xml:space="preserve">the </w:t>
      </w:r>
      <w:r w:rsidR="00F038FD">
        <w:rPr>
          <w:rFonts w:ascii="Arial" w:hAnsi="Arial" w:cs="Arial"/>
          <w:b/>
          <w:bCs/>
          <w:color w:val="000000" w:themeColor="text1"/>
        </w:rPr>
        <w:t>S</w:t>
      </w:r>
      <w:r w:rsidR="00EC547D">
        <w:rPr>
          <w:rFonts w:ascii="Arial" w:hAnsi="Arial" w:cs="Arial"/>
          <w:b/>
          <w:bCs/>
          <w:color w:val="000000" w:themeColor="text1"/>
        </w:rPr>
        <w:t>M</w:t>
      </w:r>
      <w:r w:rsidRPr="00FE0E52">
        <w:rPr>
          <w:rFonts w:ascii="Arial" w:hAnsi="Arial" w:cs="Arial"/>
          <w:b/>
          <w:bCs/>
          <w:color w:val="000000" w:themeColor="text1"/>
        </w:rPr>
        <w:t xml:space="preserve"> or </w:t>
      </w:r>
      <w:r>
        <w:rPr>
          <w:rFonts w:ascii="Arial" w:hAnsi="Arial" w:cs="Arial"/>
          <w:b/>
          <w:bCs/>
          <w:color w:val="000000" w:themeColor="text1"/>
        </w:rPr>
        <w:t xml:space="preserve">from </w:t>
      </w:r>
      <w:r w:rsidRPr="00FE0E52">
        <w:rPr>
          <w:rFonts w:ascii="Arial" w:hAnsi="Arial" w:cs="Arial"/>
          <w:b/>
          <w:bCs/>
          <w:color w:val="000000" w:themeColor="text1"/>
        </w:rPr>
        <w:t>MDEO?</w:t>
      </w:r>
    </w:p>
    <w:p w14:paraId="06971944" w14:textId="77777777" w:rsidR="00796B2A" w:rsidRPr="00FE0E52" w:rsidRDefault="00796B2A" w:rsidP="00796B2A">
      <w:pPr>
        <w:rPr>
          <w:rFonts w:ascii="Arial" w:hAnsi="Arial" w:cs="Arial"/>
          <w:b/>
          <w:bCs/>
          <w:color w:val="000000" w:themeColor="text1"/>
        </w:rPr>
      </w:pPr>
    </w:p>
    <w:p w14:paraId="6DB1023E" w14:textId="35F7E1A8" w:rsidR="00796B2A" w:rsidRPr="007251D6" w:rsidRDefault="00796B2A" w:rsidP="00796B2A">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Pr="007251D6">
        <w:rPr>
          <w:rFonts w:ascii="Arial" w:hAnsi="Arial" w:cs="Arial"/>
          <w:color w:val="000000" w:themeColor="text1"/>
        </w:rPr>
        <w:t xml:space="preserve">The process is two-fold, before contractor can request the permission from MDEO they must know that the </w:t>
      </w:r>
      <w:r w:rsidR="00F038FD">
        <w:rPr>
          <w:rFonts w:ascii="Arial" w:hAnsi="Arial" w:cs="Arial"/>
          <w:color w:val="000000" w:themeColor="text1"/>
        </w:rPr>
        <w:t>S</w:t>
      </w:r>
      <w:r w:rsidR="00EC547D">
        <w:rPr>
          <w:rFonts w:ascii="Arial" w:hAnsi="Arial" w:cs="Arial"/>
          <w:color w:val="000000" w:themeColor="text1"/>
        </w:rPr>
        <w:t>M</w:t>
      </w:r>
      <w:r w:rsidRPr="007251D6">
        <w:rPr>
          <w:rFonts w:ascii="Arial" w:hAnsi="Arial" w:cs="Arial"/>
          <w:color w:val="000000" w:themeColor="text1"/>
        </w:rPr>
        <w:t xml:space="preserve"> is willing to attend that examination. </w:t>
      </w:r>
    </w:p>
    <w:p w14:paraId="3AAFFBBC" w14:textId="77777777" w:rsidR="00796B2A" w:rsidRPr="00FE0E52" w:rsidRDefault="00796B2A" w:rsidP="00796B2A">
      <w:pPr>
        <w:rPr>
          <w:rFonts w:ascii="Arial" w:hAnsi="Arial" w:cs="Arial"/>
          <w:b/>
          <w:bCs/>
          <w:color w:val="000000" w:themeColor="text1"/>
        </w:rPr>
      </w:pPr>
    </w:p>
    <w:p w14:paraId="0C5934D7" w14:textId="0745E01D" w:rsidR="00796B2A" w:rsidRPr="00FE0E52" w:rsidRDefault="00796B2A" w:rsidP="00796B2A">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A</w:t>
      </w:r>
      <w:r w:rsidRPr="00FE0E52">
        <w:rPr>
          <w:rFonts w:ascii="Arial" w:hAnsi="Arial" w:cs="Arial"/>
          <w:b/>
          <w:bCs/>
          <w:color w:val="000000" w:themeColor="text1"/>
        </w:rPr>
        <w:t xml:space="preserve"> common problem is that exams are being schedule almost 100 miles away, regardless of the vast number of providers that </w:t>
      </w:r>
      <w:proofErr w:type="gramStart"/>
      <w:r w:rsidRPr="00FE0E52">
        <w:rPr>
          <w:rFonts w:ascii="Arial" w:hAnsi="Arial" w:cs="Arial"/>
          <w:b/>
          <w:bCs/>
          <w:color w:val="000000" w:themeColor="text1"/>
        </w:rPr>
        <w:t>are located in</w:t>
      </w:r>
      <w:proofErr w:type="gramEnd"/>
      <w:r w:rsidRPr="00FE0E52">
        <w:rPr>
          <w:rFonts w:ascii="Arial" w:hAnsi="Arial" w:cs="Arial"/>
          <w:b/>
          <w:bCs/>
          <w:color w:val="000000" w:themeColor="text1"/>
        </w:rPr>
        <w:t xml:space="preserve"> the city. Often, this issue generates frustration since </w:t>
      </w:r>
      <w:r w:rsidR="00F37D81">
        <w:rPr>
          <w:rFonts w:ascii="Arial" w:hAnsi="Arial" w:cs="Arial"/>
          <w:b/>
          <w:bCs/>
          <w:color w:val="000000" w:themeColor="text1"/>
        </w:rPr>
        <w:t>SMs</w:t>
      </w:r>
      <w:r w:rsidR="006339D6">
        <w:rPr>
          <w:rFonts w:ascii="Arial" w:hAnsi="Arial" w:cs="Arial"/>
          <w:b/>
          <w:bCs/>
          <w:color w:val="000000" w:themeColor="text1"/>
        </w:rPr>
        <w:t xml:space="preserve"> </w:t>
      </w:r>
      <w:r w:rsidRPr="00FE0E52">
        <w:rPr>
          <w:rFonts w:ascii="Arial" w:hAnsi="Arial" w:cs="Arial"/>
          <w:b/>
          <w:bCs/>
          <w:color w:val="000000" w:themeColor="text1"/>
        </w:rPr>
        <w:t xml:space="preserve">need to travel far away. </w:t>
      </w:r>
    </w:p>
    <w:p w14:paraId="554CD1E7" w14:textId="77777777" w:rsidR="00796B2A" w:rsidRDefault="00796B2A" w:rsidP="00796B2A">
      <w:pPr>
        <w:rPr>
          <w:rFonts w:ascii="Arial" w:hAnsi="Arial" w:cs="Arial"/>
          <w:b/>
          <w:bCs/>
          <w:color w:val="000000" w:themeColor="text1"/>
        </w:rPr>
      </w:pPr>
    </w:p>
    <w:p w14:paraId="7F1D74CA" w14:textId="77777777" w:rsidR="00796B2A" w:rsidRDefault="00796B2A" w:rsidP="00796B2A">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Pr="00FD1D46">
        <w:rPr>
          <w:rFonts w:ascii="Arial" w:hAnsi="Arial" w:cs="Arial"/>
          <w:color w:val="000000" w:themeColor="text1"/>
        </w:rPr>
        <w:t>The issue is about availability</w:t>
      </w:r>
      <w:r>
        <w:rPr>
          <w:rFonts w:ascii="Arial" w:hAnsi="Arial" w:cs="Arial"/>
          <w:color w:val="000000" w:themeColor="text1"/>
        </w:rPr>
        <w:t>,</w:t>
      </w:r>
      <w:r w:rsidRPr="00FD1D46">
        <w:rPr>
          <w:rFonts w:ascii="Arial" w:hAnsi="Arial" w:cs="Arial"/>
          <w:color w:val="000000" w:themeColor="text1"/>
        </w:rPr>
        <w:t xml:space="preserve"> as not all doctors and providers in metropolitan areas are accredited to conduct exams for the VA. </w:t>
      </w:r>
      <w:r>
        <w:rPr>
          <w:rFonts w:ascii="Arial" w:hAnsi="Arial" w:cs="Arial"/>
          <w:color w:val="000000" w:themeColor="text1"/>
        </w:rPr>
        <w:t>MDEO Vendors are</w:t>
      </w:r>
      <w:r w:rsidRPr="00FD1D46">
        <w:rPr>
          <w:rFonts w:ascii="Arial" w:hAnsi="Arial" w:cs="Arial"/>
          <w:color w:val="000000" w:themeColor="text1"/>
        </w:rPr>
        <w:t xml:space="preserve"> constantly</w:t>
      </w:r>
      <w:r>
        <w:rPr>
          <w:rFonts w:ascii="Arial" w:hAnsi="Arial" w:cs="Arial"/>
          <w:color w:val="000000" w:themeColor="text1"/>
        </w:rPr>
        <w:t xml:space="preserve"> recruiting </w:t>
      </w:r>
      <w:r w:rsidRPr="00FD1D46">
        <w:rPr>
          <w:rFonts w:ascii="Arial" w:hAnsi="Arial" w:cs="Arial"/>
          <w:color w:val="000000" w:themeColor="text1"/>
        </w:rPr>
        <w:t>accredited providers to expand their network</w:t>
      </w:r>
      <w:r>
        <w:rPr>
          <w:rFonts w:ascii="Arial" w:hAnsi="Arial" w:cs="Arial"/>
          <w:color w:val="000000" w:themeColor="text1"/>
        </w:rPr>
        <w:t xml:space="preserve">. </w:t>
      </w:r>
      <w:r w:rsidRPr="00FD1D46">
        <w:rPr>
          <w:rFonts w:ascii="Arial" w:hAnsi="Arial" w:cs="Arial"/>
          <w:color w:val="000000" w:themeColor="text1"/>
        </w:rPr>
        <w:t xml:space="preserve"> </w:t>
      </w:r>
    </w:p>
    <w:p w14:paraId="28165C79" w14:textId="77777777" w:rsidR="00796B2A" w:rsidRPr="00FD1D46" w:rsidRDefault="00796B2A" w:rsidP="00796B2A">
      <w:pPr>
        <w:rPr>
          <w:rFonts w:ascii="Arial" w:hAnsi="Arial" w:cs="Arial"/>
          <w:color w:val="000000" w:themeColor="text1"/>
        </w:rPr>
      </w:pPr>
    </w:p>
    <w:p w14:paraId="7CE667CB" w14:textId="77777777" w:rsidR="00796B2A" w:rsidRPr="004F7D9D" w:rsidRDefault="00796B2A" w:rsidP="00796B2A">
      <w:pPr>
        <w:rPr>
          <w:rFonts w:ascii="Arial" w:hAnsi="Arial" w:cs="Arial"/>
          <w:b/>
          <w:bCs/>
          <w:color w:val="000000" w:themeColor="text1"/>
        </w:rPr>
      </w:pPr>
      <w:r w:rsidRPr="004F7D9D">
        <w:rPr>
          <w:rFonts w:ascii="Arial" w:hAnsi="Arial" w:cs="Arial"/>
          <w:b/>
          <w:bCs/>
          <w:color w:val="000000" w:themeColor="text1"/>
        </w:rPr>
        <w:t xml:space="preserve">Question: Why cannot specialist exams, like TBI, be ordered through VHA after it reopened?  </w:t>
      </w:r>
    </w:p>
    <w:p w14:paraId="2E28CEC8" w14:textId="77777777" w:rsidR="00796B2A" w:rsidRDefault="00796B2A" w:rsidP="00796B2A">
      <w:pPr>
        <w:rPr>
          <w:rFonts w:ascii="Arial" w:hAnsi="Arial" w:cs="Arial"/>
          <w:color w:val="000000" w:themeColor="text1"/>
        </w:rPr>
      </w:pPr>
    </w:p>
    <w:p w14:paraId="6E91A831" w14:textId="77777777" w:rsidR="00796B2A" w:rsidRPr="005A6904" w:rsidRDefault="00796B2A" w:rsidP="00796B2A">
      <w:pPr>
        <w:rPr>
          <w:rFonts w:ascii="Arial" w:hAnsi="Arial" w:cs="Arial"/>
          <w:color w:val="000000" w:themeColor="text1"/>
        </w:rPr>
      </w:pPr>
      <w:r w:rsidRPr="005A6904">
        <w:rPr>
          <w:rFonts w:ascii="Arial" w:hAnsi="Arial" w:cs="Arial"/>
          <w:b/>
          <w:bCs/>
          <w:color w:val="000000" w:themeColor="text1"/>
        </w:rPr>
        <w:t>Answer:</w:t>
      </w:r>
      <w:r w:rsidRPr="005A6904">
        <w:rPr>
          <w:rFonts w:ascii="Arial" w:hAnsi="Arial" w:cs="Arial"/>
          <w:color w:val="000000" w:themeColor="text1"/>
        </w:rPr>
        <w:t xml:space="preserve"> </w:t>
      </w:r>
      <w:r>
        <w:rPr>
          <w:rFonts w:ascii="Arial" w:hAnsi="Arial" w:cs="Arial"/>
          <w:color w:val="000000" w:themeColor="text1"/>
        </w:rPr>
        <w:t>C</w:t>
      </w:r>
      <w:r w:rsidRPr="005A6904">
        <w:rPr>
          <w:rFonts w:ascii="Arial" w:hAnsi="Arial" w:cs="Arial"/>
          <w:color w:val="000000" w:themeColor="text1"/>
        </w:rPr>
        <w:t>urrently VA is not using VHA for IDES and BDD examinations. The situation is being discussed by</w:t>
      </w:r>
      <w:r>
        <w:rPr>
          <w:rFonts w:ascii="Arial" w:hAnsi="Arial" w:cs="Arial"/>
          <w:color w:val="000000" w:themeColor="text1"/>
        </w:rPr>
        <w:t xml:space="preserve"> VBA </w:t>
      </w:r>
      <w:r w:rsidRPr="005A6904">
        <w:rPr>
          <w:rFonts w:ascii="Arial" w:hAnsi="Arial" w:cs="Arial"/>
          <w:color w:val="000000" w:themeColor="text1"/>
        </w:rPr>
        <w:t xml:space="preserve">senior leadership to </w:t>
      </w:r>
      <w:r>
        <w:rPr>
          <w:rFonts w:ascii="Arial" w:hAnsi="Arial" w:cs="Arial"/>
          <w:color w:val="000000" w:themeColor="text1"/>
        </w:rPr>
        <w:t xml:space="preserve">determine </w:t>
      </w:r>
      <w:r w:rsidRPr="005A6904">
        <w:rPr>
          <w:rFonts w:ascii="Arial" w:hAnsi="Arial" w:cs="Arial"/>
          <w:color w:val="000000" w:themeColor="text1"/>
        </w:rPr>
        <w:t xml:space="preserve">if this will become the policy moving forward. Given VHA internal policy concerning pandemic and health care related issues, examinations </w:t>
      </w:r>
      <w:r>
        <w:rPr>
          <w:rFonts w:ascii="Arial" w:hAnsi="Arial" w:cs="Arial"/>
          <w:color w:val="000000" w:themeColor="text1"/>
        </w:rPr>
        <w:t xml:space="preserve">will be </w:t>
      </w:r>
      <w:r w:rsidRPr="005A6904">
        <w:rPr>
          <w:rFonts w:ascii="Arial" w:hAnsi="Arial" w:cs="Arial"/>
          <w:color w:val="000000" w:themeColor="text1"/>
        </w:rPr>
        <w:t xml:space="preserve">conducted </w:t>
      </w:r>
      <w:r>
        <w:rPr>
          <w:rFonts w:ascii="Arial" w:hAnsi="Arial" w:cs="Arial"/>
          <w:color w:val="000000" w:themeColor="text1"/>
        </w:rPr>
        <w:t xml:space="preserve">by </w:t>
      </w:r>
      <w:r w:rsidRPr="005A6904">
        <w:rPr>
          <w:rFonts w:ascii="Arial" w:hAnsi="Arial" w:cs="Arial"/>
          <w:color w:val="000000" w:themeColor="text1"/>
        </w:rPr>
        <w:t xml:space="preserve">contractors until leadership </w:t>
      </w:r>
      <w:r>
        <w:rPr>
          <w:rFonts w:ascii="Arial" w:hAnsi="Arial" w:cs="Arial"/>
          <w:color w:val="000000" w:themeColor="text1"/>
        </w:rPr>
        <w:t>decides otherwise.</w:t>
      </w:r>
    </w:p>
    <w:p w14:paraId="64EE6253" w14:textId="77777777" w:rsidR="00796B2A" w:rsidRDefault="00796B2A" w:rsidP="00796B2A">
      <w:pPr>
        <w:rPr>
          <w:rFonts w:ascii="Arial" w:hAnsi="Arial" w:cs="Arial"/>
          <w:b/>
          <w:bCs/>
          <w:color w:val="000000" w:themeColor="text1"/>
        </w:rPr>
      </w:pPr>
    </w:p>
    <w:p w14:paraId="283EF42D" w14:textId="0198B9FC" w:rsidR="00796B2A" w:rsidRDefault="00796B2A" w:rsidP="00796B2A">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VSOs are communicating to Veterans that they have the preference to choose where they want to get the exams for BDD claims and citing the M21</w:t>
      </w:r>
      <w:r>
        <w:rPr>
          <w:rFonts w:ascii="Arial" w:hAnsi="Arial" w:cs="Arial"/>
          <w:b/>
          <w:bCs/>
          <w:color w:val="000000" w:themeColor="text1"/>
        </w:rPr>
        <w:t xml:space="preserve">-1. </w:t>
      </w:r>
      <w:r w:rsidRPr="00FE0E52">
        <w:rPr>
          <w:rFonts w:ascii="Arial" w:hAnsi="Arial" w:cs="Arial"/>
          <w:b/>
          <w:bCs/>
          <w:color w:val="000000" w:themeColor="text1"/>
        </w:rPr>
        <w:t>However, this guidance is opposite to the internal request to schedule all BDD exams with the contractors. VSOs are telling veterans to file complaints with the White House</w:t>
      </w:r>
      <w:r>
        <w:rPr>
          <w:rFonts w:ascii="Arial" w:hAnsi="Arial" w:cs="Arial"/>
          <w:b/>
          <w:bCs/>
          <w:color w:val="000000" w:themeColor="text1"/>
        </w:rPr>
        <w:t xml:space="preserve">, causing additional </w:t>
      </w:r>
      <w:r w:rsidRPr="00FE0E52">
        <w:rPr>
          <w:rFonts w:ascii="Arial" w:hAnsi="Arial" w:cs="Arial"/>
          <w:b/>
          <w:bCs/>
          <w:color w:val="000000" w:themeColor="text1"/>
        </w:rPr>
        <w:t xml:space="preserve">scrutiny while trying to execute their job timely. </w:t>
      </w:r>
    </w:p>
    <w:p w14:paraId="122A3D04" w14:textId="77777777" w:rsidR="00796B2A" w:rsidRDefault="00796B2A" w:rsidP="00796B2A">
      <w:pPr>
        <w:rPr>
          <w:rFonts w:ascii="Arial" w:hAnsi="Arial" w:cs="Arial"/>
          <w:b/>
          <w:bCs/>
          <w:color w:val="000000" w:themeColor="text1"/>
        </w:rPr>
      </w:pPr>
    </w:p>
    <w:p w14:paraId="79736DAF" w14:textId="77777777" w:rsidR="00796B2A" w:rsidRDefault="00796B2A" w:rsidP="00796B2A">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Pr="00BF53BF">
        <w:rPr>
          <w:rFonts w:ascii="Arial" w:hAnsi="Arial" w:cs="Arial"/>
          <w:color w:val="000000" w:themeColor="text1"/>
        </w:rPr>
        <w:t>MDEO has requested an update to the M21</w:t>
      </w:r>
      <w:r>
        <w:rPr>
          <w:rFonts w:ascii="Arial" w:hAnsi="Arial" w:cs="Arial"/>
          <w:color w:val="000000" w:themeColor="text1"/>
        </w:rPr>
        <w:t xml:space="preserve">-1, </w:t>
      </w:r>
      <w:r w:rsidRPr="00BF53BF">
        <w:rPr>
          <w:rFonts w:ascii="Arial" w:hAnsi="Arial" w:cs="Arial"/>
          <w:color w:val="000000" w:themeColor="text1"/>
        </w:rPr>
        <w:t xml:space="preserve">but that is something that they do not have authority over.  </w:t>
      </w:r>
    </w:p>
    <w:p w14:paraId="5C43CB5B" w14:textId="77777777" w:rsidR="00796B2A" w:rsidRDefault="00796B2A" w:rsidP="00796B2A">
      <w:pPr>
        <w:rPr>
          <w:rFonts w:ascii="Arial" w:hAnsi="Arial" w:cs="Arial"/>
          <w:color w:val="000000" w:themeColor="text1"/>
        </w:rPr>
      </w:pPr>
    </w:p>
    <w:p w14:paraId="2FDD5AC5" w14:textId="77777777" w:rsidR="00796B2A" w:rsidRPr="00BF53BF" w:rsidRDefault="00796B2A" w:rsidP="00796B2A">
      <w:pPr>
        <w:rPr>
          <w:rFonts w:ascii="Arial" w:hAnsi="Arial" w:cs="Arial"/>
          <w:color w:val="000000" w:themeColor="text1"/>
        </w:rPr>
      </w:pPr>
      <w:r>
        <w:rPr>
          <w:rFonts w:ascii="Arial" w:hAnsi="Arial" w:cs="Arial"/>
          <w:color w:val="000000" w:themeColor="text1"/>
        </w:rPr>
        <w:t xml:space="preserve">Pre-Discharge Staff response:  </w:t>
      </w:r>
      <w:hyperlink r:id="rId47" w:anchor="2b" w:history="1">
        <w:r w:rsidRPr="009C4D02">
          <w:rPr>
            <w:rStyle w:val="Hyperlink"/>
            <w:rFonts w:ascii="Arial" w:hAnsi="Arial" w:cs="Arial"/>
          </w:rPr>
          <w:t>M21-1, IV.i.2.A.2.b/c</w:t>
        </w:r>
      </w:hyperlink>
      <w:r w:rsidRPr="009C4D02">
        <w:rPr>
          <w:rFonts w:ascii="Arial" w:hAnsi="Arial" w:cs="Arial"/>
          <w:color w:val="000000" w:themeColor="text1"/>
        </w:rPr>
        <w:t xml:space="preserve"> instructs when routing an examination request, take into account any claimant preferences, such as a preference that his/her examination be conducted at a VHA facility. These instructions only apply </w:t>
      </w:r>
      <w:r>
        <w:rPr>
          <w:rFonts w:ascii="Arial" w:hAnsi="Arial" w:cs="Arial"/>
          <w:color w:val="000000" w:themeColor="text1"/>
        </w:rPr>
        <w:t xml:space="preserve">however </w:t>
      </w:r>
      <w:r w:rsidRPr="009C4D02">
        <w:rPr>
          <w:rFonts w:ascii="Arial" w:hAnsi="Arial" w:cs="Arial"/>
          <w:color w:val="000000" w:themeColor="text1"/>
        </w:rPr>
        <w:t>to cases requiring ERRA. Currently Pre-Discharge examinations do not require ERRA.</w:t>
      </w:r>
    </w:p>
    <w:p w14:paraId="59F002F1" w14:textId="77777777" w:rsidR="00796B2A" w:rsidRPr="00FE0E52" w:rsidRDefault="00796B2A" w:rsidP="00796B2A">
      <w:pPr>
        <w:rPr>
          <w:rFonts w:ascii="Arial" w:hAnsi="Arial" w:cs="Arial"/>
          <w:b/>
          <w:bCs/>
          <w:color w:val="000000" w:themeColor="text1"/>
        </w:rPr>
      </w:pPr>
    </w:p>
    <w:p w14:paraId="67ADCD69" w14:textId="17AE2D2E" w:rsidR="00796B2A" w:rsidRDefault="00796B2A" w:rsidP="00796B2A">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 xml:space="preserve">Can </w:t>
      </w:r>
      <w:r w:rsidRPr="00FE0E52">
        <w:rPr>
          <w:rFonts w:ascii="Arial" w:hAnsi="Arial" w:cs="Arial"/>
          <w:b/>
          <w:bCs/>
          <w:color w:val="000000" w:themeColor="text1"/>
        </w:rPr>
        <w:t>S</w:t>
      </w:r>
      <w:r w:rsidR="00EC547D">
        <w:rPr>
          <w:rFonts w:ascii="Arial" w:hAnsi="Arial" w:cs="Arial"/>
          <w:b/>
          <w:bCs/>
          <w:color w:val="000000" w:themeColor="text1"/>
        </w:rPr>
        <w:t>Ms</w:t>
      </w:r>
      <w:r w:rsidRPr="00FE0E52">
        <w:rPr>
          <w:rFonts w:ascii="Arial" w:hAnsi="Arial" w:cs="Arial"/>
          <w:b/>
          <w:bCs/>
          <w:color w:val="000000" w:themeColor="text1"/>
        </w:rPr>
        <w:t xml:space="preserve"> reschedule IDES exams with QTC directly or </w:t>
      </w:r>
      <w:r>
        <w:rPr>
          <w:rFonts w:ascii="Arial" w:hAnsi="Arial" w:cs="Arial"/>
          <w:b/>
          <w:bCs/>
          <w:color w:val="000000" w:themeColor="text1"/>
        </w:rPr>
        <w:t>d</w:t>
      </w:r>
      <w:r w:rsidRPr="00FE0E52">
        <w:rPr>
          <w:rFonts w:ascii="Arial" w:hAnsi="Arial" w:cs="Arial"/>
          <w:b/>
          <w:bCs/>
          <w:color w:val="000000" w:themeColor="text1"/>
        </w:rPr>
        <w:t xml:space="preserve">o they always need an approval and request from MSCs? </w:t>
      </w:r>
    </w:p>
    <w:p w14:paraId="11AE2AA3" w14:textId="77777777" w:rsidR="00796B2A" w:rsidRPr="00FE0E52" w:rsidRDefault="00796B2A" w:rsidP="00796B2A">
      <w:pPr>
        <w:rPr>
          <w:rFonts w:ascii="Arial" w:hAnsi="Arial" w:cs="Arial"/>
          <w:b/>
          <w:bCs/>
          <w:color w:val="000000" w:themeColor="text1"/>
        </w:rPr>
      </w:pPr>
    </w:p>
    <w:p w14:paraId="61A65B7F" w14:textId="1EB37E25" w:rsidR="00796B2A" w:rsidRPr="00744B38" w:rsidRDefault="00796B2A" w:rsidP="00796B2A">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Pr="00744B38">
        <w:rPr>
          <w:rFonts w:ascii="Arial" w:hAnsi="Arial" w:cs="Arial"/>
          <w:color w:val="000000" w:themeColor="text1"/>
        </w:rPr>
        <w:t>QTC does not have the authority to reschedule exams</w:t>
      </w:r>
      <w:r>
        <w:rPr>
          <w:rFonts w:ascii="Arial" w:hAnsi="Arial" w:cs="Arial"/>
          <w:color w:val="000000" w:themeColor="text1"/>
        </w:rPr>
        <w:t xml:space="preserve">. </w:t>
      </w:r>
      <w:r w:rsidR="00F37D81">
        <w:rPr>
          <w:rFonts w:ascii="Arial" w:hAnsi="Arial" w:cs="Arial"/>
          <w:color w:val="000000" w:themeColor="text1"/>
        </w:rPr>
        <w:t>SMs</w:t>
      </w:r>
      <w:r w:rsidR="006339D6">
        <w:rPr>
          <w:rFonts w:ascii="Arial" w:hAnsi="Arial" w:cs="Arial"/>
          <w:color w:val="000000" w:themeColor="text1"/>
        </w:rPr>
        <w:t xml:space="preserve"> </w:t>
      </w:r>
      <w:r>
        <w:rPr>
          <w:rFonts w:ascii="Arial" w:hAnsi="Arial" w:cs="Arial"/>
          <w:color w:val="000000" w:themeColor="text1"/>
        </w:rPr>
        <w:t xml:space="preserve">must </w:t>
      </w:r>
      <w:r w:rsidRPr="00744B38">
        <w:rPr>
          <w:rFonts w:ascii="Arial" w:hAnsi="Arial" w:cs="Arial"/>
          <w:color w:val="000000" w:themeColor="text1"/>
        </w:rPr>
        <w:t xml:space="preserve">have </w:t>
      </w:r>
      <w:r>
        <w:rPr>
          <w:rFonts w:ascii="Arial" w:hAnsi="Arial" w:cs="Arial"/>
          <w:color w:val="000000" w:themeColor="text1"/>
        </w:rPr>
        <w:t xml:space="preserve">approval from their </w:t>
      </w:r>
      <w:r w:rsidRPr="00744B38">
        <w:rPr>
          <w:rFonts w:ascii="Arial" w:hAnsi="Arial" w:cs="Arial"/>
          <w:color w:val="000000" w:themeColor="text1"/>
        </w:rPr>
        <w:t xml:space="preserve">PEBLOS </w:t>
      </w:r>
      <w:r>
        <w:rPr>
          <w:rFonts w:ascii="Arial" w:hAnsi="Arial" w:cs="Arial"/>
          <w:color w:val="000000" w:themeColor="text1"/>
        </w:rPr>
        <w:t xml:space="preserve">and command for VA exams to be </w:t>
      </w:r>
      <w:r w:rsidRPr="00744B38">
        <w:rPr>
          <w:rFonts w:ascii="Arial" w:hAnsi="Arial" w:cs="Arial"/>
          <w:color w:val="000000" w:themeColor="text1"/>
        </w:rPr>
        <w:t>reschedule</w:t>
      </w:r>
      <w:r>
        <w:rPr>
          <w:rFonts w:ascii="Arial" w:hAnsi="Arial" w:cs="Arial"/>
          <w:color w:val="000000" w:themeColor="text1"/>
        </w:rPr>
        <w:t xml:space="preserve">d. </w:t>
      </w:r>
      <w:hyperlink r:id="rId48" w:anchor="3k" w:history="1">
        <w:r w:rsidRPr="00E45F77">
          <w:rPr>
            <w:rStyle w:val="Hyperlink"/>
            <w:rFonts w:ascii="Arial" w:hAnsi="Arial" w:cs="Arial"/>
          </w:rPr>
          <w:t>M21-1, X.i.</w:t>
        </w:r>
        <w:proofErr w:type="gramStart"/>
        <w:r w:rsidRPr="00E45F77">
          <w:rPr>
            <w:rStyle w:val="Hyperlink"/>
            <w:rFonts w:ascii="Arial" w:hAnsi="Arial" w:cs="Arial"/>
          </w:rPr>
          <w:t>6.F.</w:t>
        </w:r>
        <w:proofErr w:type="gramEnd"/>
        <w:r w:rsidRPr="00E45F77">
          <w:rPr>
            <w:rStyle w:val="Hyperlink"/>
            <w:rFonts w:ascii="Arial" w:hAnsi="Arial" w:cs="Arial"/>
          </w:rPr>
          <w:t>3.k.</w:t>
        </w:r>
      </w:hyperlink>
    </w:p>
    <w:p w14:paraId="4610FE63" w14:textId="77777777" w:rsidR="00796B2A" w:rsidRDefault="00796B2A" w:rsidP="00796B2A">
      <w:pPr>
        <w:rPr>
          <w:rFonts w:ascii="Arial" w:hAnsi="Arial" w:cs="Arial"/>
          <w:b/>
          <w:bCs/>
          <w:color w:val="000000" w:themeColor="text1"/>
        </w:rPr>
      </w:pPr>
    </w:p>
    <w:p w14:paraId="14FC0159" w14:textId="77777777" w:rsidR="00796B2A" w:rsidRPr="00FE0E52" w:rsidRDefault="00796B2A" w:rsidP="00796B2A">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QTC scheduling team is contacting MSCs to request authorization to schedule exams outside the permitted area. </w:t>
      </w:r>
      <w:r>
        <w:rPr>
          <w:rFonts w:ascii="Arial" w:hAnsi="Arial" w:cs="Arial"/>
          <w:b/>
          <w:bCs/>
          <w:color w:val="000000" w:themeColor="text1"/>
        </w:rPr>
        <w:t xml:space="preserve">MSCs don’t have this authority and </w:t>
      </w:r>
      <w:r w:rsidRPr="00FE0E52">
        <w:rPr>
          <w:rFonts w:ascii="Arial" w:hAnsi="Arial" w:cs="Arial"/>
          <w:b/>
          <w:bCs/>
          <w:color w:val="000000" w:themeColor="text1"/>
        </w:rPr>
        <w:t xml:space="preserve">can </w:t>
      </w:r>
      <w:r>
        <w:rPr>
          <w:rFonts w:ascii="Arial" w:hAnsi="Arial" w:cs="Arial"/>
          <w:b/>
          <w:bCs/>
          <w:color w:val="000000" w:themeColor="text1"/>
        </w:rPr>
        <w:t xml:space="preserve">that be </w:t>
      </w:r>
      <w:r w:rsidRPr="00FE0E52">
        <w:rPr>
          <w:rFonts w:ascii="Arial" w:hAnsi="Arial" w:cs="Arial"/>
          <w:b/>
          <w:bCs/>
          <w:color w:val="000000" w:themeColor="text1"/>
        </w:rPr>
        <w:t>communicate</w:t>
      </w:r>
      <w:r>
        <w:rPr>
          <w:rFonts w:ascii="Arial" w:hAnsi="Arial" w:cs="Arial"/>
          <w:b/>
          <w:bCs/>
          <w:color w:val="000000" w:themeColor="text1"/>
        </w:rPr>
        <w:t xml:space="preserve">d </w:t>
      </w:r>
      <w:r w:rsidRPr="00FE0E52">
        <w:rPr>
          <w:rFonts w:ascii="Arial" w:hAnsi="Arial" w:cs="Arial"/>
          <w:b/>
          <w:bCs/>
          <w:color w:val="000000" w:themeColor="text1"/>
        </w:rPr>
        <w:t xml:space="preserve">to QTC personnel. </w:t>
      </w:r>
    </w:p>
    <w:p w14:paraId="22CC5D98" w14:textId="77777777" w:rsidR="00796B2A" w:rsidRDefault="00796B2A" w:rsidP="00796B2A">
      <w:pPr>
        <w:rPr>
          <w:rFonts w:ascii="Arial" w:hAnsi="Arial" w:cs="Arial"/>
          <w:b/>
          <w:bCs/>
          <w:color w:val="000000" w:themeColor="text1"/>
        </w:rPr>
      </w:pPr>
    </w:p>
    <w:p w14:paraId="3D8AC96E" w14:textId="2112035D" w:rsidR="001A1163" w:rsidRPr="00FE0E52" w:rsidRDefault="00796B2A" w:rsidP="001A1163">
      <w:pPr>
        <w:rPr>
          <w:rFonts w:ascii="Arial" w:hAnsi="Arial" w:cs="Arial"/>
          <w:b/>
          <w:bCs/>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Pr="00BB3114">
        <w:rPr>
          <w:rFonts w:ascii="Arial" w:hAnsi="Arial" w:cs="Arial"/>
          <w:color w:val="000000" w:themeColor="text1"/>
        </w:rPr>
        <w:t xml:space="preserve">The authorization to schedule an exam outside the permitted area is the responsibility of </w:t>
      </w:r>
      <w:r>
        <w:rPr>
          <w:rFonts w:ascii="Arial" w:hAnsi="Arial" w:cs="Arial"/>
          <w:color w:val="000000" w:themeColor="text1"/>
        </w:rPr>
        <w:t xml:space="preserve">MDEO.   </w:t>
      </w:r>
      <w:r w:rsidRPr="00BB3114">
        <w:rPr>
          <w:rFonts w:ascii="Arial" w:hAnsi="Arial" w:cs="Arial"/>
          <w:color w:val="000000" w:themeColor="text1"/>
        </w:rPr>
        <w:t xml:space="preserve">MDEO can approve a </w:t>
      </w:r>
      <w:r>
        <w:rPr>
          <w:rFonts w:ascii="Arial" w:hAnsi="Arial" w:cs="Arial"/>
          <w:color w:val="000000" w:themeColor="text1"/>
        </w:rPr>
        <w:t>S</w:t>
      </w:r>
      <w:r w:rsidR="00EC547D">
        <w:rPr>
          <w:rFonts w:ascii="Arial" w:hAnsi="Arial" w:cs="Arial"/>
          <w:color w:val="000000" w:themeColor="text1"/>
        </w:rPr>
        <w:t>M</w:t>
      </w:r>
      <w:r w:rsidRPr="00BB3114">
        <w:rPr>
          <w:rFonts w:ascii="Arial" w:hAnsi="Arial" w:cs="Arial"/>
          <w:color w:val="000000" w:themeColor="text1"/>
        </w:rPr>
        <w:t xml:space="preserve"> to schedule an appointment outside the area is they choose to. If anyone contacts MSCs with this matter, please refer them to MDEO since they </w:t>
      </w:r>
      <w:proofErr w:type="gramStart"/>
      <w:r w:rsidRPr="00BB3114">
        <w:rPr>
          <w:rFonts w:ascii="Arial" w:hAnsi="Arial" w:cs="Arial"/>
          <w:color w:val="000000" w:themeColor="text1"/>
        </w:rPr>
        <w:t>have to</w:t>
      </w:r>
      <w:proofErr w:type="gramEnd"/>
      <w:r w:rsidRPr="00BB3114">
        <w:rPr>
          <w:rFonts w:ascii="Arial" w:hAnsi="Arial" w:cs="Arial"/>
          <w:color w:val="000000" w:themeColor="text1"/>
        </w:rPr>
        <w:t xml:space="preserve"> authorize such change.</w:t>
      </w:r>
    </w:p>
    <w:p w14:paraId="105E6644" w14:textId="77777777" w:rsidR="001A1163" w:rsidRPr="00D974AB" w:rsidRDefault="001A1163" w:rsidP="001A1163">
      <w:pPr>
        <w:rPr>
          <w:rFonts w:ascii="Arial" w:hAnsi="Arial" w:cs="Arial"/>
          <w:b/>
          <w:bCs/>
          <w:i/>
          <w:iCs/>
          <w:color w:val="000000" w:themeColor="text1"/>
        </w:rPr>
      </w:pPr>
      <w:r w:rsidRPr="00D974AB">
        <w:rPr>
          <w:rFonts w:ascii="Arial" w:hAnsi="Arial" w:cs="Arial"/>
          <w:b/>
          <w:bCs/>
          <w:i/>
          <w:iCs/>
          <w:color w:val="000000" w:themeColor="text1"/>
        </w:rPr>
        <w:t xml:space="preserve">Seattle DRAS </w:t>
      </w:r>
      <w:r>
        <w:rPr>
          <w:rFonts w:ascii="Arial" w:hAnsi="Arial" w:cs="Arial"/>
          <w:b/>
          <w:bCs/>
          <w:i/>
          <w:iCs/>
          <w:color w:val="000000" w:themeColor="text1"/>
        </w:rPr>
        <w:t xml:space="preserve">Army Pilot </w:t>
      </w:r>
      <w:r w:rsidRPr="00D974AB">
        <w:rPr>
          <w:rFonts w:ascii="Arial" w:hAnsi="Arial" w:cs="Arial"/>
          <w:b/>
          <w:bCs/>
          <w:i/>
          <w:iCs/>
          <w:color w:val="000000" w:themeColor="text1"/>
        </w:rPr>
        <w:t>Update</w:t>
      </w:r>
    </w:p>
    <w:p w14:paraId="1086085C" w14:textId="77777777" w:rsidR="001A1163" w:rsidRDefault="001A1163" w:rsidP="001A1163">
      <w:pPr>
        <w:rPr>
          <w:rFonts w:ascii="Arial" w:hAnsi="Arial" w:cs="Arial"/>
          <w:b/>
          <w:bCs/>
          <w:color w:val="000000" w:themeColor="text1"/>
        </w:rPr>
      </w:pPr>
    </w:p>
    <w:p w14:paraId="00FB7A1B" w14:textId="77777777" w:rsidR="001A1163"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With regards to the brokering goal of three days, w</w:t>
      </w:r>
      <w:r w:rsidRPr="00FE0E52">
        <w:rPr>
          <w:rFonts w:ascii="Arial" w:hAnsi="Arial" w:cs="Arial"/>
          <w:b/>
          <w:bCs/>
          <w:color w:val="000000" w:themeColor="text1"/>
        </w:rPr>
        <w:t xml:space="preserve">hen does </w:t>
      </w:r>
      <w:r>
        <w:rPr>
          <w:rFonts w:ascii="Arial" w:hAnsi="Arial" w:cs="Arial"/>
          <w:b/>
          <w:bCs/>
          <w:color w:val="000000" w:themeColor="text1"/>
        </w:rPr>
        <w:t>D</w:t>
      </w:r>
      <w:r w:rsidRPr="00FE0E52">
        <w:rPr>
          <w:rFonts w:ascii="Arial" w:hAnsi="Arial" w:cs="Arial"/>
          <w:b/>
          <w:bCs/>
          <w:color w:val="000000" w:themeColor="text1"/>
        </w:rPr>
        <w:t>ay</w:t>
      </w:r>
      <w:r>
        <w:rPr>
          <w:rFonts w:ascii="Arial" w:hAnsi="Arial" w:cs="Arial"/>
          <w:b/>
          <w:bCs/>
          <w:color w:val="000000" w:themeColor="text1"/>
        </w:rPr>
        <w:t>-</w:t>
      </w:r>
      <w:r w:rsidRPr="00FE0E52">
        <w:rPr>
          <w:rFonts w:ascii="Arial" w:hAnsi="Arial" w:cs="Arial"/>
          <w:b/>
          <w:bCs/>
          <w:color w:val="000000" w:themeColor="text1"/>
        </w:rPr>
        <w:t xml:space="preserve">1 start for the claim, when </w:t>
      </w:r>
      <w:r>
        <w:rPr>
          <w:rFonts w:ascii="Arial" w:hAnsi="Arial" w:cs="Arial"/>
          <w:b/>
          <w:bCs/>
          <w:color w:val="000000" w:themeColor="text1"/>
        </w:rPr>
        <w:t xml:space="preserve">the </w:t>
      </w:r>
      <w:r w:rsidRPr="00FE0E52">
        <w:rPr>
          <w:rFonts w:ascii="Arial" w:hAnsi="Arial" w:cs="Arial"/>
          <w:b/>
          <w:bCs/>
          <w:color w:val="000000" w:themeColor="text1"/>
        </w:rPr>
        <w:t>MSC receive</w:t>
      </w:r>
      <w:r>
        <w:rPr>
          <w:rFonts w:ascii="Arial" w:hAnsi="Arial" w:cs="Arial"/>
          <w:b/>
          <w:bCs/>
          <w:color w:val="000000" w:themeColor="text1"/>
        </w:rPr>
        <w:t>s</w:t>
      </w:r>
      <w:r w:rsidRPr="00FE0E52">
        <w:rPr>
          <w:rFonts w:ascii="Arial" w:hAnsi="Arial" w:cs="Arial"/>
          <w:b/>
          <w:bCs/>
          <w:color w:val="000000" w:themeColor="text1"/>
        </w:rPr>
        <w:t xml:space="preserve"> a claim or the next day? </w:t>
      </w:r>
    </w:p>
    <w:p w14:paraId="4A8818A1" w14:textId="77777777" w:rsidR="001A1163" w:rsidRPr="00FE0E52" w:rsidRDefault="001A1163" w:rsidP="001A1163">
      <w:pPr>
        <w:rPr>
          <w:rFonts w:ascii="Arial" w:hAnsi="Arial" w:cs="Arial"/>
          <w:b/>
          <w:bCs/>
          <w:color w:val="000000" w:themeColor="text1"/>
        </w:rPr>
      </w:pPr>
    </w:p>
    <w:p w14:paraId="6225A284" w14:textId="77777777" w:rsidR="001A1163"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Pr="00DF6D3E">
        <w:rPr>
          <w:rFonts w:ascii="Arial" w:hAnsi="Arial" w:cs="Arial"/>
          <w:color w:val="000000" w:themeColor="text1"/>
        </w:rPr>
        <w:t xml:space="preserve">Claim development complete starts when the Prepared Claim Start Date </w:t>
      </w:r>
      <w:r>
        <w:rPr>
          <w:rFonts w:ascii="Arial" w:hAnsi="Arial" w:cs="Arial"/>
          <w:color w:val="000000" w:themeColor="text1"/>
        </w:rPr>
        <w:t xml:space="preserve">(PCSD) </w:t>
      </w:r>
      <w:r w:rsidRPr="00DF6D3E">
        <w:rPr>
          <w:rFonts w:ascii="Arial" w:hAnsi="Arial" w:cs="Arial"/>
          <w:color w:val="000000" w:themeColor="text1"/>
        </w:rPr>
        <w:t xml:space="preserve">is entered in the system. The measure for claim development complete is from the prepared claim start date to the date the exams are ordered. </w:t>
      </w:r>
    </w:p>
    <w:p w14:paraId="58D898F0" w14:textId="77777777" w:rsidR="001A1163" w:rsidRPr="00DF6D3E" w:rsidRDefault="001A1163" w:rsidP="001A1163">
      <w:pPr>
        <w:rPr>
          <w:rFonts w:ascii="Arial" w:hAnsi="Arial" w:cs="Arial"/>
          <w:color w:val="000000" w:themeColor="text1"/>
        </w:rPr>
      </w:pPr>
    </w:p>
    <w:p w14:paraId="08701A1D" w14:textId="2B4EBCD5" w:rsidR="001A1163" w:rsidRPr="00750CEB"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sidRPr="00750CEB">
        <w:rPr>
          <w:rFonts w:ascii="Arial" w:hAnsi="Arial" w:cs="Arial"/>
          <w:b/>
          <w:bCs/>
          <w:color w:val="000000" w:themeColor="text1"/>
        </w:rPr>
        <w:t>The brokerage goal of three calendar days is not beneficial for the process and that it should be three business days. Ex. If a claim is received on Friday, an MSC would not be able to work on it until Monday which will inherently be over the 3-day goal. Can the brokerage goal be changed f</w:t>
      </w:r>
      <w:r w:rsidR="00F37D81">
        <w:rPr>
          <w:rFonts w:ascii="Arial" w:hAnsi="Arial" w:cs="Arial"/>
          <w:b/>
          <w:bCs/>
          <w:color w:val="000000" w:themeColor="text1"/>
        </w:rPr>
        <w:t>rom</w:t>
      </w:r>
      <w:r w:rsidRPr="00750CEB">
        <w:rPr>
          <w:rFonts w:ascii="Arial" w:hAnsi="Arial" w:cs="Arial"/>
          <w:b/>
          <w:bCs/>
          <w:color w:val="000000" w:themeColor="text1"/>
        </w:rPr>
        <w:t xml:space="preserve"> three calendar days to three business days? </w:t>
      </w:r>
    </w:p>
    <w:p w14:paraId="4FA685BA" w14:textId="77777777" w:rsidR="001A1163" w:rsidRPr="00750CEB" w:rsidRDefault="001A1163" w:rsidP="001A1163">
      <w:pPr>
        <w:rPr>
          <w:rFonts w:ascii="Arial" w:hAnsi="Arial" w:cs="Arial"/>
          <w:color w:val="000000" w:themeColor="text1"/>
        </w:rPr>
      </w:pPr>
    </w:p>
    <w:p w14:paraId="42651D71" w14:textId="77777777" w:rsidR="001A1163"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 xml:space="preserve">The </w:t>
      </w:r>
      <w:r w:rsidRPr="00750CEB">
        <w:rPr>
          <w:rFonts w:ascii="Arial" w:hAnsi="Arial" w:cs="Arial"/>
          <w:color w:val="000000" w:themeColor="text1"/>
        </w:rPr>
        <w:t xml:space="preserve">3-day goal is for the </w:t>
      </w:r>
      <w:r>
        <w:rPr>
          <w:rFonts w:ascii="Arial" w:hAnsi="Arial" w:cs="Arial"/>
          <w:color w:val="000000" w:themeColor="text1"/>
        </w:rPr>
        <w:t xml:space="preserve">DRAS Army </w:t>
      </w:r>
      <w:r w:rsidRPr="00750CEB">
        <w:rPr>
          <w:rFonts w:ascii="Arial" w:hAnsi="Arial" w:cs="Arial"/>
          <w:color w:val="000000" w:themeColor="text1"/>
        </w:rPr>
        <w:t>pilot</w:t>
      </w:r>
      <w:r>
        <w:rPr>
          <w:rFonts w:ascii="Arial" w:hAnsi="Arial" w:cs="Arial"/>
          <w:color w:val="000000" w:themeColor="text1"/>
        </w:rPr>
        <w:t xml:space="preserve"> only</w:t>
      </w:r>
      <w:r w:rsidRPr="00750CEB">
        <w:rPr>
          <w:rFonts w:ascii="Arial" w:hAnsi="Arial" w:cs="Arial"/>
          <w:color w:val="000000" w:themeColor="text1"/>
        </w:rPr>
        <w:t xml:space="preserve">, the goal for the manual is still </w:t>
      </w:r>
      <w:r>
        <w:rPr>
          <w:rFonts w:ascii="Arial" w:hAnsi="Arial" w:cs="Arial"/>
          <w:color w:val="000000" w:themeColor="text1"/>
        </w:rPr>
        <w:t xml:space="preserve">five </w:t>
      </w:r>
      <w:r w:rsidRPr="00750CEB">
        <w:rPr>
          <w:rFonts w:ascii="Arial" w:hAnsi="Arial" w:cs="Arial"/>
          <w:color w:val="000000" w:themeColor="text1"/>
        </w:rPr>
        <w:t xml:space="preserve">days. </w:t>
      </w:r>
      <w:proofErr w:type="gramStart"/>
      <w:r w:rsidRPr="00750CEB">
        <w:rPr>
          <w:rFonts w:ascii="Arial" w:hAnsi="Arial" w:cs="Arial"/>
          <w:color w:val="000000" w:themeColor="text1"/>
        </w:rPr>
        <w:t>In order to</w:t>
      </w:r>
      <w:proofErr w:type="gramEnd"/>
      <w:r w:rsidRPr="00750CEB">
        <w:rPr>
          <w:rFonts w:ascii="Arial" w:hAnsi="Arial" w:cs="Arial"/>
          <w:color w:val="000000" w:themeColor="text1"/>
        </w:rPr>
        <w:t xml:space="preserve"> change the date from calendar days to business days, VA will have to agree to</w:t>
      </w:r>
      <w:r>
        <w:rPr>
          <w:rFonts w:ascii="Arial" w:hAnsi="Arial" w:cs="Arial"/>
          <w:color w:val="000000" w:themeColor="text1"/>
        </w:rPr>
        <w:t xml:space="preserve"> do so </w:t>
      </w:r>
      <w:r w:rsidRPr="00750CEB">
        <w:rPr>
          <w:rFonts w:ascii="Arial" w:hAnsi="Arial" w:cs="Arial"/>
          <w:color w:val="000000" w:themeColor="text1"/>
        </w:rPr>
        <w:t xml:space="preserve">with DoD. </w:t>
      </w:r>
    </w:p>
    <w:p w14:paraId="3C274EF8" w14:textId="77777777" w:rsidR="001A1163" w:rsidRPr="00750CEB" w:rsidRDefault="001A1163" w:rsidP="001A1163">
      <w:pPr>
        <w:rPr>
          <w:rFonts w:ascii="Arial" w:hAnsi="Arial" w:cs="Arial"/>
          <w:color w:val="000000" w:themeColor="text1"/>
        </w:rPr>
      </w:pPr>
    </w:p>
    <w:p w14:paraId="4B0D4E8B" w14:textId="07DF1A36" w:rsidR="001A1163"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T</w:t>
      </w:r>
      <w:r w:rsidRPr="00FE0E52">
        <w:rPr>
          <w:rFonts w:ascii="Arial" w:hAnsi="Arial" w:cs="Arial"/>
          <w:b/>
          <w:bCs/>
          <w:color w:val="000000" w:themeColor="text1"/>
        </w:rPr>
        <w:t xml:space="preserve">he </w:t>
      </w:r>
      <w:r>
        <w:rPr>
          <w:rFonts w:ascii="Arial" w:hAnsi="Arial" w:cs="Arial"/>
          <w:b/>
          <w:bCs/>
          <w:color w:val="000000" w:themeColor="text1"/>
        </w:rPr>
        <w:t xml:space="preserve">M21-1 states </w:t>
      </w:r>
      <w:r w:rsidRPr="00FE0E52">
        <w:rPr>
          <w:rFonts w:ascii="Arial" w:hAnsi="Arial" w:cs="Arial"/>
          <w:b/>
          <w:bCs/>
          <w:color w:val="000000" w:themeColor="text1"/>
        </w:rPr>
        <w:t>S</w:t>
      </w:r>
      <w:r w:rsidR="00EC547D">
        <w:rPr>
          <w:rFonts w:ascii="Arial" w:hAnsi="Arial" w:cs="Arial"/>
          <w:b/>
          <w:bCs/>
          <w:color w:val="000000" w:themeColor="text1"/>
        </w:rPr>
        <w:t>Ms</w:t>
      </w:r>
      <w:r w:rsidRPr="00FE0E52">
        <w:rPr>
          <w:rFonts w:ascii="Arial" w:hAnsi="Arial" w:cs="Arial"/>
          <w:b/>
          <w:bCs/>
          <w:color w:val="000000" w:themeColor="text1"/>
        </w:rPr>
        <w:t xml:space="preserve"> have </w:t>
      </w:r>
      <w:r>
        <w:rPr>
          <w:rFonts w:ascii="Arial" w:hAnsi="Arial" w:cs="Arial"/>
          <w:b/>
          <w:bCs/>
          <w:color w:val="000000" w:themeColor="text1"/>
        </w:rPr>
        <w:t xml:space="preserve">five </w:t>
      </w:r>
      <w:r w:rsidRPr="00FE0E52">
        <w:rPr>
          <w:rFonts w:ascii="Arial" w:hAnsi="Arial" w:cs="Arial"/>
          <w:b/>
          <w:bCs/>
          <w:color w:val="000000" w:themeColor="text1"/>
        </w:rPr>
        <w:t xml:space="preserve">days to return </w:t>
      </w:r>
      <w:r>
        <w:rPr>
          <w:rFonts w:ascii="Arial" w:hAnsi="Arial" w:cs="Arial"/>
          <w:b/>
          <w:bCs/>
          <w:color w:val="000000" w:themeColor="text1"/>
        </w:rPr>
        <w:t>the VA Form 21-</w:t>
      </w:r>
      <w:r w:rsidRPr="00FE0E52">
        <w:rPr>
          <w:rFonts w:ascii="Arial" w:hAnsi="Arial" w:cs="Arial"/>
          <w:b/>
          <w:bCs/>
          <w:color w:val="000000" w:themeColor="text1"/>
        </w:rPr>
        <w:t xml:space="preserve">526EZ. However, the goal for brokerage is </w:t>
      </w:r>
      <w:r>
        <w:rPr>
          <w:rFonts w:ascii="Arial" w:hAnsi="Arial" w:cs="Arial"/>
          <w:b/>
          <w:bCs/>
          <w:color w:val="000000" w:themeColor="text1"/>
        </w:rPr>
        <w:t>three</w:t>
      </w:r>
      <w:r w:rsidRPr="00FE0E52">
        <w:rPr>
          <w:rFonts w:ascii="Arial" w:hAnsi="Arial" w:cs="Arial"/>
          <w:b/>
          <w:bCs/>
          <w:color w:val="000000" w:themeColor="text1"/>
        </w:rPr>
        <w:t xml:space="preserve"> days. If VA sends the form by day </w:t>
      </w:r>
      <w:r>
        <w:rPr>
          <w:rFonts w:ascii="Arial" w:hAnsi="Arial" w:cs="Arial"/>
          <w:b/>
          <w:bCs/>
          <w:color w:val="000000" w:themeColor="text1"/>
        </w:rPr>
        <w:t>three</w:t>
      </w:r>
      <w:r w:rsidRPr="00FE0E52">
        <w:rPr>
          <w:rFonts w:ascii="Arial" w:hAnsi="Arial" w:cs="Arial"/>
          <w:b/>
          <w:bCs/>
          <w:color w:val="000000" w:themeColor="text1"/>
        </w:rPr>
        <w:t xml:space="preserve">, they are doing a disservice to </w:t>
      </w:r>
      <w:r>
        <w:rPr>
          <w:rFonts w:ascii="Arial" w:hAnsi="Arial" w:cs="Arial"/>
          <w:b/>
          <w:bCs/>
          <w:color w:val="000000" w:themeColor="text1"/>
        </w:rPr>
        <w:t>S</w:t>
      </w:r>
      <w:r w:rsidR="00EC547D">
        <w:rPr>
          <w:rFonts w:ascii="Arial" w:hAnsi="Arial" w:cs="Arial"/>
          <w:b/>
          <w:bCs/>
          <w:color w:val="000000" w:themeColor="text1"/>
        </w:rPr>
        <w:t xml:space="preserve">M </w:t>
      </w:r>
      <w:r w:rsidRPr="00FE0E52">
        <w:rPr>
          <w:rFonts w:ascii="Arial" w:hAnsi="Arial" w:cs="Arial"/>
          <w:b/>
          <w:bCs/>
          <w:color w:val="000000" w:themeColor="text1"/>
        </w:rPr>
        <w:t xml:space="preserve">who only have </w:t>
      </w:r>
      <w:r>
        <w:rPr>
          <w:rFonts w:ascii="Arial" w:hAnsi="Arial" w:cs="Arial"/>
          <w:b/>
          <w:bCs/>
          <w:color w:val="000000" w:themeColor="text1"/>
        </w:rPr>
        <w:t>two</w:t>
      </w:r>
      <w:r w:rsidRPr="00FE0E52">
        <w:rPr>
          <w:rFonts w:ascii="Arial" w:hAnsi="Arial" w:cs="Arial"/>
          <w:b/>
          <w:bCs/>
          <w:color w:val="000000" w:themeColor="text1"/>
        </w:rPr>
        <w:t xml:space="preserve"> days to return the form. In addition, the manual says that MSCs cannot order exam until day </w:t>
      </w:r>
      <w:r>
        <w:rPr>
          <w:rFonts w:ascii="Arial" w:hAnsi="Arial" w:cs="Arial"/>
          <w:b/>
          <w:bCs/>
          <w:color w:val="000000" w:themeColor="text1"/>
        </w:rPr>
        <w:t>six</w:t>
      </w:r>
      <w:r w:rsidRPr="00FE0E52">
        <w:rPr>
          <w:rFonts w:ascii="Arial" w:hAnsi="Arial" w:cs="Arial"/>
          <w:b/>
          <w:bCs/>
          <w:color w:val="000000" w:themeColor="text1"/>
        </w:rPr>
        <w:t xml:space="preserve">. </w:t>
      </w:r>
      <w:r>
        <w:rPr>
          <w:rFonts w:ascii="Arial" w:hAnsi="Arial" w:cs="Arial"/>
          <w:b/>
          <w:bCs/>
          <w:color w:val="000000" w:themeColor="text1"/>
        </w:rPr>
        <w:t>W</w:t>
      </w:r>
      <w:r w:rsidRPr="00FE0E52">
        <w:rPr>
          <w:rFonts w:ascii="Arial" w:hAnsi="Arial" w:cs="Arial"/>
          <w:b/>
          <w:bCs/>
          <w:color w:val="000000" w:themeColor="text1"/>
        </w:rPr>
        <w:t>hat is the disconnect between the manual and the 3-day goal for brokerage?</w:t>
      </w:r>
    </w:p>
    <w:p w14:paraId="588B0B27" w14:textId="77777777" w:rsidR="001A1163" w:rsidRPr="00FE0E52" w:rsidRDefault="001A1163" w:rsidP="001A1163">
      <w:pPr>
        <w:rPr>
          <w:rFonts w:ascii="Arial" w:hAnsi="Arial" w:cs="Arial"/>
          <w:b/>
          <w:bCs/>
          <w:color w:val="000000" w:themeColor="text1"/>
        </w:rPr>
      </w:pPr>
    </w:p>
    <w:p w14:paraId="6937BD25" w14:textId="14FD3CCC" w:rsidR="001A1163" w:rsidRPr="000C0893"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 xml:space="preserve">Participants </w:t>
      </w:r>
      <w:r w:rsidRPr="000C0893">
        <w:rPr>
          <w:rFonts w:ascii="Arial" w:hAnsi="Arial" w:cs="Arial"/>
          <w:color w:val="000000" w:themeColor="text1"/>
        </w:rPr>
        <w:t xml:space="preserve">have </w:t>
      </w:r>
      <w:r>
        <w:rPr>
          <w:rFonts w:ascii="Arial" w:hAnsi="Arial" w:cs="Arial"/>
          <w:color w:val="000000" w:themeColor="text1"/>
        </w:rPr>
        <w:t>five</w:t>
      </w:r>
      <w:r w:rsidRPr="000C0893">
        <w:rPr>
          <w:rFonts w:ascii="Arial" w:hAnsi="Arial" w:cs="Arial"/>
          <w:color w:val="000000" w:themeColor="text1"/>
        </w:rPr>
        <w:t xml:space="preserve"> days to return </w:t>
      </w:r>
      <w:r>
        <w:rPr>
          <w:rFonts w:ascii="Arial" w:hAnsi="Arial" w:cs="Arial"/>
          <w:color w:val="000000" w:themeColor="text1"/>
        </w:rPr>
        <w:t>VA Form 21-</w:t>
      </w:r>
      <w:r w:rsidRPr="000C0893">
        <w:rPr>
          <w:rFonts w:ascii="Arial" w:hAnsi="Arial" w:cs="Arial"/>
          <w:color w:val="000000" w:themeColor="text1"/>
        </w:rPr>
        <w:t xml:space="preserve">526EZ form, but </w:t>
      </w:r>
      <w:r>
        <w:rPr>
          <w:rFonts w:ascii="Arial" w:hAnsi="Arial" w:cs="Arial"/>
          <w:color w:val="000000" w:themeColor="text1"/>
        </w:rPr>
        <w:t xml:space="preserve">the M21-1 </w:t>
      </w:r>
      <w:r w:rsidRPr="000C0893">
        <w:rPr>
          <w:rFonts w:ascii="Arial" w:hAnsi="Arial" w:cs="Arial"/>
          <w:color w:val="000000" w:themeColor="text1"/>
        </w:rPr>
        <w:t>does</w:t>
      </w:r>
      <w:r>
        <w:rPr>
          <w:rFonts w:ascii="Arial" w:hAnsi="Arial" w:cs="Arial"/>
          <w:color w:val="000000" w:themeColor="text1"/>
        </w:rPr>
        <w:t xml:space="preserve">n’t limit </w:t>
      </w:r>
      <w:r w:rsidRPr="000C0893">
        <w:rPr>
          <w:rFonts w:ascii="Arial" w:hAnsi="Arial" w:cs="Arial"/>
          <w:color w:val="000000" w:themeColor="text1"/>
        </w:rPr>
        <w:t>request</w:t>
      </w:r>
      <w:r>
        <w:rPr>
          <w:rFonts w:ascii="Arial" w:hAnsi="Arial" w:cs="Arial"/>
          <w:color w:val="000000" w:themeColor="text1"/>
        </w:rPr>
        <w:t xml:space="preserve">ing the application </w:t>
      </w:r>
      <w:r w:rsidRPr="000C0893">
        <w:rPr>
          <w:rFonts w:ascii="Arial" w:hAnsi="Arial" w:cs="Arial"/>
          <w:color w:val="000000" w:themeColor="text1"/>
        </w:rPr>
        <w:t xml:space="preserve">the same day </w:t>
      </w:r>
      <w:r>
        <w:rPr>
          <w:rFonts w:ascii="Arial" w:hAnsi="Arial" w:cs="Arial"/>
          <w:color w:val="000000" w:themeColor="text1"/>
        </w:rPr>
        <w:t xml:space="preserve">it </w:t>
      </w:r>
      <w:r w:rsidRPr="000C0893">
        <w:rPr>
          <w:rFonts w:ascii="Arial" w:hAnsi="Arial" w:cs="Arial"/>
          <w:color w:val="000000" w:themeColor="text1"/>
        </w:rPr>
        <w:t xml:space="preserve">is provided </w:t>
      </w:r>
      <w:proofErr w:type="gramStart"/>
      <w:r w:rsidRPr="000C0893">
        <w:rPr>
          <w:rFonts w:ascii="Arial" w:hAnsi="Arial" w:cs="Arial"/>
          <w:color w:val="000000" w:themeColor="text1"/>
        </w:rPr>
        <w:t>in order to</w:t>
      </w:r>
      <w:proofErr w:type="gramEnd"/>
      <w:r w:rsidRPr="000C0893">
        <w:rPr>
          <w:rFonts w:ascii="Arial" w:hAnsi="Arial" w:cs="Arial"/>
          <w:color w:val="000000" w:themeColor="text1"/>
        </w:rPr>
        <w:t xml:space="preserve"> expedite the process. The idea is to communicate to </w:t>
      </w:r>
      <w:r w:rsidR="00F37D81">
        <w:rPr>
          <w:rFonts w:ascii="Arial" w:hAnsi="Arial" w:cs="Arial"/>
          <w:color w:val="000000" w:themeColor="text1"/>
        </w:rPr>
        <w:t>SMs</w:t>
      </w:r>
      <w:r w:rsidR="00EC547D">
        <w:rPr>
          <w:rFonts w:ascii="Arial" w:hAnsi="Arial" w:cs="Arial"/>
          <w:color w:val="000000" w:themeColor="text1"/>
        </w:rPr>
        <w:t xml:space="preserve"> </w:t>
      </w:r>
      <w:r>
        <w:rPr>
          <w:rFonts w:ascii="Arial" w:hAnsi="Arial" w:cs="Arial"/>
          <w:color w:val="000000" w:themeColor="text1"/>
        </w:rPr>
        <w:t xml:space="preserve">importance of application and </w:t>
      </w:r>
      <w:r w:rsidRPr="000C0893">
        <w:rPr>
          <w:rFonts w:ascii="Arial" w:hAnsi="Arial" w:cs="Arial"/>
          <w:color w:val="000000" w:themeColor="text1"/>
        </w:rPr>
        <w:t xml:space="preserve">to request form at their earliest convenience or before the 5-day time limit.  </w:t>
      </w:r>
    </w:p>
    <w:p w14:paraId="1A601673" w14:textId="77777777" w:rsidR="001A1163" w:rsidRDefault="001A1163" w:rsidP="001A1163">
      <w:pPr>
        <w:rPr>
          <w:rFonts w:ascii="Arial" w:hAnsi="Arial" w:cs="Arial"/>
          <w:b/>
          <w:bCs/>
          <w:color w:val="000000" w:themeColor="text1"/>
        </w:rPr>
      </w:pPr>
    </w:p>
    <w:p w14:paraId="734A03BB" w14:textId="1E938C3B" w:rsidR="001A1163"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VSR</w:t>
      </w:r>
      <w:r>
        <w:rPr>
          <w:rFonts w:ascii="Arial" w:hAnsi="Arial" w:cs="Arial"/>
          <w:b/>
          <w:bCs/>
          <w:color w:val="000000" w:themeColor="text1"/>
        </w:rPr>
        <w:t>s</w:t>
      </w:r>
      <w:r w:rsidRPr="00FE0E52">
        <w:rPr>
          <w:rFonts w:ascii="Arial" w:hAnsi="Arial" w:cs="Arial"/>
          <w:b/>
          <w:bCs/>
          <w:color w:val="000000" w:themeColor="text1"/>
        </w:rPr>
        <w:t xml:space="preserve"> are having issue</w:t>
      </w:r>
      <w:r>
        <w:rPr>
          <w:rFonts w:ascii="Arial" w:hAnsi="Arial" w:cs="Arial"/>
          <w:b/>
          <w:bCs/>
          <w:color w:val="000000" w:themeColor="text1"/>
        </w:rPr>
        <w:t>s</w:t>
      </w:r>
      <w:r w:rsidRPr="00FE0E52">
        <w:rPr>
          <w:rFonts w:ascii="Arial" w:hAnsi="Arial" w:cs="Arial"/>
          <w:b/>
          <w:bCs/>
          <w:color w:val="000000" w:themeColor="text1"/>
        </w:rPr>
        <w:t xml:space="preserve"> trying to follow-up with S</w:t>
      </w:r>
      <w:r w:rsidR="00EC547D">
        <w:rPr>
          <w:rFonts w:ascii="Arial" w:hAnsi="Arial" w:cs="Arial"/>
          <w:b/>
          <w:bCs/>
          <w:color w:val="000000" w:themeColor="text1"/>
        </w:rPr>
        <w:t>Ms</w:t>
      </w:r>
      <w:r w:rsidRPr="00FE0E52">
        <w:rPr>
          <w:rFonts w:ascii="Arial" w:hAnsi="Arial" w:cs="Arial"/>
          <w:b/>
          <w:bCs/>
          <w:color w:val="000000" w:themeColor="text1"/>
        </w:rPr>
        <w:t xml:space="preserve"> after development.</w:t>
      </w:r>
      <w:r>
        <w:rPr>
          <w:rFonts w:ascii="Arial" w:hAnsi="Arial" w:cs="Arial"/>
          <w:b/>
          <w:bCs/>
          <w:color w:val="000000" w:themeColor="text1"/>
        </w:rPr>
        <w:t xml:space="preserve"> W</w:t>
      </w:r>
      <w:r w:rsidRPr="00FE0E52">
        <w:rPr>
          <w:rFonts w:ascii="Arial" w:hAnsi="Arial" w:cs="Arial"/>
          <w:b/>
          <w:bCs/>
          <w:color w:val="000000" w:themeColor="text1"/>
        </w:rPr>
        <w:t xml:space="preserve">hen VSRs </w:t>
      </w:r>
      <w:r>
        <w:rPr>
          <w:rFonts w:ascii="Arial" w:hAnsi="Arial" w:cs="Arial"/>
          <w:b/>
          <w:bCs/>
          <w:color w:val="000000" w:themeColor="text1"/>
        </w:rPr>
        <w:t xml:space="preserve">do </w:t>
      </w:r>
      <w:r w:rsidRPr="00FE0E52">
        <w:rPr>
          <w:rFonts w:ascii="Arial" w:hAnsi="Arial" w:cs="Arial"/>
          <w:b/>
          <w:bCs/>
          <w:color w:val="000000" w:themeColor="text1"/>
        </w:rPr>
        <w:t xml:space="preserve">follow-up with </w:t>
      </w:r>
      <w:r w:rsidR="00F37D81">
        <w:rPr>
          <w:rFonts w:ascii="Arial" w:hAnsi="Arial" w:cs="Arial"/>
          <w:b/>
          <w:bCs/>
          <w:color w:val="000000" w:themeColor="text1"/>
        </w:rPr>
        <w:t>SMs</w:t>
      </w:r>
      <w:r w:rsidR="00EC547D">
        <w:rPr>
          <w:rFonts w:ascii="Arial" w:hAnsi="Arial" w:cs="Arial"/>
          <w:b/>
          <w:bCs/>
          <w:color w:val="000000" w:themeColor="text1"/>
        </w:rPr>
        <w:t xml:space="preserve"> </w:t>
      </w:r>
      <w:r w:rsidRPr="00FE0E52">
        <w:rPr>
          <w:rFonts w:ascii="Arial" w:hAnsi="Arial" w:cs="Arial"/>
          <w:b/>
          <w:bCs/>
          <w:color w:val="000000" w:themeColor="text1"/>
        </w:rPr>
        <w:t xml:space="preserve">for pending documents, </w:t>
      </w:r>
      <w:r>
        <w:rPr>
          <w:rFonts w:ascii="Arial" w:hAnsi="Arial" w:cs="Arial"/>
          <w:b/>
          <w:bCs/>
          <w:color w:val="000000" w:themeColor="text1"/>
        </w:rPr>
        <w:t xml:space="preserve">Service members </w:t>
      </w:r>
      <w:r w:rsidRPr="00FE0E52">
        <w:rPr>
          <w:rFonts w:ascii="Arial" w:hAnsi="Arial" w:cs="Arial"/>
          <w:b/>
          <w:bCs/>
          <w:color w:val="000000" w:themeColor="text1"/>
        </w:rPr>
        <w:t xml:space="preserve">either get upset or do not know who they are, since their primary contact is the MSCs. </w:t>
      </w:r>
      <w:r>
        <w:rPr>
          <w:rFonts w:ascii="Arial" w:hAnsi="Arial" w:cs="Arial"/>
          <w:b/>
          <w:bCs/>
          <w:color w:val="000000" w:themeColor="text1"/>
        </w:rPr>
        <w:t>Are MSCs seeing this as well like VSRs?</w:t>
      </w:r>
    </w:p>
    <w:p w14:paraId="797E017C" w14:textId="77777777" w:rsidR="001A1163" w:rsidRPr="00FE0E52" w:rsidRDefault="001A1163" w:rsidP="001A1163">
      <w:pPr>
        <w:rPr>
          <w:rFonts w:ascii="Arial" w:hAnsi="Arial" w:cs="Arial"/>
          <w:b/>
          <w:bCs/>
          <w:color w:val="000000" w:themeColor="text1"/>
        </w:rPr>
      </w:pPr>
    </w:p>
    <w:p w14:paraId="720BE941" w14:textId="66FB2176" w:rsidR="001A1163" w:rsidRDefault="001A1163" w:rsidP="001A1163">
      <w:pPr>
        <w:rPr>
          <w:rFonts w:ascii="Arial" w:hAnsi="Arial" w:cs="Arial"/>
          <w:color w:val="000000" w:themeColor="text1"/>
        </w:rPr>
      </w:pPr>
      <w:r>
        <w:rPr>
          <w:rFonts w:ascii="Arial" w:hAnsi="Arial" w:cs="Arial"/>
          <w:b/>
          <w:bCs/>
          <w:color w:val="000000" w:themeColor="text1"/>
        </w:rPr>
        <w:lastRenderedPageBreak/>
        <w:t>Answer:</w:t>
      </w:r>
      <w:r w:rsidRPr="00FE0E52">
        <w:rPr>
          <w:rFonts w:ascii="Arial" w:hAnsi="Arial" w:cs="Arial"/>
          <w:b/>
          <w:bCs/>
          <w:color w:val="000000" w:themeColor="text1"/>
        </w:rPr>
        <w:t xml:space="preserve"> </w:t>
      </w:r>
      <w:r>
        <w:rPr>
          <w:rFonts w:ascii="Arial" w:hAnsi="Arial" w:cs="Arial"/>
          <w:color w:val="000000" w:themeColor="text1"/>
        </w:rPr>
        <w:t xml:space="preserve">MSCs also experience same and </w:t>
      </w:r>
      <w:r w:rsidRPr="00996A3D">
        <w:rPr>
          <w:rFonts w:ascii="Arial" w:hAnsi="Arial" w:cs="Arial"/>
          <w:color w:val="000000" w:themeColor="text1"/>
        </w:rPr>
        <w:t xml:space="preserve">there is no one-time solution to this issue. </w:t>
      </w:r>
      <w:r>
        <w:rPr>
          <w:rFonts w:ascii="Arial" w:hAnsi="Arial" w:cs="Arial"/>
          <w:color w:val="000000" w:themeColor="text1"/>
        </w:rPr>
        <w:t>R</w:t>
      </w:r>
      <w:r w:rsidRPr="00996A3D">
        <w:rPr>
          <w:rFonts w:ascii="Arial" w:hAnsi="Arial" w:cs="Arial"/>
          <w:color w:val="000000" w:themeColor="text1"/>
        </w:rPr>
        <w:t xml:space="preserve">ework happens in all </w:t>
      </w:r>
      <w:r>
        <w:rPr>
          <w:rFonts w:ascii="Arial" w:hAnsi="Arial" w:cs="Arial"/>
          <w:color w:val="000000" w:themeColor="text1"/>
        </w:rPr>
        <w:t xml:space="preserve">phases </w:t>
      </w:r>
      <w:r w:rsidRPr="00996A3D">
        <w:rPr>
          <w:rFonts w:ascii="Arial" w:hAnsi="Arial" w:cs="Arial"/>
          <w:color w:val="000000" w:themeColor="text1"/>
        </w:rPr>
        <w:t>of the process</w:t>
      </w:r>
      <w:r>
        <w:rPr>
          <w:rFonts w:ascii="Arial" w:hAnsi="Arial" w:cs="Arial"/>
          <w:color w:val="000000" w:themeColor="text1"/>
        </w:rPr>
        <w:t xml:space="preserve"> and DRASs are responsible for rework actions when claim is at their station. Our program permits </w:t>
      </w:r>
      <w:r w:rsidR="00F37D81">
        <w:rPr>
          <w:rFonts w:ascii="Arial" w:hAnsi="Arial" w:cs="Arial"/>
          <w:color w:val="000000" w:themeColor="text1"/>
        </w:rPr>
        <w:t>SMs</w:t>
      </w:r>
      <w:r w:rsidR="006339D6">
        <w:rPr>
          <w:rFonts w:ascii="Arial" w:hAnsi="Arial" w:cs="Arial"/>
          <w:color w:val="000000" w:themeColor="text1"/>
        </w:rPr>
        <w:t xml:space="preserve"> </w:t>
      </w:r>
      <w:r>
        <w:rPr>
          <w:rFonts w:ascii="Arial" w:hAnsi="Arial" w:cs="Arial"/>
          <w:color w:val="000000" w:themeColor="text1"/>
        </w:rPr>
        <w:t>to add additional issues at any stage and often, not all evidence is submitted up front for various reasons. S</w:t>
      </w:r>
      <w:r w:rsidR="00EC547D">
        <w:rPr>
          <w:rFonts w:ascii="Arial" w:hAnsi="Arial" w:cs="Arial"/>
          <w:color w:val="000000" w:themeColor="text1"/>
        </w:rPr>
        <w:t>Ms</w:t>
      </w:r>
      <w:r>
        <w:rPr>
          <w:rFonts w:ascii="Arial" w:hAnsi="Arial" w:cs="Arial"/>
          <w:color w:val="000000" w:themeColor="text1"/>
        </w:rPr>
        <w:t xml:space="preserve"> should know who their MSC is, having been provided POC info and business card (when conducted in person).</w:t>
      </w:r>
    </w:p>
    <w:p w14:paraId="4E006284" w14:textId="77777777" w:rsidR="001A1163" w:rsidRPr="00996A3D" w:rsidRDefault="001A1163" w:rsidP="001A1163">
      <w:pPr>
        <w:rPr>
          <w:rFonts w:ascii="Arial" w:hAnsi="Arial" w:cs="Arial"/>
          <w:color w:val="000000" w:themeColor="text1"/>
        </w:rPr>
      </w:pPr>
    </w:p>
    <w:p w14:paraId="7FD03E30" w14:textId="0AF9ABCB" w:rsidR="001A1163"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R</w:t>
      </w:r>
      <w:r w:rsidRPr="00FE0E52">
        <w:rPr>
          <w:rFonts w:ascii="Arial" w:hAnsi="Arial" w:cs="Arial"/>
          <w:b/>
          <w:bCs/>
          <w:color w:val="000000" w:themeColor="text1"/>
        </w:rPr>
        <w:t>egarding rework caused by physicians</w:t>
      </w:r>
      <w:r>
        <w:rPr>
          <w:rFonts w:ascii="Arial" w:hAnsi="Arial" w:cs="Arial"/>
          <w:b/>
          <w:bCs/>
          <w:color w:val="000000" w:themeColor="text1"/>
        </w:rPr>
        <w:t xml:space="preserve">, entries in Veterans Tracking Application (VTA) are commonly “Corrective Action is Due to MSC” even when error is </w:t>
      </w:r>
      <w:r w:rsidR="006339D6">
        <w:rPr>
          <w:rFonts w:ascii="Arial" w:hAnsi="Arial" w:cs="Arial"/>
          <w:b/>
          <w:bCs/>
          <w:color w:val="000000" w:themeColor="text1"/>
        </w:rPr>
        <w:t>attributable</w:t>
      </w:r>
      <w:r>
        <w:rPr>
          <w:rFonts w:ascii="Arial" w:hAnsi="Arial" w:cs="Arial"/>
          <w:b/>
          <w:bCs/>
          <w:color w:val="000000" w:themeColor="text1"/>
        </w:rPr>
        <w:t xml:space="preserve"> elsewhere, such as with VSR. There is no field for VSR.  </w:t>
      </w:r>
    </w:p>
    <w:p w14:paraId="72EEA847" w14:textId="77777777" w:rsidR="001A1163" w:rsidRPr="00FE0E52" w:rsidRDefault="001A1163" w:rsidP="001A1163">
      <w:pPr>
        <w:rPr>
          <w:rFonts w:ascii="Arial" w:hAnsi="Arial" w:cs="Arial"/>
          <w:b/>
          <w:bCs/>
          <w:color w:val="000000" w:themeColor="text1"/>
        </w:rPr>
      </w:pPr>
    </w:p>
    <w:p w14:paraId="48BA9AE9" w14:textId="694EE378" w:rsidR="001A1163"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 xml:space="preserve">Although VTA does not have VSR fields, </w:t>
      </w:r>
      <w:r w:rsidRPr="00996A3D">
        <w:rPr>
          <w:rFonts w:ascii="Arial" w:hAnsi="Arial" w:cs="Arial"/>
          <w:color w:val="000000" w:themeColor="text1"/>
        </w:rPr>
        <w:t xml:space="preserve">in terms of the Pilot, any case that has rework and a </w:t>
      </w:r>
      <w:r>
        <w:rPr>
          <w:rFonts w:ascii="Arial" w:hAnsi="Arial" w:cs="Arial"/>
          <w:color w:val="000000" w:themeColor="text1"/>
        </w:rPr>
        <w:t xml:space="preserve">PCSD </w:t>
      </w:r>
      <w:r w:rsidRPr="00996A3D">
        <w:rPr>
          <w:rFonts w:ascii="Arial" w:hAnsi="Arial" w:cs="Arial"/>
          <w:color w:val="000000" w:themeColor="text1"/>
        </w:rPr>
        <w:t>of February 1</w:t>
      </w:r>
      <w:r>
        <w:rPr>
          <w:rFonts w:ascii="Arial" w:hAnsi="Arial" w:cs="Arial"/>
          <w:color w:val="000000" w:themeColor="text1"/>
        </w:rPr>
        <w:t>, 2021</w:t>
      </w:r>
      <w:r w:rsidR="00EF62C0">
        <w:rPr>
          <w:rFonts w:ascii="Arial" w:hAnsi="Arial" w:cs="Arial"/>
          <w:color w:val="000000" w:themeColor="text1"/>
        </w:rPr>
        <w:t>,</w:t>
      </w:r>
      <w:r w:rsidRPr="00996A3D">
        <w:rPr>
          <w:rFonts w:ascii="Arial" w:hAnsi="Arial" w:cs="Arial"/>
          <w:color w:val="000000" w:themeColor="text1"/>
        </w:rPr>
        <w:t xml:space="preserve"> onwards is </w:t>
      </w:r>
      <w:r w:rsidR="006339D6" w:rsidRPr="00996A3D">
        <w:rPr>
          <w:rFonts w:ascii="Arial" w:hAnsi="Arial" w:cs="Arial"/>
          <w:color w:val="000000" w:themeColor="text1"/>
        </w:rPr>
        <w:t>attribut</w:t>
      </w:r>
      <w:r w:rsidR="006339D6">
        <w:rPr>
          <w:rFonts w:ascii="Arial" w:hAnsi="Arial" w:cs="Arial"/>
          <w:color w:val="000000" w:themeColor="text1"/>
        </w:rPr>
        <w:t>able</w:t>
      </w:r>
      <w:r>
        <w:rPr>
          <w:rFonts w:ascii="Arial" w:hAnsi="Arial" w:cs="Arial"/>
          <w:color w:val="000000" w:themeColor="text1"/>
        </w:rPr>
        <w:t xml:space="preserve"> </w:t>
      </w:r>
      <w:r w:rsidRPr="00996A3D">
        <w:rPr>
          <w:rFonts w:ascii="Arial" w:hAnsi="Arial" w:cs="Arial"/>
          <w:color w:val="000000" w:themeColor="text1"/>
        </w:rPr>
        <w:t xml:space="preserve">to VSRs rework and not MSCs rework. </w:t>
      </w:r>
    </w:p>
    <w:p w14:paraId="39D5C4DF" w14:textId="77777777" w:rsidR="001A1163" w:rsidRPr="00996A3D" w:rsidRDefault="001A1163" w:rsidP="001A1163">
      <w:pPr>
        <w:rPr>
          <w:rFonts w:ascii="Arial" w:hAnsi="Arial" w:cs="Arial"/>
          <w:color w:val="000000" w:themeColor="text1"/>
        </w:rPr>
      </w:pPr>
    </w:p>
    <w:p w14:paraId="58EE6BE3" w14:textId="77777777" w:rsidR="001A1163" w:rsidRPr="00513C5F" w:rsidRDefault="001A1163" w:rsidP="001A1163">
      <w:pPr>
        <w:rPr>
          <w:rFonts w:ascii="Arial" w:hAnsi="Arial" w:cs="Arial"/>
          <w:b/>
          <w:bCs/>
          <w:color w:val="000000" w:themeColor="text1"/>
        </w:rPr>
      </w:pPr>
      <w:r w:rsidRPr="00513C5F">
        <w:rPr>
          <w:rFonts w:ascii="Arial" w:hAnsi="Arial" w:cs="Arial"/>
          <w:b/>
          <w:bCs/>
          <w:color w:val="000000" w:themeColor="text1"/>
        </w:rPr>
        <w:t>Question:</w:t>
      </w:r>
      <w:r w:rsidRPr="00996A3D">
        <w:rPr>
          <w:rFonts w:ascii="Arial" w:hAnsi="Arial" w:cs="Arial"/>
          <w:color w:val="000000" w:themeColor="text1"/>
        </w:rPr>
        <w:t xml:space="preserve"> </w:t>
      </w:r>
      <w:r w:rsidRPr="00513C5F">
        <w:rPr>
          <w:rFonts w:ascii="Arial" w:hAnsi="Arial" w:cs="Arial"/>
          <w:b/>
          <w:bCs/>
          <w:color w:val="000000" w:themeColor="text1"/>
        </w:rPr>
        <w:t>Our site has executed exams and development timelines faster than the pilot; why is the data in the pilot showing a completion rate smaller tha</w:t>
      </w:r>
      <w:r>
        <w:rPr>
          <w:rFonts w:ascii="Arial" w:hAnsi="Arial" w:cs="Arial"/>
          <w:b/>
          <w:bCs/>
          <w:color w:val="000000" w:themeColor="text1"/>
        </w:rPr>
        <w:t>n</w:t>
      </w:r>
      <w:r w:rsidRPr="00513C5F">
        <w:rPr>
          <w:rFonts w:ascii="Arial" w:hAnsi="Arial" w:cs="Arial"/>
          <w:b/>
          <w:bCs/>
          <w:color w:val="000000" w:themeColor="text1"/>
        </w:rPr>
        <w:t xml:space="preserve"> their previous success target?</w:t>
      </w:r>
    </w:p>
    <w:p w14:paraId="4DADCB3D" w14:textId="77777777" w:rsidR="001A1163" w:rsidRPr="00996A3D" w:rsidRDefault="001A1163" w:rsidP="001A1163">
      <w:pPr>
        <w:rPr>
          <w:rFonts w:ascii="Arial" w:hAnsi="Arial" w:cs="Arial"/>
          <w:color w:val="000000" w:themeColor="text1"/>
        </w:rPr>
      </w:pPr>
    </w:p>
    <w:p w14:paraId="1F5AD2F5" w14:textId="77777777" w:rsidR="001A1163" w:rsidRPr="00FE0E52" w:rsidRDefault="001A1163" w:rsidP="001A1163">
      <w:pPr>
        <w:rPr>
          <w:rFonts w:ascii="Arial" w:hAnsi="Arial" w:cs="Arial"/>
          <w:b/>
          <w:bCs/>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T</w:t>
      </w:r>
      <w:r w:rsidRPr="002038B7">
        <w:rPr>
          <w:rFonts w:ascii="Arial" w:hAnsi="Arial" w:cs="Arial"/>
          <w:color w:val="000000" w:themeColor="text1"/>
        </w:rPr>
        <w:t xml:space="preserve">he data is correct because it is measuring </w:t>
      </w:r>
      <w:r>
        <w:rPr>
          <w:rFonts w:ascii="Arial" w:hAnsi="Arial" w:cs="Arial"/>
          <w:color w:val="000000" w:themeColor="text1"/>
        </w:rPr>
        <w:t xml:space="preserve">Pilot </w:t>
      </w:r>
      <w:r w:rsidRPr="002038B7">
        <w:rPr>
          <w:rFonts w:ascii="Arial" w:hAnsi="Arial" w:cs="Arial"/>
          <w:color w:val="000000" w:themeColor="text1"/>
        </w:rPr>
        <w:t xml:space="preserve">data for all sites, not just high-performing sites. The improvement described in the pilot reports speaks to the IDES program entirely. </w:t>
      </w:r>
    </w:p>
    <w:p w14:paraId="7A5BB4C7" w14:textId="77777777" w:rsidR="001A1163" w:rsidRPr="00FE0E52" w:rsidRDefault="001A1163" w:rsidP="001A1163">
      <w:pPr>
        <w:rPr>
          <w:rFonts w:ascii="Arial" w:hAnsi="Arial" w:cs="Arial"/>
          <w:b/>
          <w:bCs/>
          <w:color w:val="000000" w:themeColor="text1"/>
        </w:rPr>
      </w:pPr>
    </w:p>
    <w:p w14:paraId="2B3323D7" w14:textId="77777777" w:rsidR="001A1163" w:rsidRPr="00FA5352" w:rsidRDefault="001A1163" w:rsidP="001A1163">
      <w:pPr>
        <w:rPr>
          <w:rFonts w:ascii="Arial" w:hAnsi="Arial" w:cs="Arial"/>
          <w:b/>
          <w:bCs/>
          <w:i/>
          <w:iCs/>
          <w:color w:val="000000" w:themeColor="text1"/>
          <w:sz w:val="28"/>
          <w:szCs w:val="28"/>
          <w:u w:val="single"/>
        </w:rPr>
      </w:pPr>
      <w:r w:rsidRPr="00FA5352">
        <w:rPr>
          <w:rFonts w:ascii="Arial" w:hAnsi="Arial" w:cs="Arial"/>
          <w:b/>
          <w:bCs/>
          <w:i/>
          <w:iCs/>
          <w:color w:val="000000" w:themeColor="text1"/>
          <w:sz w:val="28"/>
          <w:szCs w:val="28"/>
          <w:u w:val="single"/>
        </w:rPr>
        <w:t>Providence DRAS Update</w:t>
      </w:r>
    </w:p>
    <w:p w14:paraId="63F2B829" w14:textId="77777777" w:rsidR="001A1163" w:rsidRPr="00996A3D" w:rsidRDefault="001A1163" w:rsidP="001A1163">
      <w:pPr>
        <w:rPr>
          <w:rFonts w:ascii="Arial" w:hAnsi="Arial" w:cs="Arial"/>
          <w:b/>
          <w:bCs/>
          <w:i/>
          <w:iCs/>
          <w:color w:val="000000" w:themeColor="text1"/>
        </w:rPr>
      </w:pPr>
    </w:p>
    <w:p w14:paraId="718FDA8D" w14:textId="15FB7011" w:rsidR="001A1163" w:rsidRPr="00FE0E52"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T</w:t>
      </w:r>
      <w:r w:rsidRPr="00FE0E52">
        <w:rPr>
          <w:rFonts w:ascii="Arial" w:hAnsi="Arial" w:cs="Arial"/>
          <w:b/>
          <w:bCs/>
          <w:color w:val="000000" w:themeColor="text1"/>
        </w:rPr>
        <w:t xml:space="preserve">he notification letter to </w:t>
      </w:r>
      <w:r>
        <w:rPr>
          <w:rFonts w:ascii="Arial" w:hAnsi="Arial" w:cs="Arial"/>
          <w:b/>
          <w:bCs/>
          <w:color w:val="000000" w:themeColor="text1"/>
        </w:rPr>
        <w:t xml:space="preserve">participants for claim solicitation involving </w:t>
      </w:r>
      <w:r w:rsidRPr="00FE0E52">
        <w:rPr>
          <w:rFonts w:ascii="Arial" w:hAnsi="Arial" w:cs="Arial"/>
          <w:b/>
          <w:bCs/>
          <w:color w:val="000000" w:themeColor="text1"/>
        </w:rPr>
        <w:t xml:space="preserve">additional conditions </w:t>
      </w:r>
      <w:r>
        <w:rPr>
          <w:rFonts w:ascii="Arial" w:hAnsi="Arial" w:cs="Arial"/>
          <w:b/>
          <w:bCs/>
          <w:color w:val="000000" w:themeColor="text1"/>
        </w:rPr>
        <w:t xml:space="preserve">identified on exam, instructed </w:t>
      </w:r>
      <w:r w:rsidRPr="00FE0E52">
        <w:rPr>
          <w:rFonts w:ascii="Arial" w:hAnsi="Arial" w:cs="Arial"/>
          <w:b/>
          <w:bCs/>
          <w:color w:val="000000" w:themeColor="text1"/>
        </w:rPr>
        <w:t>them to communicate with their MSC to add condition</w:t>
      </w:r>
      <w:r>
        <w:rPr>
          <w:rFonts w:ascii="Arial" w:hAnsi="Arial" w:cs="Arial"/>
          <w:b/>
          <w:bCs/>
          <w:color w:val="000000" w:themeColor="text1"/>
        </w:rPr>
        <w:t>(s)</w:t>
      </w:r>
      <w:r w:rsidRPr="00FE0E52">
        <w:rPr>
          <w:rFonts w:ascii="Arial" w:hAnsi="Arial" w:cs="Arial"/>
          <w:b/>
          <w:bCs/>
          <w:color w:val="000000" w:themeColor="text1"/>
        </w:rPr>
        <w:t xml:space="preserve"> to the case. However, not all </w:t>
      </w:r>
      <w:r w:rsidR="00F37D81">
        <w:rPr>
          <w:rFonts w:ascii="Arial" w:hAnsi="Arial" w:cs="Arial"/>
          <w:b/>
          <w:bCs/>
          <w:color w:val="000000" w:themeColor="text1"/>
        </w:rPr>
        <w:t>SMs</w:t>
      </w:r>
      <w:r w:rsidR="006339D6">
        <w:rPr>
          <w:rFonts w:ascii="Arial" w:hAnsi="Arial" w:cs="Arial"/>
          <w:b/>
          <w:bCs/>
          <w:color w:val="000000" w:themeColor="text1"/>
        </w:rPr>
        <w:t xml:space="preserve"> </w:t>
      </w:r>
      <w:r w:rsidRPr="00FE0E52">
        <w:rPr>
          <w:rFonts w:ascii="Arial" w:hAnsi="Arial" w:cs="Arial"/>
          <w:b/>
          <w:bCs/>
          <w:color w:val="000000" w:themeColor="text1"/>
        </w:rPr>
        <w:t xml:space="preserve">are getting that information in their letter and they are going directly to </w:t>
      </w:r>
      <w:proofErr w:type="spellStart"/>
      <w:r w:rsidRPr="00FE0E52">
        <w:rPr>
          <w:rFonts w:ascii="Arial" w:hAnsi="Arial" w:cs="Arial"/>
          <w:b/>
          <w:bCs/>
          <w:color w:val="000000" w:themeColor="text1"/>
        </w:rPr>
        <w:t>eBenefits</w:t>
      </w:r>
      <w:proofErr w:type="spellEnd"/>
      <w:r w:rsidRPr="00FE0E52">
        <w:rPr>
          <w:rFonts w:ascii="Arial" w:hAnsi="Arial" w:cs="Arial"/>
          <w:b/>
          <w:bCs/>
          <w:color w:val="000000" w:themeColor="text1"/>
        </w:rPr>
        <w:t xml:space="preserve"> or VA.gov, which triggers a new claim and DRAS to order exams. </w:t>
      </w:r>
      <w:r>
        <w:rPr>
          <w:rFonts w:ascii="Arial" w:hAnsi="Arial" w:cs="Arial"/>
          <w:b/>
          <w:bCs/>
          <w:color w:val="000000" w:themeColor="text1"/>
        </w:rPr>
        <w:t>W</w:t>
      </w:r>
      <w:r w:rsidRPr="00FE0E52">
        <w:rPr>
          <w:rFonts w:ascii="Arial" w:hAnsi="Arial" w:cs="Arial"/>
          <w:b/>
          <w:bCs/>
          <w:color w:val="000000" w:themeColor="text1"/>
        </w:rPr>
        <w:t xml:space="preserve">hy </w:t>
      </w:r>
      <w:r>
        <w:rPr>
          <w:rFonts w:ascii="Arial" w:hAnsi="Arial" w:cs="Arial"/>
          <w:b/>
          <w:bCs/>
          <w:color w:val="000000" w:themeColor="text1"/>
        </w:rPr>
        <w:t xml:space="preserve">are </w:t>
      </w:r>
      <w:r w:rsidRPr="00FE0E52">
        <w:rPr>
          <w:rFonts w:ascii="Arial" w:hAnsi="Arial" w:cs="Arial"/>
          <w:b/>
          <w:bCs/>
          <w:color w:val="000000" w:themeColor="text1"/>
        </w:rPr>
        <w:t xml:space="preserve">the letters not asking </w:t>
      </w:r>
      <w:r>
        <w:rPr>
          <w:rFonts w:ascii="Arial" w:hAnsi="Arial" w:cs="Arial"/>
          <w:b/>
          <w:bCs/>
          <w:color w:val="000000" w:themeColor="text1"/>
        </w:rPr>
        <w:t>S</w:t>
      </w:r>
      <w:r w:rsidR="00EC547D">
        <w:rPr>
          <w:rFonts w:ascii="Arial" w:hAnsi="Arial" w:cs="Arial"/>
          <w:b/>
          <w:bCs/>
          <w:color w:val="000000" w:themeColor="text1"/>
        </w:rPr>
        <w:t>Ms</w:t>
      </w:r>
      <w:r w:rsidRPr="00FE0E52">
        <w:rPr>
          <w:rFonts w:ascii="Arial" w:hAnsi="Arial" w:cs="Arial"/>
          <w:b/>
          <w:bCs/>
          <w:color w:val="000000" w:themeColor="text1"/>
        </w:rPr>
        <w:t xml:space="preserve"> to reach back to their MSCS for those </w:t>
      </w:r>
      <w:proofErr w:type="gramStart"/>
      <w:r w:rsidRPr="00FE0E52">
        <w:rPr>
          <w:rFonts w:ascii="Arial" w:hAnsi="Arial" w:cs="Arial"/>
          <w:b/>
          <w:bCs/>
          <w:color w:val="000000" w:themeColor="text1"/>
        </w:rPr>
        <w:t>particular cases</w:t>
      </w:r>
      <w:proofErr w:type="gramEnd"/>
      <w:r w:rsidRPr="00FE0E52">
        <w:rPr>
          <w:rFonts w:ascii="Arial" w:hAnsi="Arial" w:cs="Arial"/>
          <w:b/>
          <w:bCs/>
          <w:color w:val="000000" w:themeColor="text1"/>
        </w:rPr>
        <w:t>?</w:t>
      </w:r>
    </w:p>
    <w:p w14:paraId="36C05560" w14:textId="77777777" w:rsidR="001A1163" w:rsidRDefault="001A1163" w:rsidP="001A1163">
      <w:pPr>
        <w:rPr>
          <w:rFonts w:ascii="Arial" w:hAnsi="Arial" w:cs="Arial"/>
          <w:b/>
          <w:bCs/>
          <w:color w:val="000000" w:themeColor="text1"/>
        </w:rPr>
      </w:pPr>
    </w:p>
    <w:p w14:paraId="0B980AFC" w14:textId="77777777" w:rsidR="001A1163"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 xml:space="preserve">Previously, </w:t>
      </w:r>
      <w:r w:rsidRPr="00D25338">
        <w:rPr>
          <w:rFonts w:ascii="Arial" w:hAnsi="Arial" w:cs="Arial"/>
          <w:color w:val="000000" w:themeColor="text1"/>
        </w:rPr>
        <w:t>letters were created in Letter Creator</w:t>
      </w:r>
      <w:r>
        <w:rPr>
          <w:rFonts w:ascii="Arial" w:hAnsi="Arial" w:cs="Arial"/>
          <w:color w:val="000000" w:themeColor="text1"/>
        </w:rPr>
        <w:t xml:space="preserve"> (LC)</w:t>
      </w:r>
      <w:r w:rsidRPr="00D25338">
        <w:rPr>
          <w:rFonts w:ascii="Arial" w:hAnsi="Arial" w:cs="Arial"/>
          <w:color w:val="000000" w:themeColor="text1"/>
        </w:rPr>
        <w:t xml:space="preserve">, which allowed more flexibility to add additional instructions to contact MSCs, when needed, to add additional claims. However, </w:t>
      </w:r>
      <w:r>
        <w:rPr>
          <w:rFonts w:ascii="Arial" w:hAnsi="Arial" w:cs="Arial"/>
          <w:color w:val="000000" w:themeColor="text1"/>
        </w:rPr>
        <w:t xml:space="preserve">now automated </w:t>
      </w:r>
      <w:r w:rsidRPr="00D25338">
        <w:rPr>
          <w:rFonts w:ascii="Arial" w:hAnsi="Arial" w:cs="Arial"/>
          <w:color w:val="000000" w:themeColor="text1"/>
        </w:rPr>
        <w:t>letters are dispatched through VBMS</w:t>
      </w:r>
      <w:r>
        <w:rPr>
          <w:rFonts w:ascii="Arial" w:hAnsi="Arial" w:cs="Arial"/>
          <w:color w:val="000000" w:themeColor="text1"/>
        </w:rPr>
        <w:t>-</w:t>
      </w:r>
      <w:r w:rsidRPr="00D25338">
        <w:rPr>
          <w:rFonts w:ascii="Arial" w:hAnsi="Arial" w:cs="Arial"/>
          <w:color w:val="000000" w:themeColor="text1"/>
        </w:rPr>
        <w:t>CORE which makes it harder to add those changes.</w:t>
      </w:r>
      <w:r>
        <w:rPr>
          <w:rFonts w:ascii="Arial" w:hAnsi="Arial" w:cs="Arial"/>
          <w:color w:val="000000" w:themeColor="text1"/>
        </w:rPr>
        <w:t xml:space="preserve"> Returning to LC usage will be considered.</w:t>
      </w:r>
    </w:p>
    <w:p w14:paraId="62EA277B" w14:textId="77777777" w:rsidR="001A1163" w:rsidRDefault="001A1163" w:rsidP="001A1163">
      <w:pPr>
        <w:rPr>
          <w:rFonts w:ascii="Arial" w:hAnsi="Arial" w:cs="Arial"/>
          <w:b/>
          <w:bCs/>
          <w:color w:val="000000" w:themeColor="text1"/>
        </w:rPr>
      </w:pPr>
    </w:p>
    <w:p w14:paraId="4BF993E4" w14:textId="77777777" w:rsidR="001A1163"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 xml:space="preserve">We </w:t>
      </w:r>
      <w:r w:rsidRPr="00FE0E52">
        <w:rPr>
          <w:rFonts w:ascii="Arial" w:hAnsi="Arial" w:cs="Arial"/>
          <w:b/>
          <w:bCs/>
          <w:color w:val="000000" w:themeColor="text1"/>
        </w:rPr>
        <w:t xml:space="preserve">are getting a lot of subsequent </w:t>
      </w:r>
      <w:r>
        <w:rPr>
          <w:rFonts w:ascii="Arial" w:hAnsi="Arial" w:cs="Arial"/>
          <w:b/>
          <w:bCs/>
          <w:color w:val="000000" w:themeColor="text1"/>
        </w:rPr>
        <w:t xml:space="preserve">VA Form </w:t>
      </w:r>
      <w:r w:rsidRPr="00FE0E52">
        <w:rPr>
          <w:rFonts w:ascii="Arial" w:hAnsi="Arial" w:cs="Arial"/>
          <w:b/>
          <w:bCs/>
          <w:color w:val="000000" w:themeColor="text1"/>
        </w:rPr>
        <w:t>21</w:t>
      </w:r>
      <w:r>
        <w:rPr>
          <w:rFonts w:ascii="Arial" w:hAnsi="Arial" w:cs="Arial"/>
          <w:b/>
          <w:bCs/>
          <w:color w:val="000000" w:themeColor="text1"/>
        </w:rPr>
        <w:t xml:space="preserve">-0819 with </w:t>
      </w:r>
      <w:r w:rsidRPr="00FE0E52">
        <w:rPr>
          <w:rFonts w:ascii="Arial" w:hAnsi="Arial" w:cs="Arial"/>
          <w:b/>
          <w:bCs/>
          <w:color w:val="000000" w:themeColor="text1"/>
        </w:rPr>
        <w:t xml:space="preserve">conditions that are identified by the </w:t>
      </w:r>
      <w:r>
        <w:rPr>
          <w:rFonts w:ascii="Arial" w:hAnsi="Arial" w:cs="Arial"/>
          <w:b/>
          <w:bCs/>
          <w:color w:val="000000" w:themeColor="text1"/>
        </w:rPr>
        <w:t xml:space="preserve">PEB </w:t>
      </w:r>
      <w:r w:rsidRPr="00FE0E52">
        <w:rPr>
          <w:rFonts w:ascii="Arial" w:hAnsi="Arial" w:cs="Arial"/>
          <w:b/>
          <w:bCs/>
          <w:color w:val="000000" w:themeColor="text1"/>
        </w:rPr>
        <w:t xml:space="preserve">after the proposed rating is done. PEBLOS are sending subsequent </w:t>
      </w:r>
      <w:r>
        <w:rPr>
          <w:rFonts w:ascii="Arial" w:hAnsi="Arial" w:cs="Arial"/>
          <w:b/>
          <w:bCs/>
          <w:color w:val="000000" w:themeColor="text1"/>
        </w:rPr>
        <w:t xml:space="preserve">VA Form 21-0819 </w:t>
      </w:r>
      <w:r w:rsidRPr="00FE0E52">
        <w:rPr>
          <w:rFonts w:ascii="Arial" w:hAnsi="Arial" w:cs="Arial"/>
          <w:b/>
          <w:bCs/>
          <w:color w:val="000000" w:themeColor="text1"/>
        </w:rPr>
        <w:t xml:space="preserve">with changes made to the </w:t>
      </w:r>
      <w:r>
        <w:rPr>
          <w:rFonts w:ascii="Arial" w:hAnsi="Arial" w:cs="Arial"/>
          <w:b/>
          <w:bCs/>
          <w:color w:val="000000" w:themeColor="text1"/>
        </w:rPr>
        <w:t xml:space="preserve">referred </w:t>
      </w:r>
      <w:r w:rsidRPr="00FE0E52">
        <w:rPr>
          <w:rFonts w:ascii="Arial" w:hAnsi="Arial" w:cs="Arial"/>
          <w:b/>
          <w:bCs/>
          <w:color w:val="000000" w:themeColor="text1"/>
        </w:rPr>
        <w:t xml:space="preserve">name of the condition that was already identified and required additional actions when actions are not needed. </w:t>
      </w:r>
    </w:p>
    <w:p w14:paraId="40AB757C" w14:textId="77777777" w:rsidR="001A1163" w:rsidRPr="00FE0E52" w:rsidRDefault="001A1163" w:rsidP="001A1163">
      <w:pPr>
        <w:rPr>
          <w:rFonts w:ascii="Arial" w:hAnsi="Arial" w:cs="Arial"/>
          <w:b/>
          <w:bCs/>
          <w:color w:val="000000" w:themeColor="text1"/>
        </w:rPr>
      </w:pPr>
    </w:p>
    <w:p w14:paraId="0CC6DFDB" w14:textId="77777777" w:rsidR="001A1163" w:rsidRPr="0023449F"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Pr="0023449F">
        <w:rPr>
          <w:rFonts w:ascii="Arial" w:hAnsi="Arial" w:cs="Arial"/>
          <w:color w:val="000000" w:themeColor="text1"/>
        </w:rPr>
        <w:t xml:space="preserve">If the condition was previously claimed, </w:t>
      </w:r>
      <w:r>
        <w:rPr>
          <w:rFonts w:ascii="Arial" w:hAnsi="Arial" w:cs="Arial"/>
          <w:color w:val="000000" w:themeColor="text1"/>
        </w:rPr>
        <w:t xml:space="preserve">DRAS should evaluate according to standard procedure, no prescribed form is required, to include </w:t>
      </w:r>
      <w:r w:rsidRPr="0023449F">
        <w:rPr>
          <w:rFonts w:ascii="Arial" w:hAnsi="Arial" w:cs="Arial"/>
          <w:color w:val="000000" w:themeColor="text1"/>
        </w:rPr>
        <w:t>a new VA Form 21-0819</w:t>
      </w:r>
      <w:r>
        <w:rPr>
          <w:rFonts w:ascii="Arial" w:hAnsi="Arial" w:cs="Arial"/>
          <w:color w:val="000000" w:themeColor="text1"/>
        </w:rPr>
        <w:t>. If added referred issue w</w:t>
      </w:r>
      <w:r w:rsidRPr="0023449F">
        <w:rPr>
          <w:rFonts w:ascii="Arial" w:hAnsi="Arial" w:cs="Arial"/>
          <w:color w:val="000000" w:themeColor="text1"/>
        </w:rPr>
        <w:t xml:space="preserve">as not previously claimed, a new </w:t>
      </w:r>
      <w:r>
        <w:rPr>
          <w:rFonts w:ascii="Arial" w:hAnsi="Arial" w:cs="Arial"/>
          <w:color w:val="000000" w:themeColor="text1"/>
        </w:rPr>
        <w:t>VA Form 21-</w:t>
      </w:r>
      <w:r w:rsidRPr="0023449F">
        <w:rPr>
          <w:rFonts w:ascii="Arial" w:hAnsi="Arial" w:cs="Arial"/>
          <w:color w:val="000000" w:themeColor="text1"/>
        </w:rPr>
        <w:t xml:space="preserve">0819 </w:t>
      </w:r>
      <w:r>
        <w:rPr>
          <w:rFonts w:ascii="Arial" w:hAnsi="Arial" w:cs="Arial"/>
          <w:color w:val="000000" w:themeColor="text1"/>
        </w:rPr>
        <w:t xml:space="preserve">is required and PEB is directed accordingly. </w:t>
      </w:r>
      <w:hyperlink r:id="rId49" w:anchor="1h" w:history="1">
        <w:r w:rsidRPr="00DC4541">
          <w:rPr>
            <w:rStyle w:val="Hyperlink"/>
            <w:rFonts w:ascii="Arial" w:hAnsi="Arial" w:cs="Arial"/>
          </w:rPr>
          <w:t>M21-1, X.i.</w:t>
        </w:r>
        <w:proofErr w:type="gramStart"/>
        <w:r w:rsidRPr="00DC4541">
          <w:rPr>
            <w:rStyle w:val="Hyperlink"/>
            <w:rFonts w:ascii="Arial" w:hAnsi="Arial" w:cs="Arial"/>
          </w:rPr>
          <w:t>6.K.</w:t>
        </w:r>
        <w:proofErr w:type="gramEnd"/>
        <w:r w:rsidRPr="00DC4541">
          <w:rPr>
            <w:rStyle w:val="Hyperlink"/>
            <w:rFonts w:ascii="Arial" w:hAnsi="Arial" w:cs="Arial"/>
          </w:rPr>
          <w:t>1.h.</w:t>
        </w:r>
      </w:hyperlink>
    </w:p>
    <w:p w14:paraId="448684D0" w14:textId="77777777" w:rsidR="001A1163" w:rsidRDefault="001A1163" w:rsidP="001A1163">
      <w:pPr>
        <w:rPr>
          <w:rFonts w:ascii="Arial" w:hAnsi="Arial" w:cs="Arial"/>
          <w:b/>
          <w:bCs/>
          <w:color w:val="000000" w:themeColor="text1"/>
        </w:rPr>
      </w:pPr>
    </w:p>
    <w:p w14:paraId="73868FEB" w14:textId="77777777" w:rsidR="001A1163" w:rsidRPr="00FA5352" w:rsidRDefault="001A1163" w:rsidP="001A1163">
      <w:pPr>
        <w:rPr>
          <w:rFonts w:ascii="Arial" w:hAnsi="Arial" w:cs="Arial"/>
          <w:b/>
          <w:bCs/>
          <w:i/>
          <w:iCs/>
          <w:color w:val="000000" w:themeColor="text1"/>
          <w:sz w:val="28"/>
          <w:szCs w:val="28"/>
          <w:u w:val="single"/>
        </w:rPr>
      </w:pPr>
      <w:r w:rsidRPr="00FA5352">
        <w:rPr>
          <w:rFonts w:ascii="Arial" w:hAnsi="Arial" w:cs="Arial"/>
          <w:b/>
          <w:bCs/>
          <w:i/>
          <w:iCs/>
          <w:color w:val="000000" w:themeColor="text1"/>
          <w:sz w:val="28"/>
          <w:szCs w:val="28"/>
          <w:u w:val="single"/>
        </w:rPr>
        <w:t>Tips for Improving</w:t>
      </w:r>
    </w:p>
    <w:p w14:paraId="0C4C1825" w14:textId="77777777" w:rsidR="001A1163" w:rsidRDefault="001A1163" w:rsidP="001A1163">
      <w:pPr>
        <w:rPr>
          <w:rFonts w:ascii="Arial" w:hAnsi="Arial" w:cs="Arial"/>
          <w:b/>
          <w:bCs/>
          <w:color w:val="000000" w:themeColor="text1"/>
        </w:rPr>
      </w:pPr>
    </w:p>
    <w:p w14:paraId="5E46FAF6" w14:textId="77777777" w:rsidR="001A1163" w:rsidRPr="00FE0E52"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 xml:space="preserve">Can we </w:t>
      </w:r>
      <w:r w:rsidRPr="00FE0E52">
        <w:rPr>
          <w:rFonts w:ascii="Arial" w:hAnsi="Arial" w:cs="Arial"/>
          <w:b/>
          <w:bCs/>
          <w:color w:val="000000" w:themeColor="text1"/>
        </w:rPr>
        <w:t xml:space="preserve">increase the timeout settings on VTA? </w:t>
      </w:r>
    </w:p>
    <w:p w14:paraId="6416A00F" w14:textId="77777777" w:rsidR="001A1163" w:rsidRDefault="001A1163" w:rsidP="001A1163">
      <w:pPr>
        <w:rPr>
          <w:rFonts w:ascii="Arial" w:hAnsi="Arial" w:cs="Arial"/>
          <w:b/>
          <w:bCs/>
          <w:color w:val="000000" w:themeColor="text1"/>
        </w:rPr>
      </w:pPr>
    </w:p>
    <w:p w14:paraId="5307407B" w14:textId="77777777" w:rsidR="001A1163" w:rsidRPr="0035710B"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 xml:space="preserve">Previously VTA’s timeout was set at 30 minutes and </w:t>
      </w:r>
      <w:proofErr w:type="gramStart"/>
      <w:r>
        <w:rPr>
          <w:rFonts w:ascii="Arial" w:hAnsi="Arial" w:cs="Arial"/>
          <w:color w:val="000000" w:themeColor="text1"/>
        </w:rPr>
        <w:t>as a result of</w:t>
      </w:r>
      <w:proofErr w:type="gramEnd"/>
      <w:r>
        <w:rPr>
          <w:rFonts w:ascii="Arial" w:hAnsi="Arial" w:cs="Arial"/>
          <w:color w:val="000000" w:themeColor="text1"/>
        </w:rPr>
        <w:t xml:space="preserve"> similar question from field a few years ago, the timeout was increased.  VTA is currently set for an hour and is the maximum permitted by VTA IT. This duration is a balance between operational usage and security.  </w:t>
      </w:r>
    </w:p>
    <w:p w14:paraId="58419123" w14:textId="77777777" w:rsidR="001A1163" w:rsidRDefault="001A1163" w:rsidP="001A1163">
      <w:pPr>
        <w:rPr>
          <w:rFonts w:ascii="Arial" w:hAnsi="Arial" w:cs="Arial"/>
          <w:b/>
          <w:bCs/>
          <w:color w:val="000000" w:themeColor="text1"/>
        </w:rPr>
      </w:pPr>
    </w:p>
    <w:p w14:paraId="6669DF7A" w14:textId="77777777" w:rsidR="001A1163" w:rsidRPr="00FE0E52"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I</w:t>
      </w:r>
      <w:r w:rsidRPr="00FE0E52">
        <w:rPr>
          <w:rFonts w:ascii="Arial" w:hAnsi="Arial" w:cs="Arial"/>
          <w:b/>
          <w:bCs/>
          <w:color w:val="000000" w:themeColor="text1"/>
        </w:rPr>
        <w:t xml:space="preserve">s </w:t>
      </w:r>
      <w:r>
        <w:rPr>
          <w:rFonts w:ascii="Arial" w:hAnsi="Arial" w:cs="Arial"/>
          <w:b/>
          <w:bCs/>
          <w:color w:val="000000" w:themeColor="text1"/>
        </w:rPr>
        <w:t xml:space="preserve">it </w:t>
      </w:r>
      <w:r w:rsidRPr="00FE0E52">
        <w:rPr>
          <w:rFonts w:ascii="Arial" w:hAnsi="Arial" w:cs="Arial"/>
          <w:b/>
          <w:bCs/>
          <w:color w:val="000000" w:themeColor="text1"/>
        </w:rPr>
        <w:t>important or not to fill out fields that are not considered mandatory. Ex</w:t>
      </w:r>
      <w:r>
        <w:rPr>
          <w:rFonts w:ascii="Arial" w:hAnsi="Arial" w:cs="Arial"/>
          <w:b/>
          <w:bCs/>
          <w:color w:val="000000" w:themeColor="text1"/>
        </w:rPr>
        <w:t>ample - the</w:t>
      </w:r>
      <w:r w:rsidRPr="00FE0E52">
        <w:rPr>
          <w:rFonts w:ascii="Arial" w:hAnsi="Arial" w:cs="Arial"/>
          <w:b/>
          <w:bCs/>
          <w:color w:val="000000" w:themeColor="text1"/>
        </w:rPr>
        <w:t xml:space="preserve"> broker field in VTA.</w:t>
      </w:r>
    </w:p>
    <w:p w14:paraId="06AF3D84" w14:textId="77777777" w:rsidR="001A1163" w:rsidRDefault="001A1163" w:rsidP="001A1163">
      <w:pPr>
        <w:rPr>
          <w:rFonts w:ascii="Arial" w:hAnsi="Arial" w:cs="Arial"/>
          <w:b/>
          <w:bCs/>
          <w:color w:val="000000" w:themeColor="text1"/>
        </w:rPr>
      </w:pPr>
    </w:p>
    <w:p w14:paraId="0BD79D8A" w14:textId="77777777" w:rsidR="001A1163" w:rsidRPr="00FE0E52" w:rsidRDefault="001A1163" w:rsidP="001A1163">
      <w:pPr>
        <w:rPr>
          <w:rFonts w:ascii="Arial" w:hAnsi="Arial" w:cs="Arial"/>
          <w:b/>
          <w:bCs/>
          <w:color w:val="000000" w:themeColor="text1"/>
        </w:rPr>
      </w:pPr>
      <w:r w:rsidRPr="00FE0E52">
        <w:rPr>
          <w:rFonts w:ascii="Arial" w:hAnsi="Arial" w:cs="Arial"/>
          <w:b/>
          <w:bCs/>
          <w:color w:val="000000" w:themeColor="text1"/>
        </w:rPr>
        <w:t>A</w:t>
      </w:r>
      <w:r>
        <w:rPr>
          <w:rFonts w:ascii="Arial" w:hAnsi="Arial" w:cs="Arial"/>
          <w:b/>
          <w:bCs/>
          <w:color w:val="000000" w:themeColor="text1"/>
        </w:rPr>
        <w:t>nswer</w:t>
      </w:r>
      <w:r w:rsidRPr="00FE0E52">
        <w:rPr>
          <w:rFonts w:ascii="Arial" w:hAnsi="Arial" w:cs="Arial"/>
          <w:b/>
          <w:bCs/>
          <w:color w:val="000000" w:themeColor="text1"/>
        </w:rPr>
        <w:t xml:space="preserve">: </w:t>
      </w:r>
      <w:r>
        <w:rPr>
          <w:rFonts w:ascii="Arial" w:hAnsi="Arial" w:cs="Arial"/>
          <w:color w:val="000000" w:themeColor="text1"/>
        </w:rPr>
        <w:t xml:space="preserve">VTA </w:t>
      </w:r>
      <w:r w:rsidRPr="0035710B">
        <w:rPr>
          <w:rFonts w:ascii="Arial" w:hAnsi="Arial" w:cs="Arial"/>
          <w:color w:val="000000" w:themeColor="text1"/>
        </w:rPr>
        <w:t>fields that are not mandatory will not prevent MSC</w:t>
      </w:r>
      <w:r>
        <w:rPr>
          <w:rFonts w:ascii="Arial" w:hAnsi="Arial" w:cs="Arial"/>
          <w:color w:val="000000" w:themeColor="text1"/>
        </w:rPr>
        <w:t>s</w:t>
      </w:r>
      <w:r w:rsidRPr="0035710B">
        <w:rPr>
          <w:rFonts w:ascii="Arial" w:hAnsi="Arial" w:cs="Arial"/>
          <w:color w:val="000000" w:themeColor="text1"/>
        </w:rPr>
        <w:t xml:space="preserve"> to move forward </w:t>
      </w:r>
      <w:r>
        <w:rPr>
          <w:rFonts w:ascii="Arial" w:hAnsi="Arial" w:cs="Arial"/>
          <w:color w:val="000000" w:themeColor="text1"/>
        </w:rPr>
        <w:t xml:space="preserve">with the claim </w:t>
      </w:r>
      <w:r w:rsidRPr="0035710B">
        <w:rPr>
          <w:rFonts w:ascii="Arial" w:hAnsi="Arial" w:cs="Arial"/>
          <w:color w:val="000000" w:themeColor="text1"/>
        </w:rPr>
        <w:t xml:space="preserve">if </w:t>
      </w:r>
      <w:r>
        <w:rPr>
          <w:rFonts w:ascii="Arial" w:hAnsi="Arial" w:cs="Arial"/>
          <w:color w:val="000000" w:themeColor="text1"/>
        </w:rPr>
        <w:t xml:space="preserve">that data </w:t>
      </w:r>
      <w:r w:rsidRPr="0035710B">
        <w:rPr>
          <w:rFonts w:ascii="Arial" w:hAnsi="Arial" w:cs="Arial"/>
          <w:color w:val="000000" w:themeColor="text1"/>
        </w:rPr>
        <w:t xml:space="preserve">is not provided. However, </w:t>
      </w:r>
      <w:r>
        <w:rPr>
          <w:rFonts w:ascii="Arial" w:hAnsi="Arial" w:cs="Arial"/>
          <w:color w:val="000000" w:themeColor="text1"/>
        </w:rPr>
        <w:t xml:space="preserve">all </w:t>
      </w:r>
      <w:r w:rsidRPr="00315020">
        <w:rPr>
          <w:rFonts w:ascii="Arial" w:hAnsi="Arial" w:cs="Arial"/>
          <w:i/>
          <w:iCs/>
          <w:color w:val="000000" w:themeColor="text1"/>
        </w:rPr>
        <w:t>available</w:t>
      </w:r>
      <w:r>
        <w:rPr>
          <w:rFonts w:ascii="Arial" w:hAnsi="Arial" w:cs="Arial"/>
          <w:color w:val="000000" w:themeColor="text1"/>
        </w:rPr>
        <w:t xml:space="preserve"> data is required </w:t>
      </w:r>
      <w:r w:rsidRPr="00315020">
        <w:rPr>
          <w:rFonts w:ascii="Arial" w:hAnsi="Arial" w:cs="Arial"/>
          <w:color w:val="000000" w:themeColor="text1"/>
        </w:rPr>
        <w:t>to</w:t>
      </w:r>
      <w:r>
        <w:rPr>
          <w:rFonts w:ascii="Arial" w:hAnsi="Arial" w:cs="Arial"/>
          <w:b/>
          <w:bCs/>
          <w:color w:val="000000" w:themeColor="text1"/>
        </w:rPr>
        <w:t xml:space="preserve"> </w:t>
      </w:r>
      <w:r>
        <w:rPr>
          <w:rFonts w:ascii="Arial" w:hAnsi="Arial" w:cs="Arial"/>
          <w:color w:val="000000" w:themeColor="text1"/>
        </w:rPr>
        <w:t>be entered into VTA.</w:t>
      </w:r>
      <w:r w:rsidRPr="0035710B">
        <w:rPr>
          <w:rFonts w:ascii="Arial" w:hAnsi="Arial" w:cs="Arial"/>
          <w:color w:val="000000" w:themeColor="text1"/>
        </w:rPr>
        <w:t xml:space="preserve"> </w:t>
      </w:r>
      <w:r>
        <w:rPr>
          <w:rFonts w:ascii="Arial" w:hAnsi="Arial" w:cs="Arial"/>
          <w:color w:val="000000" w:themeColor="text1"/>
        </w:rPr>
        <w:t>VTA notes are an excellent way to clarify data gaps.</w:t>
      </w:r>
    </w:p>
    <w:p w14:paraId="69C36D87" w14:textId="77777777" w:rsidR="001A1163" w:rsidRDefault="001A1163" w:rsidP="001A1163">
      <w:pPr>
        <w:rPr>
          <w:rFonts w:ascii="Arial" w:hAnsi="Arial" w:cs="Arial"/>
          <w:b/>
          <w:bCs/>
          <w:color w:val="000000" w:themeColor="text1"/>
        </w:rPr>
      </w:pPr>
    </w:p>
    <w:p w14:paraId="094DCF4E" w14:textId="77777777" w:rsidR="001A1163" w:rsidRDefault="001A1163" w:rsidP="001A1163">
      <w:pPr>
        <w:rPr>
          <w:rFonts w:ascii="Arial" w:hAnsi="Arial" w:cs="Arial"/>
          <w:b/>
          <w:bCs/>
          <w:color w:val="000000" w:themeColor="text1"/>
        </w:rPr>
      </w:pPr>
      <w:bookmarkStart w:id="68" w:name="_Hlk83968683"/>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 xml:space="preserve">Is </w:t>
      </w:r>
      <w:r w:rsidRPr="00FE0E52">
        <w:rPr>
          <w:rFonts w:ascii="Arial" w:hAnsi="Arial" w:cs="Arial"/>
          <w:b/>
          <w:bCs/>
          <w:color w:val="000000" w:themeColor="text1"/>
        </w:rPr>
        <w:t xml:space="preserve">the </w:t>
      </w:r>
      <w:r w:rsidRPr="0051316A">
        <w:rPr>
          <w:rFonts w:ascii="Arial" w:hAnsi="Arial" w:cs="Arial"/>
          <w:b/>
          <w:bCs/>
          <w:color w:val="000000" w:themeColor="text1"/>
        </w:rPr>
        <w:t xml:space="preserve">Electronic Data Interchange Personal Identifier (EDIPI) </w:t>
      </w:r>
      <w:r w:rsidRPr="00FE0E52">
        <w:rPr>
          <w:rFonts w:ascii="Arial" w:hAnsi="Arial" w:cs="Arial"/>
          <w:b/>
          <w:bCs/>
          <w:color w:val="000000" w:themeColor="text1"/>
        </w:rPr>
        <w:t xml:space="preserve">going to be </w:t>
      </w:r>
      <w:proofErr w:type="gramStart"/>
      <w:r>
        <w:rPr>
          <w:rFonts w:ascii="Arial" w:hAnsi="Arial" w:cs="Arial"/>
          <w:b/>
          <w:bCs/>
          <w:color w:val="000000" w:themeColor="text1"/>
        </w:rPr>
        <w:t>similar to</w:t>
      </w:r>
      <w:proofErr w:type="gramEnd"/>
      <w:r>
        <w:rPr>
          <w:rFonts w:ascii="Arial" w:hAnsi="Arial" w:cs="Arial"/>
          <w:b/>
          <w:bCs/>
          <w:color w:val="000000" w:themeColor="text1"/>
        </w:rPr>
        <w:t xml:space="preserve"> S</w:t>
      </w:r>
      <w:r w:rsidRPr="00FE0E52">
        <w:rPr>
          <w:rFonts w:ascii="Arial" w:hAnsi="Arial" w:cs="Arial"/>
          <w:b/>
          <w:bCs/>
          <w:color w:val="000000" w:themeColor="text1"/>
        </w:rPr>
        <w:t xml:space="preserve">ocial </w:t>
      </w:r>
      <w:r>
        <w:rPr>
          <w:rFonts w:ascii="Arial" w:hAnsi="Arial" w:cs="Arial"/>
          <w:b/>
          <w:bCs/>
          <w:color w:val="000000" w:themeColor="text1"/>
        </w:rPr>
        <w:t xml:space="preserve">Security Number (SSN), needing protection because it is </w:t>
      </w:r>
      <w:r w:rsidRPr="0051316A">
        <w:rPr>
          <w:rFonts w:ascii="Arial" w:hAnsi="Arial" w:cs="Arial"/>
          <w:b/>
          <w:bCs/>
          <w:color w:val="000000" w:themeColor="text1"/>
        </w:rPr>
        <w:t>Personal Identifiable Information (PII)</w:t>
      </w:r>
      <w:r>
        <w:rPr>
          <w:rFonts w:ascii="Arial" w:hAnsi="Arial" w:cs="Arial"/>
          <w:b/>
          <w:bCs/>
          <w:color w:val="000000" w:themeColor="text1"/>
        </w:rPr>
        <w:t>?</w:t>
      </w:r>
    </w:p>
    <w:p w14:paraId="09168F19" w14:textId="77777777" w:rsidR="001A1163" w:rsidRDefault="001A1163" w:rsidP="001A1163">
      <w:pPr>
        <w:rPr>
          <w:rFonts w:ascii="Arial" w:hAnsi="Arial" w:cs="Arial"/>
          <w:b/>
          <w:bCs/>
          <w:color w:val="000000" w:themeColor="text1"/>
        </w:rPr>
      </w:pPr>
    </w:p>
    <w:p w14:paraId="417C688E" w14:textId="77777777" w:rsidR="001A1163" w:rsidRPr="00FE0E52" w:rsidRDefault="001A1163" w:rsidP="001A1163">
      <w:pPr>
        <w:rPr>
          <w:rFonts w:ascii="Arial" w:hAnsi="Arial" w:cs="Arial"/>
          <w:b/>
          <w:bCs/>
          <w:color w:val="000000" w:themeColor="text1"/>
        </w:rPr>
      </w:pPr>
      <w:r w:rsidRPr="00FE0E52">
        <w:rPr>
          <w:rFonts w:ascii="Arial" w:hAnsi="Arial" w:cs="Arial"/>
          <w:b/>
          <w:bCs/>
          <w:color w:val="000000" w:themeColor="text1"/>
        </w:rPr>
        <w:t xml:space="preserve">of if it can be shared as a VTA number that can be put in subject line and not be flagged for encryption. </w:t>
      </w:r>
    </w:p>
    <w:p w14:paraId="5CC3EB72" w14:textId="77777777" w:rsidR="001A1163" w:rsidRDefault="001A1163" w:rsidP="001A1163">
      <w:pPr>
        <w:rPr>
          <w:rFonts w:ascii="Arial" w:hAnsi="Arial" w:cs="Arial"/>
          <w:b/>
          <w:bCs/>
          <w:color w:val="000000" w:themeColor="text1"/>
        </w:rPr>
      </w:pPr>
    </w:p>
    <w:p w14:paraId="632C68C7" w14:textId="77777777" w:rsidR="001A1163"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 xml:space="preserve">DoD considers the </w:t>
      </w:r>
      <w:hyperlink r:id="rId50" w:history="1">
        <w:r w:rsidRPr="00E374C6">
          <w:rPr>
            <w:rStyle w:val="Hyperlink"/>
            <w:rFonts w:ascii="Arial" w:hAnsi="Arial" w:cs="Arial"/>
          </w:rPr>
          <w:t>EDIPI</w:t>
        </w:r>
      </w:hyperlink>
      <w:r>
        <w:rPr>
          <w:rFonts w:ascii="Arial" w:hAnsi="Arial" w:cs="Arial"/>
          <w:color w:val="000000" w:themeColor="text1"/>
        </w:rPr>
        <w:t xml:space="preserve"> to be PII and proper handling must be used. The EDIPI should not be placed into an email subject line.</w:t>
      </w:r>
    </w:p>
    <w:bookmarkEnd w:id="68"/>
    <w:p w14:paraId="39BC7781" w14:textId="77777777" w:rsidR="001A1163" w:rsidRDefault="001A1163" w:rsidP="001A1163">
      <w:pPr>
        <w:rPr>
          <w:rFonts w:ascii="Arial" w:hAnsi="Arial" w:cs="Arial"/>
          <w:b/>
          <w:bCs/>
          <w:color w:val="000000" w:themeColor="text1"/>
        </w:rPr>
      </w:pPr>
    </w:p>
    <w:p w14:paraId="0E416835" w14:textId="77777777" w:rsidR="001A1163"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Can you clarify about the CEST date having to match the PCSD in VTA?</w:t>
      </w:r>
    </w:p>
    <w:p w14:paraId="7E4772A5" w14:textId="77777777" w:rsidR="001A1163" w:rsidRDefault="001A1163" w:rsidP="001A1163">
      <w:pPr>
        <w:rPr>
          <w:rFonts w:ascii="Arial" w:hAnsi="Arial" w:cs="Arial"/>
          <w:b/>
          <w:bCs/>
          <w:color w:val="000000" w:themeColor="text1"/>
        </w:rPr>
      </w:pPr>
    </w:p>
    <w:p w14:paraId="16062964" w14:textId="77777777" w:rsidR="001A1163" w:rsidRDefault="001A1163" w:rsidP="001A1163">
      <w:pPr>
        <w:rPr>
          <w:rFonts w:ascii="Arial" w:hAnsi="Arial" w:cs="Arial"/>
          <w:b/>
          <w:bCs/>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Pr="00997800">
        <w:rPr>
          <w:rFonts w:ascii="Arial" w:hAnsi="Arial" w:cs="Arial"/>
          <w:color w:val="000000" w:themeColor="text1"/>
        </w:rPr>
        <w:t>The CEST date is the date of the CEST action.</w:t>
      </w:r>
      <w:r>
        <w:rPr>
          <w:rFonts w:ascii="Arial" w:hAnsi="Arial" w:cs="Arial"/>
          <w:color w:val="000000" w:themeColor="text1"/>
        </w:rPr>
        <w:t xml:space="preserve">  </w:t>
      </w:r>
      <w:hyperlink r:id="rId51" w:anchor="3c" w:history="1">
        <w:r w:rsidRPr="008F461D">
          <w:rPr>
            <w:rStyle w:val="Hyperlink"/>
            <w:rFonts w:ascii="Arial" w:hAnsi="Arial" w:cs="Arial"/>
          </w:rPr>
          <w:t>M21-1, X.i.</w:t>
        </w:r>
        <w:proofErr w:type="gramStart"/>
        <w:r w:rsidRPr="008F461D">
          <w:rPr>
            <w:rStyle w:val="Hyperlink"/>
            <w:rFonts w:ascii="Arial" w:hAnsi="Arial" w:cs="Arial"/>
          </w:rPr>
          <w:t>6.E.</w:t>
        </w:r>
        <w:proofErr w:type="gramEnd"/>
        <w:r w:rsidRPr="008F461D">
          <w:rPr>
            <w:rStyle w:val="Hyperlink"/>
            <w:rFonts w:ascii="Arial" w:hAnsi="Arial" w:cs="Arial"/>
          </w:rPr>
          <w:t>3.c.</w:t>
        </w:r>
      </w:hyperlink>
    </w:p>
    <w:p w14:paraId="056EA824" w14:textId="77777777" w:rsidR="001A1163" w:rsidRDefault="001A1163" w:rsidP="001A1163">
      <w:pPr>
        <w:rPr>
          <w:rFonts w:ascii="Arial" w:hAnsi="Arial" w:cs="Arial"/>
          <w:b/>
          <w:bCs/>
          <w:color w:val="000000" w:themeColor="text1"/>
        </w:rPr>
      </w:pPr>
    </w:p>
    <w:p w14:paraId="01351325" w14:textId="77777777" w:rsidR="001A1163"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BDD aspirants at TAP would like to get BDD information from the “horse’s mouth”, but OTED’s policies prevent our participation. Why are we not permitted to attend by their policies?</w:t>
      </w:r>
    </w:p>
    <w:p w14:paraId="6C2C3068" w14:textId="77777777" w:rsidR="001A1163" w:rsidRDefault="001A1163" w:rsidP="001A1163">
      <w:pPr>
        <w:rPr>
          <w:rFonts w:ascii="Arial" w:hAnsi="Arial" w:cs="Arial"/>
          <w:b/>
          <w:bCs/>
          <w:color w:val="000000" w:themeColor="text1"/>
        </w:rPr>
      </w:pPr>
    </w:p>
    <w:p w14:paraId="7649E7EF" w14:textId="71CDAA97" w:rsidR="001A1163" w:rsidRPr="0035710B"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sidR="00C07E33">
        <w:rPr>
          <w:rFonts w:ascii="Arial" w:hAnsi="Arial" w:cs="Arial"/>
          <w:color w:val="000000" w:themeColor="text1"/>
        </w:rPr>
        <w:t xml:space="preserve">We </w:t>
      </w:r>
      <w:r w:rsidR="00EF62C0">
        <w:rPr>
          <w:rFonts w:ascii="Arial" w:hAnsi="Arial" w:cs="Arial"/>
          <w:color w:val="000000" w:themeColor="text1"/>
        </w:rPr>
        <w:t xml:space="preserve">inquired </w:t>
      </w:r>
      <w:r w:rsidR="00C07E33">
        <w:rPr>
          <w:rFonts w:ascii="Arial" w:hAnsi="Arial" w:cs="Arial"/>
          <w:color w:val="000000" w:themeColor="text1"/>
        </w:rPr>
        <w:t xml:space="preserve">with the Office of Transition and Economic Development (OTED) who confirmed, MSCs may introduce themselves at TAP sessions after proper coordination with the TAP manager and Benefits Advisor. We recommend </w:t>
      </w:r>
      <w:r>
        <w:rPr>
          <w:rFonts w:ascii="Arial" w:hAnsi="Arial" w:cs="Arial"/>
          <w:color w:val="000000" w:themeColor="text1"/>
        </w:rPr>
        <w:t>intake site</w:t>
      </w:r>
      <w:r w:rsidR="00EF62C0">
        <w:rPr>
          <w:rFonts w:ascii="Arial" w:hAnsi="Arial" w:cs="Arial"/>
          <w:color w:val="000000" w:themeColor="text1"/>
        </w:rPr>
        <w:t>s</w:t>
      </w:r>
      <w:r>
        <w:rPr>
          <w:rFonts w:ascii="Arial" w:hAnsi="Arial" w:cs="Arial"/>
          <w:color w:val="000000" w:themeColor="text1"/>
        </w:rPr>
        <w:t xml:space="preserve"> leave contact information and BDD material (</w:t>
      </w:r>
      <w:hyperlink r:id="rId52" w:history="1">
        <w:r w:rsidRPr="009707BA">
          <w:rPr>
            <w:rStyle w:val="Hyperlink"/>
            <w:rFonts w:ascii="Arial" w:hAnsi="Arial" w:cs="Arial"/>
          </w:rPr>
          <w:t>Fact Sheet</w:t>
        </w:r>
      </w:hyperlink>
      <w:r>
        <w:rPr>
          <w:rFonts w:ascii="Arial" w:hAnsi="Arial" w:cs="Arial"/>
          <w:color w:val="000000" w:themeColor="text1"/>
        </w:rPr>
        <w:t>/flyer) for attendees.</w:t>
      </w:r>
    </w:p>
    <w:p w14:paraId="0C53C59F" w14:textId="77777777" w:rsidR="001A1163" w:rsidRPr="00FE0E52" w:rsidRDefault="001A1163" w:rsidP="001A1163">
      <w:pPr>
        <w:rPr>
          <w:rFonts w:ascii="Arial" w:hAnsi="Arial" w:cs="Arial"/>
          <w:b/>
          <w:bCs/>
          <w:color w:val="000000" w:themeColor="text1"/>
        </w:rPr>
      </w:pPr>
    </w:p>
    <w:p w14:paraId="04D119BD" w14:textId="77777777" w:rsidR="001A1163" w:rsidRPr="00FE0E52" w:rsidRDefault="001A1163" w:rsidP="001A1163">
      <w:pPr>
        <w:rPr>
          <w:rFonts w:ascii="Arial" w:hAnsi="Arial" w:cs="Arial"/>
          <w:b/>
          <w:bCs/>
          <w:color w:val="000000" w:themeColor="text1"/>
        </w:rPr>
      </w:pPr>
      <w:r>
        <w:rPr>
          <w:rFonts w:ascii="Arial" w:hAnsi="Arial" w:cs="Arial"/>
          <w:b/>
          <w:bCs/>
          <w:color w:val="000000" w:themeColor="text1"/>
        </w:rPr>
        <w:t>Question:</w:t>
      </w:r>
      <w:r w:rsidRPr="00FE0E52">
        <w:rPr>
          <w:rFonts w:ascii="Arial" w:hAnsi="Arial" w:cs="Arial"/>
          <w:b/>
          <w:bCs/>
          <w:color w:val="000000" w:themeColor="text1"/>
        </w:rPr>
        <w:t xml:space="preserve"> </w:t>
      </w:r>
      <w:r>
        <w:rPr>
          <w:rFonts w:ascii="Arial" w:hAnsi="Arial" w:cs="Arial"/>
          <w:b/>
          <w:bCs/>
          <w:color w:val="000000" w:themeColor="text1"/>
        </w:rPr>
        <w:t xml:space="preserve">Is </w:t>
      </w:r>
      <w:r w:rsidRPr="00FE0E52">
        <w:rPr>
          <w:rFonts w:ascii="Arial" w:hAnsi="Arial" w:cs="Arial"/>
          <w:b/>
          <w:bCs/>
          <w:color w:val="000000" w:themeColor="text1"/>
        </w:rPr>
        <w:t xml:space="preserve">there a way to clean up contentions in VBMS or VA.gov? </w:t>
      </w:r>
    </w:p>
    <w:p w14:paraId="64D52B3E" w14:textId="77777777" w:rsidR="001A1163" w:rsidRDefault="001A1163" w:rsidP="001A1163">
      <w:pPr>
        <w:rPr>
          <w:rFonts w:ascii="Arial" w:hAnsi="Arial" w:cs="Arial"/>
          <w:b/>
          <w:bCs/>
          <w:color w:val="000000" w:themeColor="text1"/>
        </w:rPr>
      </w:pPr>
    </w:p>
    <w:p w14:paraId="60E8E394" w14:textId="77777777" w:rsidR="001A1163" w:rsidRPr="0035710B" w:rsidRDefault="001A1163" w:rsidP="001A1163">
      <w:pPr>
        <w:rPr>
          <w:rFonts w:ascii="Arial" w:hAnsi="Arial" w:cs="Arial"/>
          <w:color w:val="000000" w:themeColor="text1"/>
        </w:rPr>
      </w:pPr>
      <w:r>
        <w:rPr>
          <w:rFonts w:ascii="Arial" w:hAnsi="Arial" w:cs="Arial"/>
          <w:b/>
          <w:bCs/>
          <w:color w:val="000000" w:themeColor="text1"/>
        </w:rPr>
        <w:t>Answer:</w:t>
      </w:r>
      <w:r w:rsidRPr="00FE0E52">
        <w:rPr>
          <w:rFonts w:ascii="Arial" w:hAnsi="Arial" w:cs="Arial"/>
          <w:b/>
          <w:bCs/>
          <w:color w:val="000000" w:themeColor="text1"/>
        </w:rPr>
        <w:t xml:space="preserve"> </w:t>
      </w:r>
      <w:r>
        <w:rPr>
          <w:rFonts w:ascii="Arial" w:hAnsi="Arial" w:cs="Arial"/>
          <w:color w:val="000000" w:themeColor="text1"/>
        </w:rPr>
        <w:t xml:space="preserve">VA.gov currently has 834 available contentions that a user may select. These were chosen after field testing with actual claimants, being mindful of their understanding of medical terms. </w:t>
      </w:r>
    </w:p>
    <w:p w14:paraId="616FA0D8" w14:textId="77777777" w:rsidR="001A1163" w:rsidRDefault="001A1163" w:rsidP="001A1163">
      <w:pPr>
        <w:rPr>
          <w:rFonts w:ascii="Arial" w:hAnsi="Arial" w:cs="Arial"/>
          <w:b/>
          <w:bCs/>
          <w:color w:val="000000" w:themeColor="text1"/>
        </w:rPr>
      </w:pPr>
    </w:p>
    <w:p w14:paraId="127A76E2" w14:textId="37F7FA08" w:rsidR="001A1163" w:rsidRPr="00490457" w:rsidRDefault="001A1163" w:rsidP="001A1163">
      <w:pPr>
        <w:rPr>
          <w:rFonts w:ascii="Arial" w:hAnsi="Arial" w:cs="Arial"/>
          <w:b/>
          <w:bCs/>
          <w:color w:val="000000" w:themeColor="text1"/>
        </w:rPr>
      </w:pPr>
      <w:r>
        <w:rPr>
          <w:rFonts w:ascii="Arial" w:hAnsi="Arial" w:cs="Arial"/>
          <w:b/>
          <w:bCs/>
          <w:color w:val="000000" w:themeColor="text1"/>
        </w:rPr>
        <w:t>Question:</w:t>
      </w:r>
      <w:r>
        <w:rPr>
          <w:rFonts w:ascii="Arial" w:hAnsi="Arial" w:cs="Arial"/>
          <w:color w:val="000000" w:themeColor="text1"/>
        </w:rPr>
        <w:t xml:space="preserve"> </w:t>
      </w:r>
      <w:r>
        <w:rPr>
          <w:rFonts w:ascii="Arial" w:hAnsi="Arial" w:cs="Arial"/>
          <w:b/>
          <w:bCs/>
          <w:color w:val="000000" w:themeColor="text1"/>
        </w:rPr>
        <w:t xml:space="preserve">Can we do some type of surveys in TAP sessions to assess </w:t>
      </w:r>
      <w:r w:rsidR="00F37D81">
        <w:rPr>
          <w:rFonts w:ascii="Arial" w:hAnsi="Arial" w:cs="Arial"/>
          <w:b/>
          <w:bCs/>
          <w:color w:val="000000" w:themeColor="text1"/>
        </w:rPr>
        <w:t>SMs</w:t>
      </w:r>
      <w:r w:rsidR="00EC547D">
        <w:rPr>
          <w:rFonts w:ascii="Arial" w:hAnsi="Arial" w:cs="Arial"/>
          <w:b/>
          <w:bCs/>
          <w:color w:val="000000" w:themeColor="text1"/>
        </w:rPr>
        <w:t xml:space="preserve"> </w:t>
      </w:r>
      <w:r>
        <w:rPr>
          <w:rFonts w:ascii="Arial" w:hAnsi="Arial" w:cs="Arial"/>
          <w:b/>
          <w:bCs/>
          <w:color w:val="000000" w:themeColor="text1"/>
        </w:rPr>
        <w:t>access to MSCs for BDD claims assistance?</w:t>
      </w:r>
    </w:p>
    <w:p w14:paraId="7F2F6B9A" w14:textId="77777777" w:rsidR="001A1163" w:rsidRDefault="001A1163" w:rsidP="001A1163">
      <w:pPr>
        <w:rPr>
          <w:rFonts w:ascii="Arial" w:hAnsi="Arial" w:cs="Arial"/>
          <w:b/>
          <w:bCs/>
          <w:color w:val="000000" w:themeColor="text1"/>
        </w:rPr>
      </w:pPr>
    </w:p>
    <w:p w14:paraId="593FF94A" w14:textId="77777777" w:rsidR="001A1163" w:rsidRPr="00C817E2" w:rsidRDefault="001A1163" w:rsidP="001A1163">
      <w:pPr>
        <w:rPr>
          <w:rFonts w:ascii="Arial" w:hAnsi="Arial" w:cs="Arial"/>
          <w:color w:val="000000" w:themeColor="text1"/>
        </w:rPr>
      </w:pPr>
      <w:r>
        <w:rPr>
          <w:rFonts w:ascii="Arial" w:hAnsi="Arial" w:cs="Arial"/>
          <w:b/>
          <w:bCs/>
          <w:color w:val="000000" w:themeColor="text1"/>
        </w:rPr>
        <w:t xml:space="preserve">Answer: </w:t>
      </w:r>
      <w:r>
        <w:rPr>
          <w:rFonts w:ascii="Arial" w:hAnsi="Arial" w:cs="Arial"/>
          <w:color w:val="000000" w:themeColor="text1"/>
        </w:rPr>
        <w:t xml:space="preserve">We will </w:t>
      </w:r>
      <w:proofErr w:type="gramStart"/>
      <w:r>
        <w:rPr>
          <w:rFonts w:ascii="Arial" w:hAnsi="Arial" w:cs="Arial"/>
          <w:color w:val="000000" w:themeColor="text1"/>
        </w:rPr>
        <w:t>look into</w:t>
      </w:r>
      <w:proofErr w:type="gramEnd"/>
      <w:r>
        <w:rPr>
          <w:rFonts w:ascii="Arial" w:hAnsi="Arial" w:cs="Arial"/>
          <w:color w:val="000000" w:themeColor="text1"/>
        </w:rPr>
        <w:t xml:space="preserve"> this option and feasibility.</w:t>
      </w:r>
    </w:p>
    <w:p w14:paraId="064B7FF3" w14:textId="77777777" w:rsidR="001A1163" w:rsidRDefault="001A1163" w:rsidP="001A1163">
      <w:pPr>
        <w:rPr>
          <w:rFonts w:ascii="Arial" w:hAnsi="Arial" w:cs="Arial"/>
          <w:b/>
          <w:bCs/>
          <w:color w:val="000000" w:themeColor="text1"/>
        </w:rPr>
      </w:pPr>
    </w:p>
    <w:p w14:paraId="19784E9E" w14:textId="38943F25" w:rsidR="001A1163" w:rsidRDefault="001A1163" w:rsidP="001A1163">
      <w:pPr>
        <w:rPr>
          <w:rFonts w:ascii="Arial" w:hAnsi="Arial" w:cs="Arial"/>
          <w:b/>
          <w:bCs/>
          <w:color w:val="000000" w:themeColor="text1"/>
        </w:rPr>
      </w:pPr>
      <w:r>
        <w:rPr>
          <w:rFonts w:ascii="Arial" w:hAnsi="Arial" w:cs="Arial"/>
          <w:b/>
          <w:bCs/>
          <w:color w:val="000000" w:themeColor="text1"/>
        </w:rPr>
        <w:t>Q</w:t>
      </w:r>
      <w:r w:rsidR="00D81334">
        <w:rPr>
          <w:rFonts w:ascii="Arial" w:hAnsi="Arial" w:cs="Arial"/>
          <w:b/>
          <w:bCs/>
          <w:color w:val="000000" w:themeColor="text1"/>
        </w:rPr>
        <w:t>uestion</w:t>
      </w:r>
      <w:r>
        <w:rPr>
          <w:rFonts w:ascii="Arial" w:hAnsi="Arial" w:cs="Arial"/>
          <w:b/>
          <w:bCs/>
          <w:color w:val="000000" w:themeColor="text1"/>
        </w:rPr>
        <w:t>: Can we stipulate in our outreach material what qualifying STRs are? We are getting only TRICARE On-Line (TOL) records for example.</w:t>
      </w:r>
    </w:p>
    <w:p w14:paraId="376CC5DC" w14:textId="77777777" w:rsidR="001A1163" w:rsidRPr="0051014D" w:rsidRDefault="001A1163" w:rsidP="001A1163">
      <w:pPr>
        <w:rPr>
          <w:rFonts w:ascii="Arial" w:hAnsi="Arial" w:cs="Arial"/>
          <w:b/>
          <w:bCs/>
          <w:color w:val="000000" w:themeColor="text1"/>
        </w:rPr>
      </w:pPr>
    </w:p>
    <w:p w14:paraId="62EF672E" w14:textId="06AEF92B" w:rsidR="001A1163" w:rsidRPr="0051014D" w:rsidRDefault="001A1163" w:rsidP="001A1163">
      <w:pPr>
        <w:rPr>
          <w:rFonts w:ascii="Arial" w:hAnsi="Arial" w:cs="Arial"/>
          <w:color w:val="000000" w:themeColor="text1"/>
        </w:rPr>
      </w:pPr>
      <w:r>
        <w:rPr>
          <w:rFonts w:ascii="Arial" w:hAnsi="Arial" w:cs="Arial"/>
          <w:b/>
          <w:bCs/>
          <w:color w:val="000000" w:themeColor="text1"/>
        </w:rPr>
        <w:t>A</w:t>
      </w:r>
      <w:r w:rsidR="00D81334">
        <w:rPr>
          <w:rFonts w:ascii="Arial" w:hAnsi="Arial" w:cs="Arial"/>
          <w:b/>
          <w:bCs/>
          <w:color w:val="000000" w:themeColor="text1"/>
        </w:rPr>
        <w:t>nswer</w:t>
      </w:r>
      <w:r>
        <w:rPr>
          <w:rFonts w:ascii="Arial" w:hAnsi="Arial" w:cs="Arial"/>
          <w:b/>
          <w:bCs/>
          <w:color w:val="000000" w:themeColor="text1"/>
        </w:rPr>
        <w:t xml:space="preserve">: </w:t>
      </w:r>
      <w:r>
        <w:rPr>
          <w:rFonts w:ascii="Arial" w:hAnsi="Arial" w:cs="Arial"/>
          <w:color w:val="000000" w:themeColor="text1"/>
        </w:rPr>
        <w:t xml:space="preserve">We are currently updating our </w:t>
      </w:r>
      <w:hyperlink r:id="rId53" w:history="1">
        <w:r w:rsidRPr="008D3881">
          <w:rPr>
            <w:rStyle w:val="Hyperlink"/>
            <w:rFonts w:ascii="Arial" w:hAnsi="Arial" w:cs="Arial"/>
          </w:rPr>
          <w:t>BDD Fact Sheet</w:t>
        </w:r>
      </w:hyperlink>
      <w:r>
        <w:rPr>
          <w:rFonts w:ascii="Arial" w:hAnsi="Arial" w:cs="Arial"/>
          <w:color w:val="000000" w:themeColor="text1"/>
        </w:rPr>
        <w:t xml:space="preserve"> with additional STR descriptions. Four Military Treatment Facilities (MTFs) were identified as not providing AHLTA records to separating members. This staff contacted our DoD counterparts who in turn conducted site visits to enforce proper Release of Information guidance. DoD confirmed </w:t>
      </w:r>
      <w:r w:rsidR="00F37D81">
        <w:rPr>
          <w:rFonts w:ascii="Arial" w:hAnsi="Arial" w:cs="Arial"/>
          <w:color w:val="000000" w:themeColor="text1"/>
        </w:rPr>
        <w:t>they</w:t>
      </w:r>
      <w:r>
        <w:rPr>
          <w:rFonts w:ascii="Arial" w:hAnsi="Arial" w:cs="Arial"/>
          <w:color w:val="000000" w:themeColor="text1"/>
        </w:rPr>
        <w:t xml:space="preserve"> </w:t>
      </w:r>
      <w:r w:rsidRPr="006C3FD7">
        <w:rPr>
          <w:rFonts w:ascii="Arial" w:hAnsi="Arial" w:cs="Arial"/>
          <w:color w:val="000000" w:themeColor="text1"/>
        </w:rPr>
        <w:t>have not made a change in polic</w:t>
      </w:r>
      <w:r>
        <w:rPr>
          <w:rFonts w:ascii="Arial" w:hAnsi="Arial" w:cs="Arial"/>
          <w:color w:val="000000" w:themeColor="text1"/>
        </w:rPr>
        <w:t>y on providing STRs.</w:t>
      </w:r>
    </w:p>
    <w:p w14:paraId="15563CE2" w14:textId="77777777" w:rsidR="001A1163" w:rsidRDefault="001A1163" w:rsidP="001A1163">
      <w:pPr>
        <w:rPr>
          <w:rFonts w:ascii="Arial" w:hAnsi="Arial" w:cs="Arial"/>
          <w:b/>
          <w:bCs/>
          <w:color w:val="000000" w:themeColor="text1"/>
        </w:rPr>
      </w:pPr>
    </w:p>
    <w:p w14:paraId="286A7688" w14:textId="77777777" w:rsidR="001A1163" w:rsidRDefault="001A1163" w:rsidP="001A1163">
      <w:pPr>
        <w:rPr>
          <w:rFonts w:ascii="Arial" w:hAnsi="Arial" w:cs="Arial"/>
          <w:b/>
          <w:bCs/>
          <w:color w:val="000000" w:themeColor="text1"/>
        </w:rPr>
      </w:pPr>
      <w:r>
        <w:rPr>
          <w:rFonts w:ascii="Arial" w:hAnsi="Arial" w:cs="Arial"/>
          <w:b/>
          <w:bCs/>
          <w:color w:val="000000" w:themeColor="text1"/>
        </w:rPr>
        <w:t>Question: Is there any other way to log onto VTA? I’m only able to log onto VTA by clearing my browser cookies and cache, which in turn logs me out of VBMS.</w:t>
      </w:r>
    </w:p>
    <w:p w14:paraId="1751FD60" w14:textId="77777777" w:rsidR="001A1163" w:rsidRDefault="001A1163" w:rsidP="001A1163">
      <w:pPr>
        <w:rPr>
          <w:rFonts w:ascii="Arial" w:hAnsi="Arial" w:cs="Arial"/>
          <w:b/>
          <w:bCs/>
          <w:color w:val="000000" w:themeColor="text1"/>
        </w:rPr>
      </w:pPr>
    </w:p>
    <w:p w14:paraId="3F7207AB" w14:textId="77777777" w:rsidR="001A1163" w:rsidRDefault="001A1163" w:rsidP="001A1163">
      <w:pPr>
        <w:rPr>
          <w:rFonts w:ascii="Arial" w:hAnsi="Arial" w:cs="Arial"/>
          <w:b/>
          <w:bCs/>
          <w:color w:val="000000" w:themeColor="text1"/>
        </w:rPr>
      </w:pPr>
      <w:r>
        <w:rPr>
          <w:rFonts w:ascii="Arial" w:hAnsi="Arial" w:cs="Arial"/>
          <w:b/>
          <w:bCs/>
          <w:color w:val="000000" w:themeColor="text1"/>
        </w:rPr>
        <w:t xml:space="preserve">Answer: </w:t>
      </w:r>
      <w:r w:rsidRPr="00E36EBB">
        <w:rPr>
          <w:rFonts w:ascii="Arial" w:hAnsi="Arial" w:cs="Arial"/>
          <w:color w:val="000000" w:themeColor="text1"/>
        </w:rPr>
        <w:t>Pro</w:t>
      </w:r>
      <w:r>
        <w:rPr>
          <w:rFonts w:ascii="Arial" w:hAnsi="Arial" w:cs="Arial"/>
          <w:color w:val="000000" w:themeColor="text1"/>
        </w:rPr>
        <w:t xml:space="preserve">grammers recommend clearing cache periodically. </w:t>
      </w:r>
    </w:p>
    <w:p w14:paraId="149D0304" w14:textId="77777777" w:rsidR="001A1163" w:rsidRDefault="001A1163" w:rsidP="001A1163">
      <w:pPr>
        <w:rPr>
          <w:rFonts w:ascii="Arial" w:hAnsi="Arial" w:cs="Arial"/>
          <w:b/>
          <w:bCs/>
          <w:color w:val="000000" w:themeColor="text1"/>
        </w:rPr>
      </w:pPr>
    </w:p>
    <w:p w14:paraId="66896666" w14:textId="77777777" w:rsidR="001A1163" w:rsidRDefault="001A1163" w:rsidP="001A1163">
      <w:pPr>
        <w:rPr>
          <w:rFonts w:ascii="Arial" w:hAnsi="Arial" w:cs="Arial"/>
          <w:b/>
          <w:bCs/>
          <w:color w:val="000000" w:themeColor="text1"/>
        </w:rPr>
      </w:pPr>
      <w:r>
        <w:rPr>
          <w:rFonts w:ascii="Arial" w:hAnsi="Arial" w:cs="Arial"/>
          <w:b/>
          <w:bCs/>
          <w:color w:val="000000" w:themeColor="text1"/>
        </w:rPr>
        <w:t>Question: Unsure how to address BDD National Guard claimants requiring in-service ratings who have an IDES Proposed Rating already in VBMS-R and user is being requested “Do you want to override?”</w:t>
      </w:r>
    </w:p>
    <w:p w14:paraId="402A4EDE" w14:textId="77777777" w:rsidR="001A1163" w:rsidRDefault="001A1163" w:rsidP="001A1163">
      <w:pPr>
        <w:rPr>
          <w:rFonts w:ascii="Arial" w:hAnsi="Arial" w:cs="Arial"/>
          <w:b/>
          <w:bCs/>
          <w:color w:val="000000" w:themeColor="text1"/>
        </w:rPr>
      </w:pPr>
    </w:p>
    <w:p w14:paraId="32205F22" w14:textId="77777777" w:rsidR="001A1163" w:rsidRPr="00C928C0" w:rsidRDefault="001A1163" w:rsidP="001A1163">
      <w:pPr>
        <w:rPr>
          <w:rFonts w:ascii="Arial" w:hAnsi="Arial" w:cs="Arial"/>
          <w:color w:val="000000" w:themeColor="text1"/>
        </w:rPr>
      </w:pPr>
      <w:r>
        <w:rPr>
          <w:rFonts w:ascii="Arial" w:hAnsi="Arial" w:cs="Arial"/>
          <w:b/>
          <w:bCs/>
          <w:color w:val="000000" w:themeColor="text1"/>
        </w:rPr>
        <w:t xml:space="preserve">Answer: </w:t>
      </w:r>
      <w:r>
        <w:rPr>
          <w:rFonts w:ascii="Arial" w:hAnsi="Arial" w:cs="Arial"/>
          <w:color w:val="000000" w:themeColor="text1"/>
        </w:rPr>
        <w:t xml:space="preserve">DRAS raters were reminded to not use Special Issue of “IDES Deferral” prior to being ready for release </w:t>
      </w:r>
      <w:proofErr w:type="gramStart"/>
      <w:r>
        <w:rPr>
          <w:rFonts w:ascii="Arial" w:hAnsi="Arial" w:cs="Arial"/>
          <w:color w:val="000000" w:themeColor="text1"/>
        </w:rPr>
        <w:t>in order for</w:t>
      </w:r>
      <w:proofErr w:type="gramEnd"/>
      <w:r>
        <w:rPr>
          <w:rFonts w:ascii="Arial" w:hAnsi="Arial" w:cs="Arial"/>
          <w:color w:val="000000" w:themeColor="text1"/>
        </w:rPr>
        <w:t xml:space="preserve"> claim to remain on station and prevent improper NWQ routing.</w:t>
      </w:r>
    </w:p>
    <w:p w14:paraId="1EEE75F1" w14:textId="77777777" w:rsidR="001A1163" w:rsidRDefault="001A1163" w:rsidP="001A1163">
      <w:pPr>
        <w:rPr>
          <w:rFonts w:ascii="Arial" w:hAnsi="Arial" w:cs="Arial"/>
          <w:b/>
          <w:bCs/>
          <w:color w:val="000000" w:themeColor="text1"/>
        </w:rPr>
      </w:pPr>
    </w:p>
    <w:p w14:paraId="3D2F692E" w14:textId="77777777" w:rsidR="001A1163" w:rsidRPr="00FA5352" w:rsidRDefault="001A1163" w:rsidP="001A1163">
      <w:pPr>
        <w:rPr>
          <w:rFonts w:ascii="Arial" w:hAnsi="Arial" w:cs="Arial"/>
          <w:b/>
          <w:bCs/>
          <w:i/>
          <w:iCs/>
          <w:color w:val="000000" w:themeColor="text1"/>
          <w:sz w:val="28"/>
          <w:szCs w:val="28"/>
          <w:u w:val="single"/>
        </w:rPr>
      </w:pPr>
      <w:r w:rsidRPr="00FA5352">
        <w:rPr>
          <w:rFonts w:ascii="Arial" w:hAnsi="Arial" w:cs="Arial"/>
          <w:b/>
          <w:bCs/>
          <w:i/>
          <w:iCs/>
          <w:color w:val="000000" w:themeColor="text1"/>
          <w:sz w:val="28"/>
          <w:szCs w:val="28"/>
          <w:u w:val="single"/>
        </w:rPr>
        <w:t xml:space="preserve">Program Enhancements </w:t>
      </w:r>
    </w:p>
    <w:p w14:paraId="5EE2E040" w14:textId="77777777" w:rsidR="001A1163" w:rsidRDefault="001A1163" w:rsidP="001A1163">
      <w:pPr>
        <w:rPr>
          <w:rFonts w:ascii="Arial" w:hAnsi="Arial" w:cs="Arial"/>
          <w:b/>
          <w:bCs/>
          <w:color w:val="000000" w:themeColor="text1"/>
        </w:rPr>
      </w:pPr>
    </w:p>
    <w:p w14:paraId="40C1EF96" w14:textId="0A98D03F" w:rsidR="001A1163" w:rsidRDefault="001A1163" w:rsidP="001A1163">
      <w:pPr>
        <w:rPr>
          <w:rFonts w:ascii="Arial" w:hAnsi="Arial" w:cs="Arial"/>
          <w:b/>
          <w:bCs/>
          <w:color w:val="000000" w:themeColor="text1"/>
        </w:rPr>
      </w:pPr>
      <w:r>
        <w:rPr>
          <w:rFonts w:ascii="Arial" w:hAnsi="Arial" w:cs="Arial"/>
          <w:b/>
          <w:bCs/>
          <w:color w:val="000000" w:themeColor="text1"/>
        </w:rPr>
        <w:t>Q</w:t>
      </w:r>
      <w:r w:rsidR="00D81334">
        <w:rPr>
          <w:rFonts w:ascii="Arial" w:hAnsi="Arial" w:cs="Arial"/>
          <w:b/>
          <w:bCs/>
          <w:color w:val="000000" w:themeColor="text1"/>
        </w:rPr>
        <w:t>uestion</w:t>
      </w:r>
      <w:r>
        <w:rPr>
          <w:rFonts w:ascii="Arial" w:hAnsi="Arial" w:cs="Arial"/>
          <w:b/>
          <w:bCs/>
          <w:color w:val="000000" w:themeColor="text1"/>
        </w:rPr>
        <w:t xml:space="preserve">: Is there </w:t>
      </w:r>
      <w:r w:rsidRPr="0051014D">
        <w:rPr>
          <w:rFonts w:ascii="Arial" w:hAnsi="Arial" w:cs="Arial"/>
          <w:b/>
          <w:bCs/>
          <w:color w:val="000000" w:themeColor="text1"/>
        </w:rPr>
        <w:t>any way a poster or communicational product with BDD information</w:t>
      </w:r>
      <w:r>
        <w:rPr>
          <w:rFonts w:ascii="Arial" w:hAnsi="Arial" w:cs="Arial"/>
          <w:b/>
          <w:bCs/>
          <w:color w:val="000000" w:themeColor="text1"/>
        </w:rPr>
        <w:t xml:space="preserve"> can be created</w:t>
      </w:r>
      <w:r w:rsidRPr="0051014D">
        <w:rPr>
          <w:rFonts w:ascii="Arial" w:hAnsi="Arial" w:cs="Arial"/>
          <w:b/>
          <w:bCs/>
          <w:color w:val="000000" w:themeColor="text1"/>
        </w:rPr>
        <w:t xml:space="preserve">? </w:t>
      </w:r>
    </w:p>
    <w:p w14:paraId="6B111C64" w14:textId="77777777" w:rsidR="001A1163" w:rsidRPr="0051014D" w:rsidRDefault="001A1163" w:rsidP="001A1163">
      <w:pPr>
        <w:rPr>
          <w:rFonts w:ascii="Arial" w:hAnsi="Arial" w:cs="Arial"/>
          <w:b/>
          <w:bCs/>
          <w:color w:val="000000" w:themeColor="text1"/>
        </w:rPr>
      </w:pPr>
    </w:p>
    <w:p w14:paraId="0A7B0C70" w14:textId="2379BFE7" w:rsidR="001A1163" w:rsidRDefault="001A1163" w:rsidP="001A1163">
      <w:pPr>
        <w:rPr>
          <w:rFonts w:ascii="Arial" w:hAnsi="Arial" w:cs="Arial"/>
          <w:color w:val="000000" w:themeColor="text1"/>
        </w:rPr>
      </w:pPr>
      <w:r>
        <w:rPr>
          <w:rFonts w:ascii="Arial" w:hAnsi="Arial" w:cs="Arial"/>
          <w:b/>
          <w:bCs/>
          <w:color w:val="000000" w:themeColor="text1"/>
        </w:rPr>
        <w:t>A</w:t>
      </w:r>
      <w:r w:rsidR="00D81334">
        <w:rPr>
          <w:rFonts w:ascii="Arial" w:hAnsi="Arial" w:cs="Arial"/>
          <w:b/>
          <w:bCs/>
          <w:color w:val="000000" w:themeColor="text1"/>
        </w:rPr>
        <w:t>nswer</w:t>
      </w:r>
      <w:r>
        <w:rPr>
          <w:rFonts w:ascii="Arial" w:hAnsi="Arial" w:cs="Arial"/>
          <w:b/>
          <w:bCs/>
          <w:color w:val="000000" w:themeColor="text1"/>
        </w:rPr>
        <w:t xml:space="preserve">: </w:t>
      </w:r>
      <w:r>
        <w:rPr>
          <w:rFonts w:ascii="Arial" w:hAnsi="Arial" w:cs="Arial"/>
          <w:color w:val="000000" w:themeColor="text1"/>
        </w:rPr>
        <w:t>T</w:t>
      </w:r>
      <w:r w:rsidRPr="0051014D">
        <w:rPr>
          <w:rFonts w:ascii="Arial" w:hAnsi="Arial" w:cs="Arial"/>
          <w:color w:val="000000" w:themeColor="text1"/>
        </w:rPr>
        <w:t xml:space="preserve">here are BDD communication products available </w:t>
      </w:r>
      <w:r>
        <w:rPr>
          <w:rFonts w:ascii="Arial" w:hAnsi="Arial" w:cs="Arial"/>
          <w:color w:val="000000" w:themeColor="text1"/>
        </w:rPr>
        <w:t xml:space="preserve">on VA.gov and </w:t>
      </w:r>
      <w:r w:rsidRPr="0051014D">
        <w:rPr>
          <w:rFonts w:ascii="Arial" w:hAnsi="Arial" w:cs="Arial"/>
          <w:color w:val="000000" w:themeColor="text1"/>
        </w:rPr>
        <w:t>the BDD Intranet</w:t>
      </w:r>
      <w:r>
        <w:rPr>
          <w:rFonts w:ascii="Arial" w:hAnsi="Arial" w:cs="Arial"/>
          <w:color w:val="000000" w:themeColor="text1"/>
        </w:rPr>
        <w:t>. Local reproduction/distribution is encouraged. All stations are provided reproduction funds to be used as directed by local leadership. Another resource may be the military installation, TAP office, or Military Treatment Facility (MTF) graphics shop.</w:t>
      </w:r>
    </w:p>
    <w:p w14:paraId="2D98CB94" w14:textId="77777777" w:rsidR="001A1163" w:rsidRDefault="001A1163" w:rsidP="001A1163">
      <w:pPr>
        <w:rPr>
          <w:rFonts w:ascii="Arial" w:hAnsi="Arial" w:cs="Arial"/>
          <w:color w:val="000000" w:themeColor="text1"/>
        </w:rPr>
      </w:pPr>
    </w:p>
    <w:p w14:paraId="59C6AAA8" w14:textId="3F3FDBE6" w:rsidR="001A1163" w:rsidRDefault="001A1163" w:rsidP="001A1163">
      <w:pPr>
        <w:rPr>
          <w:rFonts w:ascii="Arial" w:hAnsi="Arial" w:cs="Arial"/>
          <w:b/>
          <w:bCs/>
          <w:color w:val="000000" w:themeColor="text1"/>
        </w:rPr>
      </w:pPr>
      <w:r>
        <w:rPr>
          <w:rFonts w:ascii="Arial" w:hAnsi="Arial" w:cs="Arial"/>
          <w:b/>
          <w:bCs/>
          <w:color w:val="000000" w:themeColor="text1"/>
        </w:rPr>
        <w:t>Q</w:t>
      </w:r>
      <w:r w:rsidR="00D81334">
        <w:rPr>
          <w:rFonts w:ascii="Arial" w:hAnsi="Arial" w:cs="Arial"/>
          <w:b/>
          <w:bCs/>
          <w:color w:val="000000" w:themeColor="text1"/>
        </w:rPr>
        <w:t>uestion</w:t>
      </w:r>
      <w:r>
        <w:rPr>
          <w:rFonts w:ascii="Arial" w:hAnsi="Arial" w:cs="Arial"/>
          <w:b/>
          <w:bCs/>
          <w:color w:val="000000" w:themeColor="text1"/>
        </w:rPr>
        <w:t xml:space="preserve">: </w:t>
      </w:r>
      <w:r w:rsidR="00F37D81">
        <w:rPr>
          <w:rFonts w:ascii="Arial" w:hAnsi="Arial" w:cs="Arial"/>
          <w:b/>
          <w:bCs/>
          <w:color w:val="000000" w:themeColor="text1"/>
        </w:rPr>
        <w:t>SMs</w:t>
      </w:r>
      <w:r w:rsidR="00EC547D">
        <w:rPr>
          <w:rFonts w:ascii="Arial" w:hAnsi="Arial" w:cs="Arial"/>
          <w:b/>
          <w:bCs/>
          <w:color w:val="000000" w:themeColor="text1"/>
        </w:rPr>
        <w:t xml:space="preserve"> </w:t>
      </w:r>
      <w:r w:rsidRPr="0051014D">
        <w:rPr>
          <w:rFonts w:ascii="Arial" w:hAnsi="Arial" w:cs="Arial"/>
          <w:b/>
          <w:bCs/>
          <w:color w:val="000000" w:themeColor="text1"/>
        </w:rPr>
        <w:t xml:space="preserve">are getting confused </w:t>
      </w:r>
      <w:r>
        <w:rPr>
          <w:rFonts w:ascii="Arial" w:hAnsi="Arial" w:cs="Arial"/>
          <w:b/>
          <w:bCs/>
          <w:color w:val="000000" w:themeColor="text1"/>
        </w:rPr>
        <w:t xml:space="preserve">about a memorandum that discusses </w:t>
      </w:r>
      <w:r w:rsidRPr="0051014D">
        <w:rPr>
          <w:rFonts w:ascii="Arial" w:hAnsi="Arial" w:cs="Arial"/>
          <w:b/>
          <w:bCs/>
          <w:color w:val="000000" w:themeColor="text1"/>
        </w:rPr>
        <w:t>medical records being submitted in the 90-180 days</w:t>
      </w:r>
      <w:r>
        <w:rPr>
          <w:rFonts w:ascii="Arial" w:hAnsi="Arial" w:cs="Arial"/>
          <w:b/>
          <w:bCs/>
          <w:color w:val="000000" w:themeColor="text1"/>
        </w:rPr>
        <w:t xml:space="preserve"> and delaying submitting STRs timely.</w:t>
      </w:r>
    </w:p>
    <w:p w14:paraId="358DCA38" w14:textId="77777777" w:rsidR="001A1163" w:rsidRPr="0051014D" w:rsidRDefault="001A1163" w:rsidP="001A1163">
      <w:pPr>
        <w:rPr>
          <w:rFonts w:ascii="Arial" w:hAnsi="Arial" w:cs="Arial"/>
          <w:b/>
          <w:bCs/>
          <w:color w:val="000000" w:themeColor="text1"/>
        </w:rPr>
      </w:pPr>
    </w:p>
    <w:p w14:paraId="1B93A25C" w14:textId="6A070C92" w:rsidR="001A1163" w:rsidRDefault="001A1163" w:rsidP="001A1163">
      <w:pPr>
        <w:rPr>
          <w:rFonts w:ascii="Arial" w:hAnsi="Arial" w:cs="Arial"/>
          <w:color w:val="000000" w:themeColor="text1"/>
        </w:rPr>
      </w:pPr>
      <w:r>
        <w:rPr>
          <w:rFonts w:ascii="Arial" w:hAnsi="Arial" w:cs="Arial"/>
          <w:b/>
          <w:bCs/>
          <w:color w:val="000000" w:themeColor="text1"/>
        </w:rPr>
        <w:t>A</w:t>
      </w:r>
      <w:r w:rsidR="00D81334">
        <w:rPr>
          <w:rFonts w:ascii="Arial" w:hAnsi="Arial" w:cs="Arial"/>
          <w:b/>
          <w:bCs/>
          <w:color w:val="000000" w:themeColor="text1"/>
        </w:rPr>
        <w:t>nswer</w:t>
      </w:r>
      <w:r>
        <w:rPr>
          <w:rFonts w:ascii="Arial" w:hAnsi="Arial" w:cs="Arial"/>
          <w:b/>
          <w:bCs/>
          <w:color w:val="000000" w:themeColor="text1"/>
        </w:rPr>
        <w:t xml:space="preserve">: </w:t>
      </w:r>
      <w:r w:rsidR="00F37D81">
        <w:rPr>
          <w:rFonts w:ascii="Arial" w:hAnsi="Arial" w:cs="Arial"/>
          <w:color w:val="000000" w:themeColor="text1"/>
        </w:rPr>
        <w:t>SMs</w:t>
      </w:r>
      <w:r w:rsidR="00EC547D">
        <w:rPr>
          <w:rFonts w:ascii="Arial" w:hAnsi="Arial" w:cs="Arial"/>
          <w:color w:val="000000" w:themeColor="text1"/>
        </w:rPr>
        <w:t xml:space="preserve"> </w:t>
      </w:r>
      <w:r w:rsidRPr="004525A5">
        <w:rPr>
          <w:rFonts w:ascii="Arial" w:hAnsi="Arial" w:cs="Arial"/>
          <w:color w:val="000000" w:themeColor="text1"/>
        </w:rPr>
        <w:t xml:space="preserve">should not be able to see internal memos. </w:t>
      </w:r>
      <w:r>
        <w:rPr>
          <w:rFonts w:ascii="Arial" w:hAnsi="Arial" w:cs="Arial"/>
          <w:color w:val="000000" w:themeColor="text1"/>
        </w:rPr>
        <w:t xml:space="preserve">Claims processors are encouraged to </w:t>
      </w:r>
      <w:r w:rsidRPr="004525A5">
        <w:rPr>
          <w:rFonts w:ascii="Arial" w:hAnsi="Arial" w:cs="Arial"/>
          <w:color w:val="000000" w:themeColor="text1"/>
        </w:rPr>
        <w:t xml:space="preserve">contact </w:t>
      </w:r>
      <w:r w:rsidR="00F37D81">
        <w:rPr>
          <w:rFonts w:ascii="Arial" w:hAnsi="Arial" w:cs="Arial"/>
          <w:color w:val="000000" w:themeColor="text1"/>
        </w:rPr>
        <w:t>SMs</w:t>
      </w:r>
      <w:r w:rsidR="006339D6">
        <w:rPr>
          <w:rFonts w:ascii="Arial" w:hAnsi="Arial" w:cs="Arial"/>
          <w:color w:val="000000" w:themeColor="text1"/>
        </w:rPr>
        <w:t xml:space="preserve"> </w:t>
      </w:r>
      <w:r>
        <w:rPr>
          <w:rFonts w:ascii="Arial" w:hAnsi="Arial" w:cs="Arial"/>
          <w:color w:val="000000" w:themeColor="text1"/>
        </w:rPr>
        <w:t xml:space="preserve">and </w:t>
      </w:r>
      <w:r w:rsidRPr="004525A5">
        <w:rPr>
          <w:rFonts w:ascii="Arial" w:hAnsi="Arial" w:cs="Arial"/>
          <w:color w:val="000000" w:themeColor="text1"/>
        </w:rPr>
        <w:t xml:space="preserve">request </w:t>
      </w:r>
      <w:r>
        <w:rPr>
          <w:rFonts w:ascii="Arial" w:hAnsi="Arial" w:cs="Arial"/>
          <w:color w:val="000000" w:themeColor="text1"/>
        </w:rPr>
        <w:t xml:space="preserve">any needed </w:t>
      </w:r>
      <w:r w:rsidRPr="004525A5">
        <w:rPr>
          <w:rFonts w:ascii="Arial" w:hAnsi="Arial" w:cs="Arial"/>
          <w:color w:val="000000" w:themeColor="text1"/>
        </w:rPr>
        <w:t>documents that are missing instead of waiting</w:t>
      </w:r>
      <w:r>
        <w:rPr>
          <w:rFonts w:ascii="Arial" w:hAnsi="Arial" w:cs="Arial"/>
          <w:color w:val="000000" w:themeColor="text1"/>
        </w:rPr>
        <w:t xml:space="preserve">, especially about the importance of STR submission. </w:t>
      </w:r>
    </w:p>
    <w:p w14:paraId="09C85900" w14:textId="77777777" w:rsidR="001A1163" w:rsidRPr="004525A5" w:rsidRDefault="001A1163" w:rsidP="001A1163">
      <w:pPr>
        <w:rPr>
          <w:rFonts w:ascii="Arial" w:hAnsi="Arial" w:cs="Arial"/>
          <w:color w:val="000000" w:themeColor="text1"/>
        </w:rPr>
      </w:pPr>
    </w:p>
    <w:p w14:paraId="660B039A" w14:textId="7D238872" w:rsidR="001A1163" w:rsidRPr="0051014D" w:rsidRDefault="001A1163" w:rsidP="001A1163">
      <w:pPr>
        <w:rPr>
          <w:rFonts w:ascii="Arial" w:hAnsi="Arial" w:cs="Arial"/>
          <w:b/>
          <w:bCs/>
          <w:color w:val="000000" w:themeColor="text1"/>
        </w:rPr>
      </w:pPr>
      <w:r>
        <w:rPr>
          <w:rFonts w:ascii="Arial" w:hAnsi="Arial" w:cs="Arial"/>
          <w:b/>
          <w:bCs/>
          <w:color w:val="000000" w:themeColor="text1"/>
        </w:rPr>
        <w:t>Q</w:t>
      </w:r>
      <w:r w:rsidR="00D81334">
        <w:rPr>
          <w:rFonts w:ascii="Arial" w:hAnsi="Arial" w:cs="Arial"/>
          <w:b/>
          <w:bCs/>
          <w:color w:val="000000" w:themeColor="text1"/>
        </w:rPr>
        <w:t>uestion</w:t>
      </w:r>
      <w:r>
        <w:rPr>
          <w:rFonts w:ascii="Arial" w:hAnsi="Arial" w:cs="Arial"/>
          <w:b/>
          <w:bCs/>
          <w:color w:val="000000" w:themeColor="text1"/>
        </w:rPr>
        <w:t xml:space="preserve">: Is </w:t>
      </w:r>
      <w:r w:rsidRPr="0051014D">
        <w:rPr>
          <w:rFonts w:ascii="Arial" w:hAnsi="Arial" w:cs="Arial"/>
          <w:b/>
          <w:bCs/>
          <w:color w:val="000000" w:themeColor="text1"/>
        </w:rPr>
        <w:t xml:space="preserve">there a way to make </w:t>
      </w:r>
      <w:r>
        <w:rPr>
          <w:rFonts w:ascii="Arial" w:hAnsi="Arial" w:cs="Arial"/>
          <w:b/>
          <w:bCs/>
          <w:color w:val="000000" w:themeColor="text1"/>
        </w:rPr>
        <w:t xml:space="preserve">the IDES participant POC information on </w:t>
      </w:r>
      <w:r w:rsidRPr="0051014D">
        <w:rPr>
          <w:rFonts w:ascii="Arial" w:hAnsi="Arial" w:cs="Arial"/>
          <w:b/>
          <w:bCs/>
          <w:color w:val="000000" w:themeColor="text1"/>
        </w:rPr>
        <w:t xml:space="preserve">VTA </w:t>
      </w:r>
      <w:r>
        <w:rPr>
          <w:rFonts w:ascii="Arial" w:hAnsi="Arial" w:cs="Arial"/>
          <w:b/>
          <w:bCs/>
          <w:color w:val="000000" w:themeColor="text1"/>
        </w:rPr>
        <w:t>match what is on the VA Form 21-</w:t>
      </w:r>
      <w:r w:rsidRPr="0051014D">
        <w:rPr>
          <w:rFonts w:ascii="Arial" w:hAnsi="Arial" w:cs="Arial"/>
          <w:b/>
          <w:bCs/>
          <w:color w:val="000000" w:themeColor="text1"/>
        </w:rPr>
        <w:t>0819</w:t>
      </w:r>
      <w:r>
        <w:rPr>
          <w:rFonts w:ascii="Arial" w:hAnsi="Arial" w:cs="Arial"/>
          <w:b/>
          <w:bCs/>
          <w:color w:val="000000" w:themeColor="text1"/>
        </w:rPr>
        <w:t xml:space="preserve">?  </w:t>
      </w:r>
    </w:p>
    <w:p w14:paraId="4F962A66" w14:textId="77777777" w:rsidR="001A1163" w:rsidRDefault="001A1163" w:rsidP="001A1163">
      <w:pPr>
        <w:rPr>
          <w:rFonts w:ascii="Arial" w:hAnsi="Arial" w:cs="Arial"/>
          <w:b/>
          <w:bCs/>
          <w:color w:val="000000" w:themeColor="text1"/>
        </w:rPr>
      </w:pPr>
    </w:p>
    <w:p w14:paraId="4EE563C5" w14:textId="337ABBFF" w:rsidR="001A1163" w:rsidRPr="0051014D" w:rsidRDefault="001A1163" w:rsidP="001A1163">
      <w:pPr>
        <w:rPr>
          <w:rFonts w:ascii="Arial" w:hAnsi="Arial" w:cs="Arial"/>
          <w:b/>
          <w:bCs/>
          <w:color w:val="000000" w:themeColor="text1"/>
        </w:rPr>
      </w:pPr>
      <w:r>
        <w:rPr>
          <w:rFonts w:ascii="Arial" w:hAnsi="Arial" w:cs="Arial"/>
          <w:b/>
          <w:bCs/>
          <w:color w:val="000000" w:themeColor="text1"/>
        </w:rPr>
        <w:t>A</w:t>
      </w:r>
      <w:r w:rsidR="00D81334">
        <w:rPr>
          <w:rFonts w:ascii="Arial" w:hAnsi="Arial" w:cs="Arial"/>
          <w:b/>
          <w:bCs/>
          <w:color w:val="000000" w:themeColor="text1"/>
        </w:rPr>
        <w:t>nswer</w:t>
      </w:r>
      <w:r>
        <w:rPr>
          <w:rFonts w:ascii="Arial" w:hAnsi="Arial" w:cs="Arial"/>
          <w:b/>
          <w:bCs/>
          <w:color w:val="000000" w:themeColor="text1"/>
        </w:rPr>
        <w:t xml:space="preserve">: </w:t>
      </w:r>
      <w:r>
        <w:rPr>
          <w:rFonts w:ascii="Arial" w:hAnsi="Arial" w:cs="Arial"/>
          <w:color w:val="000000" w:themeColor="text1"/>
        </w:rPr>
        <w:t xml:space="preserve">DEERS populates IDES participant POC information into VTA. </w:t>
      </w:r>
      <w:r w:rsidR="00F37D81">
        <w:rPr>
          <w:rFonts w:ascii="Arial" w:hAnsi="Arial" w:cs="Arial"/>
          <w:color w:val="000000" w:themeColor="text1"/>
        </w:rPr>
        <w:t>SMs</w:t>
      </w:r>
      <w:r w:rsidR="00EC547D">
        <w:rPr>
          <w:rFonts w:ascii="Arial" w:hAnsi="Arial" w:cs="Arial"/>
          <w:color w:val="000000" w:themeColor="text1"/>
        </w:rPr>
        <w:t xml:space="preserve"> </w:t>
      </w:r>
      <w:r>
        <w:rPr>
          <w:rFonts w:ascii="Arial" w:hAnsi="Arial" w:cs="Arial"/>
          <w:color w:val="000000" w:themeColor="text1"/>
        </w:rPr>
        <w:t xml:space="preserve">must ensure DEERS is up to date. If VTA and VA Form 21-0819 </w:t>
      </w:r>
      <w:r w:rsidRPr="004525A5">
        <w:rPr>
          <w:rFonts w:ascii="Arial" w:hAnsi="Arial" w:cs="Arial"/>
          <w:color w:val="000000" w:themeColor="text1"/>
        </w:rPr>
        <w:t xml:space="preserve">information does not match, the </w:t>
      </w:r>
      <w:r>
        <w:rPr>
          <w:rFonts w:ascii="Arial" w:hAnsi="Arial" w:cs="Arial"/>
          <w:color w:val="000000" w:themeColor="text1"/>
        </w:rPr>
        <w:t>VA Form 21-</w:t>
      </w:r>
      <w:r w:rsidRPr="004525A5">
        <w:rPr>
          <w:rFonts w:ascii="Arial" w:hAnsi="Arial" w:cs="Arial"/>
          <w:color w:val="000000" w:themeColor="text1"/>
        </w:rPr>
        <w:t xml:space="preserve">0819 data should be considered the most up to date. </w:t>
      </w:r>
    </w:p>
    <w:p w14:paraId="513158CD" w14:textId="77777777" w:rsidR="001A1163" w:rsidRDefault="001A1163" w:rsidP="001A1163">
      <w:pPr>
        <w:rPr>
          <w:rFonts w:ascii="Arial" w:hAnsi="Arial" w:cs="Arial"/>
          <w:b/>
          <w:bCs/>
          <w:color w:val="000000" w:themeColor="text1"/>
        </w:rPr>
      </w:pPr>
    </w:p>
    <w:p w14:paraId="6D28A150" w14:textId="600DCD1D" w:rsidR="001A1163" w:rsidRPr="0051014D" w:rsidRDefault="001A1163" w:rsidP="001A1163">
      <w:pPr>
        <w:rPr>
          <w:rFonts w:ascii="Arial" w:hAnsi="Arial" w:cs="Arial"/>
          <w:b/>
          <w:bCs/>
          <w:color w:val="000000" w:themeColor="text1"/>
        </w:rPr>
      </w:pPr>
      <w:r>
        <w:rPr>
          <w:rFonts w:ascii="Arial" w:hAnsi="Arial" w:cs="Arial"/>
          <w:b/>
          <w:bCs/>
          <w:color w:val="000000" w:themeColor="text1"/>
        </w:rPr>
        <w:t>Q</w:t>
      </w:r>
      <w:r w:rsidR="00D81334">
        <w:rPr>
          <w:rFonts w:ascii="Arial" w:hAnsi="Arial" w:cs="Arial"/>
          <w:b/>
          <w:bCs/>
          <w:color w:val="000000" w:themeColor="text1"/>
        </w:rPr>
        <w:t>uestion</w:t>
      </w:r>
      <w:r>
        <w:rPr>
          <w:rFonts w:ascii="Arial" w:hAnsi="Arial" w:cs="Arial"/>
          <w:b/>
          <w:bCs/>
          <w:color w:val="000000" w:themeColor="text1"/>
        </w:rPr>
        <w:t>: We are getting PEBLOs who are backdating the PCSD, are they supposed to be able to do that?</w:t>
      </w:r>
      <w:r w:rsidRPr="0051014D">
        <w:rPr>
          <w:rFonts w:ascii="Arial" w:hAnsi="Arial" w:cs="Arial"/>
          <w:b/>
          <w:bCs/>
          <w:color w:val="000000" w:themeColor="text1"/>
        </w:rPr>
        <w:t xml:space="preserve"> </w:t>
      </w:r>
    </w:p>
    <w:p w14:paraId="4AC16908" w14:textId="77777777" w:rsidR="001A1163" w:rsidRDefault="001A1163" w:rsidP="001A1163">
      <w:pPr>
        <w:rPr>
          <w:rFonts w:ascii="Arial" w:hAnsi="Arial" w:cs="Arial"/>
          <w:b/>
          <w:bCs/>
          <w:color w:val="000000" w:themeColor="text1"/>
        </w:rPr>
      </w:pPr>
    </w:p>
    <w:p w14:paraId="78E73231" w14:textId="612266A6" w:rsidR="001A1163" w:rsidRPr="00296B2C" w:rsidRDefault="001A1163" w:rsidP="001A1163">
      <w:pPr>
        <w:rPr>
          <w:rFonts w:ascii="Arial" w:hAnsi="Arial" w:cs="Arial"/>
          <w:color w:val="000000" w:themeColor="text1"/>
        </w:rPr>
      </w:pPr>
      <w:r>
        <w:rPr>
          <w:rFonts w:ascii="Arial" w:hAnsi="Arial" w:cs="Arial"/>
          <w:b/>
          <w:bCs/>
          <w:color w:val="000000" w:themeColor="text1"/>
        </w:rPr>
        <w:lastRenderedPageBreak/>
        <w:t>A</w:t>
      </w:r>
      <w:r w:rsidR="00D81334">
        <w:rPr>
          <w:rFonts w:ascii="Arial" w:hAnsi="Arial" w:cs="Arial"/>
          <w:b/>
          <w:bCs/>
          <w:color w:val="000000" w:themeColor="text1"/>
        </w:rPr>
        <w:t>nswer</w:t>
      </w:r>
      <w:r>
        <w:rPr>
          <w:rFonts w:ascii="Arial" w:hAnsi="Arial" w:cs="Arial"/>
          <w:b/>
          <w:bCs/>
          <w:color w:val="000000" w:themeColor="text1"/>
        </w:rPr>
        <w:t xml:space="preserve">: </w:t>
      </w:r>
      <w:r w:rsidRPr="00296B2C">
        <w:rPr>
          <w:rFonts w:ascii="Arial" w:hAnsi="Arial" w:cs="Arial"/>
          <w:color w:val="000000" w:themeColor="text1"/>
        </w:rPr>
        <w:t xml:space="preserve">No, in these instances communicate to </w:t>
      </w:r>
      <w:hyperlink r:id="rId54" w:history="1">
        <w:r w:rsidRPr="00296B2C">
          <w:rPr>
            <w:rStyle w:val="Hyperlink"/>
            <w:rFonts w:ascii="Arial" w:hAnsi="Arial" w:cs="Arial"/>
          </w:rPr>
          <w:t>VAVBAWAS/CO/IDES</w:t>
        </w:r>
      </w:hyperlink>
      <w:r w:rsidRPr="00296B2C">
        <w:rPr>
          <w:rFonts w:ascii="Arial" w:hAnsi="Arial" w:cs="Arial"/>
          <w:color w:val="000000" w:themeColor="text1"/>
        </w:rPr>
        <w:t xml:space="preserve"> with case ID and we will contact DoD to have that corrected.</w:t>
      </w:r>
    </w:p>
    <w:p w14:paraId="587D7D48" w14:textId="77777777" w:rsidR="001A1163" w:rsidRDefault="001A1163" w:rsidP="001A1163">
      <w:pPr>
        <w:rPr>
          <w:rFonts w:ascii="Arial" w:hAnsi="Arial" w:cs="Arial"/>
          <w:b/>
          <w:bCs/>
          <w:color w:val="000000" w:themeColor="text1"/>
        </w:rPr>
      </w:pPr>
    </w:p>
    <w:p w14:paraId="613C1A2E" w14:textId="7FC8E55D" w:rsidR="001A1163" w:rsidRDefault="001A1163" w:rsidP="001A1163">
      <w:pPr>
        <w:rPr>
          <w:rFonts w:ascii="Arial" w:hAnsi="Arial" w:cs="Arial"/>
          <w:b/>
          <w:bCs/>
          <w:color w:val="000000" w:themeColor="text1"/>
        </w:rPr>
      </w:pPr>
      <w:r>
        <w:rPr>
          <w:rFonts w:ascii="Arial" w:hAnsi="Arial" w:cs="Arial"/>
          <w:b/>
          <w:bCs/>
          <w:color w:val="000000" w:themeColor="text1"/>
        </w:rPr>
        <w:t>Q</w:t>
      </w:r>
      <w:r w:rsidR="00D81334">
        <w:rPr>
          <w:rFonts w:ascii="Arial" w:hAnsi="Arial" w:cs="Arial"/>
          <w:b/>
          <w:bCs/>
          <w:color w:val="000000" w:themeColor="text1"/>
        </w:rPr>
        <w:t>uestion</w:t>
      </w:r>
      <w:r>
        <w:rPr>
          <w:rFonts w:ascii="Arial" w:hAnsi="Arial" w:cs="Arial"/>
          <w:b/>
          <w:bCs/>
          <w:color w:val="000000" w:themeColor="text1"/>
        </w:rPr>
        <w:t>: Ho</w:t>
      </w:r>
      <w:r w:rsidRPr="0051014D">
        <w:rPr>
          <w:rFonts w:ascii="Arial" w:hAnsi="Arial" w:cs="Arial"/>
          <w:b/>
          <w:bCs/>
          <w:color w:val="000000" w:themeColor="text1"/>
        </w:rPr>
        <w:t>w long does the pilot program last?</w:t>
      </w:r>
    </w:p>
    <w:p w14:paraId="59C54D8C" w14:textId="77777777" w:rsidR="001A1163" w:rsidRPr="0051014D" w:rsidRDefault="001A1163" w:rsidP="001A1163">
      <w:pPr>
        <w:rPr>
          <w:rFonts w:ascii="Arial" w:hAnsi="Arial" w:cs="Arial"/>
          <w:b/>
          <w:bCs/>
          <w:color w:val="000000" w:themeColor="text1"/>
        </w:rPr>
      </w:pPr>
    </w:p>
    <w:p w14:paraId="013CD0D9" w14:textId="24347DEB" w:rsidR="001A1163" w:rsidRPr="00264D55" w:rsidRDefault="001A1163" w:rsidP="001A1163">
      <w:pPr>
        <w:rPr>
          <w:rFonts w:ascii="Arial" w:hAnsi="Arial" w:cs="Arial"/>
          <w:color w:val="000000" w:themeColor="text1"/>
        </w:rPr>
      </w:pPr>
      <w:r>
        <w:rPr>
          <w:rFonts w:ascii="Arial" w:hAnsi="Arial" w:cs="Arial"/>
          <w:b/>
          <w:bCs/>
          <w:color w:val="000000" w:themeColor="text1"/>
        </w:rPr>
        <w:t>A</w:t>
      </w:r>
      <w:r w:rsidR="00D81334">
        <w:rPr>
          <w:rFonts w:ascii="Arial" w:hAnsi="Arial" w:cs="Arial"/>
          <w:b/>
          <w:bCs/>
          <w:color w:val="000000" w:themeColor="text1"/>
        </w:rPr>
        <w:t>nswer</w:t>
      </w:r>
      <w:r>
        <w:rPr>
          <w:rFonts w:ascii="Arial" w:hAnsi="Arial" w:cs="Arial"/>
          <w:b/>
          <w:bCs/>
          <w:color w:val="000000" w:themeColor="text1"/>
        </w:rPr>
        <w:t xml:space="preserve">: </w:t>
      </w:r>
      <w:r>
        <w:rPr>
          <w:rFonts w:ascii="Arial" w:hAnsi="Arial" w:cs="Arial"/>
          <w:color w:val="000000" w:themeColor="text1"/>
        </w:rPr>
        <w:t>P</w:t>
      </w:r>
      <w:r w:rsidRPr="00264D55">
        <w:rPr>
          <w:rFonts w:ascii="Arial" w:hAnsi="Arial" w:cs="Arial"/>
          <w:color w:val="000000" w:themeColor="text1"/>
        </w:rPr>
        <w:t xml:space="preserve">ilot </w:t>
      </w:r>
      <w:r w:rsidR="00FA5352">
        <w:rPr>
          <w:rFonts w:ascii="Arial" w:hAnsi="Arial" w:cs="Arial"/>
          <w:color w:val="000000" w:themeColor="text1"/>
        </w:rPr>
        <w:t xml:space="preserve">has been extended until October 15. </w:t>
      </w:r>
      <w:r w:rsidRPr="00264D55">
        <w:rPr>
          <w:rFonts w:ascii="Arial" w:hAnsi="Arial" w:cs="Arial"/>
          <w:color w:val="000000" w:themeColor="text1"/>
        </w:rPr>
        <w:t xml:space="preserve"> </w:t>
      </w:r>
    </w:p>
    <w:p w14:paraId="1524D845" w14:textId="77777777" w:rsidR="001A1163" w:rsidRDefault="001A1163" w:rsidP="001A1163">
      <w:pPr>
        <w:rPr>
          <w:rFonts w:ascii="Arial" w:hAnsi="Arial" w:cs="Arial"/>
          <w:b/>
          <w:bCs/>
          <w:color w:val="000000" w:themeColor="text1"/>
        </w:rPr>
      </w:pPr>
    </w:p>
    <w:p w14:paraId="418994D3" w14:textId="6A373B66" w:rsidR="001A1163" w:rsidRDefault="001A1163" w:rsidP="001A1163">
      <w:pPr>
        <w:rPr>
          <w:rFonts w:ascii="Arial" w:hAnsi="Arial" w:cs="Arial"/>
          <w:b/>
          <w:bCs/>
          <w:color w:val="000000" w:themeColor="text1"/>
        </w:rPr>
      </w:pPr>
      <w:r>
        <w:rPr>
          <w:rFonts w:ascii="Arial" w:hAnsi="Arial" w:cs="Arial"/>
          <w:b/>
          <w:bCs/>
          <w:color w:val="000000" w:themeColor="text1"/>
        </w:rPr>
        <w:t>Q</w:t>
      </w:r>
      <w:r w:rsidR="00D81334">
        <w:rPr>
          <w:rFonts w:ascii="Arial" w:hAnsi="Arial" w:cs="Arial"/>
          <w:b/>
          <w:bCs/>
          <w:color w:val="000000" w:themeColor="text1"/>
        </w:rPr>
        <w:t>uestion</w:t>
      </w:r>
      <w:r>
        <w:rPr>
          <w:rFonts w:ascii="Arial" w:hAnsi="Arial" w:cs="Arial"/>
          <w:b/>
          <w:bCs/>
          <w:color w:val="000000" w:themeColor="text1"/>
        </w:rPr>
        <w:t xml:space="preserve">: Can your office </w:t>
      </w:r>
      <w:proofErr w:type="gramStart"/>
      <w:r>
        <w:rPr>
          <w:rFonts w:ascii="Arial" w:hAnsi="Arial" w:cs="Arial"/>
          <w:b/>
          <w:bCs/>
          <w:color w:val="000000" w:themeColor="text1"/>
        </w:rPr>
        <w:t>look into</w:t>
      </w:r>
      <w:proofErr w:type="gramEnd"/>
      <w:r>
        <w:rPr>
          <w:rFonts w:ascii="Arial" w:hAnsi="Arial" w:cs="Arial"/>
          <w:b/>
          <w:bCs/>
          <w:color w:val="000000" w:themeColor="text1"/>
        </w:rPr>
        <w:t xml:space="preserve"> on what can be done about errors associated with service information that is system verified, </w:t>
      </w:r>
      <w:r w:rsidRPr="0051014D">
        <w:rPr>
          <w:rFonts w:ascii="Arial" w:hAnsi="Arial" w:cs="Arial"/>
          <w:b/>
          <w:bCs/>
          <w:color w:val="000000" w:themeColor="text1"/>
        </w:rPr>
        <w:t xml:space="preserve">so it does not show as verified service when the RAD is not in populated. </w:t>
      </w:r>
      <w:r>
        <w:rPr>
          <w:rFonts w:ascii="Arial" w:hAnsi="Arial" w:cs="Arial"/>
          <w:b/>
          <w:bCs/>
          <w:color w:val="000000" w:themeColor="text1"/>
        </w:rPr>
        <w:t xml:space="preserve">It would be great for the coders to fix this error and alleviate so many errors being called.  </w:t>
      </w:r>
    </w:p>
    <w:p w14:paraId="561F4C1D" w14:textId="77777777" w:rsidR="001A1163" w:rsidRPr="0051014D" w:rsidRDefault="001A1163" w:rsidP="001A1163">
      <w:pPr>
        <w:rPr>
          <w:rFonts w:ascii="Arial" w:hAnsi="Arial" w:cs="Arial"/>
          <w:b/>
          <w:bCs/>
          <w:color w:val="000000" w:themeColor="text1"/>
        </w:rPr>
      </w:pPr>
    </w:p>
    <w:p w14:paraId="3EBB0980" w14:textId="63EEB1F6" w:rsidR="00B3556A" w:rsidRDefault="001A1163" w:rsidP="001A1163">
      <w:pPr>
        <w:rPr>
          <w:rFonts w:ascii="Arial" w:hAnsi="Arial" w:cs="Arial"/>
          <w:color w:val="000000" w:themeColor="text1"/>
        </w:rPr>
      </w:pPr>
      <w:r>
        <w:rPr>
          <w:rFonts w:ascii="Arial" w:hAnsi="Arial" w:cs="Arial"/>
          <w:b/>
          <w:bCs/>
          <w:color w:val="000000" w:themeColor="text1"/>
        </w:rPr>
        <w:t>A</w:t>
      </w:r>
      <w:r w:rsidR="00D81334">
        <w:rPr>
          <w:rFonts w:ascii="Arial" w:hAnsi="Arial" w:cs="Arial"/>
          <w:b/>
          <w:bCs/>
          <w:color w:val="000000" w:themeColor="text1"/>
        </w:rPr>
        <w:t>nswer</w:t>
      </w:r>
      <w:r>
        <w:rPr>
          <w:rFonts w:ascii="Arial" w:hAnsi="Arial" w:cs="Arial"/>
          <w:b/>
          <w:bCs/>
          <w:color w:val="000000" w:themeColor="text1"/>
        </w:rPr>
        <w:t xml:space="preserve">: </w:t>
      </w:r>
      <w:r w:rsidR="00B3556A">
        <w:rPr>
          <w:rFonts w:ascii="Arial" w:hAnsi="Arial" w:cs="Arial"/>
          <w:color w:val="000000" w:themeColor="text1"/>
        </w:rPr>
        <w:t>Our staff has put in a ticket to VBMS about this issue.  While it is being addressed, we were told the following workaround is available</w:t>
      </w:r>
    </w:p>
    <w:p w14:paraId="07AC0F06" w14:textId="407E0CBA" w:rsidR="00B3556A" w:rsidRDefault="00B3556A" w:rsidP="001A1163">
      <w:pPr>
        <w:rPr>
          <w:rFonts w:ascii="Arial" w:hAnsi="Arial" w:cs="Arial"/>
          <w:color w:val="000000" w:themeColor="text1"/>
        </w:rPr>
      </w:pPr>
      <w:r>
        <w:rPr>
          <w:rFonts w:ascii="Arial" w:hAnsi="Arial" w:cs="Arial"/>
          <w:color w:val="000000" w:themeColor="text1"/>
        </w:rPr>
        <w:t xml:space="preserve"> </w:t>
      </w:r>
    </w:p>
    <w:p w14:paraId="4D21AB84" w14:textId="6231C0D7" w:rsidR="00B3556A" w:rsidRPr="00B3556A" w:rsidRDefault="00B3556A" w:rsidP="00B3556A">
      <w:pPr>
        <w:rPr>
          <w:rFonts w:ascii="Arial" w:hAnsi="Arial" w:cs="Arial"/>
          <w:color w:val="000000" w:themeColor="text1"/>
        </w:rPr>
      </w:pPr>
      <w:r w:rsidRPr="00B3556A">
        <w:rPr>
          <w:rFonts w:ascii="Arial" w:hAnsi="Arial" w:cs="Arial"/>
          <w:color w:val="000000" w:themeColor="text1"/>
        </w:rPr>
        <w:t>RAD VBMS Entry Workaround Steps:</w:t>
      </w:r>
    </w:p>
    <w:p w14:paraId="1FBDC1EB" w14:textId="77777777" w:rsidR="00B3556A" w:rsidRPr="00B3556A" w:rsidRDefault="00B3556A" w:rsidP="00B3556A">
      <w:pPr>
        <w:rPr>
          <w:rFonts w:ascii="Arial" w:hAnsi="Arial" w:cs="Arial"/>
          <w:color w:val="000000" w:themeColor="text1"/>
        </w:rPr>
      </w:pPr>
    </w:p>
    <w:p w14:paraId="4D1CFFF6" w14:textId="3C903031" w:rsidR="00B3556A" w:rsidRPr="00B3556A" w:rsidRDefault="00B3556A" w:rsidP="00B3556A">
      <w:pPr>
        <w:ind w:firstLine="720"/>
        <w:rPr>
          <w:rFonts w:ascii="Arial" w:hAnsi="Arial" w:cs="Arial"/>
          <w:color w:val="000000" w:themeColor="text1"/>
        </w:rPr>
      </w:pPr>
      <w:r>
        <w:rPr>
          <w:rFonts w:ascii="Arial" w:hAnsi="Arial" w:cs="Arial"/>
          <w:color w:val="000000" w:themeColor="text1"/>
        </w:rPr>
        <w:t>1)</w:t>
      </w:r>
      <w:r w:rsidRPr="00B3556A">
        <w:rPr>
          <w:rFonts w:ascii="Arial" w:hAnsi="Arial" w:cs="Arial"/>
          <w:color w:val="000000" w:themeColor="text1"/>
        </w:rPr>
        <w:t xml:space="preserve"> delete all periods of service in SHARE, select save</w:t>
      </w:r>
    </w:p>
    <w:p w14:paraId="0810C310" w14:textId="5A71206D" w:rsidR="00B3556A" w:rsidRPr="00B3556A" w:rsidRDefault="00B3556A" w:rsidP="00B3556A">
      <w:pPr>
        <w:ind w:firstLine="720"/>
        <w:rPr>
          <w:rFonts w:ascii="Arial" w:hAnsi="Arial" w:cs="Arial"/>
          <w:color w:val="000000" w:themeColor="text1"/>
        </w:rPr>
      </w:pPr>
      <w:r>
        <w:rPr>
          <w:rFonts w:ascii="Arial" w:hAnsi="Arial" w:cs="Arial"/>
          <w:color w:val="000000" w:themeColor="text1"/>
        </w:rPr>
        <w:t>2</w:t>
      </w:r>
      <w:r w:rsidRPr="00B3556A">
        <w:rPr>
          <w:rFonts w:ascii="Arial" w:hAnsi="Arial" w:cs="Arial"/>
          <w:color w:val="000000" w:themeColor="text1"/>
        </w:rPr>
        <w:t>) add the period(s) of service back into SHARE and select update,</w:t>
      </w:r>
    </w:p>
    <w:p w14:paraId="01B139D8" w14:textId="40F5E637" w:rsidR="00B3556A" w:rsidRPr="00B3556A" w:rsidRDefault="00B3556A" w:rsidP="00B3556A">
      <w:pPr>
        <w:ind w:firstLine="720"/>
        <w:rPr>
          <w:rFonts w:ascii="Arial" w:hAnsi="Arial" w:cs="Arial"/>
          <w:color w:val="000000" w:themeColor="text1"/>
        </w:rPr>
      </w:pPr>
      <w:r w:rsidRPr="00B3556A">
        <w:rPr>
          <w:rFonts w:ascii="Arial" w:hAnsi="Arial" w:cs="Arial"/>
          <w:color w:val="000000" w:themeColor="text1"/>
        </w:rPr>
        <w:t xml:space="preserve">3) delete the period(s) of service in VBMS, select no in the Verified block for the current period </w:t>
      </w:r>
    </w:p>
    <w:p w14:paraId="5FE03980" w14:textId="3927DA93" w:rsidR="00B3556A" w:rsidRDefault="00B3556A" w:rsidP="00B3556A">
      <w:pPr>
        <w:ind w:left="720"/>
        <w:rPr>
          <w:rFonts w:ascii="Arial" w:hAnsi="Arial" w:cs="Arial"/>
          <w:color w:val="000000" w:themeColor="text1"/>
        </w:rPr>
      </w:pPr>
      <w:r w:rsidRPr="00B3556A">
        <w:rPr>
          <w:rFonts w:ascii="Arial" w:hAnsi="Arial" w:cs="Arial"/>
          <w:color w:val="000000" w:themeColor="text1"/>
        </w:rPr>
        <w:t>4) add the period(s) of service back in VBMS with the future RAD</w:t>
      </w:r>
      <w:r>
        <w:rPr>
          <w:rFonts w:ascii="Arial" w:hAnsi="Arial" w:cs="Arial"/>
          <w:color w:val="000000" w:themeColor="text1"/>
        </w:rPr>
        <w:t xml:space="preserve"> and </w:t>
      </w:r>
    </w:p>
    <w:p w14:paraId="48F9066E" w14:textId="0199AC89" w:rsidR="00B3556A" w:rsidRDefault="00B3556A" w:rsidP="00B3556A">
      <w:pPr>
        <w:ind w:firstLine="720"/>
        <w:rPr>
          <w:rFonts w:ascii="Arial" w:hAnsi="Arial" w:cs="Arial"/>
          <w:color w:val="000000" w:themeColor="text1"/>
        </w:rPr>
      </w:pPr>
      <w:r w:rsidRPr="00B3556A">
        <w:rPr>
          <w:rFonts w:ascii="Arial" w:hAnsi="Arial" w:cs="Arial"/>
          <w:color w:val="000000" w:themeColor="text1"/>
        </w:rPr>
        <w:t xml:space="preserve">5) </w:t>
      </w:r>
      <w:r>
        <w:rPr>
          <w:rFonts w:ascii="Arial" w:hAnsi="Arial" w:cs="Arial"/>
          <w:color w:val="000000" w:themeColor="text1"/>
        </w:rPr>
        <w:t xml:space="preserve">select the </w:t>
      </w:r>
      <w:r w:rsidR="00F37D81">
        <w:rPr>
          <w:rFonts w:ascii="Arial" w:hAnsi="Arial" w:cs="Arial"/>
          <w:color w:val="000000" w:themeColor="text1"/>
        </w:rPr>
        <w:t>drop-down</w:t>
      </w:r>
      <w:r>
        <w:rPr>
          <w:rFonts w:ascii="Arial" w:hAnsi="Arial" w:cs="Arial"/>
          <w:color w:val="000000" w:themeColor="text1"/>
        </w:rPr>
        <w:t xml:space="preserve"> arrow under Verified and select “No”</w:t>
      </w:r>
    </w:p>
    <w:p w14:paraId="42A8555F" w14:textId="77777777" w:rsidR="00B3556A" w:rsidRDefault="00B3556A" w:rsidP="00B3556A">
      <w:pPr>
        <w:rPr>
          <w:rFonts w:ascii="Arial" w:hAnsi="Arial" w:cs="Arial"/>
          <w:color w:val="000000" w:themeColor="text1"/>
        </w:rPr>
      </w:pPr>
    </w:p>
    <w:p w14:paraId="6869F764" w14:textId="7F7CA2F0" w:rsidR="001A1163" w:rsidRDefault="001A1163" w:rsidP="001A1163">
      <w:pPr>
        <w:rPr>
          <w:rFonts w:ascii="Arial" w:hAnsi="Arial" w:cs="Arial"/>
          <w:color w:val="000000" w:themeColor="text1"/>
        </w:rPr>
      </w:pPr>
      <w:r>
        <w:rPr>
          <w:rFonts w:ascii="Arial" w:hAnsi="Arial" w:cs="Arial"/>
          <w:b/>
          <w:bCs/>
          <w:color w:val="000000" w:themeColor="text1"/>
        </w:rPr>
        <w:t>Q</w:t>
      </w:r>
      <w:r w:rsidR="00D81334">
        <w:rPr>
          <w:rFonts w:ascii="Arial" w:hAnsi="Arial" w:cs="Arial"/>
          <w:b/>
          <w:bCs/>
          <w:color w:val="000000" w:themeColor="text1"/>
        </w:rPr>
        <w:t>uestion</w:t>
      </w:r>
      <w:r>
        <w:rPr>
          <w:rFonts w:ascii="Arial" w:hAnsi="Arial" w:cs="Arial"/>
          <w:b/>
          <w:bCs/>
          <w:color w:val="000000" w:themeColor="text1"/>
        </w:rPr>
        <w:t xml:space="preserve">: Is there </w:t>
      </w:r>
      <w:r w:rsidR="00F37D81">
        <w:rPr>
          <w:rFonts w:ascii="Arial" w:hAnsi="Arial" w:cs="Arial"/>
          <w:b/>
          <w:bCs/>
          <w:color w:val="000000" w:themeColor="text1"/>
        </w:rPr>
        <w:t>a way</w:t>
      </w:r>
      <w:r>
        <w:rPr>
          <w:rFonts w:ascii="Arial" w:hAnsi="Arial" w:cs="Arial"/>
          <w:b/>
          <w:bCs/>
          <w:color w:val="000000" w:themeColor="text1"/>
        </w:rPr>
        <w:t xml:space="preserve"> to reduce “unforced errors” such as what occurs when a Specialty Exam is simultaneously system selected along with the SHA Exam and associated with a contention?  </w:t>
      </w:r>
    </w:p>
    <w:p w14:paraId="4444A40D" w14:textId="77777777" w:rsidR="001A1163" w:rsidRDefault="001A1163" w:rsidP="001A1163">
      <w:pPr>
        <w:rPr>
          <w:rFonts w:ascii="Arial" w:hAnsi="Arial" w:cs="Arial"/>
          <w:color w:val="000000" w:themeColor="text1"/>
        </w:rPr>
      </w:pPr>
    </w:p>
    <w:p w14:paraId="18564FB5" w14:textId="1E6F33E1" w:rsidR="001A1163" w:rsidRDefault="001A1163" w:rsidP="001A1163">
      <w:pPr>
        <w:rPr>
          <w:rFonts w:ascii="Arial" w:hAnsi="Arial" w:cs="Arial"/>
          <w:b/>
          <w:bCs/>
          <w:color w:val="000000" w:themeColor="text1"/>
          <w:sz w:val="28"/>
          <w:szCs w:val="28"/>
        </w:rPr>
      </w:pPr>
      <w:r w:rsidRPr="008054B4">
        <w:rPr>
          <w:rFonts w:ascii="Arial" w:hAnsi="Arial" w:cs="Arial"/>
          <w:b/>
          <w:bCs/>
          <w:color w:val="000000" w:themeColor="text1"/>
        </w:rPr>
        <w:t>A</w:t>
      </w:r>
      <w:r w:rsidR="00D81334">
        <w:rPr>
          <w:rFonts w:ascii="Arial" w:hAnsi="Arial" w:cs="Arial"/>
          <w:b/>
          <w:bCs/>
          <w:color w:val="000000" w:themeColor="text1"/>
        </w:rPr>
        <w:t>nswer</w:t>
      </w:r>
      <w:r w:rsidRPr="008054B4">
        <w:rPr>
          <w:rFonts w:ascii="Arial" w:hAnsi="Arial" w:cs="Arial"/>
          <w:b/>
          <w:bCs/>
          <w:color w:val="000000" w:themeColor="text1"/>
        </w:rPr>
        <w:t xml:space="preserve">: </w:t>
      </w:r>
      <w:r>
        <w:rPr>
          <w:rFonts w:ascii="Arial" w:hAnsi="Arial" w:cs="Arial"/>
          <w:color w:val="000000" w:themeColor="text1"/>
        </w:rPr>
        <w:t>VBMS requires users to “Preview” prior to sending ESR and users are to review the ESR for accuracy prior to release.</w:t>
      </w:r>
    </w:p>
    <w:p w14:paraId="4BE0BE40" w14:textId="6FC8100E" w:rsidR="001A1163" w:rsidRDefault="001A1163">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304FEA2F" w14:textId="2D028433" w:rsidR="00B038BC" w:rsidRPr="00B038BC" w:rsidRDefault="00B038BC" w:rsidP="00B038BC">
      <w:pPr>
        <w:rPr>
          <w:rFonts w:ascii="Arial" w:hAnsi="Arial" w:cs="Arial"/>
          <w:b/>
          <w:bCs/>
          <w:color w:val="000000" w:themeColor="text1"/>
          <w:sz w:val="28"/>
          <w:szCs w:val="28"/>
        </w:rPr>
      </w:pPr>
      <w:r w:rsidRPr="00B038BC">
        <w:rPr>
          <w:rFonts w:ascii="Arial" w:hAnsi="Arial" w:cs="Arial"/>
          <w:b/>
          <w:bCs/>
          <w:color w:val="000000" w:themeColor="text1"/>
          <w:sz w:val="28"/>
          <w:szCs w:val="28"/>
        </w:rPr>
        <w:lastRenderedPageBreak/>
        <w:t>Appendix 2.  Regional Office Sister Stations</w:t>
      </w:r>
    </w:p>
    <w:p w14:paraId="04D7D203" w14:textId="77777777" w:rsidR="00B038BC" w:rsidRDefault="00B038BC" w:rsidP="00B038BC">
      <w:pPr>
        <w:rPr>
          <w:rFonts w:ascii="Arial" w:hAnsi="Arial" w:cs="Arial"/>
          <w:color w:val="000000" w:themeColor="text1"/>
        </w:rPr>
      </w:pPr>
    </w:p>
    <w:p w14:paraId="66A074C2" w14:textId="77777777" w:rsidR="00B038BC" w:rsidRPr="008B3065" w:rsidRDefault="00B038BC" w:rsidP="00B038BC">
      <w:pPr>
        <w:spacing w:after="30" w:line="336" w:lineRule="auto"/>
        <w:rPr>
          <w:rFonts w:ascii="Arial" w:hAnsi="Arial" w:cs="Arial"/>
          <w:color w:val="auto"/>
          <w:lang w:val="en"/>
        </w:rPr>
      </w:pPr>
      <w:r w:rsidRPr="008B3065">
        <w:rPr>
          <w:rFonts w:ascii="Arial" w:hAnsi="Arial" w:cs="Arial"/>
          <w:color w:val="auto"/>
          <w:lang w:val="en"/>
        </w:rPr>
        <w:t>The table below contains the offices of jurisdiction for active employe</w:t>
      </w:r>
      <w:r>
        <w:rPr>
          <w:rFonts w:ascii="Arial" w:hAnsi="Arial" w:cs="Arial"/>
          <w:color w:val="auto"/>
          <w:lang w:val="en"/>
        </w:rPr>
        <w:t>e-Veteran and National Service O</w:t>
      </w:r>
      <w:r w:rsidRPr="008B3065">
        <w:rPr>
          <w:rFonts w:ascii="Arial" w:hAnsi="Arial" w:cs="Arial"/>
          <w:color w:val="auto"/>
          <w:lang w:val="en"/>
        </w:rPr>
        <w:t xml:space="preserve">fficer (NSO) claims </w:t>
      </w:r>
      <w:r>
        <w:rPr>
          <w:rFonts w:ascii="Arial" w:hAnsi="Arial" w:cs="Arial"/>
          <w:color w:val="auto"/>
          <w:lang w:val="en"/>
        </w:rPr>
        <w:t>folders</w:t>
      </w:r>
      <w:r w:rsidRPr="008B3065">
        <w:rPr>
          <w:rFonts w:ascii="Arial" w:hAnsi="Arial" w:cs="Arial"/>
          <w:color w:val="auto"/>
          <w:lang w:val="en"/>
        </w:rPr>
        <w:t xml:space="preserve"> and related VA records.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874"/>
        <w:gridCol w:w="5874"/>
      </w:tblGrid>
      <w:tr w:rsidR="00B038BC" w:rsidRPr="008B3065" w14:paraId="7B7541C9" w14:textId="77777777" w:rsidTr="00C07E33">
        <w:trPr>
          <w:tblHeader/>
          <w:tblCellSpacing w:w="15" w:type="dxa"/>
          <w:jc w:val="center"/>
        </w:trPr>
        <w:tc>
          <w:tcPr>
            <w:tcW w:w="2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4AC351B" w14:textId="77777777" w:rsidR="00B038BC" w:rsidRPr="008B3065" w:rsidRDefault="00B038BC" w:rsidP="00C07E33">
            <w:pPr>
              <w:spacing w:line="336" w:lineRule="auto"/>
              <w:jc w:val="center"/>
              <w:rPr>
                <w:color w:val="auto"/>
              </w:rPr>
            </w:pPr>
            <w:r w:rsidRPr="008B3065">
              <w:rPr>
                <w:rFonts w:ascii="Arial" w:hAnsi="Arial" w:cs="Arial"/>
                <w:b/>
                <w:bCs/>
              </w:rPr>
              <w:t>Employing RO</w:t>
            </w:r>
          </w:p>
        </w:tc>
        <w:tc>
          <w:tcPr>
            <w:tcW w:w="2500" w:type="pct"/>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D7E2599" w14:textId="77777777" w:rsidR="00B038BC" w:rsidRPr="008B3065" w:rsidRDefault="00B038BC" w:rsidP="00C07E33">
            <w:pPr>
              <w:spacing w:line="336" w:lineRule="auto"/>
              <w:jc w:val="center"/>
              <w:rPr>
                <w:color w:val="auto"/>
              </w:rPr>
            </w:pPr>
            <w:r w:rsidRPr="008B3065">
              <w:rPr>
                <w:rFonts w:ascii="Arial" w:hAnsi="Arial" w:cs="Arial"/>
                <w:b/>
                <w:bCs/>
              </w:rPr>
              <w:t>Office of Jurisdiction</w:t>
            </w:r>
          </w:p>
        </w:tc>
      </w:tr>
      <w:tr w:rsidR="00B038BC" w:rsidRPr="008B3065" w14:paraId="00D5BEEE"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C69A8BD"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Central Office</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C7B4A14"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Baltimore, Maryland</w:t>
            </w:r>
          </w:p>
        </w:tc>
      </w:tr>
      <w:tr w:rsidR="00B038BC" w:rsidRPr="008B3065" w14:paraId="77FC00F8"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30A65E3"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Appeals Management Center</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0F37C7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Baltimore, Maryland</w:t>
            </w:r>
          </w:p>
        </w:tc>
      </w:tr>
      <w:tr w:rsidR="00B038BC" w:rsidRPr="008B3065" w14:paraId="184C9193"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9BE10C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 xml:space="preserve">Area Offices (see </w:t>
            </w:r>
            <w:r w:rsidRPr="008B3065">
              <w:rPr>
                <w:rFonts w:ascii="Arial" w:hAnsi="Arial" w:cs="Arial"/>
                <w:i/>
                <w:iCs/>
              </w:rPr>
              <w:t>Note</w:t>
            </w:r>
            <w:r w:rsidRPr="008B3065">
              <w:rPr>
                <w:rFonts w:ascii="Arial" w:hAnsi="Arial" w:cs="Arial"/>
              </w:rPr>
              <w:t>)</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B954388"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Baltimore, Maryland</w:t>
            </w:r>
          </w:p>
        </w:tc>
      </w:tr>
      <w:tr w:rsidR="00B038BC" w:rsidRPr="008B3065" w14:paraId="022B7D03"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C796DB9"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Albuquerque, New Mexico</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9732A5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Waco, Texas</w:t>
            </w:r>
          </w:p>
        </w:tc>
      </w:tr>
      <w:tr w:rsidR="00B038BC" w:rsidRPr="008B3065" w14:paraId="1D20D603"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9677AC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Anchorage, Alaska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1DF432C"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Seattle, Washington</w:t>
            </w:r>
          </w:p>
        </w:tc>
      </w:tr>
      <w:tr w:rsidR="00B038BC" w:rsidRPr="008B3065" w14:paraId="215C8D4D"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FBF01A4"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Atlanta, Georgia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DAEAE2C"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Montgomery, Alabama</w:t>
            </w:r>
          </w:p>
        </w:tc>
      </w:tr>
      <w:tr w:rsidR="00B038BC" w:rsidRPr="008B3065" w14:paraId="077B7305"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6A5891A"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Baltimore, Maryland</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789AB3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Providence, Rhode Island</w:t>
            </w:r>
          </w:p>
        </w:tc>
      </w:tr>
      <w:tr w:rsidR="00B038BC" w:rsidRPr="008B3065" w14:paraId="5B747560"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5F8463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Boise, Idaho</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0AA2C5B"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Fort Harrison, Montana</w:t>
            </w:r>
          </w:p>
        </w:tc>
      </w:tr>
      <w:tr w:rsidR="00B038BC" w:rsidRPr="008B3065" w14:paraId="70768E8F"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DC7C74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Boston, Massachusetts</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435D69A"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Manchester, New Hampshire</w:t>
            </w:r>
          </w:p>
        </w:tc>
      </w:tr>
      <w:tr w:rsidR="00B038BC" w:rsidRPr="008B3065" w14:paraId="3B1C6F73"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F48022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Buffalo, New York</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886815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New York, New York</w:t>
            </w:r>
          </w:p>
        </w:tc>
      </w:tr>
      <w:tr w:rsidR="00B038BC" w:rsidRPr="008B3065" w14:paraId="7CCD62A2"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CEC52E3"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Cheyenne, Wyoming</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134AC94"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Salt Lake City, Utah</w:t>
            </w:r>
          </w:p>
        </w:tc>
      </w:tr>
      <w:tr w:rsidR="00B038BC" w:rsidRPr="008B3065" w14:paraId="669ECC39"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E4DDBE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Chicago, Illinois</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BF950D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Milwaukee, Wisconsin</w:t>
            </w:r>
          </w:p>
        </w:tc>
      </w:tr>
      <w:tr w:rsidR="00B038BC" w:rsidRPr="008B3065" w14:paraId="3F3D8D70"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50DA688"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Cleveland, Ohio</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7BAAAF7"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Detroit, Michigan</w:t>
            </w:r>
          </w:p>
        </w:tc>
      </w:tr>
      <w:tr w:rsidR="00B038BC" w:rsidRPr="008B3065" w14:paraId="763D9861"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767D50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Columbia, South Carolina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56386F8"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St. Petersburg, Florida</w:t>
            </w:r>
          </w:p>
        </w:tc>
      </w:tr>
      <w:tr w:rsidR="00B038BC" w:rsidRPr="008B3065" w14:paraId="4FBD77FF"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40BBB99"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Denver, Colorado</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128A7E3"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Salt Lake City, Utah</w:t>
            </w:r>
          </w:p>
        </w:tc>
      </w:tr>
      <w:tr w:rsidR="00B038BC" w:rsidRPr="008B3065" w14:paraId="51937B49"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2B144E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Des Moines, Iowa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5AC645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Chicago, Illinois</w:t>
            </w:r>
          </w:p>
        </w:tc>
      </w:tr>
      <w:tr w:rsidR="00B038BC" w:rsidRPr="008B3065" w14:paraId="62B16D2E"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1ED7324"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Detroit, Michigan</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D66FAD4"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Pittsburgh, Pennsylvania</w:t>
            </w:r>
          </w:p>
        </w:tc>
      </w:tr>
      <w:tr w:rsidR="00B038BC" w:rsidRPr="008B3065" w14:paraId="0AB52DF2"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BB67991"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District of Columbia (WRO)</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262932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Wilmington, Delaware</w:t>
            </w:r>
          </w:p>
        </w:tc>
      </w:tr>
      <w:tr w:rsidR="00B038BC" w:rsidRPr="008B3065" w14:paraId="11A73611"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3B05568"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Fargo, North Dakota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EC9755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St. Paul, Minnesota</w:t>
            </w:r>
          </w:p>
        </w:tc>
      </w:tr>
      <w:tr w:rsidR="00B038BC" w:rsidRPr="008B3065" w14:paraId="1D5B5451"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6D1EB23"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Fort Harrison, Montana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E368A1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Seattle, Washington</w:t>
            </w:r>
          </w:p>
        </w:tc>
      </w:tr>
      <w:tr w:rsidR="00B038BC" w:rsidRPr="008B3065" w14:paraId="52D5D7C5"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3BE6C5C"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Hartford, Connecticut</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B4FE37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White River Junction, Vermont</w:t>
            </w:r>
          </w:p>
        </w:tc>
      </w:tr>
      <w:tr w:rsidR="00B038BC" w:rsidRPr="008B3065" w14:paraId="046CA611"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0C3795B"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lastRenderedPageBreak/>
              <w:t>Honolulu, Hawaii</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6137B44"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San Diego, California</w:t>
            </w:r>
          </w:p>
        </w:tc>
      </w:tr>
      <w:tr w:rsidR="00B038BC" w:rsidRPr="008B3065" w14:paraId="7550FE98"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72B7CCB"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Houston, Texas</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A5F4E7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Phoenix, Arizona</w:t>
            </w:r>
          </w:p>
        </w:tc>
      </w:tr>
      <w:tr w:rsidR="00B038BC" w:rsidRPr="008B3065" w14:paraId="1958CE89"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F43FA3D"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Huntington, West Virginia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DE3DB17"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Winston-Salem, North Carolina</w:t>
            </w:r>
          </w:p>
        </w:tc>
      </w:tr>
      <w:tr w:rsidR="00B038BC" w:rsidRPr="008B3065" w14:paraId="14FDA150"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EF814B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Indianapolis, Indiana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E3EA99D"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Louisville, Kentucky</w:t>
            </w:r>
          </w:p>
        </w:tc>
      </w:tr>
      <w:tr w:rsidR="00B038BC" w:rsidRPr="008B3065" w14:paraId="4FE03606"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1223328"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Jackson, Mississippi</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8116F1A"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St. Louis, Missouri</w:t>
            </w:r>
          </w:p>
        </w:tc>
      </w:tr>
      <w:tr w:rsidR="00B038BC" w:rsidRPr="008B3065" w14:paraId="17330FC0"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7856E8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Lincoln, Nebraska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4ED1B0A"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New Orleans, Louisiana</w:t>
            </w:r>
          </w:p>
        </w:tc>
      </w:tr>
      <w:tr w:rsidR="00B038BC" w:rsidRPr="008B3065" w14:paraId="09272B0E"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CEFE64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Little Rock, Arkansas</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A6328F6"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Wichita, Kansas</w:t>
            </w:r>
          </w:p>
        </w:tc>
      </w:tr>
      <w:tr w:rsidR="00B038BC" w:rsidRPr="008B3065" w14:paraId="4AD19917"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EAB68B7"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Los Angeles, California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0DD09E6"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Oakland, California</w:t>
            </w:r>
          </w:p>
        </w:tc>
      </w:tr>
      <w:tr w:rsidR="00B038BC" w:rsidRPr="008B3065" w14:paraId="31BE5AE0"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5EAEDB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Louisville, Kentucky</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0AE173E"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Nashville, Tennessee</w:t>
            </w:r>
          </w:p>
        </w:tc>
      </w:tr>
      <w:tr w:rsidR="00B038BC" w:rsidRPr="008B3065" w14:paraId="339A09DB"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EB1037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Manchester, New Hampshire</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7DDD0A5" w14:textId="77777777" w:rsidR="00B038BC" w:rsidRPr="008B3065" w:rsidRDefault="00B038BC" w:rsidP="00C07E33">
            <w:pPr>
              <w:spacing w:before="100" w:beforeAutospacing="1" w:after="100" w:afterAutospacing="1" w:line="336" w:lineRule="auto"/>
              <w:rPr>
                <w:color w:val="auto"/>
              </w:rPr>
            </w:pPr>
            <w:proofErr w:type="spellStart"/>
            <w:r w:rsidRPr="008B3065">
              <w:rPr>
                <w:rFonts w:ascii="Arial" w:hAnsi="Arial" w:cs="Arial"/>
              </w:rPr>
              <w:t>Togus</w:t>
            </w:r>
            <w:proofErr w:type="spellEnd"/>
            <w:r w:rsidRPr="008B3065">
              <w:rPr>
                <w:rFonts w:ascii="Arial" w:hAnsi="Arial" w:cs="Arial"/>
              </w:rPr>
              <w:t>, Maine</w:t>
            </w:r>
          </w:p>
        </w:tc>
      </w:tr>
      <w:tr w:rsidR="00B038BC" w:rsidRPr="008B3065" w14:paraId="2CD7C85A"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778EE13"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Manila, Philippines</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5522EBD"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San Diego, California</w:t>
            </w:r>
          </w:p>
        </w:tc>
      </w:tr>
      <w:tr w:rsidR="00B038BC" w:rsidRPr="008B3065" w14:paraId="0FCF5157"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D2DE74E"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Milwaukee, Wisconsin (including the Pension Maintenance Center (PMC))</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50F8789"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Des Moines, Iowa</w:t>
            </w:r>
          </w:p>
        </w:tc>
      </w:tr>
      <w:tr w:rsidR="00B038BC" w:rsidRPr="008B3065" w14:paraId="562630D7"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F701D6C"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Montgomery, Alabama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B256F29"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Columbia, South Carolina</w:t>
            </w:r>
          </w:p>
        </w:tc>
      </w:tr>
      <w:tr w:rsidR="00B038BC" w:rsidRPr="008B3065" w14:paraId="7ADE2B41"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22C83B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Muskogee, Oklahoma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0C6EF7B"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Little Rock, Arkansas</w:t>
            </w:r>
          </w:p>
        </w:tc>
      </w:tr>
      <w:tr w:rsidR="00B038BC" w:rsidRPr="008B3065" w14:paraId="6E103FCC"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82E5A3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Nashville, Tennessee</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546F41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Cleveland, Ohio</w:t>
            </w:r>
          </w:p>
        </w:tc>
      </w:tr>
      <w:tr w:rsidR="00B038BC" w:rsidRPr="008B3065" w14:paraId="2D8718A4"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06C5C97"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New Orleans, Louisiana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828BA7C"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Jackson, Mississippi</w:t>
            </w:r>
          </w:p>
        </w:tc>
      </w:tr>
      <w:tr w:rsidR="00B038BC" w:rsidRPr="008B3065" w14:paraId="0F2F3196"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2C9189B"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New York, New York</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7C1C1A8"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Newark, New Jersey</w:t>
            </w:r>
          </w:p>
        </w:tc>
      </w:tr>
      <w:tr w:rsidR="00B038BC" w:rsidRPr="008B3065" w14:paraId="56797C10"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08DFC0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Newark, New Jersey</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20A0BF6"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Buffalo, New York</w:t>
            </w:r>
          </w:p>
        </w:tc>
      </w:tr>
      <w:tr w:rsidR="00B038BC" w:rsidRPr="008B3065" w14:paraId="4AB58D96"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D99454A"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Oakland, California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C03D956"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Reno, Nevada</w:t>
            </w:r>
          </w:p>
        </w:tc>
      </w:tr>
      <w:tr w:rsidR="00B038BC" w:rsidRPr="008B3065" w14:paraId="4345B1D8"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205891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Philadelphia, Pennsylvania (including the PMC)</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967EEED"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Indianapolis, Indiana</w:t>
            </w:r>
          </w:p>
        </w:tc>
      </w:tr>
      <w:tr w:rsidR="00B038BC" w:rsidRPr="008B3065" w14:paraId="464B5307"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3C48AB3"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Phoenix, Arizona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609F01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Albuquerque, New Mexico</w:t>
            </w:r>
          </w:p>
        </w:tc>
      </w:tr>
      <w:tr w:rsidR="00B038BC" w:rsidRPr="008B3065" w14:paraId="13A63468"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2BD1CBE"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Pittsburgh, Pennsylvania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C047FC3"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Philadelphia, Pennsylvania</w:t>
            </w:r>
          </w:p>
        </w:tc>
      </w:tr>
      <w:tr w:rsidR="00B038BC" w:rsidRPr="008B3065" w14:paraId="40B4E48D"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A354814"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Portland, Oregon</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91B205A"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Boise, Idaho</w:t>
            </w:r>
          </w:p>
        </w:tc>
      </w:tr>
      <w:tr w:rsidR="00B038BC" w:rsidRPr="008B3065" w14:paraId="01B0E3B1"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6B0D67A"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Providence, Rhode Island</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920FDAE"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Hartford, Connecticut</w:t>
            </w:r>
          </w:p>
        </w:tc>
      </w:tr>
      <w:tr w:rsidR="00B038BC" w:rsidRPr="008B3065" w14:paraId="551A17BA"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A1BAAEE"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lastRenderedPageBreak/>
              <w:t>Reno, Nevada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2795E0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Sioux Falls, South Dakota</w:t>
            </w:r>
          </w:p>
        </w:tc>
      </w:tr>
      <w:tr w:rsidR="00B038BC" w:rsidRPr="008B3065" w14:paraId="55BADCFC"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50D0FD6"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Roanoke, Virginia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412579B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 xml:space="preserve">Huntington, West Virginia (see </w:t>
            </w:r>
            <w:r w:rsidRPr="008B3065">
              <w:rPr>
                <w:rFonts w:ascii="Arial" w:hAnsi="Arial" w:cs="Arial"/>
                <w:b/>
                <w:bCs/>
                <w:i/>
                <w:iCs/>
              </w:rPr>
              <w:t>Note</w:t>
            </w:r>
            <w:r w:rsidRPr="008B3065">
              <w:rPr>
                <w:rFonts w:ascii="Arial" w:hAnsi="Arial" w:cs="Arial"/>
              </w:rPr>
              <w:t>)</w:t>
            </w:r>
          </w:p>
        </w:tc>
      </w:tr>
      <w:tr w:rsidR="00B038BC" w:rsidRPr="008B3065" w14:paraId="4D750511"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CBC8D47"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St. Louis, Missouri</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884E5E9"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Lincoln, Nebraska</w:t>
            </w:r>
          </w:p>
        </w:tc>
      </w:tr>
      <w:tr w:rsidR="00B038BC" w:rsidRPr="008B3065" w14:paraId="0C741133"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D504CD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St. Paul, Minnesota (including the PMC)</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C9FE07E"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Denver, Colorado</w:t>
            </w:r>
          </w:p>
        </w:tc>
      </w:tr>
      <w:tr w:rsidR="00B038BC" w:rsidRPr="008B3065" w14:paraId="1DFBE17C"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BC499A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St. Petersburg, Florida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048A558"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Atlanta, Georgia</w:t>
            </w:r>
          </w:p>
        </w:tc>
      </w:tr>
      <w:tr w:rsidR="00B038BC" w:rsidRPr="008B3065" w14:paraId="59E5F51B"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3061495"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Salt Lake City, Utah</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B507D5B"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Seattle, Washington</w:t>
            </w:r>
          </w:p>
        </w:tc>
      </w:tr>
      <w:tr w:rsidR="00B038BC" w:rsidRPr="008B3065" w14:paraId="71E8D608"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5F9001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San Diego, California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C86940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Los Angeles, California</w:t>
            </w:r>
          </w:p>
        </w:tc>
      </w:tr>
      <w:tr w:rsidR="00B038BC" w:rsidRPr="008B3065" w14:paraId="20D040E0"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C67F1C9"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San Juan, Puerto Rico</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AB36FA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St. Petersburg, Florida</w:t>
            </w:r>
          </w:p>
        </w:tc>
      </w:tr>
      <w:tr w:rsidR="00B038BC" w:rsidRPr="008B3065" w14:paraId="37471616"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055A2F8"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Seattle, Washington</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059FCE1"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Portland, Oregon</w:t>
            </w:r>
          </w:p>
        </w:tc>
      </w:tr>
      <w:tr w:rsidR="00B038BC" w:rsidRPr="008B3065" w14:paraId="00D91B38"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D27155F"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Sioux Falls, South Dakota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1F6BAD03"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St. Paul, Minnesota</w:t>
            </w:r>
          </w:p>
        </w:tc>
      </w:tr>
      <w:tr w:rsidR="00B038BC" w:rsidRPr="008B3065" w14:paraId="139627C2"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3F5DFA1" w14:textId="77777777" w:rsidR="00B038BC" w:rsidRPr="008B3065" w:rsidRDefault="00B038BC" w:rsidP="00C07E33">
            <w:pPr>
              <w:spacing w:before="100" w:beforeAutospacing="1" w:after="100" w:afterAutospacing="1" w:line="336" w:lineRule="auto"/>
              <w:rPr>
                <w:color w:val="auto"/>
              </w:rPr>
            </w:pPr>
            <w:proofErr w:type="spellStart"/>
            <w:r w:rsidRPr="008B3065">
              <w:rPr>
                <w:rFonts w:ascii="Arial" w:hAnsi="Arial" w:cs="Arial"/>
              </w:rPr>
              <w:t>Togus</w:t>
            </w:r>
            <w:proofErr w:type="spellEnd"/>
            <w:r w:rsidRPr="008B3065">
              <w:rPr>
                <w:rFonts w:ascii="Arial" w:hAnsi="Arial" w:cs="Arial"/>
              </w:rPr>
              <w:t>, Maine</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2A90E461"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Boston, Massachusetts</w:t>
            </w:r>
          </w:p>
        </w:tc>
      </w:tr>
      <w:tr w:rsidR="00B038BC" w:rsidRPr="008B3065" w14:paraId="0629DD88"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27FF664"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Waco, Texas</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21BF8F1"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Houston, Texas</w:t>
            </w:r>
          </w:p>
        </w:tc>
      </w:tr>
      <w:tr w:rsidR="00B038BC" w:rsidRPr="008B3065" w14:paraId="151BBF6F"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F245E11"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White River Junction, Vermont</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01397A76" w14:textId="77777777" w:rsidR="00B038BC" w:rsidRPr="008B3065" w:rsidRDefault="00B038BC" w:rsidP="00C07E33">
            <w:pPr>
              <w:spacing w:before="100" w:beforeAutospacing="1" w:after="100" w:afterAutospacing="1" w:line="336" w:lineRule="auto"/>
              <w:rPr>
                <w:color w:val="auto"/>
              </w:rPr>
            </w:pPr>
            <w:proofErr w:type="spellStart"/>
            <w:r w:rsidRPr="008B3065">
              <w:rPr>
                <w:rFonts w:ascii="Arial" w:hAnsi="Arial" w:cs="Arial"/>
              </w:rPr>
              <w:t>Togus</w:t>
            </w:r>
            <w:proofErr w:type="spellEnd"/>
            <w:r w:rsidRPr="008B3065">
              <w:rPr>
                <w:rFonts w:ascii="Arial" w:hAnsi="Arial" w:cs="Arial"/>
              </w:rPr>
              <w:t>, Maine</w:t>
            </w:r>
          </w:p>
        </w:tc>
      </w:tr>
      <w:tr w:rsidR="00B038BC" w:rsidRPr="008B3065" w14:paraId="12FC1B84"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48BD280"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Wichita, Kansas</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3176149"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Muskogee, Oklahoma</w:t>
            </w:r>
          </w:p>
        </w:tc>
      </w:tr>
      <w:tr w:rsidR="00B038BC" w:rsidRPr="008B3065" w14:paraId="72DD8717"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6CB8634D"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Wilmington, Delaware</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78C684B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Indianapolis, Indiana</w:t>
            </w:r>
          </w:p>
        </w:tc>
      </w:tr>
      <w:tr w:rsidR="00B038BC" w:rsidRPr="008B3065" w14:paraId="38E653F2" w14:textId="77777777" w:rsidTr="00C07E33">
        <w:trPr>
          <w:tblCellSpacing w:w="15" w:type="dxa"/>
          <w:jc w:val="center"/>
        </w:trPr>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379462E2"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Winston-Salem, North Carolina</w:t>
            </w:r>
          </w:p>
        </w:tc>
        <w:tc>
          <w:tcPr>
            <w:tcW w:w="0" w:type="auto"/>
            <w:tcBorders>
              <w:top w:val="single" w:sz="6" w:space="0" w:color="auto"/>
              <w:left w:val="single" w:sz="6" w:space="0" w:color="auto"/>
              <w:bottom w:val="single" w:sz="6" w:space="0" w:color="auto"/>
              <w:right w:val="single" w:sz="6" w:space="0" w:color="auto"/>
            </w:tcBorders>
            <w:shd w:val="clear" w:color="auto" w:fill="auto"/>
            <w:tcMar>
              <w:top w:w="15" w:type="dxa"/>
              <w:left w:w="15" w:type="dxa"/>
              <w:bottom w:w="15" w:type="dxa"/>
              <w:right w:w="15" w:type="dxa"/>
            </w:tcMar>
            <w:vAlign w:val="center"/>
            <w:hideMark/>
          </w:tcPr>
          <w:p w14:paraId="52A256BC" w14:textId="77777777" w:rsidR="00B038BC" w:rsidRPr="008B3065" w:rsidRDefault="00B038BC" w:rsidP="00C07E33">
            <w:pPr>
              <w:spacing w:before="100" w:beforeAutospacing="1" w:after="100" w:afterAutospacing="1" w:line="336" w:lineRule="auto"/>
              <w:rPr>
                <w:color w:val="auto"/>
              </w:rPr>
            </w:pPr>
            <w:r w:rsidRPr="008B3065">
              <w:rPr>
                <w:rFonts w:ascii="Arial" w:hAnsi="Arial" w:cs="Arial"/>
              </w:rPr>
              <w:t>Roanoke, Virginia</w:t>
            </w:r>
          </w:p>
        </w:tc>
      </w:tr>
    </w:tbl>
    <w:p w14:paraId="772F4919" w14:textId="77777777" w:rsidR="00B038BC" w:rsidRDefault="00B038BC" w:rsidP="00B038BC">
      <w:pPr>
        <w:rPr>
          <w:rFonts w:ascii="Arial" w:hAnsi="Arial" w:cs="Arial"/>
          <w:color w:val="000000" w:themeColor="text1"/>
        </w:rPr>
      </w:pPr>
    </w:p>
    <w:p w14:paraId="6C142A48" w14:textId="77777777" w:rsidR="00B038BC" w:rsidRPr="00B52555" w:rsidRDefault="00B038BC" w:rsidP="00B038BC">
      <w:pPr>
        <w:rPr>
          <w:rFonts w:ascii="Arial" w:hAnsi="Arial" w:cs="Arial"/>
          <w:color w:val="000000" w:themeColor="text1"/>
        </w:rPr>
      </w:pPr>
      <w:r w:rsidRPr="008B3065">
        <w:rPr>
          <w:rFonts w:ascii="Arial" w:hAnsi="Arial" w:cs="Arial"/>
          <w:b/>
          <w:i/>
          <w:iCs/>
        </w:rPr>
        <w:t>Note:</w:t>
      </w:r>
      <w:r>
        <w:rPr>
          <w:rFonts w:ascii="Arial" w:hAnsi="Arial" w:cs="Arial"/>
          <w:lang w:val="en"/>
        </w:rPr>
        <w:t xml:space="preserve"> Eastern Area Veteran employee claims folders should be maintained at the Huntington Regional Office, not Baltimore.</w:t>
      </w:r>
    </w:p>
    <w:p w14:paraId="49C89D86" w14:textId="77777777" w:rsidR="00B038BC" w:rsidRDefault="00B038BC" w:rsidP="00384E2C">
      <w:pPr>
        <w:rPr>
          <w:rFonts w:ascii="Arial" w:eastAsia="Arial" w:hAnsi="Arial" w:cs="Arial"/>
        </w:rPr>
      </w:pPr>
    </w:p>
    <w:p w14:paraId="0D955452" w14:textId="36192A97" w:rsidR="597A20FD" w:rsidRDefault="597A20FD" w:rsidP="597A20FD">
      <w:pPr>
        <w:rPr>
          <w:rFonts w:ascii="Arial" w:eastAsia="Arial" w:hAnsi="Arial" w:cs="Arial"/>
          <w:b/>
          <w:bCs/>
          <w:color w:val="000000" w:themeColor="text1"/>
          <w:sz w:val="28"/>
          <w:szCs w:val="28"/>
        </w:rPr>
      </w:pPr>
    </w:p>
    <w:sectPr w:rsidR="597A20FD" w:rsidSect="00895245">
      <w:footerReference w:type="default" r:id="rId55"/>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4C5DC" w14:textId="77777777" w:rsidR="00261BB1" w:rsidRDefault="00261BB1">
      <w:r>
        <w:separator/>
      </w:r>
    </w:p>
  </w:endnote>
  <w:endnote w:type="continuationSeparator" w:id="0">
    <w:p w14:paraId="5DBC5184" w14:textId="77777777" w:rsidR="00261BB1" w:rsidRDefault="00261BB1">
      <w:r>
        <w:continuationSeparator/>
      </w:r>
    </w:p>
  </w:endnote>
  <w:endnote w:type="continuationNotice" w:id="1">
    <w:p w14:paraId="5FB67AD8" w14:textId="77777777" w:rsidR="00261BB1" w:rsidRDefault="00261B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717E" w14:textId="77777777" w:rsidR="00F038FD" w:rsidRDefault="00F038FD">
    <w:pPr>
      <w:pStyle w:val="Footer"/>
    </w:pPr>
    <w:r>
      <w:rPr>
        <w:noProof/>
      </w:rPr>
      <w:drawing>
        <wp:inline distT="0" distB="0" distL="0" distR="0" wp14:anchorId="78BD7181" wp14:editId="7CA12CC2">
          <wp:extent cx="6303645" cy="50609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 xml:space="preserve">            </w:t>
    </w:r>
    <w:r w:rsidRPr="7BB93029">
      <w:rPr>
        <w:rFonts w:ascii="Arial" w:hAnsi="Arial" w:cs="Arial"/>
        <w:sz w:val="24"/>
      </w:rPr>
      <w:fldChar w:fldCharType="begin"/>
    </w:r>
    <w:r w:rsidRPr="7BB93029">
      <w:rPr>
        <w:rFonts w:ascii="Arial" w:hAnsi="Arial" w:cs="Arial"/>
        <w:sz w:val="24"/>
      </w:rPr>
      <w:instrText xml:space="preserve"> PAGE   \* MERGEFORMAT </w:instrText>
    </w:r>
    <w:r w:rsidRPr="7BB93029">
      <w:rPr>
        <w:rFonts w:ascii="Arial" w:hAnsi="Arial" w:cs="Arial"/>
        <w:sz w:val="24"/>
      </w:rPr>
      <w:fldChar w:fldCharType="separate"/>
    </w:r>
    <w:r w:rsidRPr="7BB93029">
      <w:rPr>
        <w:rFonts w:ascii="Arial" w:hAnsi="Arial" w:cs="Arial"/>
        <w:noProof/>
        <w:sz w:val="24"/>
      </w:rPr>
      <w:t>4</w:t>
    </w:r>
    <w:r w:rsidRPr="7BB93029">
      <w:rPr>
        <w:rFonts w:ascii="Arial" w:hAnsi="Arial" w:cs="Arial"/>
        <w:noProof/>
        <w:sz w:val="24"/>
      </w:rPr>
      <w:fldChar w:fldCharType="end"/>
    </w:r>
  </w:p>
  <w:p w14:paraId="78BD717F" w14:textId="138B9864" w:rsidR="00F038FD" w:rsidRDefault="00F038FD">
    <w:pPr>
      <w:pStyle w:val="Footer"/>
      <w:rPr>
        <w:rFonts w:ascii="Arial" w:hAnsi="Arial" w:cs="Arial"/>
        <w:sz w:val="22"/>
      </w:rPr>
    </w:pPr>
    <w:r>
      <w:rPr>
        <w:rFonts w:ascii="Arial" w:hAnsi="Arial" w:cs="Arial"/>
        <w:sz w:val="22"/>
      </w:rPr>
      <w:t>Comp Service Monthly BDD and IDES Conference Call Read Ahead; October 12, 2021—2 PM ET</w:t>
    </w:r>
  </w:p>
  <w:p w14:paraId="78BD7180" w14:textId="77777777" w:rsidR="00F038FD" w:rsidRDefault="00F03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AECAC" w14:textId="77777777" w:rsidR="00261BB1" w:rsidRDefault="00261BB1">
      <w:r>
        <w:separator/>
      </w:r>
    </w:p>
  </w:footnote>
  <w:footnote w:type="continuationSeparator" w:id="0">
    <w:p w14:paraId="16CC290F" w14:textId="77777777" w:rsidR="00261BB1" w:rsidRDefault="00261BB1">
      <w:r>
        <w:continuationSeparator/>
      </w:r>
    </w:p>
  </w:footnote>
  <w:footnote w:type="continuationNotice" w:id="1">
    <w:p w14:paraId="61E8A080" w14:textId="77777777" w:rsidR="00261BB1" w:rsidRDefault="00261B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BA65A4"/>
    <w:multiLevelType w:val="hybridMultilevel"/>
    <w:tmpl w:val="FFAC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07077"/>
    <w:multiLevelType w:val="hybridMultilevel"/>
    <w:tmpl w:val="A4828A74"/>
    <w:lvl w:ilvl="0" w:tplc="FF4812BE">
      <w:start w:val="1"/>
      <w:numFmt w:val="bullet"/>
      <w:lvlText w:val=""/>
      <w:lvlJc w:val="left"/>
      <w:pPr>
        <w:ind w:left="720" w:hanging="360"/>
      </w:pPr>
      <w:rPr>
        <w:rFonts w:ascii="Symbol" w:hAnsi="Symbol" w:hint="default"/>
      </w:rPr>
    </w:lvl>
    <w:lvl w:ilvl="1" w:tplc="4182AC06">
      <w:start w:val="1"/>
      <w:numFmt w:val="bullet"/>
      <w:lvlText w:val="o"/>
      <w:lvlJc w:val="left"/>
      <w:pPr>
        <w:ind w:left="1440" w:hanging="360"/>
      </w:pPr>
      <w:rPr>
        <w:rFonts w:ascii="Courier New" w:hAnsi="Courier New" w:hint="default"/>
      </w:rPr>
    </w:lvl>
    <w:lvl w:ilvl="2" w:tplc="D2BE5DB0">
      <w:start w:val="1"/>
      <w:numFmt w:val="bullet"/>
      <w:lvlText w:val=""/>
      <w:lvlJc w:val="left"/>
      <w:pPr>
        <w:ind w:left="2160" w:hanging="360"/>
      </w:pPr>
      <w:rPr>
        <w:rFonts w:ascii="Wingdings" w:hAnsi="Wingdings" w:hint="default"/>
      </w:rPr>
    </w:lvl>
    <w:lvl w:ilvl="3" w:tplc="96DCF676">
      <w:start w:val="1"/>
      <w:numFmt w:val="bullet"/>
      <w:lvlText w:val=""/>
      <w:lvlJc w:val="left"/>
      <w:pPr>
        <w:ind w:left="2880" w:hanging="360"/>
      </w:pPr>
      <w:rPr>
        <w:rFonts w:ascii="Symbol" w:hAnsi="Symbol" w:hint="default"/>
      </w:rPr>
    </w:lvl>
    <w:lvl w:ilvl="4" w:tplc="B2561F56">
      <w:start w:val="1"/>
      <w:numFmt w:val="bullet"/>
      <w:lvlText w:val="o"/>
      <w:lvlJc w:val="left"/>
      <w:pPr>
        <w:ind w:left="3600" w:hanging="360"/>
      </w:pPr>
      <w:rPr>
        <w:rFonts w:ascii="Courier New" w:hAnsi="Courier New" w:hint="default"/>
      </w:rPr>
    </w:lvl>
    <w:lvl w:ilvl="5" w:tplc="A78E8E6A">
      <w:start w:val="1"/>
      <w:numFmt w:val="bullet"/>
      <w:lvlText w:val=""/>
      <w:lvlJc w:val="left"/>
      <w:pPr>
        <w:ind w:left="4320" w:hanging="360"/>
      </w:pPr>
      <w:rPr>
        <w:rFonts w:ascii="Wingdings" w:hAnsi="Wingdings" w:hint="default"/>
      </w:rPr>
    </w:lvl>
    <w:lvl w:ilvl="6" w:tplc="EB666908">
      <w:start w:val="1"/>
      <w:numFmt w:val="bullet"/>
      <w:lvlText w:val=""/>
      <w:lvlJc w:val="left"/>
      <w:pPr>
        <w:ind w:left="5040" w:hanging="360"/>
      </w:pPr>
      <w:rPr>
        <w:rFonts w:ascii="Symbol" w:hAnsi="Symbol" w:hint="default"/>
      </w:rPr>
    </w:lvl>
    <w:lvl w:ilvl="7" w:tplc="D29AF608">
      <w:start w:val="1"/>
      <w:numFmt w:val="bullet"/>
      <w:lvlText w:val="o"/>
      <w:lvlJc w:val="left"/>
      <w:pPr>
        <w:ind w:left="5760" w:hanging="360"/>
      </w:pPr>
      <w:rPr>
        <w:rFonts w:ascii="Courier New" w:hAnsi="Courier New" w:hint="default"/>
      </w:rPr>
    </w:lvl>
    <w:lvl w:ilvl="8" w:tplc="20BE8B6A">
      <w:start w:val="1"/>
      <w:numFmt w:val="bullet"/>
      <w:lvlText w:val=""/>
      <w:lvlJc w:val="left"/>
      <w:pPr>
        <w:ind w:left="6480" w:hanging="360"/>
      </w:pPr>
      <w:rPr>
        <w:rFonts w:ascii="Wingdings" w:hAnsi="Wingdings" w:hint="default"/>
      </w:rPr>
    </w:lvl>
  </w:abstractNum>
  <w:abstractNum w:abstractNumId="3"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A7E26AD"/>
    <w:multiLevelType w:val="hybridMultilevel"/>
    <w:tmpl w:val="382C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95290C"/>
    <w:multiLevelType w:val="hybridMultilevel"/>
    <w:tmpl w:val="BCA483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C0D5853"/>
    <w:multiLevelType w:val="hybridMultilevel"/>
    <w:tmpl w:val="73CCB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F20718"/>
    <w:multiLevelType w:val="multilevel"/>
    <w:tmpl w:val="CB9A5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0"/>
  </w:num>
  <w:num w:numId="5">
    <w:abstractNumId w:val="8"/>
  </w:num>
  <w:num w:numId="6">
    <w:abstractNumId w:val="3"/>
  </w:num>
  <w:num w:numId="7">
    <w:abstractNumId w:val="1"/>
  </w:num>
  <w:num w:numId="8">
    <w:abstractNumId w:val="4"/>
  </w:num>
  <w:num w:numId="9">
    <w:abstractNumId w:val="6"/>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98"/>
    <w:rsid w:val="000020FA"/>
    <w:rsid w:val="000042CF"/>
    <w:rsid w:val="00005BA5"/>
    <w:rsid w:val="00005C07"/>
    <w:rsid w:val="00006BA5"/>
    <w:rsid w:val="00010246"/>
    <w:rsid w:val="00010569"/>
    <w:rsid w:val="0001137B"/>
    <w:rsid w:val="00011E9C"/>
    <w:rsid w:val="00014DFF"/>
    <w:rsid w:val="000151DA"/>
    <w:rsid w:val="00015441"/>
    <w:rsid w:val="000158B2"/>
    <w:rsid w:val="00015A48"/>
    <w:rsid w:val="00015CD4"/>
    <w:rsid w:val="00016981"/>
    <w:rsid w:val="00016C9E"/>
    <w:rsid w:val="0001738F"/>
    <w:rsid w:val="00020CED"/>
    <w:rsid w:val="00021A3C"/>
    <w:rsid w:val="0002298A"/>
    <w:rsid w:val="00023311"/>
    <w:rsid w:val="00023399"/>
    <w:rsid w:val="0002342A"/>
    <w:rsid w:val="00023ED9"/>
    <w:rsid w:val="00024F70"/>
    <w:rsid w:val="000263E6"/>
    <w:rsid w:val="000301C0"/>
    <w:rsid w:val="00031DE9"/>
    <w:rsid w:val="00033C9B"/>
    <w:rsid w:val="00033E8D"/>
    <w:rsid w:val="00034503"/>
    <w:rsid w:val="000375BA"/>
    <w:rsid w:val="000400A2"/>
    <w:rsid w:val="000408D6"/>
    <w:rsid w:val="00041E1E"/>
    <w:rsid w:val="000420F6"/>
    <w:rsid w:val="000425FE"/>
    <w:rsid w:val="000436E0"/>
    <w:rsid w:val="00043A85"/>
    <w:rsid w:val="00044229"/>
    <w:rsid w:val="000502DA"/>
    <w:rsid w:val="0005054F"/>
    <w:rsid w:val="000506DA"/>
    <w:rsid w:val="00050E2A"/>
    <w:rsid w:val="0005203F"/>
    <w:rsid w:val="000529D1"/>
    <w:rsid w:val="00055ED1"/>
    <w:rsid w:val="00056106"/>
    <w:rsid w:val="0005632F"/>
    <w:rsid w:val="00056583"/>
    <w:rsid w:val="00057E35"/>
    <w:rsid w:val="00060BB4"/>
    <w:rsid w:val="0006177A"/>
    <w:rsid w:val="00061CC0"/>
    <w:rsid w:val="0006308F"/>
    <w:rsid w:val="0006371C"/>
    <w:rsid w:val="00063DCE"/>
    <w:rsid w:val="00064B9C"/>
    <w:rsid w:val="00067565"/>
    <w:rsid w:val="000677AC"/>
    <w:rsid w:val="00070390"/>
    <w:rsid w:val="00071C17"/>
    <w:rsid w:val="00071C75"/>
    <w:rsid w:val="000727A7"/>
    <w:rsid w:val="000733E6"/>
    <w:rsid w:val="00075C04"/>
    <w:rsid w:val="00076D78"/>
    <w:rsid w:val="00077061"/>
    <w:rsid w:val="00080033"/>
    <w:rsid w:val="000804ED"/>
    <w:rsid w:val="00081A36"/>
    <w:rsid w:val="00081FB2"/>
    <w:rsid w:val="000828D6"/>
    <w:rsid w:val="0008380C"/>
    <w:rsid w:val="00086B01"/>
    <w:rsid w:val="00087A73"/>
    <w:rsid w:val="0009278D"/>
    <w:rsid w:val="000929A4"/>
    <w:rsid w:val="00092C24"/>
    <w:rsid w:val="00093068"/>
    <w:rsid w:val="000930C4"/>
    <w:rsid w:val="0009368C"/>
    <w:rsid w:val="000945FD"/>
    <w:rsid w:val="00094EDB"/>
    <w:rsid w:val="0009585B"/>
    <w:rsid w:val="00096C0A"/>
    <w:rsid w:val="00097330"/>
    <w:rsid w:val="000A1A31"/>
    <w:rsid w:val="000A2D88"/>
    <w:rsid w:val="000A3CF0"/>
    <w:rsid w:val="000A6D11"/>
    <w:rsid w:val="000A7A1D"/>
    <w:rsid w:val="000B1659"/>
    <w:rsid w:val="000B2E9C"/>
    <w:rsid w:val="000B57AB"/>
    <w:rsid w:val="000C0D0C"/>
    <w:rsid w:val="000C2869"/>
    <w:rsid w:val="000C2F74"/>
    <w:rsid w:val="000C5054"/>
    <w:rsid w:val="000D03C2"/>
    <w:rsid w:val="000D0543"/>
    <w:rsid w:val="000D0994"/>
    <w:rsid w:val="000D0E85"/>
    <w:rsid w:val="000D1555"/>
    <w:rsid w:val="000D1CFE"/>
    <w:rsid w:val="000D356D"/>
    <w:rsid w:val="000D3811"/>
    <w:rsid w:val="000D42D9"/>
    <w:rsid w:val="000D43E8"/>
    <w:rsid w:val="000D49B0"/>
    <w:rsid w:val="000D4A61"/>
    <w:rsid w:val="000D4C85"/>
    <w:rsid w:val="000D4E5A"/>
    <w:rsid w:val="000D59DA"/>
    <w:rsid w:val="000D77E3"/>
    <w:rsid w:val="000E17E5"/>
    <w:rsid w:val="000E5A69"/>
    <w:rsid w:val="000E610C"/>
    <w:rsid w:val="000E6F59"/>
    <w:rsid w:val="000F0815"/>
    <w:rsid w:val="000F329B"/>
    <w:rsid w:val="000F3BBE"/>
    <w:rsid w:val="000F420F"/>
    <w:rsid w:val="000F6508"/>
    <w:rsid w:val="000F6DEE"/>
    <w:rsid w:val="00100D1F"/>
    <w:rsid w:val="0010339F"/>
    <w:rsid w:val="001038E0"/>
    <w:rsid w:val="00105750"/>
    <w:rsid w:val="00106A0B"/>
    <w:rsid w:val="00107B0A"/>
    <w:rsid w:val="00107DF3"/>
    <w:rsid w:val="00111DDF"/>
    <w:rsid w:val="00111E4F"/>
    <w:rsid w:val="00113726"/>
    <w:rsid w:val="00114894"/>
    <w:rsid w:val="00116E2D"/>
    <w:rsid w:val="00120356"/>
    <w:rsid w:val="0012052F"/>
    <w:rsid w:val="00123F49"/>
    <w:rsid w:val="0012529E"/>
    <w:rsid w:val="00127BD2"/>
    <w:rsid w:val="00132C15"/>
    <w:rsid w:val="00133F2E"/>
    <w:rsid w:val="00134317"/>
    <w:rsid w:val="00135746"/>
    <w:rsid w:val="00135BCB"/>
    <w:rsid w:val="001364B0"/>
    <w:rsid w:val="001407D2"/>
    <w:rsid w:val="00140FDD"/>
    <w:rsid w:val="00141DA6"/>
    <w:rsid w:val="00142BC6"/>
    <w:rsid w:val="00143043"/>
    <w:rsid w:val="00143820"/>
    <w:rsid w:val="00143966"/>
    <w:rsid w:val="001443F2"/>
    <w:rsid w:val="00144606"/>
    <w:rsid w:val="00144B71"/>
    <w:rsid w:val="00144F5F"/>
    <w:rsid w:val="00145745"/>
    <w:rsid w:val="00147CF1"/>
    <w:rsid w:val="001527AF"/>
    <w:rsid w:val="00153AE7"/>
    <w:rsid w:val="00154B4E"/>
    <w:rsid w:val="00154F0E"/>
    <w:rsid w:val="0015616D"/>
    <w:rsid w:val="00156830"/>
    <w:rsid w:val="001569C1"/>
    <w:rsid w:val="0016038D"/>
    <w:rsid w:val="001607DE"/>
    <w:rsid w:val="00160B08"/>
    <w:rsid w:val="00162BE2"/>
    <w:rsid w:val="00163056"/>
    <w:rsid w:val="00165576"/>
    <w:rsid w:val="001665AE"/>
    <w:rsid w:val="00166A4B"/>
    <w:rsid w:val="0017018A"/>
    <w:rsid w:val="00170C4F"/>
    <w:rsid w:val="00170F65"/>
    <w:rsid w:val="0017213F"/>
    <w:rsid w:val="00172C58"/>
    <w:rsid w:val="00173817"/>
    <w:rsid w:val="00174748"/>
    <w:rsid w:val="0017489E"/>
    <w:rsid w:val="00174EA3"/>
    <w:rsid w:val="00175508"/>
    <w:rsid w:val="00176466"/>
    <w:rsid w:val="00176FBA"/>
    <w:rsid w:val="001772EC"/>
    <w:rsid w:val="00177893"/>
    <w:rsid w:val="00180DE2"/>
    <w:rsid w:val="001815D1"/>
    <w:rsid w:val="0018180B"/>
    <w:rsid w:val="001818EE"/>
    <w:rsid w:val="00183383"/>
    <w:rsid w:val="00184072"/>
    <w:rsid w:val="00184502"/>
    <w:rsid w:val="00185542"/>
    <w:rsid w:val="00187BC0"/>
    <w:rsid w:val="001907DF"/>
    <w:rsid w:val="00191780"/>
    <w:rsid w:val="00191EB3"/>
    <w:rsid w:val="00196783"/>
    <w:rsid w:val="0019694C"/>
    <w:rsid w:val="00196ACD"/>
    <w:rsid w:val="00197030"/>
    <w:rsid w:val="001976F9"/>
    <w:rsid w:val="00197A3A"/>
    <w:rsid w:val="001A051A"/>
    <w:rsid w:val="001A05F1"/>
    <w:rsid w:val="001A1163"/>
    <w:rsid w:val="001A2BE2"/>
    <w:rsid w:val="001A376D"/>
    <w:rsid w:val="001A44F6"/>
    <w:rsid w:val="001A6283"/>
    <w:rsid w:val="001A672A"/>
    <w:rsid w:val="001A6C0F"/>
    <w:rsid w:val="001B09F3"/>
    <w:rsid w:val="001B512D"/>
    <w:rsid w:val="001B609D"/>
    <w:rsid w:val="001B62FA"/>
    <w:rsid w:val="001B702E"/>
    <w:rsid w:val="001B7690"/>
    <w:rsid w:val="001C02A2"/>
    <w:rsid w:val="001C0686"/>
    <w:rsid w:val="001C07BE"/>
    <w:rsid w:val="001C0C67"/>
    <w:rsid w:val="001C0CFA"/>
    <w:rsid w:val="001C2BF4"/>
    <w:rsid w:val="001C6249"/>
    <w:rsid w:val="001C6C45"/>
    <w:rsid w:val="001C79A6"/>
    <w:rsid w:val="001D0D36"/>
    <w:rsid w:val="001D0F01"/>
    <w:rsid w:val="001D2E31"/>
    <w:rsid w:val="001D68F2"/>
    <w:rsid w:val="001D6E96"/>
    <w:rsid w:val="001D7E63"/>
    <w:rsid w:val="001E34FC"/>
    <w:rsid w:val="001E3A94"/>
    <w:rsid w:val="001E579B"/>
    <w:rsid w:val="001E5ED3"/>
    <w:rsid w:val="001F06EA"/>
    <w:rsid w:val="001F228A"/>
    <w:rsid w:val="001F22D7"/>
    <w:rsid w:val="001F23E0"/>
    <w:rsid w:val="001F26B1"/>
    <w:rsid w:val="001F3F1F"/>
    <w:rsid w:val="001F464B"/>
    <w:rsid w:val="001F483B"/>
    <w:rsid w:val="001F7687"/>
    <w:rsid w:val="002017C0"/>
    <w:rsid w:val="00201852"/>
    <w:rsid w:val="00201DC3"/>
    <w:rsid w:val="00204185"/>
    <w:rsid w:val="00204936"/>
    <w:rsid w:val="00206661"/>
    <w:rsid w:val="002131F3"/>
    <w:rsid w:val="00214399"/>
    <w:rsid w:val="002154FB"/>
    <w:rsid w:val="002158CE"/>
    <w:rsid w:val="00217FD7"/>
    <w:rsid w:val="002208A2"/>
    <w:rsid w:val="002214DF"/>
    <w:rsid w:val="002224E8"/>
    <w:rsid w:val="0022368A"/>
    <w:rsid w:val="00223B73"/>
    <w:rsid w:val="00224EC6"/>
    <w:rsid w:val="0022720D"/>
    <w:rsid w:val="00230FFF"/>
    <w:rsid w:val="002313B7"/>
    <w:rsid w:val="002323A2"/>
    <w:rsid w:val="00232CFA"/>
    <w:rsid w:val="00234A19"/>
    <w:rsid w:val="00235886"/>
    <w:rsid w:val="00236F3C"/>
    <w:rsid w:val="002403CF"/>
    <w:rsid w:val="00240BF4"/>
    <w:rsid w:val="00240FE0"/>
    <w:rsid w:val="002417C1"/>
    <w:rsid w:val="002436E1"/>
    <w:rsid w:val="00243F59"/>
    <w:rsid w:val="002454D0"/>
    <w:rsid w:val="00245863"/>
    <w:rsid w:val="0024745F"/>
    <w:rsid w:val="0025134D"/>
    <w:rsid w:val="002522E9"/>
    <w:rsid w:val="00252F5E"/>
    <w:rsid w:val="00253B4C"/>
    <w:rsid w:val="002557B6"/>
    <w:rsid w:val="00255FC6"/>
    <w:rsid w:val="002560B9"/>
    <w:rsid w:val="0025754C"/>
    <w:rsid w:val="00257851"/>
    <w:rsid w:val="00257E19"/>
    <w:rsid w:val="00261BB1"/>
    <w:rsid w:val="00262DF3"/>
    <w:rsid w:val="002632BC"/>
    <w:rsid w:val="00264E24"/>
    <w:rsid w:val="0026662D"/>
    <w:rsid w:val="0026691B"/>
    <w:rsid w:val="002702EF"/>
    <w:rsid w:val="00272453"/>
    <w:rsid w:val="0027310A"/>
    <w:rsid w:val="0027467E"/>
    <w:rsid w:val="00274DDA"/>
    <w:rsid w:val="002756E6"/>
    <w:rsid w:val="00275EF5"/>
    <w:rsid w:val="0027606A"/>
    <w:rsid w:val="0028092B"/>
    <w:rsid w:val="00281270"/>
    <w:rsid w:val="00282344"/>
    <w:rsid w:val="00282F00"/>
    <w:rsid w:val="002837F6"/>
    <w:rsid w:val="00284217"/>
    <w:rsid w:val="00285AA8"/>
    <w:rsid w:val="00286A3B"/>
    <w:rsid w:val="00287296"/>
    <w:rsid w:val="002909F3"/>
    <w:rsid w:val="00291646"/>
    <w:rsid w:val="002919CD"/>
    <w:rsid w:val="002922B3"/>
    <w:rsid w:val="002923DD"/>
    <w:rsid w:val="00292810"/>
    <w:rsid w:val="002931FE"/>
    <w:rsid w:val="00295DC8"/>
    <w:rsid w:val="0029720C"/>
    <w:rsid w:val="002A344A"/>
    <w:rsid w:val="002A3BAE"/>
    <w:rsid w:val="002A5743"/>
    <w:rsid w:val="002A5AE1"/>
    <w:rsid w:val="002A5AF6"/>
    <w:rsid w:val="002A668D"/>
    <w:rsid w:val="002A688E"/>
    <w:rsid w:val="002A757B"/>
    <w:rsid w:val="002A7CA7"/>
    <w:rsid w:val="002B1F60"/>
    <w:rsid w:val="002B39E9"/>
    <w:rsid w:val="002B3E6E"/>
    <w:rsid w:val="002B45A0"/>
    <w:rsid w:val="002B45B4"/>
    <w:rsid w:val="002B45F4"/>
    <w:rsid w:val="002B4BE4"/>
    <w:rsid w:val="002B4D32"/>
    <w:rsid w:val="002B5011"/>
    <w:rsid w:val="002B5E93"/>
    <w:rsid w:val="002B7303"/>
    <w:rsid w:val="002B755C"/>
    <w:rsid w:val="002C0AC9"/>
    <w:rsid w:val="002C0F59"/>
    <w:rsid w:val="002C1E44"/>
    <w:rsid w:val="002C4121"/>
    <w:rsid w:val="002C4332"/>
    <w:rsid w:val="002C4C42"/>
    <w:rsid w:val="002C5A25"/>
    <w:rsid w:val="002C6D26"/>
    <w:rsid w:val="002C6FF2"/>
    <w:rsid w:val="002C7B78"/>
    <w:rsid w:val="002C7BD8"/>
    <w:rsid w:val="002C7CC2"/>
    <w:rsid w:val="002D003E"/>
    <w:rsid w:val="002D0F80"/>
    <w:rsid w:val="002D3C21"/>
    <w:rsid w:val="002D414A"/>
    <w:rsid w:val="002D465F"/>
    <w:rsid w:val="002D5E36"/>
    <w:rsid w:val="002D76D1"/>
    <w:rsid w:val="002D7D92"/>
    <w:rsid w:val="002E0076"/>
    <w:rsid w:val="002E09F4"/>
    <w:rsid w:val="002E19FB"/>
    <w:rsid w:val="002E1EF4"/>
    <w:rsid w:val="002E2146"/>
    <w:rsid w:val="002E3E92"/>
    <w:rsid w:val="002E5996"/>
    <w:rsid w:val="002E68A5"/>
    <w:rsid w:val="002E6E01"/>
    <w:rsid w:val="002E701E"/>
    <w:rsid w:val="002E7142"/>
    <w:rsid w:val="002F0260"/>
    <w:rsid w:val="002F03F0"/>
    <w:rsid w:val="002F223C"/>
    <w:rsid w:val="002F2B17"/>
    <w:rsid w:val="002F413C"/>
    <w:rsid w:val="002F5DB0"/>
    <w:rsid w:val="002F6D74"/>
    <w:rsid w:val="002F77ED"/>
    <w:rsid w:val="002F7D5B"/>
    <w:rsid w:val="0030171D"/>
    <w:rsid w:val="00301972"/>
    <w:rsid w:val="00301D3A"/>
    <w:rsid w:val="00302AE0"/>
    <w:rsid w:val="0030317D"/>
    <w:rsid w:val="00303458"/>
    <w:rsid w:val="003035E9"/>
    <w:rsid w:val="00306163"/>
    <w:rsid w:val="00306C60"/>
    <w:rsid w:val="00307422"/>
    <w:rsid w:val="00311368"/>
    <w:rsid w:val="003121A9"/>
    <w:rsid w:val="003129BF"/>
    <w:rsid w:val="00312EC4"/>
    <w:rsid w:val="0031327E"/>
    <w:rsid w:val="00313BB0"/>
    <w:rsid w:val="00313C42"/>
    <w:rsid w:val="00313CEE"/>
    <w:rsid w:val="003158DA"/>
    <w:rsid w:val="00315D1D"/>
    <w:rsid w:val="003200B9"/>
    <w:rsid w:val="00321290"/>
    <w:rsid w:val="00321A0D"/>
    <w:rsid w:val="00324AD3"/>
    <w:rsid w:val="0032627A"/>
    <w:rsid w:val="003268BB"/>
    <w:rsid w:val="003309B6"/>
    <w:rsid w:val="0033221E"/>
    <w:rsid w:val="00332F4A"/>
    <w:rsid w:val="003337BD"/>
    <w:rsid w:val="003372B6"/>
    <w:rsid w:val="00341287"/>
    <w:rsid w:val="00342A15"/>
    <w:rsid w:val="00342D27"/>
    <w:rsid w:val="00342E06"/>
    <w:rsid w:val="0034312A"/>
    <w:rsid w:val="00344193"/>
    <w:rsid w:val="003444C8"/>
    <w:rsid w:val="0034487E"/>
    <w:rsid w:val="00344C2B"/>
    <w:rsid w:val="00344CD9"/>
    <w:rsid w:val="00344D4D"/>
    <w:rsid w:val="00345043"/>
    <w:rsid w:val="00345188"/>
    <w:rsid w:val="00345DB4"/>
    <w:rsid w:val="003462C3"/>
    <w:rsid w:val="00347254"/>
    <w:rsid w:val="00347737"/>
    <w:rsid w:val="003478C4"/>
    <w:rsid w:val="00352DED"/>
    <w:rsid w:val="0035326C"/>
    <w:rsid w:val="0035383B"/>
    <w:rsid w:val="0035481C"/>
    <w:rsid w:val="00355D98"/>
    <w:rsid w:val="00356CFB"/>
    <w:rsid w:val="00361054"/>
    <w:rsid w:val="0036160B"/>
    <w:rsid w:val="00362261"/>
    <w:rsid w:val="003623AF"/>
    <w:rsid w:val="00366E32"/>
    <w:rsid w:val="00370229"/>
    <w:rsid w:val="00370335"/>
    <w:rsid w:val="00371EDF"/>
    <w:rsid w:val="00372A13"/>
    <w:rsid w:val="00373BE7"/>
    <w:rsid w:val="00374AB5"/>
    <w:rsid w:val="00375A1D"/>
    <w:rsid w:val="00375D23"/>
    <w:rsid w:val="003774B9"/>
    <w:rsid w:val="0038186A"/>
    <w:rsid w:val="003820D3"/>
    <w:rsid w:val="003828FA"/>
    <w:rsid w:val="00382953"/>
    <w:rsid w:val="00383D3A"/>
    <w:rsid w:val="00384114"/>
    <w:rsid w:val="00384E2C"/>
    <w:rsid w:val="00384FB9"/>
    <w:rsid w:val="003859FB"/>
    <w:rsid w:val="00387BE1"/>
    <w:rsid w:val="00390115"/>
    <w:rsid w:val="00390D01"/>
    <w:rsid w:val="00390D13"/>
    <w:rsid w:val="00393275"/>
    <w:rsid w:val="0039397A"/>
    <w:rsid w:val="00393D36"/>
    <w:rsid w:val="00394310"/>
    <w:rsid w:val="00395ABB"/>
    <w:rsid w:val="0039642B"/>
    <w:rsid w:val="00396617"/>
    <w:rsid w:val="003A04D8"/>
    <w:rsid w:val="003A076E"/>
    <w:rsid w:val="003A1889"/>
    <w:rsid w:val="003A1ABE"/>
    <w:rsid w:val="003A2B7B"/>
    <w:rsid w:val="003A4DC6"/>
    <w:rsid w:val="003A678B"/>
    <w:rsid w:val="003A7DD2"/>
    <w:rsid w:val="003B202B"/>
    <w:rsid w:val="003B2B2E"/>
    <w:rsid w:val="003B2C11"/>
    <w:rsid w:val="003B4A9B"/>
    <w:rsid w:val="003B58C8"/>
    <w:rsid w:val="003B6461"/>
    <w:rsid w:val="003B64C3"/>
    <w:rsid w:val="003B791E"/>
    <w:rsid w:val="003C16EA"/>
    <w:rsid w:val="003C27A0"/>
    <w:rsid w:val="003C28F5"/>
    <w:rsid w:val="003C46E4"/>
    <w:rsid w:val="003C4BEF"/>
    <w:rsid w:val="003C77D5"/>
    <w:rsid w:val="003C782D"/>
    <w:rsid w:val="003C791C"/>
    <w:rsid w:val="003D17D3"/>
    <w:rsid w:val="003D3378"/>
    <w:rsid w:val="003D4521"/>
    <w:rsid w:val="003D48FB"/>
    <w:rsid w:val="003D675F"/>
    <w:rsid w:val="003D7A78"/>
    <w:rsid w:val="003E1D60"/>
    <w:rsid w:val="003E2141"/>
    <w:rsid w:val="003E31FD"/>
    <w:rsid w:val="003E3203"/>
    <w:rsid w:val="003E4C7A"/>
    <w:rsid w:val="003F0691"/>
    <w:rsid w:val="003F11DA"/>
    <w:rsid w:val="003F1AAE"/>
    <w:rsid w:val="003F1D3E"/>
    <w:rsid w:val="003F1EB4"/>
    <w:rsid w:val="003F24B8"/>
    <w:rsid w:val="003F44DC"/>
    <w:rsid w:val="003F4501"/>
    <w:rsid w:val="003F5C90"/>
    <w:rsid w:val="003F6C36"/>
    <w:rsid w:val="003F7C58"/>
    <w:rsid w:val="004001C1"/>
    <w:rsid w:val="00400949"/>
    <w:rsid w:val="00403A3F"/>
    <w:rsid w:val="00404E39"/>
    <w:rsid w:val="00405B54"/>
    <w:rsid w:val="004070DC"/>
    <w:rsid w:val="00407CBA"/>
    <w:rsid w:val="004117AE"/>
    <w:rsid w:val="004136BA"/>
    <w:rsid w:val="004136BE"/>
    <w:rsid w:val="00413A1A"/>
    <w:rsid w:val="00414774"/>
    <w:rsid w:val="004168EF"/>
    <w:rsid w:val="00416AA7"/>
    <w:rsid w:val="004177D6"/>
    <w:rsid w:val="0042222A"/>
    <w:rsid w:val="00423A27"/>
    <w:rsid w:val="00424989"/>
    <w:rsid w:val="00426935"/>
    <w:rsid w:val="00427026"/>
    <w:rsid w:val="004313B2"/>
    <w:rsid w:val="004321E8"/>
    <w:rsid w:val="00432961"/>
    <w:rsid w:val="00432B4C"/>
    <w:rsid w:val="00434AF4"/>
    <w:rsid w:val="00434F47"/>
    <w:rsid w:val="0043525D"/>
    <w:rsid w:val="00436963"/>
    <w:rsid w:val="00436C68"/>
    <w:rsid w:val="00437A45"/>
    <w:rsid w:val="00437D48"/>
    <w:rsid w:val="004400D3"/>
    <w:rsid w:val="00441014"/>
    <w:rsid w:val="00441687"/>
    <w:rsid w:val="00443375"/>
    <w:rsid w:val="00445615"/>
    <w:rsid w:val="00445B03"/>
    <w:rsid w:val="004468D5"/>
    <w:rsid w:val="00447686"/>
    <w:rsid w:val="00452AB0"/>
    <w:rsid w:val="00452DBB"/>
    <w:rsid w:val="00453F0E"/>
    <w:rsid w:val="00454419"/>
    <w:rsid w:val="00455CD6"/>
    <w:rsid w:val="00456B6E"/>
    <w:rsid w:val="00457351"/>
    <w:rsid w:val="004600FB"/>
    <w:rsid w:val="0046079B"/>
    <w:rsid w:val="00461194"/>
    <w:rsid w:val="0046219C"/>
    <w:rsid w:val="004625A9"/>
    <w:rsid w:val="00462E68"/>
    <w:rsid w:val="00462F7E"/>
    <w:rsid w:val="00463F52"/>
    <w:rsid w:val="00464437"/>
    <w:rsid w:val="00465A71"/>
    <w:rsid w:val="00465D63"/>
    <w:rsid w:val="00466AED"/>
    <w:rsid w:val="0046754E"/>
    <w:rsid w:val="00470C1B"/>
    <w:rsid w:val="00471D26"/>
    <w:rsid w:val="00472648"/>
    <w:rsid w:val="00472A08"/>
    <w:rsid w:val="00472C75"/>
    <w:rsid w:val="00473041"/>
    <w:rsid w:val="004743C5"/>
    <w:rsid w:val="00476DD2"/>
    <w:rsid w:val="00477A68"/>
    <w:rsid w:val="00477AF4"/>
    <w:rsid w:val="004804EC"/>
    <w:rsid w:val="00481BC3"/>
    <w:rsid w:val="00482085"/>
    <w:rsid w:val="00482301"/>
    <w:rsid w:val="004823DB"/>
    <w:rsid w:val="004829C8"/>
    <w:rsid w:val="00482FA0"/>
    <w:rsid w:val="00483146"/>
    <w:rsid w:val="0048494F"/>
    <w:rsid w:val="00484C96"/>
    <w:rsid w:val="00485726"/>
    <w:rsid w:val="00485B24"/>
    <w:rsid w:val="00486090"/>
    <w:rsid w:val="004861BB"/>
    <w:rsid w:val="00486472"/>
    <w:rsid w:val="004877AA"/>
    <w:rsid w:val="004877D1"/>
    <w:rsid w:val="004906E7"/>
    <w:rsid w:val="00491B97"/>
    <w:rsid w:val="004921B9"/>
    <w:rsid w:val="00494CB6"/>
    <w:rsid w:val="00495E12"/>
    <w:rsid w:val="00496A8E"/>
    <w:rsid w:val="004A087E"/>
    <w:rsid w:val="004A0932"/>
    <w:rsid w:val="004A0E4E"/>
    <w:rsid w:val="004A1693"/>
    <w:rsid w:val="004A18EE"/>
    <w:rsid w:val="004A1CA8"/>
    <w:rsid w:val="004A1F7A"/>
    <w:rsid w:val="004A6DD6"/>
    <w:rsid w:val="004A7319"/>
    <w:rsid w:val="004B45B8"/>
    <w:rsid w:val="004B542B"/>
    <w:rsid w:val="004B651E"/>
    <w:rsid w:val="004C12A2"/>
    <w:rsid w:val="004C3832"/>
    <w:rsid w:val="004C39DC"/>
    <w:rsid w:val="004C3D01"/>
    <w:rsid w:val="004C5B8D"/>
    <w:rsid w:val="004D2444"/>
    <w:rsid w:val="004D2D7D"/>
    <w:rsid w:val="004D2E38"/>
    <w:rsid w:val="004D49F1"/>
    <w:rsid w:val="004D4A5B"/>
    <w:rsid w:val="004E0832"/>
    <w:rsid w:val="004E14DF"/>
    <w:rsid w:val="004E1D78"/>
    <w:rsid w:val="004E458A"/>
    <w:rsid w:val="004E6CDB"/>
    <w:rsid w:val="004E724C"/>
    <w:rsid w:val="004F0914"/>
    <w:rsid w:val="004F1244"/>
    <w:rsid w:val="004F1732"/>
    <w:rsid w:val="004F186F"/>
    <w:rsid w:val="004F2690"/>
    <w:rsid w:val="004F3CFA"/>
    <w:rsid w:val="004F60FA"/>
    <w:rsid w:val="004F63CA"/>
    <w:rsid w:val="004F6E48"/>
    <w:rsid w:val="00500B0B"/>
    <w:rsid w:val="00501209"/>
    <w:rsid w:val="005013E7"/>
    <w:rsid w:val="00502498"/>
    <w:rsid w:val="00502852"/>
    <w:rsid w:val="00504091"/>
    <w:rsid w:val="00504B08"/>
    <w:rsid w:val="005107C7"/>
    <w:rsid w:val="005122AE"/>
    <w:rsid w:val="005125A1"/>
    <w:rsid w:val="005135FA"/>
    <w:rsid w:val="0051393E"/>
    <w:rsid w:val="005141C3"/>
    <w:rsid w:val="00515FF3"/>
    <w:rsid w:val="0051636C"/>
    <w:rsid w:val="00516C00"/>
    <w:rsid w:val="00522693"/>
    <w:rsid w:val="0052282C"/>
    <w:rsid w:val="00524530"/>
    <w:rsid w:val="0052461F"/>
    <w:rsid w:val="0052772B"/>
    <w:rsid w:val="005304A2"/>
    <w:rsid w:val="00532659"/>
    <w:rsid w:val="00532A43"/>
    <w:rsid w:val="00533120"/>
    <w:rsid w:val="0053381D"/>
    <w:rsid w:val="00533B63"/>
    <w:rsid w:val="00533C00"/>
    <w:rsid w:val="005354A9"/>
    <w:rsid w:val="005363E8"/>
    <w:rsid w:val="00536786"/>
    <w:rsid w:val="0053694F"/>
    <w:rsid w:val="00540930"/>
    <w:rsid w:val="00541DF7"/>
    <w:rsid w:val="00541E9E"/>
    <w:rsid w:val="00542386"/>
    <w:rsid w:val="00543D97"/>
    <w:rsid w:val="005454C2"/>
    <w:rsid w:val="0054577F"/>
    <w:rsid w:val="00546BB0"/>
    <w:rsid w:val="00546ED6"/>
    <w:rsid w:val="00547C59"/>
    <w:rsid w:val="00550C90"/>
    <w:rsid w:val="00550CF6"/>
    <w:rsid w:val="00553C9A"/>
    <w:rsid w:val="00555229"/>
    <w:rsid w:val="00556B46"/>
    <w:rsid w:val="005571CA"/>
    <w:rsid w:val="005572C5"/>
    <w:rsid w:val="00557F02"/>
    <w:rsid w:val="005603A8"/>
    <w:rsid w:val="00560558"/>
    <w:rsid w:val="0056118F"/>
    <w:rsid w:val="005611C3"/>
    <w:rsid w:val="00561875"/>
    <w:rsid w:val="00562EB9"/>
    <w:rsid w:val="005631CA"/>
    <w:rsid w:val="005631E0"/>
    <w:rsid w:val="005652F2"/>
    <w:rsid w:val="005672A6"/>
    <w:rsid w:val="0056798D"/>
    <w:rsid w:val="0057014F"/>
    <w:rsid w:val="00573477"/>
    <w:rsid w:val="00573615"/>
    <w:rsid w:val="00573793"/>
    <w:rsid w:val="005757B3"/>
    <w:rsid w:val="00577ACD"/>
    <w:rsid w:val="005808F7"/>
    <w:rsid w:val="005829D1"/>
    <w:rsid w:val="00582CDF"/>
    <w:rsid w:val="005833BF"/>
    <w:rsid w:val="005901DA"/>
    <w:rsid w:val="00590E38"/>
    <w:rsid w:val="00590EAC"/>
    <w:rsid w:val="00591D12"/>
    <w:rsid w:val="00591D4B"/>
    <w:rsid w:val="00593C28"/>
    <w:rsid w:val="0059446C"/>
    <w:rsid w:val="00594853"/>
    <w:rsid w:val="0059524B"/>
    <w:rsid w:val="00595CF6"/>
    <w:rsid w:val="0059719E"/>
    <w:rsid w:val="005A067F"/>
    <w:rsid w:val="005A0865"/>
    <w:rsid w:val="005A2193"/>
    <w:rsid w:val="005A244D"/>
    <w:rsid w:val="005A40E1"/>
    <w:rsid w:val="005A4526"/>
    <w:rsid w:val="005A45CA"/>
    <w:rsid w:val="005A4B15"/>
    <w:rsid w:val="005A4C15"/>
    <w:rsid w:val="005A4E36"/>
    <w:rsid w:val="005A56D9"/>
    <w:rsid w:val="005A57AF"/>
    <w:rsid w:val="005A583A"/>
    <w:rsid w:val="005A65DE"/>
    <w:rsid w:val="005A69D5"/>
    <w:rsid w:val="005A72F3"/>
    <w:rsid w:val="005A7A04"/>
    <w:rsid w:val="005A7BE2"/>
    <w:rsid w:val="005B1A10"/>
    <w:rsid w:val="005B30D5"/>
    <w:rsid w:val="005B3EF2"/>
    <w:rsid w:val="005B427F"/>
    <w:rsid w:val="005B561B"/>
    <w:rsid w:val="005B6930"/>
    <w:rsid w:val="005B70B5"/>
    <w:rsid w:val="005C1278"/>
    <w:rsid w:val="005C249A"/>
    <w:rsid w:val="005C25AB"/>
    <w:rsid w:val="005C29F8"/>
    <w:rsid w:val="005C39EC"/>
    <w:rsid w:val="005C6438"/>
    <w:rsid w:val="005C6992"/>
    <w:rsid w:val="005C6BEE"/>
    <w:rsid w:val="005C70DA"/>
    <w:rsid w:val="005D152F"/>
    <w:rsid w:val="005D15E3"/>
    <w:rsid w:val="005D1D5B"/>
    <w:rsid w:val="005D265A"/>
    <w:rsid w:val="005D34B1"/>
    <w:rsid w:val="005D481E"/>
    <w:rsid w:val="005D4D33"/>
    <w:rsid w:val="005D4FE6"/>
    <w:rsid w:val="005D5494"/>
    <w:rsid w:val="005D598A"/>
    <w:rsid w:val="005D6725"/>
    <w:rsid w:val="005D696A"/>
    <w:rsid w:val="005D7BBA"/>
    <w:rsid w:val="005E0007"/>
    <w:rsid w:val="005E0A56"/>
    <w:rsid w:val="005E102E"/>
    <w:rsid w:val="005E1106"/>
    <w:rsid w:val="005E1921"/>
    <w:rsid w:val="005E1B79"/>
    <w:rsid w:val="005E1FF7"/>
    <w:rsid w:val="005E671F"/>
    <w:rsid w:val="005E676C"/>
    <w:rsid w:val="005E728B"/>
    <w:rsid w:val="005E7521"/>
    <w:rsid w:val="005F0163"/>
    <w:rsid w:val="005F01E3"/>
    <w:rsid w:val="005F1D75"/>
    <w:rsid w:val="005F1DB5"/>
    <w:rsid w:val="005F3430"/>
    <w:rsid w:val="005F3441"/>
    <w:rsid w:val="005F47C9"/>
    <w:rsid w:val="005F491B"/>
    <w:rsid w:val="005F5482"/>
    <w:rsid w:val="005F5619"/>
    <w:rsid w:val="005F64FA"/>
    <w:rsid w:val="005F6757"/>
    <w:rsid w:val="005F6E4C"/>
    <w:rsid w:val="005F74D1"/>
    <w:rsid w:val="006003DB"/>
    <w:rsid w:val="006113A7"/>
    <w:rsid w:val="00612620"/>
    <w:rsid w:val="00613F9F"/>
    <w:rsid w:val="00614318"/>
    <w:rsid w:val="006150BB"/>
    <w:rsid w:val="00617579"/>
    <w:rsid w:val="00621404"/>
    <w:rsid w:val="00623101"/>
    <w:rsid w:val="006237C8"/>
    <w:rsid w:val="00623CB5"/>
    <w:rsid w:val="00624B6E"/>
    <w:rsid w:val="00624E28"/>
    <w:rsid w:val="00625B5A"/>
    <w:rsid w:val="00625B80"/>
    <w:rsid w:val="00625C9F"/>
    <w:rsid w:val="006272D5"/>
    <w:rsid w:val="00631DA7"/>
    <w:rsid w:val="0063206C"/>
    <w:rsid w:val="006323ED"/>
    <w:rsid w:val="006339D6"/>
    <w:rsid w:val="006349D6"/>
    <w:rsid w:val="00634E55"/>
    <w:rsid w:val="00635106"/>
    <w:rsid w:val="006361BF"/>
    <w:rsid w:val="006365E7"/>
    <w:rsid w:val="00636A42"/>
    <w:rsid w:val="00636BCD"/>
    <w:rsid w:val="00637275"/>
    <w:rsid w:val="00637690"/>
    <w:rsid w:val="006378F0"/>
    <w:rsid w:val="00642A8E"/>
    <w:rsid w:val="006432B7"/>
    <w:rsid w:val="0064399B"/>
    <w:rsid w:val="00643E52"/>
    <w:rsid w:val="0064420C"/>
    <w:rsid w:val="00645C16"/>
    <w:rsid w:val="00646C04"/>
    <w:rsid w:val="0064715B"/>
    <w:rsid w:val="00647235"/>
    <w:rsid w:val="0064799C"/>
    <w:rsid w:val="006507C4"/>
    <w:rsid w:val="00650932"/>
    <w:rsid w:val="0065199D"/>
    <w:rsid w:val="00652501"/>
    <w:rsid w:val="0065259F"/>
    <w:rsid w:val="00653D57"/>
    <w:rsid w:val="00654381"/>
    <w:rsid w:val="00654B98"/>
    <w:rsid w:val="00656323"/>
    <w:rsid w:val="00656A78"/>
    <w:rsid w:val="00660B66"/>
    <w:rsid w:val="006610B1"/>
    <w:rsid w:val="0066304B"/>
    <w:rsid w:val="00664425"/>
    <w:rsid w:val="00670244"/>
    <w:rsid w:val="006706FE"/>
    <w:rsid w:val="00670F12"/>
    <w:rsid w:val="006717BF"/>
    <w:rsid w:val="00671BAB"/>
    <w:rsid w:val="00673429"/>
    <w:rsid w:val="00674CF1"/>
    <w:rsid w:val="00674E13"/>
    <w:rsid w:val="00675BF4"/>
    <w:rsid w:val="00680135"/>
    <w:rsid w:val="00680A7C"/>
    <w:rsid w:val="00680AEC"/>
    <w:rsid w:val="00682A5A"/>
    <w:rsid w:val="00682F12"/>
    <w:rsid w:val="00683168"/>
    <w:rsid w:val="0068389B"/>
    <w:rsid w:val="00683933"/>
    <w:rsid w:val="006840C8"/>
    <w:rsid w:val="00684261"/>
    <w:rsid w:val="006859D4"/>
    <w:rsid w:val="0068609E"/>
    <w:rsid w:val="00687954"/>
    <w:rsid w:val="00690F4E"/>
    <w:rsid w:val="0069140E"/>
    <w:rsid w:val="00692413"/>
    <w:rsid w:val="00693260"/>
    <w:rsid w:val="0069468C"/>
    <w:rsid w:val="00695779"/>
    <w:rsid w:val="006960D7"/>
    <w:rsid w:val="006965AB"/>
    <w:rsid w:val="006A245F"/>
    <w:rsid w:val="006A2C01"/>
    <w:rsid w:val="006A3187"/>
    <w:rsid w:val="006A51FB"/>
    <w:rsid w:val="006B0498"/>
    <w:rsid w:val="006B07D4"/>
    <w:rsid w:val="006B0BD3"/>
    <w:rsid w:val="006B178C"/>
    <w:rsid w:val="006B2F3A"/>
    <w:rsid w:val="006B3858"/>
    <w:rsid w:val="006B46DD"/>
    <w:rsid w:val="006B4F0C"/>
    <w:rsid w:val="006B54B9"/>
    <w:rsid w:val="006B67E7"/>
    <w:rsid w:val="006B6960"/>
    <w:rsid w:val="006B6EA7"/>
    <w:rsid w:val="006B78EA"/>
    <w:rsid w:val="006C2CC1"/>
    <w:rsid w:val="006C2FAC"/>
    <w:rsid w:val="006C32A2"/>
    <w:rsid w:val="006C3BCD"/>
    <w:rsid w:val="006C4A05"/>
    <w:rsid w:val="006C576F"/>
    <w:rsid w:val="006C62D5"/>
    <w:rsid w:val="006C768A"/>
    <w:rsid w:val="006C77FA"/>
    <w:rsid w:val="006C7BA6"/>
    <w:rsid w:val="006D1ED9"/>
    <w:rsid w:val="006D2202"/>
    <w:rsid w:val="006D243C"/>
    <w:rsid w:val="006D5257"/>
    <w:rsid w:val="006D5411"/>
    <w:rsid w:val="006D5749"/>
    <w:rsid w:val="006D7384"/>
    <w:rsid w:val="006E04F2"/>
    <w:rsid w:val="006E057D"/>
    <w:rsid w:val="006E0840"/>
    <w:rsid w:val="006E11C7"/>
    <w:rsid w:val="006E18AA"/>
    <w:rsid w:val="006E2B1D"/>
    <w:rsid w:val="006E32F6"/>
    <w:rsid w:val="006E4840"/>
    <w:rsid w:val="006E63B2"/>
    <w:rsid w:val="006E75F9"/>
    <w:rsid w:val="006E7AF9"/>
    <w:rsid w:val="006F01E2"/>
    <w:rsid w:val="006F3CEA"/>
    <w:rsid w:val="006F4B1A"/>
    <w:rsid w:val="006F7317"/>
    <w:rsid w:val="006F7665"/>
    <w:rsid w:val="006F797B"/>
    <w:rsid w:val="007009B2"/>
    <w:rsid w:val="0070285A"/>
    <w:rsid w:val="00703F97"/>
    <w:rsid w:val="00704EED"/>
    <w:rsid w:val="0070529B"/>
    <w:rsid w:val="00706C2B"/>
    <w:rsid w:val="00706DAA"/>
    <w:rsid w:val="007074BF"/>
    <w:rsid w:val="007075DD"/>
    <w:rsid w:val="00707DE5"/>
    <w:rsid w:val="007119BC"/>
    <w:rsid w:val="00713789"/>
    <w:rsid w:val="00720BDA"/>
    <w:rsid w:val="00722EC0"/>
    <w:rsid w:val="00723285"/>
    <w:rsid w:val="007232DD"/>
    <w:rsid w:val="00724CF1"/>
    <w:rsid w:val="007250D5"/>
    <w:rsid w:val="00726247"/>
    <w:rsid w:val="007304D8"/>
    <w:rsid w:val="00733BCB"/>
    <w:rsid w:val="007348F2"/>
    <w:rsid w:val="00734A78"/>
    <w:rsid w:val="0073571A"/>
    <w:rsid w:val="00735B7D"/>
    <w:rsid w:val="007373CD"/>
    <w:rsid w:val="007377B3"/>
    <w:rsid w:val="007413D6"/>
    <w:rsid w:val="00741996"/>
    <w:rsid w:val="0074327F"/>
    <w:rsid w:val="00743C62"/>
    <w:rsid w:val="00743E7F"/>
    <w:rsid w:val="0074637A"/>
    <w:rsid w:val="007463E0"/>
    <w:rsid w:val="00746447"/>
    <w:rsid w:val="00746697"/>
    <w:rsid w:val="00746ADA"/>
    <w:rsid w:val="00747CAF"/>
    <w:rsid w:val="0075007E"/>
    <w:rsid w:val="0075025B"/>
    <w:rsid w:val="00750E6C"/>
    <w:rsid w:val="00751906"/>
    <w:rsid w:val="00751E35"/>
    <w:rsid w:val="00752357"/>
    <w:rsid w:val="00752DB6"/>
    <w:rsid w:val="00753B9C"/>
    <w:rsid w:val="00760214"/>
    <w:rsid w:val="00761C62"/>
    <w:rsid w:val="00762FF4"/>
    <w:rsid w:val="00763AB0"/>
    <w:rsid w:val="00763EA0"/>
    <w:rsid w:val="007652F7"/>
    <w:rsid w:val="0076658D"/>
    <w:rsid w:val="007670AE"/>
    <w:rsid w:val="007673C4"/>
    <w:rsid w:val="007703C8"/>
    <w:rsid w:val="00771AE1"/>
    <w:rsid w:val="00775D67"/>
    <w:rsid w:val="00775FC8"/>
    <w:rsid w:val="00776C61"/>
    <w:rsid w:val="00776D57"/>
    <w:rsid w:val="00776DAD"/>
    <w:rsid w:val="00777851"/>
    <w:rsid w:val="007802E0"/>
    <w:rsid w:val="00780B24"/>
    <w:rsid w:val="00781A72"/>
    <w:rsid w:val="00781A88"/>
    <w:rsid w:val="007829FB"/>
    <w:rsid w:val="0078361F"/>
    <w:rsid w:val="00783CA1"/>
    <w:rsid w:val="00783F40"/>
    <w:rsid w:val="00785F98"/>
    <w:rsid w:val="007861A3"/>
    <w:rsid w:val="0078669B"/>
    <w:rsid w:val="00790450"/>
    <w:rsid w:val="00790498"/>
    <w:rsid w:val="00791EAB"/>
    <w:rsid w:val="00796355"/>
    <w:rsid w:val="00796846"/>
    <w:rsid w:val="00796B2A"/>
    <w:rsid w:val="00796D50"/>
    <w:rsid w:val="00797B80"/>
    <w:rsid w:val="007A296D"/>
    <w:rsid w:val="007A44AA"/>
    <w:rsid w:val="007A4B57"/>
    <w:rsid w:val="007A52AF"/>
    <w:rsid w:val="007A5409"/>
    <w:rsid w:val="007A5F14"/>
    <w:rsid w:val="007A725D"/>
    <w:rsid w:val="007A72C5"/>
    <w:rsid w:val="007A7433"/>
    <w:rsid w:val="007A78FC"/>
    <w:rsid w:val="007B012C"/>
    <w:rsid w:val="007B0B5C"/>
    <w:rsid w:val="007B5CA1"/>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1233"/>
    <w:rsid w:val="007D1446"/>
    <w:rsid w:val="007D1E35"/>
    <w:rsid w:val="007D1EE8"/>
    <w:rsid w:val="007D2A63"/>
    <w:rsid w:val="007D43AC"/>
    <w:rsid w:val="007D4693"/>
    <w:rsid w:val="007D5318"/>
    <w:rsid w:val="007E06D5"/>
    <w:rsid w:val="007E122D"/>
    <w:rsid w:val="007E1649"/>
    <w:rsid w:val="007E1F41"/>
    <w:rsid w:val="007E2566"/>
    <w:rsid w:val="007E2D2E"/>
    <w:rsid w:val="007E30C1"/>
    <w:rsid w:val="007E54AE"/>
    <w:rsid w:val="007E5749"/>
    <w:rsid w:val="007E5A03"/>
    <w:rsid w:val="007E5AAC"/>
    <w:rsid w:val="007E63F5"/>
    <w:rsid w:val="007E65FD"/>
    <w:rsid w:val="007E6766"/>
    <w:rsid w:val="007F102F"/>
    <w:rsid w:val="007F2DFA"/>
    <w:rsid w:val="007F3D38"/>
    <w:rsid w:val="007F5DBC"/>
    <w:rsid w:val="00802E27"/>
    <w:rsid w:val="00805259"/>
    <w:rsid w:val="00806650"/>
    <w:rsid w:val="008112B4"/>
    <w:rsid w:val="00811FFD"/>
    <w:rsid w:val="00812874"/>
    <w:rsid w:val="0081359B"/>
    <w:rsid w:val="00815D71"/>
    <w:rsid w:val="00816180"/>
    <w:rsid w:val="00820990"/>
    <w:rsid w:val="008224D5"/>
    <w:rsid w:val="00822A1D"/>
    <w:rsid w:val="00823479"/>
    <w:rsid w:val="00823A74"/>
    <w:rsid w:val="00824A6A"/>
    <w:rsid w:val="00824BB0"/>
    <w:rsid w:val="00824C3B"/>
    <w:rsid w:val="00825B0F"/>
    <w:rsid w:val="00826247"/>
    <w:rsid w:val="00827895"/>
    <w:rsid w:val="00827C1C"/>
    <w:rsid w:val="0083040B"/>
    <w:rsid w:val="00831762"/>
    <w:rsid w:val="00831E15"/>
    <w:rsid w:val="00834AE4"/>
    <w:rsid w:val="008351B9"/>
    <w:rsid w:val="0083572D"/>
    <w:rsid w:val="0083682B"/>
    <w:rsid w:val="008375BB"/>
    <w:rsid w:val="00837740"/>
    <w:rsid w:val="0084074B"/>
    <w:rsid w:val="00840841"/>
    <w:rsid w:val="00841531"/>
    <w:rsid w:val="008420BD"/>
    <w:rsid w:val="008427C3"/>
    <w:rsid w:val="0084369A"/>
    <w:rsid w:val="008453D5"/>
    <w:rsid w:val="00846590"/>
    <w:rsid w:val="00851828"/>
    <w:rsid w:val="00852649"/>
    <w:rsid w:val="00854234"/>
    <w:rsid w:val="008543BA"/>
    <w:rsid w:val="0085461E"/>
    <w:rsid w:val="0085483A"/>
    <w:rsid w:val="00856400"/>
    <w:rsid w:val="0085739B"/>
    <w:rsid w:val="00861355"/>
    <w:rsid w:val="00862237"/>
    <w:rsid w:val="00864254"/>
    <w:rsid w:val="008649F0"/>
    <w:rsid w:val="00865161"/>
    <w:rsid w:val="00865C84"/>
    <w:rsid w:val="00867310"/>
    <w:rsid w:val="00871348"/>
    <w:rsid w:val="00871FDE"/>
    <w:rsid w:val="00872242"/>
    <w:rsid w:val="008722E2"/>
    <w:rsid w:val="008727CB"/>
    <w:rsid w:val="00873C05"/>
    <w:rsid w:val="00874289"/>
    <w:rsid w:val="00874A8E"/>
    <w:rsid w:val="0087553B"/>
    <w:rsid w:val="00876BD9"/>
    <w:rsid w:val="00877203"/>
    <w:rsid w:val="00877206"/>
    <w:rsid w:val="00877E3E"/>
    <w:rsid w:val="00880022"/>
    <w:rsid w:val="008802C4"/>
    <w:rsid w:val="00881BE8"/>
    <w:rsid w:val="00883A28"/>
    <w:rsid w:val="008869B4"/>
    <w:rsid w:val="0088770D"/>
    <w:rsid w:val="008902A4"/>
    <w:rsid w:val="0089135D"/>
    <w:rsid w:val="008920A4"/>
    <w:rsid w:val="00893366"/>
    <w:rsid w:val="0089342A"/>
    <w:rsid w:val="008947F2"/>
    <w:rsid w:val="00895245"/>
    <w:rsid w:val="0089572F"/>
    <w:rsid w:val="00895BCB"/>
    <w:rsid w:val="00896F38"/>
    <w:rsid w:val="008A0F11"/>
    <w:rsid w:val="008A1CC5"/>
    <w:rsid w:val="008A2F3C"/>
    <w:rsid w:val="008A3A0C"/>
    <w:rsid w:val="008A4141"/>
    <w:rsid w:val="008A47F5"/>
    <w:rsid w:val="008A492D"/>
    <w:rsid w:val="008A4F4A"/>
    <w:rsid w:val="008A505A"/>
    <w:rsid w:val="008A5B71"/>
    <w:rsid w:val="008A5EFF"/>
    <w:rsid w:val="008A5FFE"/>
    <w:rsid w:val="008A64A9"/>
    <w:rsid w:val="008A6854"/>
    <w:rsid w:val="008B0805"/>
    <w:rsid w:val="008B0AD2"/>
    <w:rsid w:val="008B0DE4"/>
    <w:rsid w:val="008B17A3"/>
    <w:rsid w:val="008B2C37"/>
    <w:rsid w:val="008B3908"/>
    <w:rsid w:val="008B3E81"/>
    <w:rsid w:val="008B4868"/>
    <w:rsid w:val="008B4B26"/>
    <w:rsid w:val="008B56F3"/>
    <w:rsid w:val="008B5B5A"/>
    <w:rsid w:val="008B6311"/>
    <w:rsid w:val="008B67F3"/>
    <w:rsid w:val="008B74DC"/>
    <w:rsid w:val="008C017C"/>
    <w:rsid w:val="008C0A71"/>
    <w:rsid w:val="008C12C9"/>
    <w:rsid w:val="008C13D3"/>
    <w:rsid w:val="008C1619"/>
    <w:rsid w:val="008C2732"/>
    <w:rsid w:val="008C2A5F"/>
    <w:rsid w:val="008C3C0C"/>
    <w:rsid w:val="008C445A"/>
    <w:rsid w:val="008C4A90"/>
    <w:rsid w:val="008C4DAB"/>
    <w:rsid w:val="008D015E"/>
    <w:rsid w:val="008D05BF"/>
    <w:rsid w:val="008D06AA"/>
    <w:rsid w:val="008D115D"/>
    <w:rsid w:val="008D262D"/>
    <w:rsid w:val="008D35E1"/>
    <w:rsid w:val="008D4D65"/>
    <w:rsid w:val="008D4DDB"/>
    <w:rsid w:val="008D5D43"/>
    <w:rsid w:val="008D6468"/>
    <w:rsid w:val="008D7659"/>
    <w:rsid w:val="008D7E93"/>
    <w:rsid w:val="008E0A22"/>
    <w:rsid w:val="008E11E8"/>
    <w:rsid w:val="008E127F"/>
    <w:rsid w:val="008E1499"/>
    <w:rsid w:val="008E1E77"/>
    <w:rsid w:val="008E1F8F"/>
    <w:rsid w:val="008E3E39"/>
    <w:rsid w:val="008E42D9"/>
    <w:rsid w:val="008E44E6"/>
    <w:rsid w:val="008E51E1"/>
    <w:rsid w:val="008E6789"/>
    <w:rsid w:val="008E75A7"/>
    <w:rsid w:val="008E78C4"/>
    <w:rsid w:val="008F10F6"/>
    <w:rsid w:val="008F3046"/>
    <w:rsid w:val="008F33D6"/>
    <w:rsid w:val="008F3A5D"/>
    <w:rsid w:val="008F4C39"/>
    <w:rsid w:val="009033A1"/>
    <w:rsid w:val="00903D77"/>
    <w:rsid w:val="00905720"/>
    <w:rsid w:val="00907A90"/>
    <w:rsid w:val="00910AC1"/>
    <w:rsid w:val="00910EDD"/>
    <w:rsid w:val="009123E2"/>
    <w:rsid w:val="0091464B"/>
    <w:rsid w:val="00914847"/>
    <w:rsid w:val="00915060"/>
    <w:rsid w:val="0091663A"/>
    <w:rsid w:val="009166C7"/>
    <w:rsid w:val="00916D65"/>
    <w:rsid w:val="00917B73"/>
    <w:rsid w:val="009224BF"/>
    <w:rsid w:val="009237C5"/>
    <w:rsid w:val="009244D2"/>
    <w:rsid w:val="009245D0"/>
    <w:rsid w:val="009256E4"/>
    <w:rsid w:val="0092780D"/>
    <w:rsid w:val="009321C7"/>
    <w:rsid w:val="00932216"/>
    <w:rsid w:val="009347F3"/>
    <w:rsid w:val="00934C6B"/>
    <w:rsid w:val="00935596"/>
    <w:rsid w:val="00935A09"/>
    <w:rsid w:val="00936D9A"/>
    <w:rsid w:val="00937452"/>
    <w:rsid w:val="00941949"/>
    <w:rsid w:val="00941EF9"/>
    <w:rsid w:val="0094331D"/>
    <w:rsid w:val="0094362A"/>
    <w:rsid w:val="009448A3"/>
    <w:rsid w:val="0094497E"/>
    <w:rsid w:val="00945313"/>
    <w:rsid w:val="009454F2"/>
    <w:rsid w:val="0094577F"/>
    <w:rsid w:val="009459EC"/>
    <w:rsid w:val="009466CB"/>
    <w:rsid w:val="00946B08"/>
    <w:rsid w:val="00950F8D"/>
    <w:rsid w:val="00951A79"/>
    <w:rsid w:val="00954AD1"/>
    <w:rsid w:val="0095572A"/>
    <w:rsid w:val="00955BFA"/>
    <w:rsid w:val="00956DCF"/>
    <w:rsid w:val="00957545"/>
    <w:rsid w:val="00957FF4"/>
    <w:rsid w:val="009614EC"/>
    <w:rsid w:val="00961E7E"/>
    <w:rsid w:val="009624F9"/>
    <w:rsid w:val="0096258F"/>
    <w:rsid w:val="00962985"/>
    <w:rsid w:val="009642B1"/>
    <w:rsid w:val="009652CD"/>
    <w:rsid w:val="00967348"/>
    <w:rsid w:val="0096793A"/>
    <w:rsid w:val="00970BC2"/>
    <w:rsid w:val="00972D5A"/>
    <w:rsid w:val="00973F33"/>
    <w:rsid w:val="0097412C"/>
    <w:rsid w:val="00974E18"/>
    <w:rsid w:val="00975395"/>
    <w:rsid w:val="00975F0A"/>
    <w:rsid w:val="00975F1D"/>
    <w:rsid w:val="00977B83"/>
    <w:rsid w:val="00977FB8"/>
    <w:rsid w:val="00980227"/>
    <w:rsid w:val="00980ABB"/>
    <w:rsid w:val="009826E5"/>
    <w:rsid w:val="00983B2F"/>
    <w:rsid w:val="00983CBD"/>
    <w:rsid w:val="00983D1D"/>
    <w:rsid w:val="00984381"/>
    <w:rsid w:val="00984C0C"/>
    <w:rsid w:val="009859C8"/>
    <w:rsid w:val="00987EBD"/>
    <w:rsid w:val="00991003"/>
    <w:rsid w:val="00992CBC"/>
    <w:rsid w:val="00992CEC"/>
    <w:rsid w:val="00993354"/>
    <w:rsid w:val="0099478E"/>
    <w:rsid w:val="00994983"/>
    <w:rsid w:val="009A1090"/>
    <w:rsid w:val="009A174F"/>
    <w:rsid w:val="009A389D"/>
    <w:rsid w:val="009A4065"/>
    <w:rsid w:val="009A4E66"/>
    <w:rsid w:val="009A4F4B"/>
    <w:rsid w:val="009A5915"/>
    <w:rsid w:val="009A655F"/>
    <w:rsid w:val="009A6D18"/>
    <w:rsid w:val="009A70C3"/>
    <w:rsid w:val="009B22C6"/>
    <w:rsid w:val="009B254C"/>
    <w:rsid w:val="009B385E"/>
    <w:rsid w:val="009B3C87"/>
    <w:rsid w:val="009B607F"/>
    <w:rsid w:val="009B629A"/>
    <w:rsid w:val="009B63E5"/>
    <w:rsid w:val="009B6A04"/>
    <w:rsid w:val="009B763F"/>
    <w:rsid w:val="009B78C5"/>
    <w:rsid w:val="009C0B9B"/>
    <w:rsid w:val="009C250E"/>
    <w:rsid w:val="009C3FFE"/>
    <w:rsid w:val="009C6B78"/>
    <w:rsid w:val="009D00F4"/>
    <w:rsid w:val="009D08AD"/>
    <w:rsid w:val="009D0CD7"/>
    <w:rsid w:val="009D39AA"/>
    <w:rsid w:val="009D484B"/>
    <w:rsid w:val="009D50D0"/>
    <w:rsid w:val="009D5FBA"/>
    <w:rsid w:val="009D6332"/>
    <w:rsid w:val="009D6F26"/>
    <w:rsid w:val="009D714A"/>
    <w:rsid w:val="009D748D"/>
    <w:rsid w:val="009D7553"/>
    <w:rsid w:val="009E10F8"/>
    <w:rsid w:val="009E1A2E"/>
    <w:rsid w:val="009E2649"/>
    <w:rsid w:val="009E334C"/>
    <w:rsid w:val="009E3490"/>
    <w:rsid w:val="009E72CB"/>
    <w:rsid w:val="009E76C8"/>
    <w:rsid w:val="009E774F"/>
    <w:rsid w:val="009F2927"/>
    <w:rsid w:val="009F32FD"/>
    <w:rsid w:val="009F41FD"/>
    <w:rsid w:val="009F62CB"/>
    <w:rsid w:val="009F662F"/>
    <w:rsid w:val="009F7B08"/>
    <w:rsid w:val="00A01AFA"/>
    <w:rsid w:val="00A02677"/>
    <w:rsid w:val="00A031DC"/>
    <w:rsid w:val="00A0458C"/>
    <w:rsid w:val="00A05B5B"/>
    <w:rsid w:val="00A103AC"/>
    <w:rsid w:val="00A1267C"/>
    <w:rsid w:val="00A16669"/>
    <w:rsid w:val="00A17553"/>
    <w:rsid w:val="00A2077D"/>
    <w:rsid w:val="00A20E3C"/>
    <w:rsid w:val="00A21AB3"/>
    <w:rsid w:val="00A22B1E"/>
    <w:rsid w:val="00A23549"/>
    <w:rsid w:val="00A24408"/>
    <w:rsid w:val="00A24AF7"/>
    <w:rsid w:val="00A24EA1"/>
    <w:rsid w:val="00A24F63"/>
    <w:rsid w:val="00A25D23"/>
    <w:rsid w:val="00A306AB"/>
    <w:rsid w:val="00A31AFA"/>
    <w:rsid w:val="00A31FF9"/>
    <w:rsid w:val="00A3368D"/>
    <w:rsid w:val="00A33D06"/>
    <w:rsid w:val="00A3724A"/>
    <w:rsid w:val="00A407A8"/>
    <w:rsid w:val="00A41415"/>
    <w:rsid w:val="00A42B80"/>
    <w:rsid w:val="00A432CF"/>
    <w:rsid w:val="00A433C8"/>
    <w:rsid w:val="00A4405D"/>
    <w:rsid w:val="00A4496D"/>
    <w:rsid w:val="00A44B7E"/>
    <w:rsid w:val="00A44E9E"/>
    <w:rsid w:val="00A4687F"/>
    <w:rsid w:val="00A46A33"/>
    <w:rsid w:val="00A50B6B"/>
    <w:rsid w:val="00A537CF"/>
    <w:rsid w:val="00A53BCF"/>
    <w:rsid w:val="00A53F7F"/>
    <w:rsid w:val="00A567B7"/>
    <w:rsid w:val="00A57674"/>
    <w:rsid w:val="00A6045F"/>
    <w:rsid w:val="00A60DC7"/>
    <w:rsid w:val="00A6148A"/>
    <w:rsid w:val="00A615D1"/>
    <w:rsid w:val="00A61BAF"/>
    <w:rsid w:val="00A61BC7"/>
    <w:rsid w:val="00A623A6"/>
    <w:rsid w:val="00A62928"/>
    <w:rsid w:val="00A6305F"/>
    <w:rsid w:val="00A63C7E"/>
    <w:rsid w:val="00A67B7E"/>
    <w:rsid w:val="00A70AB0"/>
    <w:rsid w:val="00A7158E"/>
    <w:rsid w:val="00A735B6"/>
    <w:rsid w:val="00A748F4"/>
    <w:rsid w:val="00A74B47"/>
    <w:rsid w:val="00A756D4"/>
    <w:rsid w:val="00A75A8D"/>
    <w:rsid w:val="00A75B0C"/>
    <w:rsid w:val="00A760C1"/>
    <w:rsid w:val="00A763FE"/>
    <w:rsid w:val="00A76E01"/>
    <w:rsid w:val="00A7760B"/>
    <w:rsid w:val="00A80C8E"/>
    <w:rsid w:val="00A81941"/>
    <w:rsid w:val="00A82E5D"/>
    <w:rsid w:val="00A83552"/>
    <w:rsid w:val="00A84A17"/>
    <w:rsid w:val="00A862FA"/>
    <w:rsid w:val="00A86A0D"/>
    <w:rsid w:val="00A86F05"/>
    <w:rsid w:val="00A90BB7"/>
    <w:rsid w:val="00A90BC1"/>
    <w:rsid w:val="00A90FEB"/>
    <w:rsid w:val="00A91279"/>
    <w:rsid w:val="00A916D4"/>
    <w:rsid w:val="00A92137"/>
    <w:rsid w:val="00A94754"/>
    <w:rsid w:val="00A97A97"/>
    <w:rsid w:val="00AA01D4"/>
    <w:rsid w:val="00AA16F7"/>
    <w:rsid w:val="00AA2C0C"/>
    <w:rsid w:val="00AA31CC"/>
    <w:rsid w:val="00AA31F4"/>
    <w:rsid w:val="00AA412F"/>
    <w:rsid w:val="00AA4273"/>
    <w:rsid w:val="00AA57EC"/>
    <w:rsid w:val="00AA58DA"/>
    <w:rsid w:val="00AA5CB4"/>
    <w:rsid w:val="00AB06B2"/>
    <w:rsid w:val="00AB0EDE"/>
    <w:rsid w:val="00AB1AC1"/>
    <w:rsid w:val="00AB24D2"/>
    <w:rsid w:val="00AB35DF"/>
    <w:rsid w:val="00AB4260"/>
    <w:rsid w:val="00AB4F3A"/>
    <w:rsid w:val="00AB5B32"/>
    <w:rsid w:val="00AB6E45"/>
    <w:rsid w:val="00AC05C5"/>
    <w:rsid w:val="00AC1A0C"/>
    <w:rsid w:val="00AC2003"/>
    <w:rsid w:val="00AC30D3"/>
    <w:rsid w:val="00AC31B5"/>
    <w:rsid w:val="00AC3707"/>
    <w:rsid w:val="00AC451A"/>
    <w:rsid w:val="00AC4A58"/>
    <w:rsid w:val="00AC6775"/>
    <w:rsid w:val="00AC6A1B"/>
    <w:rsid w:val="00AC75CD"/>
    <w:rsid w:val="00AD033B"/>
    <w:rsid w:val="00AD1ECF"/>
    <w:rsid w:val="00AD283A"/>
    <w:rsid w:val="00AD2C87"/>
    <w:rsid w:val="00AD3A00"/>
    <w:rsid w:val="00AD5D76"/>
    <w:rsid w:val="00AD63F1"/>
    <w:rsid w:val="00AD6518"/>
    <w:rsid w:val="00AD69AA"/>
    <w:rsid w:val="00AD76BD"/>
    <w:rsid w:val="00AE0A7E"/>
    <w:rsid w:val="00AE0E50"/>
    <w:rsid w:val="00AE1196"/>
    <w:rsid w:val="00AE15EA"/>
    <w:rsid w:val="00AE1693"/>
    <w:rsid w:val="00AE23D1"/>
    <w:rsid w:val="00AE3356"/>
    <w:rsid w:val="00AE6070"/>
    <w:rsid w:val="00AE6142"/>
    <w:rsid w:val="00AE7B0D"/>
    <w:rsid w:val="00AE7C2A"/>
    <w:rsid w:val="00AE7EED"/>
    <w:rsid w:val="00AF0173"/>
    <w:rsid w:val="00AF0E64"/>
    <w:rsid w:val="00AF1E1D"/>
    <w:rsid w:val="00AF2778"/>
    <w:rsid w:val="00AF515A"/>
    <w:rsid w:val="00AF5F79"/>
    <w:rsid w:val="00AF6F2E"/>
    <w:rsid w:val="00B00555"/>
    <w:rsid w:val="00B01001"/>
    <w:rsid w:val="00B01355"/>
    <w:rsid w:val="00B02A01"/>
    <w:rsid w:val="00B038BC"/>
    <w:rsid w:val="00B03AE7"/>
    <w:rsid w:val="00B0443B"/>
    <w:rsid w:val="00B0486B"/>
    <w:rsid w:val="00B0566B"/>
    <w:rsid w:val="00B05AD8"/>
    <w:rsid w:val="00B06654"/>
    <w:rsid w:val="00B10C44"/>
    <w:rsid w:val="00B1114D"/>
    <w:rsid w:val="00B138BC"/>
    <w:rsid w:val="00B13976"/>
    <w:rsid w:val="00B14A4A"/>
    <w:rsid w:val="00B16971"/>
    <w:rsid w:val="00B16D7F"/>
    <w:rsid w:val="00B17937"/>
    <w:rsid w:val="00B214FD"/>
    <w:rsid w:val="00B23C2C"/>
    <w:rsid w:val="00B244C1"/>
    <w:rsid w:val="00B25BB1"/>
    <w:rsid w:val="00B25D53"/>
    <w:rsid w:val="00B25E4D"/>
    <w:rsid w:val="00B271C3"/>
    <w:rsid w:val="00B27A79"/>
    <w:rsid w:val="00B31307"/>
    <w:rsid w:val="00B318DD"/>
    <w:rsid w:val="00B31D22"/>
    <w:rsid w:val="00B3440C"/>
    <w:rsid w:val="00B345F7"/>
    <w:rsid w:val="00B34E98"/>
    <w:rsid w:val="00B3556A"/>
    <w:rsid w:val="00B368D6"/>
    <w:rsid w:val="00B36C1D"/>
    <w:rsid w:val="00B37CAA"/>
    <w:rsid w:val="00B40304"/>
    <w:rsid w:val="00B406B5"/>
    <w:rsid w:val="00B4105C"/>
    <w:rsid w:val="00B4117A"/>
    <w:rsid w:val="00B41B95"/>
    <w:rsid w:val="00B41C2A"/>
    <w:rsid w:val="00B41CB8"/>
    <w:rsid w:val="00B41CEC"/>
    <w:rsid w:val="00B41D73"/>
    <w:rsid w:val="00B41F30"/>
    <w:rsid w:val="00B42AF6"/>
    <w:rsid w:val="00B4454B"/>
    <w:rsid w:val="00B44E3E"/>
    <w:rsid w:val="00B47A9B"/>
    <w:rsid w:val="00B47B24"/>
    <w:rsid w:val="00B50074"/>
    <w:rsid w:val="00B5093D"/>
    <w:rsid w:val="00B51603"/>
    <w:rsid w:val="00B51E15"/>
    <w:rsid w:val="00B51E1D"/>
    <w:rsid w:val="00B52358"/>
    <w:rsid w:val="00B52387"/>
    <w:rsid w:val="00B5248B"/>
    <w:rsid w:val="00B52637"/>
    <w:rsid w:val="00B5366E"/>
    <w:rsid w:val="00B605F8"/>
    <w:rsid w:val="00B607F3"/>
    <w:rsid w:val="00B620AE"/>
    <w:rsid w:val="00B63CE4"/>
    <w:rsid w:val="00B6547A"/>
    <w:rsid w:val="00B65922"/>
    <w:rsid w:val="00B65B98"/>
    <w:rsid w:val="00B65CCB"/>
    <w:rsid w:val="00B710F9"/>
    <w:rsid w:val="00B73BD9"/>
    <w:rsid w:val="00B74A07"/>
    <w:rsid w:val="00B755EF"/>
    <w:rsid w:val="00B7561D"/>
    <w:rsid w:val="00B80666"/>
    <w:rsid w:val="00B8240D"/>
    <w:rsid w:val="00B824CC"/>
    <w:rsid w:val="00B845BB"/>
    <w:rsid w:val="00B84C01"/>
    <w:rsid w:val="00B851C4"/>
    <w:rsid w:val="00B85292"/>
    <w:rsid w:val="00B86772"/>
    <w:rsid w:val="00B91166"/>
    <w:rsid w:val="00B91642"/>
    <w:rsid w:val="00B9206D"/>
    <w:rsid w:val="00B932EE"/>
    <w:rsid w:val="00B95135"/>
    <w:rsid w:val="00BA0B7B"/>
    <w:rsid w:val="00BA2662"/>
    <w:rsid w:val="00BA27A8"/>
    <w:rsid w:val="00BA2F77"/>
    <w:rsid w:val="00BA31CD"/>
    <w:rsid w:val="00BA51C4"/>
    <w:rsid w:val="00BA5CD3"/>
    <w:rsid w:val="00BA62DB"/>
    <w:rsid w:val="00BA63EC"/>
    <w:rsid w:val="00BA693B"/>
    <w:rsid w:val="00BA78C2"/>
    <w:rsid w:val="00BB1D19"/>
    <w:rsid w:val="00BB2766"/>
    <w:rsid w:val="00BB3E57"/>
    <w:rsid w:val="00BB490E"/>
    <w:rsid w:val="00BB58CF"/>
    <w:rsid w:val="00BB596E"/>
    <w:rsid w:val="00BB6E58"/>
    <w:rsid w:val="00BB73E5"/>
    <w:rsid w:val="00BB7405"/>
    <w:rsid w:val="00BC0600"/>
    <w:rsid w:val="00BC0F5D"/>
    <w:rsid w:val="00BC2618"/>
    <w:rsid w:val="00BC30EE"/>
    <w:rsid w:val="00BC44E6"/>
    <w:rsid w:val="00BC472D"/>
    <w:rsid w:val="00BC598E"/>
    <w:rsid w:val="00BC5A3D"/>
    <w:rsid w:val="00BC7332"/>
    <w:rsid w:val="00BC77EB"/>
    <w:rsid w:val="00BD0824"/>
    <w:rsid w:val="00BD0AE7"/>
    <w:rsid w:val="00BD0DF3"/>
    <w:rsid w:val="00BD1932"/>
    <w:rsid w:val="00BD1F7B"/>
    <w:rsid w:val="00BD2151"/>
    <w:rsid w:val="00BD25B2"/>
    <w:rsid w:val="00BD2E82"/>
    <w:rsid w:val="00BD3F89"/>
    <w:rsid w:val="00BD5EF3"/>
    <w:rsid w:val="00BD6785"/>
    <w:rsid w:val="00BD69C4"/>
    <w:rsid w:val="00BD7614"/>
    <w:rsid w:val="00BD7B22"/>
    <w:rsid w:val="00BE144C"/>
    <w:rsid w:val="00BE164F"/>
    <w:rsid w:val="00BE1800"/>
    <w:rsid w:val="00BE1851"/>
    <w:rsid w:val="00BE2176"/>
    <w:rsid w:val="00BE2993"/>
    <w:rsid w:val="00BE37E2"/>
    <w:rsid w:val="00BE4772"/>
    <w:rsid w:val="00BE58D5"/>
    <w:rsid w:val="00BE5A13"/>
    <w:rsid w:val="00BE5F1A"/>
    <w:rsid w:val="00BE68B0"/>
    <w:rsid w:val="00BE7625"/>
    <w:rsid w:val="00BE7FBF"/>
    <w:rsid w:val="00BE7FFD"/>
    <w:rsid w:val="00BF0DC9"/>
    <w:rsid w:val="00BF1380"/>
    <w:rsid w:val="00BF1CBB"/>
    <w:rsid w:val="00BF23E3"/>
    <w:rsid w:val="00BF280C"/>
    <w:rsid w:val="00BF36B2"/>
    <w:rsid w:val="00BF42EF"/>
    <w:rsid w:val="00BF476E"/>
    <w:rsid w:val="00C000E1"/>
    <w:rsid w:val="00C015EE"/>
    <w:rsid w:val="00C01B5E"/>
    <w:rsid w:val="00C065DC"/>
    <w:rsid w:val="00C07CF4"/>
    <w:rsid w:val="00C07E33"/>
    <w:rsid w:val="00C1164A"/>
    <w:rsid w:val="00C14BDA"/>
    <w:rsid w:val="00C169BE"/>
    <w:rsid w:val="00C2129B"/>
    <w:rsid w:val="00C21EDE"/>
    <w:rsid w:val="00C22183"/>
    <w:rsid w:val="00C22EC7"/>
    <w:rsid w:val="00C23011"/>
    <w:rsid w:val="00C24020"/>
    <w:rsid w:val="00C24CC9"/>
    <w:rsid w:val="00C25137"/>
    <w:rsid w:val="00C261D1"/>
    <w:rsid w:val="00C26731"/>
    <w:rsid w:val="00C31248"/>
    <w:rsid w:val="00C32F5C"/>
    <w:rsid w:val="00C33BD0"/>
    <w:rsid w:val="00C35C20"/>
    <w:rsid w:val="00C35F5C"/>
    <w:rsid w:val="00C36301"/>
    <w:rsid w:val="00C37D37"/>
    <w:rsid w:val="00C40598"/>
    <w:rsid w:val="00C4095A"/>
    <w:rsid w:val="00C415E0"/>
    <w:rsid w:val="00C46095"/>
    <w:rsid w:val="00C4632B"/>
    <w:rsid w:val="00C470C7"/>
    <w:rsid w:val="00C51D16"/>
    <w:rsid w:val="00C51F5A"/>
    <w:rsid w:val="00C53795"/>
    <w:rsid w:val="00C54207"/>
    <w:rsid w:val="00C55300"/>
    <w:rsid w:val="00C56A85"/>
    <w:rsid w:val="00C56B9C"/>
    <w:rsid w:val="00C56FD0"/>
    <w:rsid w:val="00C61288"/>
    <w:rsid w:val="00C61DB3"/>
    <w:rsid w:val="00C627B7"/>
    <w:rsid w:val="00C62E4A"/>
    <w:rsid w:val="00C6311D"/>
    <w:rsid w:val="00C6345A"/>
    <w:rsid w:val="00C65EF4"/>
    <w:rsid w:val="00C66D2E"/>
    <w:rsid w:val="00C66D8F"/>
    <w:rsid w:val="00C6732A"/>
    <w:rsid w:val="00C67760"/>
    <w:rsid w:val="00C67D10"/>
    <w:rsid w:val="00C707CF"/>
    <w:rsid w:val="00C71844"/>
    <w:rsid w:val="00C71940"/>
    <w:rsid w:val="00C72AFF"/>
    <w:rsid w:val="00C7304F"/>
    <w:rsid w:val="00C73694"/>
    <w:rsid w:val="00C74122"/>
    <w:rsid w:val="00C750AE"/>
    <w:rsid w:val="00C819A5"/>
    <w:rsid w:val="00C81B64"/>
    <w:rsid w:val="00C82271"/>
    <w:rsid w:val="00C82FDD"/>
    <w:rsid w:val="00C84D5F"/>
    <w:rsid w:val="00C86464"/>
    <w:rsid w:val="00C86BDB"/>
    <w:rsid w:val="00C87779"/>
    <w:rsid w:val="00C90FD2"/>
    <w:rsid w:val="00C91124"/>
    <w:rsid w:val="00C9275F"/>
    <w:rsid w:val="00C92FBC"/>
    <w:rsid w:val="00C93416"/>
    <w:rsid w:val="00C93990"/>
    <w:rsid w:val="00C94335"/>
    <w:rsid w:val="00C946D0"/>
    <w:rsid w:val="00C9494B"/>
    <w:rsid w:val="00C965DA"/>
    <w:rsid w:val="00C96BFE"/>
    <w:rsid w:val="00C9782F"/>
    <w:rsid w:val="00C97A51"/>
    <w:rsid w:val="00C97A9D"/>
    <w:rsid w:val="00C97DFB"/>
    <w:rsid w:val="00CA18CA"/>
    <w:rsid w:val="00CA3E17"/>
    <w:rsid w:val="00CA4C05"/>
    <w:rsid w:val="00CA5EB5"/>
    <w:rsid w:val="00CA7387"/>
    <w:rsid w:val="00CA7D2E"/>
    <w:rsid w:val="00CA7E98"/>
    <w:rsid w:val="00CB0042"/>
    <w:rsid w:val="00CB2AE8"/>
    <w:rsid w:val="00CB2E49"/>
    <w:rsid w:val="00CB48CB"/>
    <w:rsid w:val="00CB4ED7"/>
    <w:rsid w:val="00CC03B4"/>
    <w:rsid w:val="00CC1421"/>
    <w:rsid w:val="00CC290E"/>
    <w:rsid w:val="00CC38FC"/>
    <w:rsid w:val="00CC4950"/>
    <w:rsid w:val="00CC4B10"/>
    <w:rsid w:val="00CC5BC7"/>
    <w:rsid w:val="00CC6F7B"/>
    <w:rsid w:val="00CC71E6"/>
    <w:rsid w:val="00CC73E1"/>
    <w:rsid w:val="00CD17D5"/>
    <w:rsid w:val="00CD1F83"/>
    <w:rsid w:val="00CD243D"/>
    <w:rsid w:val="00CD2B2D"/>
    <w:rsid w:val="00CD2BE9"/>
    <w:rsid w:val="00CD447D"/>
    <w:rsid w:val="00CD4EAE"/>
    <w:rsid w:val="00CD7858"/>
    <w:rsid w:val="00CE0E98"/>
    <w:rsid w:val="00CE14C9"/>
    <w:rsid w:val="00CE3926"/>
    <w:rsid w:val="00CE39BB"/>
    <w:rsid w:val="00CE5C03"/>
    <w:rsid w:val="00CE5FC1"/>
    <w:rsid w:val="00CE6DD7"/>
    <w:rsid w:val="00CF0573"/>
    <w:rsid w:val="00CF0D63"/>
    <w:rsid w:val="00CF2190"/>
    <w:rsid w:val="00CF330F"/>
    <w:rsid w:val="00CF4C76"/>
    <w:rsid w:val="00CF4E2A"/>
    <w:rsid w:val="00CF524C"/>
    <w:rsid w:val="00D0007B"/>
    <w:rsid w:val="00D00BE8"/>
    <w:rsid w:val="00D011A0"/>
    <w:rsid w:val="00D0315E"/>
    <w:rsid w:val="00D061D3"/>
    <w:rsid w:val="00D06446"/>
    <w:rsid w:val="00D0777F"/>
    <w:rsid w:val="00D10602"/>
    <w:rsid w:val="00D1256F"/>
    <w:rsid w:val="00D13CC3"/>
    <w:rsid w:val="00D14BDB"/>
    <w:rsid w:val="00D166D2"/>
    <w:rsid w:val="00D17002"/>
    <w:rsid w:val="00D178E4"/>
    <w:rsid w:val="00D201D4"/>
    <w:rsid w:val="00D2135E"/>
    <w:rsid w:val="00D21858"/>
    <w:rsid w:val="00D219DC"/>
    <w:rsid w:val="00D22C53"/>
    <w:rsid w:val="00D26804"/>
    <w:rsid w:val="00D26DDE"/>
    <w:rsid w:val="00D30CCB"/>
    <w:rsid w:val="00D31683"/>
    <w:rsid w:val="00D31715"/>
    <w:rsid w:val="00D3253D"/>
    <w:rsid w:val="00D34280"/>
    <w:rsid w:val="00D36130"/>
    <w:rsid w:val="00D3720C"/>
    <w:rsid w:val="00D37D77"/>
    <w:rsid w:val="00D40212"/>
    <w:rsid w:val="00D40359"/>
    <w:rsid w:val="00D41ADF"/>
    <w:rsid w:val="00D43DAE"/>
    <w:rsid w:val="00D444DD"/>
    <w:rsid w:val="00D45267"/>
    <w:rsid w:val="00D45E6B"/>
    <w:rsid w:val="00D506DA"/>
    <w:rsid w:val="00D50D7C"/>
    <w:rsid w:val="00D51FC8"/>
    <w:rsid w:val="00D53FEB"/>
    <w:rsid w:val="00D555FD"/>
    <w:rsid w:val="00D55CF4"/>
    <w:rsid w:val="00D56D63"/>
    <w:rsid w:val="00D57457"/>
    <w:rsid w:val="00D62190"/>
    <w:rsid w:val="00D6450B"/>
    <w:rsid w:val="00D64976"/>
    <w:rsid w:val="00D6535C"/>
    <w:rsid w:val="00D66002"/>
    <w:rsid w:val="00D70357"/>
    <w:rsid w:val="00D71E4D"/>
    <w:rsid w:val="00D72426"/>
    <w:rsid w:val="00D7280F"/>
    <w:rsid w:val="00D74B65"/>
    <w:rsid w:val="00D74F1D"/>
    <w:rsid w:val="00D75645"/>
    <w:rsid w:val="00D763BE"/>
    <w:rsid w:val="00D7782D"/>
    <w:rsid w:val="00D8027D"/>
    <w:rsid w:val="00D80901"/>
    <w:rsid w:val="00D81334"/>
    <w:rsid w:val="00D8151C"/>
    <w:rsid w:val="00D81C5A"/>
    <w:rsid w:val="00D81EAF"/>
    <w:rsid w:val="00D8243E"/>
    <w:rsid w:val="00D82833"/>
    <w:rsid w:val="00D82A44"/>
    <w:rsid w:val="00D838F6"/>
    <w:rsid w:val="00D84F7B"/>
    <w:rsid w:val="00D856B7"/>
    <w:rsid w:val="00D85E84"/>
    <w:rsid w:val="00D868BA"/>
    <w:rsid w:val="00D87CA3"/>
    <w:rsid w:val="00D87D12"/>
    <w:rsid w:val="00D87ECB"/>
    <w:rsid w:val="00D90472"/>
    <w:rsid w:val="00D905FC"/>
    <w:rsid w:val="00D923F8"/>
    <w:rsid w:val="00D92680"/>
    <w:rsid w:val="00D9607C"/>
    <w:rsid w:val="00D97A77"/>
    <w:rsid w:val="00D97A85"/>
    <w:rsid w:val="00DA3627"/>
    <w:rsid w:val="00DA3736"/>
    <w:rsid w:val="00DA6660"/>
    <w:rsid w:val="00DA783F"/>
    <w:rsid w:val="00DA793B"/>
    <w:rsid w:val="00DB0203"/>
    <w:rsid w:val="00DB2E62"/>
    <w:rsid w:val="00DB44D9"/>
    <w:rsid w:val="00DB486E"/>
    <w:rsid w:val="00DC17F1"/>
    <w:rsid w:val="00DC2783"/>
    <w:rsid w:val="00DC33FC"/>
    <w:rsid w:val="00DC6B7C"/>
    <w:rsid w:val="00DC6B96"/>
    <w:rsid w:val="00DD0A10"/>
    <w:rsid w:val="00DD2595"/>
    <w:rsid w:val="00DD2E10"/>
    <w:rsid w:val="00DD4C12"/>
    <w:rsid w:val="00DD5C04"/>
    <w:rsid w:val="00DD5CA4"/>
    <w:rsid w:val="00DD64B6"/>
    <w:rsid w:val="00DD6517"/>
    <w:rsid w:val="00DE09E1"/>
    <w:rsid w:val="00DE1D73"/>
    <w:rsid w:val="00DE23E6"/>
    <w:rsid w:val="00DE4E96"/>
    <w:rsid w:val="00DE5A0C"/>
    <w:rsid w:val="00DE5BA7"/>
    <w:rsid w:val="00DE708F"/>
    <w:rsid w:val="00DE728B"/>
    <w:rsid w:val="00DF0CE3"/>
    <w:rsid w:val="00DF377E"/>
    <w:rsid w:val="00DF3CB9"/>
    <w:rsid w:val="00DF41C8"/>
    <w:rsid w:val="00DF5872"/>
    <w:rsid w:val="00E00739"/>
    <w:rsid w:val="00E00CAC"/>
    <w:rsid w:val="00E016D4"/>
    <w:rsid w:val="00E02AA0"/>
    <w:rsid w:val="00E02CFF"/>
    <w:rsid w:val="00E02F3A"/>
    <w:rsid w:val="00E04A74"/>
    <w:rsid w:val="00E06D1E"/>
    <w:rsid w:val="00E072A3"/>
    <w:rsid w:val="00E0788E"/>
    <w:rsid w:val="00E1083A"/>
    <w:rsid w:val="00E10907"/>
    <w:rsid w:val="00E11047"/>
    <w:rsid w:val="00E12A04"/>
    <w:rsid w:val="00E13436"/>
    <w:rsid w:val="00E1384D"/>
    <w:rsid w:val="00E16C42"/>
    <w:rsid w:val="00E17A9F"/>
    <w:rsid w:val="00E17C4B"/>
    <w:rsid w:val="00E17D2E"/>
    <w:rsid w:val="00E21B06"/>
    <w:rsid w:val="00E21D2D"/>
    <w:rsid w:val="00E21F68"/>
    <w:rsid w:val="00E222B2"/>
    <w:rsid w:val="00E24B84"/>
    <w:rsid w:val="00E253C2"/>
    <w:rsid w:val="00E25C1B"/>
    <w:rsid w:val="00E26B72"/>
    <w:rsid w:val="00E271B2"/>
    <w:rsid w:val="00E27338"/>
    <w:rsid w:val="00E27EBF"/>
    <w:rsid w:val="00E30EF2"/>
    <w:rsid w:val="00E32A2A"/>
    <w:rsid w:val="00E32FF4"/>
    <w:rsid w:val="00E33001"/>
    <w:rsid w:val="00E33081"/>
    <w:rsid w:val="00E331AB"/>
    <w:rsid w:val="00E338CB"/>
    <w:rsid w:val="00E346ED"/>
    <w:rsid w:val="00E368C9"/>
    <w:rsid w:val="00E378E7"/>
    <w:rsid w:val="00E4073E"/>
    <w:rsid w:val="00E40EAF"/>
    <w:rsid w:val="00E41135"/>
    <w:rsid w:val="00E41D95"/>
    <w:rsid w:val="00E42105"/>
    <w:rsid w:val="00E4278A"/>
    <w:rsid w:val="00E430D3"/>
    <w:rsid w:val="00E44ED2"/>
    <w:rsid w:val="00E50218"/>
    <w:rsid w:val="00E50295"/>
    <w:rsid w:val="00E51F7C"/>
    <w:rsid w:val="00E52BD7"/>
    <w:rsid w:val="00E5355F"/>
    <w:rsid w:val="00E54033"/>
    <w:rsid w:val="00E549B3"/>
    <w:rsid w:val="00E551BA"/>
    <w:rsid w:val="00E55F56"/>
    <w:rsid w:val="00E57132"/>
    <w:rsid w:val="00E57746"/>
    <w:rsid w:val="00E5799B"/>
    <w:rsid w:val="00E63E64"/>
    <w:rsid w:val="00E63F32"/>
    <w:rsid w:val="00E64260"/>
    <w:rsid w:val="00E644EC"/>
    <w:rsid w:val="00E645D9"/>
    <w:rsid w:val="00E65424"/>
    <w:rsid w:val="00E71726"/>
    <w:rsid w:val="00E746F1"/>
    <w:rsid w:val="00E74C9B"/>
    <w:rsid w:val="00E75E61"/>
    <w:rsid w:val="00E763A4"/>
    <w:rsid w:val="00E7645D"/>
    <w:rsid w:val="00E803BF"/>
    <w:rsid w:val="00E816F2"/>
    <w:rsid w:val="00E81AA9"/>
    <w:rsid w:val="00E8394E"/>
    <w:rsid w:val="00E8469F"/>
    <w:rsid w:val="00E847D4"/>
    <w:rsid w:val="00E847DA"/>
    <w:rsid w:val="00E85E11"/>
    <w:rsid w:val="00E85F08"/>
    <w:rsid w:val="00E87AF1"/>
    <w:rsid w:val="00E901A0"/>
    <w:rsid w:val="00E907EC"/>
    <w:rsid w:val="00E90BFD"/>
    <w:rsid w:val="00E91804"/>
    <w:rsid w:val="00E9191F"/>
    <w:rsid w:val="00E9200B"/>
    <w:rsid w:val="00E92D13"/>
    <w:rsid w:val="00E93107"/>
    <w:rsid w:val="00E94D86"/>
    <w:rsid w:val="00E9567A"/>
    <w:rsid w:val="00E960F1"/>
    <w:rsid w:val="00E96A23"/>
    <w:rsid w:val="00E96DBF"/>
    <w:rsid w:val="00E97A0B"/>
    <w:rsid w:val="00EA00F5"/>
    <w:rsid w:val="00EA087C"/>
    <w:rsid w:val="00EA28DF"/>
    <w:rsid w:val="00EA3410"/>
    <w:rsid w:val="00EA401B"/>
    <w:rsid w:val="00EA4634"/>
    <w:rsid w:val="00EA6595"/>
    <w:rsid w:val="00EA6B58"/>
    <w:rsid w:val="00EA73B8"/>
    <w:rsid w:val="00EA7692"/>
    <w:rsid w:val="00EB0267"/>
    <w:rsid w:val="00EB0BEC"/>
    <w:rsid w:val="00EB0C6E"/>
    <w:rsid w:val="00EB15E4"/>
    <w:rsid w:val="00EB31DB"/>
    <w:rsid w:val="00EB377F"/>
    <w:rsid w:val="00EB42B6"/>
    <w:rsid w:val="00EB4A43"/>
    <w:rsid w:val="00EB544F"/>
    <w:rsid w:val="00EB5944"/>
    <w:rsid w:val="00EB6D5A"/>
    <w:rsid w:val="00EC36A1"/>
    <w:rsid w:val="00EC46DB"/>
    <w:rsid w:val="00EC547D"/>
    <w:rsid w:val="00EC57F0"/>
    <w:rsid w:val="00EC5E46"/>
    <w:rsid w:val="00EC623E"/>
    <w:rsid w:val="00ED31AC"/>
    <w:rsid w:val="00ED536E"/>
    <w:rsid w:val="00ED5EB3"/>
    <w:rsid w:val="00ED6CB1"/>
    <w:rsid w:val="00ED7E8A"/>
    <w:rsid w:val="00EE162B"/>
    <w:rsid w:val="00EE22AD"/>
    <w:rsid w:val="00EE2B58"/>
    <w:rsid w:val="00EE470D"/>
    <w:rsid w:val="00EE6180"/>
    <w:rsid w:val="00EF1134"/>
    <w:rsid w:val="00EF2501"/>
    <w:rsid w:val="00EF2734"/>
    <w:rsid w:val="00EF62C0"/>
    <w:rsid w:val="00EF7152"/>
    <w:rsid w:val="00EF7B3F"/>
    <w:rsid w:val="00F0014C"/>
    <w:rsid w:val="00F015E0"/>
    <w:rsid w:val="00F017BC"/>
    <w:rsid w:val="00F03139"/>
    <w:rsid w:val="00F038FD"/>
    <w:rsid w:val="00F03B35"/>
    <w:rsid w:val="00F05459"/>
    <w:rsid w:val="00F105E6"/>
    <w:rsid w:val="00F124C6"/>
    <w:rsid w:val="00F12B67"/>
    <w:rsid w:val="00F14204"/>
    <w:rsid w:val="00F146B1"/>
    <w:rsid w:val="00F15F26"/>
    <w:rsid w:val="00F202A4"/>
    <w:rsid w:val="00F2086E"/>
    <w:rsid w:val="00F21AA0"/>
    <w:rsid w:val="00F2304B"/>
    <w:rsid w:val="00F23D75"/>
    <w:rsid w:val="00F25BAD"/>
    <w:rsid w:val="00F265BB"/>
    <w:rsid w:val="00F26E60"/>
    <w:rsid w:val="00F30EA2"/>
    <w:rsid w:val="00F3136C"/>
    <w:rsid w:val="00F325DF"/>
    <w:rsid w:val="00F333F0"/>
    <w:rsid w:val="00F334AC"/>
    <w:rsid w:val="00F352A7"/>
    <w:rsid w:val="00F36D54"/>
    <w:rsid w:val="00F37D81"/>
    <w:rsid w:val="00F40290"/>
    <w:rsid w:val="00F40C82"/>
    <w:rsid w:val="00F413D1"/>
    <w:rsid w:val="00F43667"/>
    <w:rsid w:val="00F4624B"/>
    <w:rsid w:val="00F46AA1"/>
    <w:rsid w:val="00F47580"/>
    <w:rsid w:val="00F4776B"/>
    <w:rsid w:val="00F50153"/>
    <w:rsid w:val="00F50205"/>
    <w:rsid w:val="00F50272"/>
    <w:rsid w:val="00F5344E"/>
    <w:rsid w:val="00F5414F"/>
    <w:rsid w:val="00F542BC"/>
    <w:rsid w:val="00F54785"/>
    <w:rsid w:val="00F54D48"/>
    <w:rsid w:val="00F555C4"/>
    <w:rsid w:val="00F55E83"/>
    <w:rsid w:val="00F56C09"/>
    <w:rsid w:val="00F56E10"/>
    <w:rsid w:val="00F57591"/>
    <w:rsid w:val="00F57D6C"/>
    <w:rsid w:val="00F60127"/>
    <w:rsid w:val="00F60EDD"/>
    <w:rsid w:val="00F61EB5"/>
    <w:rsid w:val="00F64F34"/>
    <w:rsid w:val="00F65C8F"/>
    <w:rsid w:val="00F65CA1"/>
    <w:rsid w:val="00F6642B"/>
    <w:rsid w:val="00F6705C"/>
    <w:rsid w:val="00F67710"/>
    <w:rsid w:val="00F70BDA"/>
    <w:rsid w:val="00F71430"/>
    <w:rsid w:val="00F717F4"/>
    <w:rsid w:val="00F72F2E"/>
    <w:rsid w:val="00F74859"/>
    <w:rsid w:val="00F76424"/>
    <w:rsid w:val="00F76943"/>
    <w:rsid w:val="00F83135"/>
    <w:rsid w:val="00F83C8D"/>
    <w:rsid w:val="00F84A31"/>
    <w:rsid w:val="00F85CC1"/>
    <w:rsid w:val="00F85E14"/>
    <w:rsid w:val="00F91C4B"/>
    <w:rsid w:val="00F94A01"/>
    <w:rsid w:val="00F95F3D"/>
    <w:rsid w:val="00F9651B"/>
    <w:rsid w:val="00FA0342"/>
    <w:rsid w:val="00FA1267"/>
    <w:rsid w:val="00FA21E8"/>
    <w:rsid w:val="00FA2270"/>
    <w:rsid w:val="00FA2E1A"/>
    <w:rsid w:val="00FA3199"/>
    <w:rsid w:val="00FA4137"/>
    <w:rsid w:val="00FA5352"/>
    <w:rsid w:val="00FA71F0"/>
    <w:rsid w:val="00FB0E32"/>
    <w:rsid w:val="00FB1540"/>
    <w:rsid w:val="00FB1CBE"/>
    <w:rsid w:val="00FB34AC"/>
    <w:rsid w:val="00FB3985"/>
    <w:rsid w:val="00FB4185"/>
    <w:rsid w:val="00FB4BF0"/>
    <w:rsid w:val="00FB5A90"/>
    <w:rsid w:val="00FB7023"/>
    <w:rsid w:val="00FB7EAD"/>
    <w:rsid w:val="00FC01E3"/>
    <w:rsid w:val="00FC0664"/>
    <w:rsid w:val="00FC09D5"/>
    <w:rsid w:val="00FC1C76"/>
    <w:rsid w:val="00FC21F8"/>
    <w:rsid w:val="00FC2A05"/>
    <w:rsid w:val="00FC4352"/>
    <w:rsid w:val="00FC4422"/>
    <w:rsid w:val="00FC46A2"/>
    <w:rsid w:val="00FC4EA9"/>
    <w:rsid w:val="00FC5185"/>
    <w:rsid w:val="00FC59F4"/>
    <w:rsid w:val="00FC5E0D"/>
    <w:rsid w:val="00FC5E31"/>
    <w:rsid w:val="00FC5F5C"/>
    <w:rsid w:val="00FC7E1C"/>
    <w:rsid w:val="00FD0942"/>
    <w:rsid w:val="00FD2849"/>
    <w:rsid w:val="00FD2B46"/>
    <w:rsid w:val="00FD378F"/>
    <w:rsid w:val="00FD4147"/>
    <w:rsid w:val="00FD462E"/>
    <w:rsid w:val="00FD49B0"/>
    <w:rsid w:val="00FD6AE7"/>
    <w:rsid w:val="00FD74C2"/>
    <w:rsid w:val="00FD753F"/>
    <w:rsid w:val="00FD79EF"/>
    <w:rsid w:val="00FD7C58"/>
    <w:rsid w:val="00FE0D82"/>
    <w:rsid w:val="00FE0F1F"/>
    <w:rsid w:val="00FE2E5C"/>
    <w:rsid w:val="00FE6075"/>
    <w:rsid w:val="00FE70B6"/>
    <w:rsid w:val="00FE7684"/>
    <w:rsid w:val="00FE7BCC"/>
    <w:rsid w:val="00FF0A3B"/>
    <w:rsid w:val="00FF24B7"/>
    <w:rsid w:val="00FF47B9"/>
    <w:rsid w:val="00FF527A"/>
    <w:rsid w:val="00FF5F21"/>
    <w:rsid w:val="00FF6764"/>
    <w:rsid w:val="01AC283A"/>
    <w:rsid w:val="0201DF7B"/>
    <w:rsid w:val="02CCE869"/>
    <w:rsid w:val="035F59F6"/>
    <w:rsid w:val="04FF0EE0"/>
    <w:rsid w:val="080C2415"/>
    <w:rsid w:val="0832CB19"/>
    <w:rsid w:val="090FF5FF"/>
    <w:rsid w:val="0971AB1E"/>
    <w:rsid w:val="09B21223"/>
    <w:rsid w:val="0AD7C442"/>
    <w:rsid w:val="0AEF3795"/>
    <w:rsid w:val="0C99D80B"/>
    <w:rsid w:val="0D184812"/>
    <w:rsid w:val="0D998947"/>
    <w:rsid w:val="0DE1E5C3"/>
    <w:rsid w:val="0EEED113"/>
    <w:rsid w:val="0F67AAB7"/>
    <w:rsid w:val="11B1112D"/>
    <w:rsid w:val="11C02712"/>
    <w:rsid w:val="1217F1E5"/>
    <w:rsid w:val="12FC8115"/>
    <w:rsid w:val="1317D1BB"/>
    <w:rsid w:val="132872A7"/>
    <w:rsid w:val="13916975"/>
    <w:rsid w:val="141A9725"/>
    <w:rsid w:val="1598ACE3"/>
    <w:rsid w:val="1634744E"/>
    <w:rsid w:val="16EE0795"/>
    <w:rsid w:val="192500BE"/>
    <w:rsid w:val="1A6A9C39"/>
    <w:rsid w:val="1A94B237"/>
    <w:rsid w:val="1A991B42"/>
    <w:rsid w:val="1AC85651"/>
    <w:rsid w:val="1CF29163"/>
    <w:rsid w:val="1D0AC0DC"/>
    <w:rsid w:val="1D2C40CD"/>
    <w:rsid w:val="1D64890F"/>
    <w:rsid w:val="1DA306B7"/>
    <w:rsid w:val="1E22DD89"/>
    <w:rsid w:val="1F8DD1D2"/>
    <w:rsid w:val="20123C39"/>
    <w:rsid w:val="2013CABB"/>
    <w:rsid w:val="202B6496"/>
    <w:rsid w:val="2120A3A3"/>
    <w:rsid w:val="2271AA60"/>
    <w:rsid w:val="22772FEB"/>
    <w:rsid w:val="22968903"/>
    <w:rsid w:val="22CAF74B"/>
    <w:rsid w:val="2344E582"/>
    <w:rsid w:val="23E966A2"/>
    <w:rsid w:val="2837CA61"/>
    <w:rsid w:val="2BEB8B25"/>
    <w:rsid w:val="2C733813"/>
    <w:rsid w:val="2D6B3434"/>
    <w:rsid w:val="2F46209D"/>
    <w:rsid w:val="2F53B920"/>
    <w:rsid w:val="313C8C53"/>
    <w:rsid w:val="31A7AF03"/>
    <w:rsid w:val="343B2383"/>
    <w:rsid w:val="35132EB7"/>
    <w:rsid w:val="35E0B6DC"/>
    <w:rsid w:val="3624680E"/>
    <w:rsid w:val="367B2026"/>
    <w:rsid w:val="372B1B1A"/>
    <w:rsid w:val="385556D7"/>
    <w:rsid w:val="39A24146"/>
    <w:rsid w:val="3A5EBFCD"/>
    <w:rsid w:val="3A9F41F3"/>
    <w:rsid w:val="3B46998C"/>
    <w:rsid w:val="3B726856"/>
    <w:rsid w:val="3BE11191"/>
    <w:rsid w:val="3D85299C"/>
    <w:rsid w:val="3EED6116"/>
    <w:rsid w:val="4054B351"/>
    <w:rsid w:val="41939356"/>
    <w:rsid w:val="41ED92D6"/>
    <w:rsid w:val="422551A2"/>
    <w:rsid w:val="42478DA1"/>
    <w:rsid w:val="43CEBE87"/>
    <w:rsid w:val="43F5962C"/>
    <w:rsid w:val="448A4554"/>
    <w:rsid w:val="44D1BA58"/>
    <w:rsid w:val="4500BA19"/>
    <w:rsid w:val="45347631"/>
    <w:rsid w:val="45B5CEC3"/>
    <w:rsid w:val="45F14DE4"/>
    <w:rsid w:val="46FD90D9"/>
    <w:rsid w:val="4776B2E9"/>
    <w:rsid w:val="48385ADB"/>
    <w:rsid w:val="49D42B3C"/>
    <w:rsid w:val="4A910AA3"/>
    <w:rsid w:val="4B6FA170"/>
    <w:rsid w:val="4BF7DAA4"/>
    <w:rsid w:val="4C7620C5"/>
    <w:rsid w:val="4EF969C3"/>
    <w:rsid w:val="4F0A2001"/>
    <w:rsid w:val="50611467"/>
    <w:rsid w:val="516ED2F8"/>
    <w:rsid w:val="525E5954"/>
    <w:rsid w:val="5321CDE5"/>
    <w:rsid w:val="53CCEFD4"/>
    <w:rsid w:val="559EA019"/>
    <w:rsid w:val="560C8B53"/>
    <w:rsid w:val="581C3746"/>
    <w:rsid w:val="588B27D4"/>
    <w:rsid w:val="597A20FD"/>
    <w:rsid w:val="59F305DA"/>
    <w:rsid w:val="5A30B24E"/>
    <w:rsid w:val="5AD7F845"/>
    <w:rsid w:val="5CC2B3F8"/>
    <w:rsid w:val="5E32B703"/>
    <w:rsid w:val="5F54520C"/>
    <w:rsid w:val="5FC6422A"/>
    <w:rsid w:val="6036F136"/>
    <w:rsid w:val="60F867F4"/>
    <w:rsid w:val="6190AD59"/>
    <w:rsid w:val="62E116BA"/>
    <w:rsid w:val="652E4EE1"/>
    <w:rsid w:val="6604433F"/>
    <w:rsid w:val="663C8705"/>
    <w:rsid w:val="667BEDFA"/>
    <w:rsid w:val="6684EA71"/>
    <w:rsid w:val="67070B62"/>
    <w:rsid w:val="67D166FA"/>
    <w:rsid w:val="6A32FFF8"/>
    <w:rsid w:val="6A99CA75"/>
    <w:rsid w:val="6E3D1B8B"/>
    <w:rsid w:val="6FAD6E32"/>
    <w:rsid w:val="704059A7"/>
    <w:rsid w:val="7132AE0C"/>
    <w:rsid w:val="721ECAF5"/>
    <w:rsid w:val="72B0EBCF"/>
    <w:rsid w:val="737BE3D4"/>
    <w:rsid w:val="744A716D"/>
    <w:rsid w:val="74707E83"/>
    <w:rsid w:val="77197086"/>
    <w:rsid w:val="773F7D56"/>
    <w:rsid w:val="780F899D"/>
    <w:rsid w:val="7A10A964"/>
    <w:rsid w:val="7ADFF659"/>
    <w:rsid w:val="7B95B31A"/>
    <w:rsid w:val="7BB93029"/>
    <w:rsid w:val="7BBCEE89"/>
    <w:rsid w:val="7C9D5A6C"/>
    <w:rsid w:val="7EE54CB2"/>
    <w:rsid w:val="7FC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3"/>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4"/>
      </w:numPr>
    </w:pPr>
    <w:rPr>
      <w:szCs w:val="20"/>
    </w:rPr>
  </w:style>
  <w:style w:type="paragraph" w:customStyle="1" w:styleId="BulletText3">
    <w:name w:val="Bullet Text 3"/>
    <w:basedOn w:val="Normal"/>
    <w:pPr>
      <w:numPr>
        <w:numId w:val="5"/>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6"/>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25481724">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66486677">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89374768">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0293927">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4020901">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4158057">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baw.vba.va.gov/vbadod/IDES.asp" TargetMode="External"/><Relationship Id="rId26" Type="http://schemas.openxmlformats.org/officeDocument/2006/relationships/image" Target="media/image6.png"/><Relationship Id="rId39" Type="http://schemas.openxmlformats.org/officeDocument/2006/relationships/hyperlink" Target="https://vaww.vrm.km.va.gov/system/templates/selfservice/va_kanew/help/agent/locale/en-US/portal/554400000001034/content/554400000177953/M21-1,-Part-X,-Subpart-i,-Chapter-6,-Section-E---Integrated-Disability-Evaluation-System-(IDES),-Referrals,-and-Initial-Processing" TargetMode="External"/><Relationship Id="rId21" Type="http://schemas.openxmlformats.org/officeDocument/2006/relationships/image" Target="media/image3.png"/><Relationship Id="rId34" Type="http://schemas.openxmlformats.org/officeDocument/2006/relationships/hyperlink" Target="https://www.benefits.va.gov/compensation/dbq_publicdbqs.asp" TargetMode="External"/><Relationship Id="rId42" Type="http://schemas.openxmlformats.org/officeDocument/2006/relationships/image" Target="media/image8.jpeg"/><Relationship Id="rId47" Type="http://schemas.openxmlformats.org/officeDocument/2006/relationships/hyperlink" Target="https://vaww.vrm.km.va.gov/system/templates/selfservice/va_kanew/help/agent/locale/en-US/portal/554400000001034/content/554400000180498/M21-1-Part-IV-Subpart-i-Chapter-2-Section-A-Examination-Requests-Overview" TargetMode="External"/><Relationship Id="rId50" Type="http://schemas.openxmlformats.org/officeDocument/2006/relationships/hyperlink" Target="https://www.google.com/url?sa=t&amp;rct=j&amp;q=&amp;esrc=s&amp;source=web&amp;cd=&amp;cad=rja&amp;uact=8&amp;ved=2ahUKEwjCvZKsqKnzAhVKMlkFHd0GCacQFnoECAIQAQ&amp;url=https%3A%2F%2Fwww.esd.whs.mil%2FPortals%2F54%2FDocuments%2FDoD%2520Identification%2520Number_20180710.docx%3Fver%3D2018-07-10-121214-930&amp;usg=AOvVaw0Vfw-YqVSqsDA5ZhhtlygR"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yperlink" Target="https://vaww.vrm.km.va.gov/system/templates/selfservice/va_kanew/help/agent/locale/en-US/portal/554400000001034/content/554400000173834/M21-1,-Part-XIII,-Subpart-i,-Chapter-5,-Section-B---Memorandum-Vocational-RehabilitationEmployment-(VR&amp;E)-Ratings" TargetMode="External"/><Relationship Id="rId11" Type="http://schemas.openxmlformats.org/officeDocument/2006/relationships/hyperlink" Target="https://teams.microsoft.com/l/meetup-join/19%3ameeting_MzlhN2FlN2YtYTFhNS00NjExLWEwMzMtYWEwYjE0YzU1Y2Qx%40thread.v2/0?context=%7b%22Tid%22%3a%22e95f1b23-abaf-45ee-821d-b7ab251ab3bf%22%2c%22Oid%22%3a%22a0338b5c-0526-4e13-9809-5d0ecc8cdeb8%22%7d" TargetMode="External"/><Relationship Id="rId24" Type="http://schemas.openxmlformats.org/officeDocument/2006/relationships/hyperlink" Target="http://vbacodmoint1.vba.va.gov/bl/21/calendar/cal_Subscribe.asp" TargetMode="External"/><Relationship Id="rId32" Type="http://schemas.openxmlformats.org/officeDocument/2006/relationships/image" Target="media/image7.png"/><Relationship Id="rId37" Type="http://schemas.openxmlformats.org/officeDocument/2006/relationships/hyperlink" Target="https://vbaw.vba.va.gov/VBADOD/docs/IDES/July2021BDDIDESCallReadAheadFinal.docx" TargetMode="External"/><Relationship Id="rId40" Type="http://schemas.openxmlformats.org/officeDocument/2006/relationships/hyperlink" Target="mailto:VAVBAWAS/CO/IDES%20%3cIDES.VBACO@VA.GOV%3e" TargetMode="External"/><Relationship Id="rId45" Type="http://schemas.openxmlformats.org/officeDocument/2006/relationships/hyperlink" Target="mailto:VAVBAWAS/CO/IDES%20%3cIDES.VBACO@VA.GOV%3e" TargetMode="External"/><Relationship Id="rId53" Type="http://schemas.openxmlformats.org/officeDocument/2006/relationships/hyperlink" Target="https://benefits.va.gov/BENEFITS/factsheets/general/BDDFactSheet.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vaww.vrm.km.va.gov/system/templates/selfservice/va_kanew/help/agent/locale/en-US/portal/554400000001034/content/554400000177960/M21-1,-Part-X,-Subpart-i,-Chapter-6,-Section-K---Special-Situations-Related-to-Integrated-Disability-Evaluation-System-(IDES)" TargetMode="External"/><Relationship Id="rId36" Type="http://schemas.openxmlformats.org/officeDocument/2006/relationships/hyperlink" Target="mailto:VAVBAWAS/CO/IDES%20%3cIDES.VBACO@VA.GOV%3e" TargetMode="External"/><Relationship Id="rId49" Type="http://schemas.openxmlformats.org/officeDocument/2006/relationships/hyperlink" Target="https://vaww.vrm.km.va.gov/system/templates/selfservice/va_kanew/help/agent/locale/en-US/portal/554400000001034/content/554400000177960/M21-1,-Part-X,-Subpart-i,-Chapter-6,-Section-K---Special-Situations-Related-to-Integrated-Disability-Evaluation-System-(IDE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VREOUTREACH.VBACO@va.gov" TargetMode="External"/><Relationship Id="rId44" Type="http://schemas.openxmlformats.org/officeDocument/2006/relationships/hyperlink" Target="mailto:VAVBAWAS/CO/PREDISCHARGE%20%3cPredischarge.VBACO@va.gov%3e" TargetMode="External"/><Relationship Id="rId52" Type="http://schemas.openxmlformats.org/officeDocument/2006/relationships/hyperlink" Target="https://benefits.va.gov/BENEFITS/factsheets/general/BDDFactShee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vaww.vrm.km.va.gov/system/templates/selfservice/va_kanew/help/agent/locale/en-US/portal/554400000001034/content/554400000177952/M21-1-Part-X-Subpart-i-Chapter-6-Section-D-Ancillary-Benefits-and-Other-Issues-Involving-Pre-Discharge-Claims" TargetMode="External"/><Relationship Id="rId30" Type="http://schemas.openxmlformats.org/officeDocument/2006/relationships/hyperlink" Target="mailto:VR&amp;E%20Office%20Directory" TargetMode="External"/><Relationship Id="rId35" Type="http://schemas.openxmlformats.org/officeDocument/2006/relationships/hyperlink" Target="mailto:ContractExam.VBAVACO@va.gov" TargetMode="External"/><Relationship Id="rId43" Type="http://schemas.openxmlformats.org/officeDocument/2006/relationships/image" Target="cid:image006.jpg@01D7B92A.F58491F0" TargetMode="External"/><Relationship Id="rId48" Type="http://schemas.openxmlformats.org/officeDocument/2006/relationships/hyperlink" Target="https://vaww.vrm.km.va.gov/system/templates/selfservice/va_kanew/help/agent/locale/en-US/portal/554400000001034/content/554400000177955/M21-1-Part-X-Subpart-i-Chapter-6-Section-F-Integrated-Disability-Evaluation-System-IDES-Development-and-Examination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vaww.vrm.km.va.gov/system/templates/selfservice/va_kanew/help/agent/locale/en-US/portal/554400000001034/content/554400000177953/M21-1-Part-X-Subpart-i-Chapter-6-Section-E-Integrated-Disability-Evaluation-System-IDES-Referrals-and-Initial-Processing" TargetMode="External"/><Relationship Id="rId3" Type="http://schemas.openxmlformats.org/officeDocument/2006/relationships/customXml" Target="../customXml/item3.xml"/><Relationship Id="rId12" Type="http://schemas.openxmlformats.org/officeDocument/2006/relationships/hyperlink" Target="tel:+1%20872-701-0185,,448196643" TargetMode="External"/><Relationship Id="rId25" Type="http://schemas.openxmlformats.org/officeDocument/2006/relationships/hyperlink" Target="https://vaww.vrm.km.va.gov/system/templates/selfservice/va_kanew/help/agent/locale/en-US/portal/554400000001034/content/554400000011474/Appendix%20B.%20End%20Product%20(EP)%20Codes" TargetMode="External"/><Relationship Id="rId33" Type="http://schemas.openxmlformats.org/officeDocument/2006/relationships/hyperlink" Target="https://www.benefits.va.gov/predischarge/ides.asp" TargetMode="External"/><Relationship Id="rId38" Type="http://schemas.openxmlformats.org/officeDocument/2006/relationships/hyperlink" Target="mailto:VAVBAWAS/CO/IDES%20%3cIDES.VBACO@VA.GOV%3e" TargetMode="External"/><Relationship Id="rId46" Type="http://schemas.openxmlformats.org/officeDocument/2006/relationships/hyperlink" Target="mailto:VAVBAWAS/CO/PREDISCHARGE%20%3cPredischarge.VBACO@va.gov%3e" TargetMode="External"/><Relationship Id="rId41" Type="http://schemas.openxmlformats.org/officeDocument/2006/relationships/hyperlink" Target="mailto:VAVBAWAS/CO/IDES%20%3cIDES.VBACO@VA.GOV%3e" TargetMode="External"/><Relationship Id="rId54" Type="http://schemas.openxmlformats.org/officeDocument/2006/relationships/hyperlink" Target="mailto:ides.vbaco@va.gov"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5" ma:contentTypeDescription="Create a new document." ma:contentTypeScope="" ma:versionID="1fbee9c44e0db4746baebcbceb67531f">
  <xsd:schema xmlns:xsd="http://www.w3.org/2001/XMLSchema" xmlns:xs="http://www.w3.org/2001/XMLSchema" xmlns:p="http://schemas.microsoft.com/office/2006/metadata/properties" xmlns:ns2="572e2446-0fe8-4d89-8a4f-37547d390d4f" targetNamespace="http://schemas.microsoft.com/office/2006/metadata/properties" ma:root="true" ma:fieldsID="f20fbb31247619ea26ed371612eb0776"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2.xml><?xml version="1.0" encoding="utf-8"?>
<ds:datastoreItem xmlns:ds="http://schemas.openxmlformats.org/officeDocument/2006/customXml" ds:itemID="{A13735A2-EC96-42E0-A27C-327F3687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3</TotalTime>
  <Pages>17</Pages>
  <Words>5013</Words>
  <Characters>28579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Oct 2021 BDD IDES Call Read Ahead Draft</vt:lpstr>
    </vt:vector>
  </TitlesOfParts>
  <Company>Veterans Benefits Administration</Company>
  <LinksUpToDate>false</LinksUpToDate>
  <CharactersWithSpaces>33525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 2021 BDD IDES Call Read Ahead Draft</dc:title>
  <dc:subject/>
  <dc:creator>Department of Veterans Affairs, Veterans Benefits Administration, Compensation Service, STAFF</dc:creator>
  <cp:keywords/>
  <dc:description/>
  <cp:lastModifiedBy>Kathy Poole</cp:lastModifiedBy>
  <cp:revision>3</cp:revision>
  <cp:lastPrinted>2019-10-08T17:52:00Z</cp:lastPrinted>
  <dcterms:created xsi:type="dcterms:W3CDTF">2021-10-18T14:27:00Z</dcterms:created>
  <dcterms:modified xsi:type="dcterms:W3CDTF">2021-10-22T14:51:00Z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