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596B5" w14:textId="21FC45C7" w:rsidR="0017018A" w:rsidRDefault="0017018A" w:rsidP="0017018A">
      <w:pPr>
        <w:pStyle w:val="ListParagraph"/>
        <w:keepNext/>
        <w:keepLines/>
        <w:tabs>
          <w:tab w:val="left" w:pos="5940"/>
        </w:tabs>
        <w:ind w:left="1872"/>
        <w:outlineLvl w:val="0"/>
        <w:rPr>
          <w:rFonts w:ascii="Arial" w:eastAsia="MS ????" w:hAnsi="Arial" w:cs="Arial"/>
          <w:color w:val="365F91" w:themeColor="accent1" w:themeShade="BF"/>
          <w:sz w:val="28"/>
        </w:rPr>
      </w:pPr>
      <w:bookmarkStart w:id="0" w:name="_Toc533676396"/>
      <w:bookmarkStart w:id="1" w:name="_Toc533676556"/>
      <w:bookmarkStart w:id="2" w:name="_Toc533676586"/>
      <w:bookmarkStart w:id="3" w:name="_Toc533676629"/>
      <w:bookmarkStart w:id="4" w:name="_Toc533676655"/>
      <w:bookmarkStart w:id="5" w:name="_Toc533676806"/>
      <w:bookmarkStart w:id="6" w:name="_Toc533681004"/>
      <w:bookmarkStart w:id="7" w:name="_Toc534190056"/>
      <w:bookmarkStart w:id="8" w:name="_Toc534285410"/>
      <w:bookmarkStart w:id="9" w:name="_Toc168743226"/>
      <w:r>
        <w:rPr>
          <w:rFonts w:ascii="Arial" w:eastAsia="MS ????" w:hAnsi="Arial" w:cs="Arial"/>
          <w:color w:val="365F91" w:themeColor="accent1" w:themeShade="BF"/>
          <w:sz w:val="28"/>
        </w:rPr>
        <w:t xml:space="preserve">           Monthly Benefits Delivery at Discharge (BDD) and</w:t>
      </w:r>
    </w:p>
    <w:p w14:paraId="3B4E69C8" w14:textId="4A3D0116" w:rsidR="0017018A" w:rsidRDefault="0017018A" w:rsidP="0017018A">
      <w:pPr>
        <w:keepNext/>
        <w:keepLines/>
        <w:ind w:left="432" w:hanging="432"/>
        <w:jc w:val="center"/>
        <w:outlineLvl w:val="1"/>
        <w:rPr>
          <w:rFonts w:ascii="Arial" w:eastAsia="MS ????" w:hAnsi="Arial" w:cs="Arial"/>
          <w:color w:val="365F91" w:themeColor="accent1" w:themeShade="BF"/>
          <w:sz w:val="28"/>
        </w:rPr>
      </w:pPr>
      <w:bookmarkStart w:id="10" w:name="_Toc533676397"/>
      <w:bookmarkStart w:id="11" w:name="_Toc533676557"/>
      <w:bookmarkStart w:id="12" w:name="_Toc533676587"/>
      <w:bookmarkStart w:id="13" w:name="_Toc533676630"/>
      <w:bookmarkStart w:id="14" w:name="_Toc533676656"/>
      <w:bookmarkStart w:id="15" w:name="_Toc533676807"/>
      <w:bookmarkStart w:id="16" w:name="_Toc533681005"/>
      <w:bookmarkStart w:id="17" w:name="_Toc534190057"/>
      <w:bookmarkStart w:id="18" w:name="_Toc534285411"/>
      <w:r>
        <w:rPr>
          <w:rFonts w:ascii="Arial" w:eastAsia="MS ????" w:hAnsi="Arial" w:cs="Arial"/>
          <w:color w:val="365F91" w:themeColor="accent1" w:themeShade="BF"/>
          <w:sz w:val="28"/>
        </w:rPr>
        <w:t>Integrated Disability Evaluation System (IDES)</w:t>
      </w:r>
    </w:p>
    <w:p w14:paraId="07334BD7" w14:textId="2BA6DBE3" w:rsidR="0017018A" w:rsidRDefault="0017018A" w:rsidP="0017018A">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Conference Call Read Ahead</w:t>
      </w:r>
      <w:bookmarkEnd w:id="10"/>
      <w:bookmarkEnd w:id="11"/>
      <w:bookmarkEnd w:id="12"/>
      <w:bookmarkEnd w:id="13"/>
      <w:bookmarkEnd w:id="14"/>
      <w:bookmarkEnd w:id="15"/>
      <w:bookmarkEnd w:id="16"/>
      <w:bookmarkEnd w:id="17"/>
      <w:bookmarkEnd w:id="18"/>
    </w:p>
    <w:p w14:paraId="55F11F6A" w14:textId="77777777" w:rsidR="0017018A" w:rsidRDefault="0017018A" w:rsidP="0017018A">
      <w:pPr>
        <w:keepNext/>
        <w:keepLines/>
        <w:tabs>
          <w:tab w:val="left" w:pos="5940"/>
        </w:tabs>
        <w:jc w:val="center"/>
        <w:outlineLvl w:val="0"/>
        <w:rPr>
          <w:rFonts w:ascii="Arial" w:eastAsia="MS ????" w:hAnsi="Arial" w:cs="Arial"/>
          <w:color w:val="365F91" w:themeColor="accent1" w:themeShade="BF"/>
          <w:sz w:val="28"/>
        </w:rPr>
      </w:pPr>
      <w:bookmarkStart w:id="19" w:name="_Toc533676398"/>
      <w:bookmarkStart w:id="20" w:name="_Toc533676558"/>
      <w:bookmarkStart w:id="21" w:name="_Toc533676588"/>
      <w:bookmarkStart w:id="22" w:name="_Toc533676631"/>
      <w:bookmarkStart w:id="23" w:name="_Toc533676657"/>
      <w:bookmarkStart w:id="24" w:name="_Toc533676808"/>
      <w:bookmarkStart w:id="25" w:name="_Toc533681006"/>
      <w:bookmarkStart w:id="26" w:name="_Toc534190058"/>
      <w:bookmarkStart w:id="27" w:name="_Toc534285412"/>
      <w:r>
        <w:rPr>
          <w:rFonts w:ascii="Arial" w:eastAsia="MS ????" w:hAnsi="Arial" w:cs="Arial"/>
          <w:color w:val="365F91" w:themeColor="accent1" w:themeShade="BF"/>
          <w:sz w:val="28"/>
        </w:rPr>
        <w:t>Compensation Service</w:t>
      </w:r>
      <w:bookmarkEnd w:id="19"/>
      <w:bookmarkEnd w:id="20"/>
      <w:bookmarkEnd w:id="21"/>
      <w:bookmarkEnd w:id="22"/>
      <w:bookmarkEnd w:id="23"/>
      <w:bookmarkEnd w:id="24"/>
      <w:bookmarkEnd w:id="25"/>
      <w:bookmarkEnd w:id="26"/>
      <w:bookmarkEnd w:id="27"/>
    </w:p>
    <w:p w14:paraId="1E4F1B13" w14:textId="1424007B" w:rsidR="0017018A" w:rsidRDefault="0017018A" w:rsidP="0017018A">
      <w:pPr>
        <w:keepNext/>
        <w:keepLines/>
        <w:jc w:val="center"/>
        <w:outlineLvl w:val="0"/>
        <w:rPr>
          <w:rFonts w:ascii="Arial" w:eastAsia="MS ????" w:hAnsi="Arial" w:cs="Arial"/>
          <w:color w:val="365F91" w:themeColor="accent1" w:themeShade="BF"/>
          <w:sz w:val="28"/>
        </w:rPr>
      </w:pPr>
      <w:bookmarkStart w:id="28" w:name="_Toc533676399"/>
      <w:bookmarkStart w:id="29" w:name="_Toc533676559"/>
      <w:bookmarkStart w:id="30" w:name="_Toc533676589"/>
      <w:bookmarkStart w:id="31" w:name="_Toc533676632"/>
      <w:bookmarkStart w:id="32" w:name="_Toc533676658"/>
      <w:bookmarkStart w:id="33" w:name="_Toc533676809"/>
      <w:bookmarkStart w:id="34" w:name="_Toc533681007"/>
      <w:bookmarkStart w:id="35" w:name="_Toc534190059"/>
      <w:bookmarkStart w:id="36" w:name="_Toc534285413"/>
      <w:r>
        <w:rPr>
          <w:rFonts w:ascii="Arial" w:hAnsi="Arial" w:cs="Arial"/>
          <w:color w:val="365F91" w:themeColor="accent1" w:themeShade="BF"/>
          <w:sz w:val="28"/>
        </w:rPr>
        <w:t>BDD/IDES (212A)</w:t>
      </w:r>
      <w:bookmarkEnd w:id="28"/>
      <w:bookmarkEnd w:id="29"/>
      <w:bookmarkEnd w:id="30"/>
      <w:bookmarkEnd w:id="31"/>
      <w:bookmarkEnd w:id="32"/>
      <w:bookmarkEnd w:id="33"/>
      <w:bookmarkEnd w:id="34"/>
      <w:bookmarkEnd w:id="35"/>
      <w:bookmarkEnd w:id="36"/>
    </w:p>
    <w:p w14:paraId="5BCE5B27" w14:textId="1280E8A0" w:rsidR="0017018A" w:rsidRDefault="00142BC6" w:rsidP="0017018A">
      <w:pPr>
        <w:keepNext/>
        <w:keepLines/>
        <w:jc w:val="center"/>
        <w:outlineLvl w:val="1"/>
        <w:rPr>
          <w:rFonts w:ascii="Arial" w:eastAsia="MS ????" w:hAnsi="Arial" w:cs="Arial"/>
          <w:color w:val="365F91" w:themeColor="accent1" w:themeShade="BF"/>
          <w:sz w:val="28"/>
        </w:rPr>
      </w:pPr>
      <w:bookmarkStart w:id="37" w:name="_Toc533676400"/>
      <w:bookmarkStart w:id="38" w:name="_Toc533676560"/>
      <w:bookmarkStart w:id="39" w:name="_Toc533676590"/>
      <w:bookmarkStart w:id="40" w:name="_Toc533676633"/>
      <w:bookmarkStart w:id="41" w:name="_Toc533676659"/>
      <w:bookmarkStart w:id="42" w:name="_Toc533676810"/>
      <w:bookmarkStart w:id="43" w:name="_Toc533681008"/>
      <w:bookmarkStart w:id="44" w:name="_Toc534190060"/>
      <w:bookmarkStart w:id="45" w:name="_Toc534285414"/>
      <w:r>
        <w:rPr>
          <w:rFonts w:ascii="Arial" w:eastAsia="MS ????" w:hAnsi="Arial" w:cs="Arial"/>
          <w:color w:val="365F91" w:themeColor="accent1" w:themeShade="BF"/>
          <w:sz w:val="28"/>
        </w:rPr>
        <w:t>April 13</w:t>
      </w:r>
      <w:r w:rsidR="0017018A">
        <w:rPr>
          <w:rFonts w:ascii="Arial" w:eastAsia="MS ????" w:hAnsi="Arial" w:cs="Arial"/>
          <w:color w:val="365F91" w:themeColor="accent1" w:themeShade="BF"/>
          <w:sz w:val="28"/>
        </w:rPr>
        <w:t>, 202</w:t>
      </w:r>
      <w:r w:rsidR="004B45B8">
        <w:rPr>
          <w:rFonts w:ascii="Arial" w:eastAsia="MS ????" w:hAnsi="Arial" w:cs="Arial"/>
          <w:color w:val="365F91" w:themeColor="accent1" w:themeShade="BF"/>
          <w:sz w:val="28"/>
        </w:rPr>
        <w:t>1</w:t>
      </w:r>
      <w:r w:rsidR="0017018A">
        <w:rPr>
          <w:rFonts w:ascii="Arial" w:eastAsia="MS ????" w:hAnsi="Arial" w:cs="Arial"/>
          <w:color w:val="365F91" w:themeColor="accent1" w:themeShade="BF"/>
          <w:sz w:val="28"/>
        </w:rPr>
        <w:t xml:space="preserve"> — 2 PM ET</w:t>
      </w:r>
      <w:bookmarkEnd w:id="37"/>
      <w:bookmarkEnd w:id="38"/>
      <w:bookmarkEnd w:id="39"/>
      <w:bookmarkEnd w:id="40"/>
      <w:bookmarkEnd w:id="41"/>
      <w:bookmarkEnd w:id="42"/>
      <w:bookmarkEnd w:id="43"/>
      <w:bookmarkEnd w:id="44"/>
      <w:bookmarkEnd w:id="45"/>
    </w:p>
    <w:p w14:paraId="19477C56" w14:textId="29D4000D" w:rsidR="00107B0A" w:rsidRDefault="00107B0A" w:rsidP="0017018A">
      <w:pPr>
        <w:keepNext/>
        <w:keepLines/>
        <w:tabs>
          <w:tab w:val="left" w:pos="5940"/>
        </w:tabs>
        <w:jc w:val="center"/>
        <w:outlineLvl w:val="0"/>
        <w:rPr>
          <w:rFonts w:ascii="Arial" w:eastAsia="MS ????" w:hAnsi="Arial" w:cs="Arial"/>
          <w:color w:val="365F91" w:themeColor="accent1" w:themeShade="BF"/>
          <w:sz w:val="28"/>
        </w:rPr>
      </w:pPr>
    </w:p>
    <w:p w14:paraId="78BD7094" w14:textId="67237BBE" w:rsidR="00A0458C" w:rsidRDefault="002A757B" w:rsidP="00B0443B">
      <w:pPr>
        <w:keepNext/>
        <w:keepLines/>
        <w:outlineLvl w:val="0"/>
        <w:rPr>
          <w:rFonts w:ascii="Arial" w:hAnsi="Arial" w:cs="Arial"/>
          <w:color w:val="000000" w:themeColor="text1"/>
        </w:rPr>
      </w:pPr>
      <w:bookmarkStart w:id="46" w:name="_Toc533676401"/>
      <w:bookmarkStart w:id="47" w:name="_Toc533676561"/>
      <w:bookmarkStart w:id="48" w:name="_Toc533676591"/>
      <w:bookmarkStart w:id="49" w:name="_Toc533676634"/>
      <w:bookmarkStart w:id="50" w:name="_Toc533676660"/>
      <w:bookmarkStart w:id="51" w:name="_Toc533676811"/>
      <w:bookmarkStart w:id="52" w:name="_Toc533681009"/>
      <w:bookmarkStart w:id="53" w:name="_Toc534190061"/>
      <w:bookmarkStart w:id="54" w:name="_Toc534285415"/>
      <w:bookmarkEnd w:id="0"/>
      <w:bookmarkEnd w:id="1"/>
      <w:bookmarkEnd w:id="2"/>
      <w:bookmarkEnd w:id="3"/>
      <w:bookmarkEnd w:id="4"/>
      <w:bookmarkEnd w:id="5"/>
      <w:bookmarkEnd w:id="6"/>
      <w:bookmarkEnd w:id="7"/>
      <w:bookmarkEnd w:id="8"/>
      <w:bookmarkEnd w:id="9"/>
      <w:r>
        <w:rPr>
          <w:rFonts w:ascii="Arial" w:hAnsi="Arial" w:cs="Arial"/>
          <w:color w:val="000000" w:themeColor="text1"/>
        </w:rPr>
        <w:t xml:space="preserve">The Compensation Service BDD/IDES </w:t>
      </w:r>
      <w:r>
        <w:rPr>
          <w:rFonts w:ascii="Arial" w:hAnsi="Arial" w:cs="Arial"/>
          <w:color w:val="auto"/>
        </w:rPr>
        <w:t>h</w:t>
      </w:r>
      <w:r>
        <w:rPr>
          <w:rFonts w:ascii="Arial" w:hAnsi="Arial" w:cs="Arial"/>
          <w:color w:val="000000" w:themeColor="text1"/>
        </w:rPr>
        <w:t>osts this call to announce updates and address issues and questions related to the BDD/IDES Programs. All Military Services Coordinators (MSCs), Disability Rating Activity Sites (DRAS), Regional Offices and other VA personnel supporting BDD/IDES are invited to participate.</w:t>
      </w:r>
      <w:bookmarkEnd w:id="46"/>
      <w:bookmarkEnd w:id="47"/>
      <w:bookmarkEnd w:id="48"/>
      <w:bookmarkEnd w:id="49"/>
      <w:bookmarkEnd w:id="50"/>
      <w:bookmarkEnd w:id="51"/>
      <w:bookmarkEnd w:id="52"/>
      <w:bookmarkEnd w:id="53"/>
      <w:bookmarkEnd w:id="54"/>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77777777" w:rsidR="00D36130" w:rsidRDefault="002A757B">
      <w:pPr>
        <w:rPr>
          <w:rFonts w:ascii="Arial" w:hAnsi="Arial" w:cs="Arial"/>
          <w:color w:val="000000" w:themeColor="text1"/>
        </w:rPr>
      </w:pPr>
      <w:r>
        <w:rPr>
          <w:rFonts w:ascii="Arial" w:hAnsi="Arial" w:cs="Arial"/>
          <w:color w:val="000000" w:themeColor="text1"/>
        </w:rPr>
        <w:t xml:space="preserve">This read-ahead is provided to facilitate discussion during the conference call.  </w:t>
      </w:r>
    </w:p>
    <w:p w14:paraId="44EC026B" w14:textId="77777777" w:rsidR="00D36130" w:rsidRDefault="00D36130">
      <w:pPr>
        <w:rPr>
          <w:rFonts w:ascii="Arial" w:hAnsi="Arial" w:cs="Arial"/>
          <w:color w:val="000000" w:themeColor="text1"/>
        </w:rPr>
      </w:pPr>
    </w:p>
    <w:p w14:paraId="78BD7096" w14:textId="7D5F0405" w:rsidR="00A0458C" w:rsidRDefault="00EF2734">
      <w:pPr>
        <w:rPr>
          <w:rFonts w:ascii="Arial" w:hAnsi="Arial" w:cs="Arial"/>
          <w:color w:val="000000" w:themeColor="text1"/>
        </w:rPr>
      </w:pPr>
      <w:r>
        <w:rPr>
          <w:rFonts w:ascii="Arial" w:hAnsi="Arial" w:cs="Arial"/>
          <w:color w:val="000000" w:themeColor="text1"/>
        </w:rPr>
        <w:t>Th</w:t>
      </w:r>
      <w:r w:rsidR="00CE5FC1">
        <w:rPr>
          <w:rFonts w:ascii="Arial" w:hAnsi="Arial" w:cs="Arial"/>
          <w:color w:val="000000" w:themeColor="text1"/>
        </w:rPr>
        <w:t>e</w:t>
      </w:r>
      <w:r w:rsidR="0005054F">
        <w:rPr>
          <w:rFonts w:ascii="Arial" w:hAnsi="Arial" w:cs="Arial"/>
          <w:color w:val="000000" w:themeColor="text1"/>
        </w:rPr>
        <w:t xml:space="preserve"> </w:t>
      </w:r>
      <w:r w:rsidR="00CE5FC1">
        <w:rPr>
          <w:rFonts w:ascii="Arial" w:hAnsi="Arial" w:cs="Arial"/>
          <w:color w:val="000000" w:themeColor="text1"/>
        </w:rPr>
        <w:t xml:space="preserve">Call Notes </w:t>
      </w:r>
      <w:r>
        <w:rPr>
          <w:rFonts w:ascii="Arial" w:hAnsi="Arial" w:cs="Arial"/>
          <w:color w:val="000000" w:themeColor="text1"/>
        </w:rPr>
        <w:t xml:space="preserve">for the </w:t>
      </w:r>
      <w:r w:rsidR="00342E06">
        <w:rPr>
          <w:rFonts w:ascii="Arial" w:hAnsi="Arial" w:cs="Arial"/>
          <w:color w:val="000000" w:themeColor="text1"/>
        </w:rPr>
        <w:t>March C</w:t>
      </w:r>
      <w:r w:rsidR="0005054F">
        <w:rPr>
          <w:rFonts w:ascii="Arial" w:hAnsi="Arial" w:cs="Arial"/>
          <w:color w:val="000000" w:themeColor="text1"/>
        </w:rPr>
        <w:t>all</w:t>
      </w:r>
      <w:r w:rsidR="00E17A9F">
        <w:rPr>
          <w:rFonts w:ascii="Arial" w:hAnsi="Arial" w:cs="Arial"/>
          <w:color w:val="000000" w:themeColor="text1"/>
        </w:rPr>
        <w:t xml:space="preserve"> are in Appendix 1</w:t>
      </w:r>
      <w:r w:rsidR="0005054F">
        <w:rPr>
          <w:rFonts w:ascii="Arial" w:hAnsi="Arial" w:cs="Arial"/>
          <w:color w:val="000000" w:themeColor="text1"/>
        </w:rPr>
        <w:t xml:space="preserve">. </w:t>
      </w:r>
      <w:r w:rsidR="00AB24D2">
        <w:rPr>
          <w:rFonts w:ascii="Arial" w:hAnsi="Arial" w:cs="Arial"/>
          <w:color w:val="000000" w:themeColor="text1"/>
        </w:rPr>
        <w:t>The TMS # for th</w:t>
      </w:r>
      <w:r w:rsidR="00617579">
        <w:rPr>
          <w:rFonts w:ascii="Arial" w:hAnsi="Arial" w:cs="Arial"/>
          <w:color w:val="000000" w:themeColor="text1"/>
        </w:rPr>
        <w:t>is month</w:t>
      </w:r>
      <w:r w:rsidR="00196ACD">
        <w:rPr>
          <w:rFonts w:ascii="Arial" w:hAnsi="Arial" w:cs="Arial"/>
          <w:color w:val="000000" w:themeColor="text1"/>
        </w:rPr>
        <w:t>’</w:t>
      </w:r>
      <w:r w:rsidR="00AB24D2">
        <w:rPr>
          <w:rFonts w:ascii="Arial" w:hAnsi="Arial" w:cs="Arial"/>
          <w:color w:val="000000" w:themeColor="text1"/>
        </w:rPr>
        <w:t xml:space="preserve">s call </w:t>
      </w:r>
      <w:r w:rsidR="00E57132">
        <w:rPr>
          <w:rFonts w:ascii="Arial" w:hAnsi="Arial" w:cs="Arial"/>
          <w:color w:val="000000" w:themeColor="text1"/>
        </w:rPr>
        <w:t xml:space="preserve">will be </w:t>
      </w:r>
      <w:r w:rsidR="00E57132" w:rsidRPr="00E57132">
        <w:rPr>
          <w:rFonts w:ascii="Arial" w:hAnsi="Arial" w:cs="Arial"/>
          <w:color w:val="000000" w:themeColor="text1"/>
        </w:rPr>
        <w:t xml:space="preserve">provided during the call </w:t>
      </w:r>
      <w:r w:rsidR="005D15E3">
        <w:rPr>
          <w:rFonts w:ascii="Arial" w:hAnsi="Arial" w:cs="Arial"/>
          <w:color w:val="000000" w:themeColor="text1"/>
        </w:rPr>
        <w:t xml:space="preserve">and </w:t>
      </w:r>
      <w:r w:rsidR="00AB24D2">
        <w:rPr>
          <w:rFonts w:ascii="Arial" w:hAnsi="Arial" w:cs="Arial"/>
          <w:color w:val="000000" w:themeColor="text1"/>
        </w:rPr>
        <w:t xml:space="preserve">should be active within a week of the </w:t>
      </w:r>
      <w:r w:rsidR="005A4526">
        <w:rPr>
          <w:rFonts w:ascii="Arial" w:hAnsi="Arial" w:cs="Arial"/>
          <w:color w:val="000000" w:themeColor="text1"/>
        </w:rPr>
        <w:t>call’s</w:t>
      </w:r>
      <w:r w:rsidR="00AB24D2">
        <w:rPr>
          <w:rFonts w:ascii="Arial" w:hAnsi="Arial" w:cs="Arial"/>
          <w:color w:val="000000" w:themeColor="text1"/>
        </w:rPr>
        <w:t xml:space="preserve"> completion. </w:t>
      </w:r>
      <w:r w:rsidR="002208A2">
        <w:rPr>
          <w:rFonts w:ascii="Arial" w:hAnsi="Arial" w:cs="Arial"/>
          <w:color w:val="000000" w:themeColor="text1"/>
        </w:rPr>
        <w:t xml:space="preserve">A Calendar Blast will notify the field when the </w:t>
      </w:r>
      <w:r w:rsidR="00D36130">
        <w:rPr>
          <w:rFonts w:ascii="Arial" w:hAnsi="Arial" w:cs="Arial"/>
          <w:color w:val="000000" w:themeColor="text1"/>
        </w:rPr>
        <w:t xml:space="preserve">TMS # is active.  </w:t>
      </w:r>
      <w:r w:rsidR="002A757B">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690D21BD" w14:textId="77777777" w:rsidR="005E1FF7" w:rsidRPr="00D45E6B" w:rsidRDefault="0003693F" w:rsidP="005E1FF7">
      <w:pPr>
        <w:rPr>
          <w:rFonts w:ascii="Arial" w:hAnsi="Arial" w:cs="Arial"/>
          <w:color w:val="252424"/>
        </w:rPr>
      </w:pPr>
      <w:hyperlink r:id="rId11" w:tgtFrame="_blank" w:history="1">
        <w:r w:rsidR="005E1FF7" w:rsidRPr="00D45E6B">
          <w:rPr>
            <w:rFonts w:ascii="Arial" w:hAnsi="Arial" w:cs="Arial"/>
            <w:color w:val="6264A7"/>
            <w:u w:val="single"/>
          </w:rPr>
          <w:t>Join Microsoft Teams Meeting</w:t>
        </w:r>
      </w:hyperlink>
      <w:r w:rsidR="005E1FF7" w:rsidRPr="00D45E6B">
        <w:rPr>
          <w:rFonts w:ascii="Arial" w:hAnsi="Arial" w:cs="Arial"/>
          <w:color w:val="252424"/>
        </w:rPr>
        <w:t xml:space="preserve"> </w:t>
      </w:r>
    </w:p>
    <w:p w14:paraId="37D449B8" w14:textId="64F329BA" w:rsidR="005E1FF7" w:rsidRPr="00D45E6B" w:rsidRDefault="0003693F" w:rsidP="005E1FF7">
      <w:pPr>
        <w:rPr>
          <w:rFonts w:ascii="Arial" w:hAnsi="Arial" w:cs="Arial"/>
          <w:color w:val="252424"/>
        </w:rPr>
      </w:pPr>
      <w:hyperlink r:id="rId12" w:anchor=" " w:tgtFrame="_blank" w:history="1">
        <w:r w:rsidR="005E1FF7" w:rsidRPr="00D45E6B">
          <w:rPr>
            <w:rFonts w:ascii="Arial" w:hAnsi="Arial" w:cs="Arial"/>
            <w:color w:val="6264A7"/>
          </w:rPr>
          <w:t>+1 872-701-0185</w:t>
        </w:r>
      </w:hyperlink>
      <w:r w:rsidR="005E1FF7" w:rsidRPr="00D45E6B">
        <w:rPr>
          <w:rFonts w:ascii="Arial" w:hAnsi="Arial" w:cs="Arial"/>
          <w:color w:val="252424"/>
        </w:rPr>
        <w:t xml:space="preserve">  United States</w:t>
      </w:r>
      <w:r w:rsidR="007C1C63" w:rsidRPr="00D45E6B">
        <w:rPr>
          <w:rFonts w:ascii="Arial" w:hAnsi="Arial" w:cs="Arial"/>
          <w:color w:val="252424"/>
        </w:rPr>
        <w:t xml:space="preserve"> </w:t>
      </w:r>
      <w:r w:rsidR="005E1FF7" w:rsidRPr="00D45E6B">
        <w:rPr>
          <w:rFonts w:ascii="Arial" w:hAnsi="Arial" w:cs="Arial"/>
          <w:color w:val="252424"/>
        </w:rPr>
        <w:t xml:space="preserve">(Toll) </w:t>
      </w:r>
    </w:p>
    <w:p w14:paraId="661CED8F" w14:textId="77777777" w:rsidR="005E1FF7" w:rsidRPr="00D45E6B" w:rsidRDefault="005E1FF7" w:rsidP="005E1FF7">
      <w:pPr>
        <w:rPr>
          <w:rFonts w:ascii="Arial" w:hAnsi="Arial" w:cs="Arial"/>
          <w:color w:val="252424"/>
        </w:rPr>
      </w:pPr>
      <w:r w:rsidRPr="00D45E6B">
        <w:rPr>
          <w:rFonts w:ascii="Arial" w:hAnsi="Arial" w:cs="Arial"/>
          <w:color w:val="252424"/>
        </w:rPr>
        <w:t xml:space="preserve">Conference ID: 448 196 643# </w:t>
      </w:r>
    </w:p>
    <w:p w14:paraId="66409BD0" w14:textId="4B2FB4AC" w:rsidR="00E549B3" w:rsidRPr="00D45E6B" w:rsidRDefault="00E549B3">
      <w:pPr>
        <w:widowControl w:val="0"/>
        <w:autoSpaceDE w:val="0"/>
        <w:autoSpaceDN w:val="0"/>
        <w:adjustRightInd w:val="0"/>
        <w:rPr>
          <w:rFonts w:ascii="Arial" w:hAnsi="Arial" w:cs="Arial"/>
          <w:color w:val="auto"/>
        </w:rPr>
      </w:pPr>
    </w:p>
    <w:p w14:paraId="5D954775" w14:textId="77777777" w:rsidR="00383D3A" w:rsidRDefault="009652CD">
      <w:pPr>
        <w:widowControl w:val="0"/>
        <w:autoSpaceDE w:val="0"/>
        <w:autoSpaceDN w:val="0"/>
        <w:adjustRightInd w:val="0"/>
        <w:rPr>
          <w:rStyle w:val="Hyperlink"/>
          <w:rFonts w:ascii="Arial" w:hAnsi="Arial" w:cs="Arial"/>
        </w:rPr>
      </w:pPr>
      <w:r w:rsidRPr="00D45E6B">
        <w:rPr>
          <w:rFonts w:ascii="Arial" w:hAnsi="Arial" w:cs="Arial"/>
          <w:color w:val="auto"/>
        </w:rPr>
        <w:t>The Read Ahead and Slides will be attached to the Chat</w:t>
      </w:r>
      <w:r w:rsidR="00D71E4D" w:rsidRPr="00D45E6B">
        <w:rPr>
          <w:rFonts w:ascii="Arial" w:hAnsi="Arial" w:cs="Arial"/>
          <w:color w:val="auto"/>
        </w:rPr>
        <w:t xml:space="preserve"> (may have to scroll up in the Chat)</w:t>
      </w:r>
      <w:r w:rsidR="00EB15E4">
        <w:rPr>
          <w:rFonts w:ascii="Arial" w:hAnsi="Arial" w:cs="Arial"/>
          <w:color w:val="auto"/>
        </w:rPr>
        <w:t xml:space="preserve"> and</w:t>
      </w:r>
      <w:r w:rsidRPr="00D45E6B">
        <w:rPr>
          <w:rFonts w:ascii="Arial" w:hAnsi="Arial" w:cs="Arial"/>
          <w:color w:val="auto"/>
        </w:rPr>
        <w:t xml:space="preserve"> can also be found in the </w:t>
      </w:r>
      <w:r w:rsidR="003478C4" w:rsidRPr="00D45E6B">
        <w:rPr>
          <w:rFonts w:ascii="Arial" w:hAnsi="Arial" w:cs="Arial"/>
          <w:color w:val="auto"/>
        </w:rPr>
        <w:t xml:space="preserve">Files </w:t>
      </w:r>
      <w:r w:rsidRPr="00D45E6B">
        <w:rPr>
          <w:rFonts w:ascii="Arial" w:hAnsi="Arial" w:cs="Arial"/>
          <w:color w:val="auto"/>
        </w:rPr>
        <w:t xml:space="preserve">link on </w:t>
      </w:r>
      <w:r w:rsidR="0042222A" w:rsidRPr="00D45E6B">
        <w:rPr>
          <w:rFonts w:ascii="Arial" w:hAnsi="Arial" w:cs="Arial"/>
          <w:color w:val="auto"/>
        </w:rPr>
        <w:t>the call</w:t>
      </w:r>
      <w:r w:rsidR="006B178C">
        <w:rPr>
          <w:rFonts w:ascii="Arial" w:hAnsi="Arial" w:cs="Arial"/>
          <w:color w:val="auto"/>
        </w:rPr>
        <w:t>. They</w:t>
      </w:r>
      <w:r w:rsidR="00383D3A">
        <w:rPr>
          <w:rFonts w:ascii="Arial" w:hAnsi="Arial" w:cs="Arial"/>
          <w:color w:val="auto"/>
        </w:rPr>
        <w:t xml:space="preserve"> are also located on the </w:t>
      </w:r>
      <w:hyperlink r:id="rId13" w:history="1">
        <w:r w:rsidRPr="00D45E6B">
          <w:rPr>
            <w:rStyle w:val="Hyperlink"/>
            <w:rFonts w:ascii="Arial" w:hAnsi="Arial" w:cs="Arial"/>
          </w:rPr>
          <w:t>IDES Homepage</w:t>
        </w:r>
      </w:hyperlink>
      <w:r w:rsidRPr="00D45E6B">
        <w:rPr>
          <w:rFonts w:ascii="Arial" w:hAnsi="Arial" w:cs="Arial"/>
          <w:color w:val="auto"/>
        </w:rPr>
        <w:t xml:space="preserve"> and </w:t>
      </w:r>
      <w:r w:rsidR="00174EA3" w:rsidRPr="00D45E6B">
        <w:rPr>
          <w:rFonts w:ascii="Arial" w:hAnsi="Arial" w:cs="Arial"/>
          <w:color w:val="auto"/>
        </w:rPr>
        <w:t xml:space="preserve">on </w:t>
      </w:r>
      <w:r w:rsidRPr="00D45E6B">
        <w:rPr>
          <w:rFonts w:ascii="Arial" w:hAnsi="Arial" w:cs="Arial"/>
          <w:color w:val="auto"/>
        </w:rPr>
        <w:t xml:space="preserve">the </w:t>
      </w:r>
      <w:hyperlink r:id="rId14" w:history="1">
        <w:r w:rsidR="00E1384D" w:rsidRPr="00D45E6B">
          <w:rPr>
            <w:rStyle w:val="Hyperlink"/>
            <w:rFonts w:ascii="Arial" w:hAnsi="Arial" w:cs="Arial"/>
          </w:rPr>
          <w:t xml:space="preserve">BDD Homepage. </w:t>
        </w:r>
      </w:hyperlink>
    </w:p>
    <w:p w14:paraId="0CE705DC" w14:textId="5A603AF6" w:rsidR="009652CD" w:rsidRPr="00383D3A" w:rsidRDefault="00383D3A">
      <w:pPr>
        <w:widowControl w:val="0"/>
        <w:autoSpaceDE w:val="0"/>
        <w:autoSpaceDN w:val="0"/>
        <w:adjustRightInd w:val="0"/>
        <w:rPr>
          <w:rFonts w:ascii="Arial" w:hAnsi="Arial" w:cs="Arial"/>
          <w:color w:val="auto"/>
        </w:rPr>
      </w:pPr>
      <w:r w:rsidRPr="00383D3A">
        <w:rPr>
          <w:rStyle w:val="Hyperlink"/>
          <w:rFonts w:ascii="Arial" w:hAnsi="Arial" w:cs="Arial"/>
          <w:color w:val="auto"/>
        </w:rPr>
        <w:t>Note:</w:t>
      </w:r>
      <w:r w:rsidRPr="00383D3A">
        <w:rPr>
          <w:rStyle w:val="Hyperlink"/>
          <w:rFonts w:ascii="Arial" w:hAnsi="Arial" w:cs="Arial"/>
          <w:color w:val="auto"/>
          <w:u w:val="none"/>
        </w:rPr>
        <w:t xml:space="preserve"> The slides will not be available on the homepages until noon of call day.</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57A95BFF" w14:textId="0F487F47" w:rsidR="006E04F2" w:rsidRPr="000A1A31" w:rsidRDefault="003478C4">
      <w:pPr>
        <w:widowControl w:val="0"/>
        <w:autoSpaceDE w:val="0"/>
        <w:autoSpaceDN w:val="0"/>
        <w:adjustRightInd w:val="0"/>
        <w:rPr>
          <w:rFonts w:ascii="Arial" w:hAnsi="Arial" w:cs="Arial"/>
          <w:color w:val="FF0000"/>
        </w:rPr>
      </w:pPr>
      <w:r>
        <w:rPr>
          <w:rFonts w:ascii="Arial" w:hAnsi="Arial" w:cs="Arial"/>
          <w:noProof/>
          <w:color w:val="FF0000"/>
        </w:rPr>
        <w:drawing>
          <wp:inline distT="0" distB="0" distL="0" distR="0" wp14:anchorId="3A5A516A" wp14:editId="299BC3AB">
            <wp:extent cx="6553200" cy="171001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90343" cy="1745797"/>
                    </a:xfrm>
                    <a:prstGeom prst="rect">
                      <a:avLst/>
                    </a:prstGeom>
                    <a:noFill/>
                  </pic:spPr>
                </pic:pic>
              </a:graphicData>
            </a:graphic>
          </wp:inline>
        </w:drawing>
      </w:r>
    </w:p>
    <w:p w14:paraId="75A3CEF0" w14:textId="77777777" w:rsidR="009652CD" w:rsidRDefault="009652CD">
      <w:pPr>
        <w:widowControl w:val="0"/>
        <w:autoSpaceDE w:val="0"/>
        <w:autoSpaceDN w:val="0"/>
        <w:adjustRightInd w:val="0"/>
        <w:rPr>
          <w:rFonts w:ascii="Arial" w:hAnsi="Arial" w:cs="Arial"/>
          <w:color w:val="auto"/>
        </w:rPr>
      </w:pPr>
    </w:p>
    <w:p w14:paraId="6F34F530" w14:textId="53E0653D" w:rsidR="006365E7" w:rsidRPr="007A296D" w:rsidRDefault="008B5B5A">
      <w:pPr>
        <w:widowControl w:val="0"/>
        <w:autoSpaceDE w:val="0"/>
        <w:autoSpaceDN w:val="0"/>
        <w:adjustRightInd w:val="0"/>
        <w:rPr>
          <w:rFonts w:ascii="Arial" w:hAnsi="Arial" w:cs="Arial"/>
          <w:color w:val="auto"/>
        </w:rPr>
      </w:pPr>
      <w:r w:rsidRPr="00321A0D">
        <w:rPr>
          <w:rFonts w:ascii="Arial" w:hAnsi="Arial" w:cs="Arial"/>
          <w:color w:val="auto"/>
          <w:highlight w:val="yellow"/>
        </w:rPr>
        <w:t>**</w:t>
      </w:r>
      <w:r w:rsidR="007A296D" w:rsidRPr="007A296D">
        <w:rPr>
          <w:rFonts w:ascii="Arial" w:hAnsi="Arial" w:cs="Arial"/>
          <w:color w:val="auto"/>
          <w:highlight w:val="yellow"/>
        </w:rPr>
        <w:t xml:space="preserve"> </w:t>
      </w:r>
      <w:r w:rsidR="007A296D">
        <w:rPr>
          <w:rFonts w:ascii="Arial" w:hAnsi="Arial" w:cs="Arial"/>
          <w:color w:val="auto"/>
          <w:highlight w:val="yellow"/>
        </w:rPr>
        <w:t>A</w:t>
      </w:r>
      <w:r w:rsidR="007A296D" w:rsidRPr="005479E1">
        <w:rPr>
          <w:rFonts w:ascii="Arial" w:hAnsi="Arial" w:cs="Arial"/>
          <w:color w:val="auto"/>
          <w:highlight w:val="yellow"/>
        </w:rPr>
        <w:t>fter the call starts</w:t>
      </w:r>
      <w:r w:rsidR="007A296D" w:rsidRPr="00374AB5">
        <w:rPr>
          <w:rFonts w:ascii="Arial" w:hAnsi="Arial" w:cs="Arial"/>
          <w:color w:val="auto"/>
          <w:highlight w:val="yellow"/>
        </w:rPr>
        <w:t xml:space="preserve">, </w:t>
      </w:r>
      <w:r w:rsidR="007A296D" w:rsidRPr="00C61288">
        <w:rPr>
          <w:rFonts w:ascii="Arial" w:hAnsi="Arial" w:cs="Arial"/>
          <w:color w:val="auto"/>
          <w:highlight w:val="yellow"/>
        </w:rPr>
        <w:t>t</w:t>
      </w:r>
      <w:r w:rsidR="002A757B" w:rsidRPr="00321A0D">
        <w:rPr>
          <w:rFonts w:ascii="Arial" w:hAnsi="Arial" w:cs="Arial"/>
          <w:color w:val="auto"/>
          <w:highlight w:val="yellow"/>
        </w:rPr>
        <w:t xml:space="preserve">he </w:t>
      </w:r>
      <w:r w:rsidR="009652CD" w:rsidRPr="00321A0D">
        <w:rPr>
          <w:rFonts w:ascii="Arial" w:hAnsi="Arial" w:cs="Arial"/>
          <w:color w:val="auto"/>
          <w:highlight w:val="yellow"/>
        </w:rPr>
        <w:t xml:space="preserve">Teams </w:t>
      </w:r>
      <w:r w:rsidR="002A757B" w:rsidRPr="00321A0D">
        <w:rPr>
          <w:rFonts w:ascii="Arial" w:hAnsi="Arial" w:cs="Arial"/>
          <w:color w:val="auto"/>
          <w:highlight w:val="yellow"/>
        </w:rPr>
        <w:t xml:space="preserve">Chat </w:t>
      </w:r>
      <w:r w:rsidR="00652501">
        <w:rPr>
          <w:rFonts w:ascii="Arial" w:hAnsi="Arial" w:cs="Arial"/>
          <w:b/>
          <w:bCs/>
          <w:color w:val="auto"/>
          <w:highlight w:val="yellow"/>
          <w:u w:val="single"/>
        </w:rPr>
        <w:t>will</w:t>
      </w:r>
      <w:r w:rsidR="00652501">
        <w:rPr>
          <w:rFonts w:ascii="Arial" w:hAnsi="Arial" w:cs="Arial"/>
          <w:color w:val="auto"/>
          <w:highlight w:val="yellow"/>
        </w:rPr>
        <w:t xml:space="preserve"> </w:t>
      </w:r>
      <w:r w:rsidR="00637690">
        <w:rPr>
          <w:rFonts w:ascii="Arial" w:hAnsi="Arial" w:cs="Arial"/>
          <w:color w:val="auto"/>
          <w:highlight w:val="yellow"/>
        </w:rPr>
        <w:t xml:space="preserve">only be used to ask questions. Call </w:t>
      </w:r>
      <w:r w:rsidR="002B1F60">
        <w:rPr>
          <w:rFonts w:ascii="Arial" w:hAnsi="Arial" w:cs="Arial"/>
          <w:color w:val="auto"/>
          <w:highlight w:val="yellow"/>
        </w:rPr>
        <w:t>attendees</w:t>
      </w:r>
      <w:r w:rsidR="00637690">
        <w:rPr>
          <w:rFonts w:ascii="Arial" w:hAnsi="Arial" w:cs="Arial"/>
          <w:color w:val="auto"/>
          <w:highlight w:val="yellow"/>
        </w:rPr>
        <w:t xml:space="preserve"> </w:t>
      </w:r>
      <w:r w:rsidR="002A757B" w:rsidRPr="00321A0D">
        <w:rPr>
          <w:rFonts w:ascii="Arial" w:hAnsi="Arial" w:cs="Arial"/>
          <w:b/>
          <w:bCs/>
          <w:color w:val="auto"/>
          <w:highlight w:val="yellow"/>
          <w:u w:val="single"/>
        </w:rPr>
        <w:t xml:space="preserve">will </w:t>
      </w:r>
      <w:r w:rsidR="009224BF" w:rsidRPr="00321A0D">
        <w:rPr>
          <w:rFonts w:ascii="Arial" w:hAnsi="Arial" w:cs="Arial"/>
          <w:b/>
          <w:bCs/>
          <w:color w:val="auto"/>
          <w:highlight w:val="yellow"/>
          <w:u w:val="single"/>
        </w:rPr>
        <w:t>not</w:t>
      </w:r>
      <w:r w:rsidR="009224BF" w:rsidRPr="00321A0D">
        <w:rPr>
          <w:rFonts w:ascii="Arial" w:hAnsi="Arial" w:cs="Arial"/>
          <w:color w:val="auto"/>
          <w:highlight w:val="yellow"/>
        </w:rPr>
        <w:t xml:space="preserve"> </w:t>
      </w:r>
      <w:r w:rsidR="00637690">
        <w:rPr>
          <w:rFonts w:ascii="Arial" w:hAnsi="Arial" w:cs="Arial"/>
          <w:color w:val="auto"/>
          <w:highlight w:val="yellow"/>
        </w:rPr>
        <w:t xml:space="preserve">make </w:t>
      </w:r>
      <w:r w:rsidR="009224BF" w:rsidRPr="00321A0D">
        <w:rPr>
          <w:rFonts w:ascii="Arial" w:hAnsi="Arial" w:cs="Arial"/>
          <w:color w:val="auto"/>
          <w:highlight w:val="yellow"/>
        </w:rPr>
        <w:t>comment</w:t>
      </w:r>
      <w:r w:rsidR="00637690">
        <w:rPr>
          <w:rFonts w:ascii="Arial" w:hAnsi="Arial" w:cs="Arial"/>
          <w:color w:val="auto"/>
          <w:highlight w:val="yellow"/>
        </w:rPr>
        <w:t xml:space="preserve">s or </w:t>
      </w:r>
      <w:r w:rsidR="009237C5" w:rsidRPr="00321A0D">
        <w:rPr>
          <w:rFonts w:ascii="Arial" w:hAnsi="Arial" w:cs="Arial"/>
          <w:color w:val="auto"/>
          <w:highlight w:val="yellow"/>
        </w:rPr>
        <w:t>respon</w:t>
      </w:r>
      <w:r w:rsidR="00637690">
        <w:rPr>
          <w:rFonts w:ascii="Arial" w:hAnsi="Arial" w:cs="Arial"/>
          <w:color w:val="auto"/>
          <w:highlight w:val="yellow"/>
        </w:rPr>
        <w:t>d to any of the questions</w:t>
      </w:r>
      <w:r w:rsidR="009D6332" w:rsidRPr="00321A0D">
        <w:rPr>
          <w:rFonts w:ascii="Arial" w:hAnsi="Arial" w:cs="Arial"/>
          <w:color w:val="auto"/>
          <w:highlight w:val="yellow"/>
        </w:rPr>
        <w:t>.</w:t>
      </w:r>
      <w:r w:rsidR="007A296D">
        <w:rPr>
          <w:rFonts w:ascii="Arial" w:hAnsi="Arial" w:cs="Arial"/>
          <w:color w:val="auto"/>
          <w:highlight w:val="yellow"/>
        </w:rPr>
        <w:t xml:space="preserve"> </w:t>
      </w:r>
      <w:r w:rsidRPr="007A296D">
        <w:rPr>
          <w:rFonts w:ascii="Arial" w:hAnsi="Arial" w:cs="Arial"/>
          <w:color w:val="auto"/>
          <w:highlight w:val="yellow"/>
        </w:rPr>
        <w:t>Please adhere to this request.</w:t>
      </w:r>
      <w:r w:rsidRPr="007A296D">
        <w:rPr>
          <w:rFonts w:ascii="Arial" w:hAnsi="Arial" w:cs="Arial"/>
          <w:color w:val="auto"/>
        </w:rPr>
        <w:t xml:space="preserve"> </w:t>
      </w:r>
    </w:p>
    <w:p w14:paraId="708CCA0B" w14:textId="77777777" w:rsidR="007A296D" w:rsidRDefault="007A296D">
      <w:pPr>
        <w:widowControl w:val="0"/>
        <w:autoSpaceDE w:val="0"/>
        <w:autoSpaceDN w:val="0"/>
        <w:adjustRightInd w:val="0"/>
        <w:rPr>
          <w:rFonts w:ascii="Arial" w:hAnsi="Arial" w:cs="Arial"/>
          <w:color w:val="auto"/>
        </w:rPr>
      </w:pPr>
    </w:p>
    <w:p w14:paraId="78BD709E" w14:textId="392C38D3" w:rsidR="00A0458C" w:rsidRDefault="002A757B">
      <w:pPr>
        <w:widowControl w:val="0"/>
        <w:autoSpaceDE w:val="0"/>
        <w:autoSpaceDN w:val="0"/>
        <w:adjustRightInd w:val="0"/>
        <w:rPr>
          <w:rFonts w:ascii="Arial" w:hAnsi="Arial" w:cs="Arial"/>
          <w:color w:val="auto"/>
        </w:rPr>
      </w:pPr>
      <w:r>
        <w:rPr>
          <w:rFonts w:ascii="Arial" w:hAnsi="Arial" w:cs="Arial"/>
          <w:color w:val="auto"/>
        </w:rPr>
        <w:t xml:space="preserve">Ask questions over the phone or send an email to the appropriate staff corporate mailbox. </w:t>
      </w:r>
    </w:p>
    <w:p w14:paraId="3EFCD4F0" w14:textId="212DEA1D" w:rsidR="009652CD" w:rsidRPr="00984C0C" w:rsidRDefault="009652CD">
      <w:pPr>
        <w:widowControl w:val="0"/>
        <w:autoSpaceDE w:val="0"/>
        <w:autoSpaceDN w:val="0"/>
        <w:adjustRightInd w:val="0"/>
        <w:rPr>
          <w:rFonts w:ascii="Arial" w:hAnsi="Arial" w:cs="Arial"/>
          <w:color w:val="auto"/>
        </w:rPr>
      </w:pPr>
      <w:r w:rsidRPr="00984C0C">
        <w:rPr>
          <w:rFonts w:ascii="Arial" w:hAnsi="Arial" w:cs="Arial"/>
          <w:color w:val="auto"/>
        </w:rPr>
        <w:t xml:space="preserve">Please mute your microphone </w:t>
      </w:r>
      <w:r w:rsidR="008A5FFE" w:rsidRPr="00984C0C">
        <w:rPr>
          <w:rFonts w:ascii="Arial" w:hAnsi="Arial" w:cs="Arial"/>
          <w:color w:val="auto"/>
        </w:rPr>
        <w:t xml:space="preserve">and turn off your camera </w:t>
      </w:r>
      <w:r w:rsidR="002436E1" w:rsidRPr="00984C0C">
        <w:rPr>
          <w:rFonts w:ascii="Arial" w:hAnsi="Arial" w:cs="Arial"/>
          <w:color w:val="auto"/>
        </w:rPr>
        <w:t xml:space="preserve">by clicking on the appropriate icon. </w:t>
      </w:r>
      <w:r w:rsidR="00E63F32">
        <w:rPr>
          <w:rFonts w:ascii="Arial" w:hAnsi="Arial" w:cs="Arial"/>
          <w:color w:val="auto"/>
        </w:rPr>
        <w:t>(See Figure 1)</w:t>
      </w:r>
      <w:r w:rsidRPr="00984C0C">
        <w:rPr>
          <w:rFonts w:ascii="Arial" w:hAnsi="Arial" w:cs="Arial"/>
          <w:color w:val="auto"/>
        </w:rPr>
        <w:t xml:space="preserve"> </w:t>
      </w:r>
    </w:p>
    <w:p w14:paraId="3D503C55" w14:textId="45558136" w:rsidR="009652CD"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lastRenderedPageBreak/>
        <w:t>Figure 1:</w:t>
      </w:r>
    </w:p>
    <w:p w14:paraId="70BE3542" w14:textId="05E999EF" w:rsidR="00E63F32" w:rsidRDefault="0089336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5648" behindDoc="0" locked="0" layoutInCell="1" allowOverlap="1" wp14:anchorId="2F8BEDE2" wp14:editId="4F76D8AB">
                <wp:simplePos x="0" y="0"/>
                <wp:positionH relativeFrom="margin">
                  <wp:posOffset>0</wp:posOffset>
                </wp:positionH>
                <wp:positionV relativeFrom="paragraph">
                  <wp:posOffset>106680</wp:posOffset>
                </wp:positionV>
                <wp:extent cx="7734300" cy="890270"/>
                <wp:effectExtent l="0" t="0" r="0" b="5080"/>
                <wp:wrapNone/>
                <wp:docPr id="5" name="Group 7"/>
                <wp:cNvGraphicFramePr/>
                <a:graphic xmlns:a="http://schemas.openxmlformats.org/drawingml/2006/main">
                  <a:graphicData uri="http://schemas.microsoft.com/office/word/2010/wordprocessingGroup">
                    <wpg:wgp>
                      <wpg:cNvGrpSpPr/>
                      <wpg:grpSpPr>
                        <a:xfrm>
                          <a:off x="0" y="0"/>
                          <a:ext cx="7734300" cy="890270"/>
                          <a:chOff x="0" y="0"/>
                          <a:chExt cx="10072469" cy="1252693"/>
                        </a:xfrm>
                      </wpg:grpSpPr>
                      <pic:pic xmlns:pic="http://schemas.openxmlformats.org/drawingml/2006/picture">
                        <pic:nvPicPr>
                          <pic:cNvPr id="7" name="Picture 7"/>
                          <pic:cNvPicPr>
                            <a:picLocks noChangeAspect="1"/>
                          </pic:cNvPicPr>
                        </pic:nvPicPr>
                        <pic:blipFill rotWithShape="1">
                          <a:blip r:embed="rId16"/>
                          <a:srcRect l="61962" t="4926" b="86660"/>
                          <a:stretch/>
                        </pic:blipFill>
                        <pic:spPr>
                          <a:xfrm>
                            <a:off x="0" y="0"/>
                            <a:ext cx="10072469" cy="1252693"/>
                          </a:xfrm>
                          <a:prstGeom prst="rect">
                            <a:avLst/>
                          </a:prstGeom>
                        </pic:spPr>
                      </pic:pic>
                      <wps:wsp>
                        <wps:cNvPr id="8" name="Oval 8"/>
                        <wps:cNvSpPr/>
                        <wps:spPr>
                          <a:xfrm>
                            <a:off x="4290648" y="162112"/>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EF43F7" id="Group 7" o:spid="_x0000_s1026" style="position:absolute;margin-left:0;margin-top:8.4pt;width:609pt;height:70.1pt;z-index:251675648;mso-position-horizontal-relative:margin;mso-width-relative:margin;mso-height-relative:margin" coordsize="100724,1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0724;height:1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">
                  <v:imagedata r:id="rId17" o:title="" croptop="3228f" cropbottom="56793f" cropleft="40607f"/>
                </v:shape>
                <v:oval id="Oval 8" o:spid="_x0000_s1028" style="position:absolute;left:42906;top:1621;width:22368;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" filled="f" strokecolor="red" strokeweight="6pt"/>
                <w10:wrap anchorx="margin"/>
              </v:group>
            </w:pict>
          </mc:Fallback>
        </mc:AlternateContent>
      </w:r>
    </w:p>
    <w:p w14:paraId="295BA8B5" w14:textId="5E0BCDF8" w:rsidR="001818EE" w:rsidRDefault="001818EE">
      <w:pPr>
        <w:widowControl w:val="0"/>
        <w:autoSpaceDE w:val="0"/>
        <w:autoSpaceDN w:val="0"/>
        <w:adjustRightInd w:val="0"/>
        <w:rPr>
          <w:rFonts w:ascii="Arial" w:hAnsi="Arial" w:cs="Arial"/>
          <w:color w:val="auto"/>
          <w:highlight w:val="yellow"/>
        </w:rPr>
      </w:pPr>
    </w:p>
    <w:p w14:paraId="7E91D225" w14:textId="7803B97B" w:rsidR="001818EE" w:rsidRDefault="001818EE">
      <w:pPr>
        <w:widowControl w:val="0"/>
        <w:autoSpaceDE w:val="0"/>
        <w:autoSpaceDN w:val="0"/>
        <w:adjustRightInd w:val="0"/>
        <w:rPr>
          <w:rFonts w:ascii="Arial" w:hAnsi="Arial" w:cs="Arial"/>
          <w:color w:val="auto"/>
          <w:highlight w:val="yellow"/>
        </w:rPr>
      </w:pPr>
    </w:p>
    <w:p w14:paraId="69A13A60" w14:textId="69496F02" w:rsidR="001818EE" w:rsidRDefault="001818EE">
      <w:pPr>
        <w:widowControl w:val="0"/>
        <w:autoSpaceDE w:val="0"/>
        <w:autoSpaceDN w:val="0"/>
        <w:adjustRightInd w:val="0"/>
        <w:rPr>
          <w:rFonts w:ascii="Arial" w:hAnsi="Arial" w:cs="Arial"/>
          <w:color w:val="auto"/>
          <w:highlight w:val="yellow"/>
        </w:rPr>
      </w:pPr>
    </w:p>
    <w:p w14:paraId="41347C6A" w14:textId="1595BC70" w:rsidR="001818EE" w:rsidRDefault="001818EE">
      <w:pPr>
        <w:widowControl w:val="0"/>
        <w:autoSpaceDE w:val="0"/>
        <w:autoSpaceDN w:val="0"/>
        <w:adjustRightInd w:val="0"/>
        <w:rPr>
          <w:rFonts w:ascii="Arial" w:hAnsi="Arial" w:cs="Arial"/>
          <w:color w:val="auto"/>
          <w:highlight w:val="yellow"/>
        </w:rPr>
      </w:pPr>
    </w:p>
    <w:p w14:paraId="2C6AC491" w14:textId="1703CB24" w:rsidR="001818EE" w:rsidRDefault="001818EE">
      <w:pPr>
        <w:widowControl w:val="0"/>
        <w:autoSpaceDE w:val="0"/>
        <w:autoSpaceDN w:val="0"/>
        <w:adjustRightInd w:val="0"/>
        <w:rPr>
          <w:rFonts w:ascii="Arial" w:hAnsi="Arial" w:cs="Arial"/>
          <w:color w:val="auto"/>
          <w:highlight w:val="yellow"/>
        </w:rPr>
      </w:pPr>
    </w:p>
    <w:p w14:paraId="5C4D168A" w14:textId="4AA2BD72" w:rsidR="009652CD" w:rsidRDefault="00E63F32">
      <w:pPr>
        <w:widowControl w:val="0"/>
        <w:autoSpaceDE w:val="0"/>
        <w:autoSpaceDN w:val="0"/>
        <w:adjustRightInd w:val="0"/>
        <w:rPr>
          <w:rFonts w:ascii="Arial" w:hAnsi="Arial" w:cs="Arial"/>
          <w:color w:val="auto"/>
        </w:rPr>
      </w:pPr>
      <w:r>
        <w:rPr>
          <w:rFonts w:ascii="Arial" w:hAnsi="Arial" w:cs="Arial"/>
          <w:color w:val="auto"/>
        </w:rPr>
        <w:t>Below (Figure 2)</w:t>
      </w:r>
      <w:r w:rsidRPr="00984C0C">
        <w:rPr>
          <w:rFonts w:ascii="Arial" w:hAnsi="Arial" w:cs="Arial"/>
          <w:color w:val="auto"/>
        </w:rPr>
        <w:t xml:space="preserve"> </w:t>
      </w:r>
      <w:r w:rsidR="00984C0C" w:rsidRPr="00984C0C">
        <w:rPr>
          <w:rFonts w:ascii="Arial" w:hAnsi="Arial" w:cs="Arial"/>
          <w:color w:val="auto"/>
        </w:rPr>
        <w:t>is what your microph</w:t>
      </w:r>
      <w:r w:rsidR="007802E0">
        <w:rPr>
          <w:rFonts w:ascii="Arial" w:hAnsi="Arial" w:cs="Arial"/>
          <w:color w:val="auto"/>
        </w:rPr>
        <w:t>o</w:t>
      </w:r>
      <w:r w:rsidR="00984C0C" w:rsidRPr="00984C0C">
        <w:rPr>
          <w:rFonts w:ascii="Arial" w:hAnsi="Arial" w:cs="Arial"/>
          <w:color w:val="auto"/>
        </w:rPr>
        <w:t xml:space="preserve">ne </w:t>
      </w:r>
      <w:r w:rsidR="003309B6">
        <w:rPr>
          <w:rFonts w:ascii="Arial" w:hAnsi="Arial" w:cs="Arial"/>
          <w:color w:val="auto"/>
        </w:rPr>
        <w:t xml:space="preserve">and camera </w:t>
      </w:r>
      <w:r w:rsidR="00984C0C" w:rsidRPr="00984C0C">
        <w:rPr>
          <w:rFonts w:ascii="Arial" w:hAnsi="Arial" w:cs="Arial"/>
          <w:color w:val="auto"/>
        </w:rPr>
        <w:t>icon</w:t>
      </w:r>
      <w:r w:rsidR="003309B6">
        <w:rPr>
          <w:rFonts w:ascii="Arial" w:hAnsi="Arial" w:cs="Arial"/>
          <w:color w:val="auto"/>
        </w:rPr>
        <w:t>s</w:t>
      </w:r>
      <w:r w:rsidR="00984C0C" w:rsidRPr="00984C0C">
        <w:rPr>
          <w:rFonts w:ascii="Arial" w:hAnsi="Arial" w:cs="Arial"/>
          <w:color w:val="auto"/>
        </w:rPr>
        <w:t xml:space="preserve"> should look like when it is muted</w:t>
      </w:r>
      <w:r w:rsidR="00A4405D">
        <w:rPr>
          <w:rFonts w:ascii="Arial" w:hAnsi="Arial" w:cs="Arial"/>
          <w:color w:val="auto"/>
        </w:rPr>
        <w:t>/</w:t>
      </w:r>
      <w:r w:rsidR="003309B6">
        <w:rPr>
          <w:rFonts w:ascii="Arial" w:hAnsi="Arial" w:cs="Arial"/>
          <w:color w:val="auto"/>
        </w:rPr>
        <w:t>turned</w:t>
      </w:r>
      <w:r>
        <w:rPr>
          <w:rFonts w:ascii="Arial" w:hAnsi="Arial" w:cs="Arial"/>
          <w:color w:val="auto"/>
        </w:rPr>
        <w:t xml:space="preserve"> off</w:t>
      </w:r>
      <w:r w:rsidR="00984C0C" w:rsidRPr="00984C0C">
        <w:rPr>
          <w:rFonts w:ascii="Arial" w:hAnsi="Arial" w:cs="Arial"/>
          <w:color w:val="auto"/>
        </w:rPr>
        <w:t xml:space="preserve">. </w:t>
      </w:r>
      <w:r w:rsidR="00907A90" w:rsidRPr="00984C0C">
        <w:rPr>
          <w:rFonts w:ascii="Arial" w:hAnsi="Arial" w:cs="Arial"/>
          <w:color w:val="auto"/>
        </w:rPr>
        <w:t>Click the microphone icon to unmute if you need to ask a question</w:t>
      </w:r>
      <w:r w:rsidR="00081FB2">
        <w:rPr>
          <w:rFonts w:ascii="Arial" w:hAnsi="Arial" w:cs="Arial"/>
          <w:color w:val="auto"/>
        </w:rPr>
        <w:t xml:space="preserve"> (</w:t>
      </w:r>
      <w:r w:rsidR="005D4D33">
        <w:rPr>
          <w:rFonts w:ascii="Arial" w:hAnsi="Arial" w:cs="Arial"/>
          <w:color w:val="auto"/>
        </w:rPr>
        <w:t>d</w:t>
      </w:r>
      <w:r w:rsidR="00081FB2" w:rsidRPr="00081FB2">
        <w:rPr>
          <w:rFonts w:ascii="Arial" w:hAnsi="Arial" w:cs="Arial"/>
          <w:color w:val="auto"/>
        </w:rPr>
        <w:t>o not unmute if you do not need to speak</w:t>
      </w:r>
      <w:r w:rsidR="00081FB2">
        <w:rPr>
          <w:rFonts w:ascii="Arial" w:hAnsi="Arial" w:cs="Arial"/>
          <w:color w:val="auto"/>
        </w:rPr>
        <w:t>)</w:t>
      </w:r>
      <w:r w:rsidR="00081FB2" w:rsidRPr="00081FB2">
        <w:rPr>
          <w:rFonts w:ascii="Arial" w:hAnsi="Arial" w:cs="Arial"/>
          <w:color w:val="auto"/>
        </w:rPr>
        <w:t>.</w:t>
      </w:r>
      <w:r w:rsidR="00A4405D" w:rsidRPr="00A4405D">
        <w:t xml:space="preserve"> </w:t>
      </w:r>
      <w:r w:rsidR="00A4405D" w:rsidRPr="00A4405D">
        <w:rPr>
          <w:rFonts w:ascii="Arial" w:hAnsi="Arial" w:cs="Arial"/>
          <w:color w:val="auto"/>
        </w:rPr>
        <w:t>If you are dialed in via your phone, ensure your phone is muted.</w:t>
      </w:r>
    </w:p>
    <w:p w14:paraId="6F3B792C" w14:textId="4C0FAD9A" w:rsidR="009B22C6" w:rsidRDefault="009B22C6">
      <w:pPr>
        <w:widowControl w:val="0"/>
        <w:autoSpaceDE w:val="0"/>
        <w:autoSpaceDN w:val="0"/>
        <w:adjustRightInd w:val="0"/>
        <w:rPr>
          <w:rFonts w:ascii="Arial" w:hAnsi="Arial" w:cs="Arial"/>
          <w:color w:val="auto"/>
        </w:rPr>
      </w:pPr>
    </w:p>
    <w:p w14:paraId="06E93F35" w14:textId="4BE0B29B" w:rsidR="00081FB2"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2:</w:t>
      </w:r>
    </w:p>
    <w:p w14:paraId="529E7CA0" w14:textId="307DEB96" w:rsidR="001818EE" w:rsidRDefault="00550CF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3600" behindDoc="0" locked="0" layoutInCell="1" allowOverlap="1" wp14:anchorId="11B3583F" wp14:editId="47934A1A">
                <wp:simplePos x="0" y="0"/>
                <wp:positionH relativeFrom="margin">
                  <wp:posOffset>0</wp:posOffset>
                </wp:positionH>
                <wp:positionV relativeFrom="paragraph">
                  <wp:posOffset>93345</wp:posOffset>
                </wp:positionV>
                <wp:extent cx="7734300" cy="819150"/>
                <wp:effectExtent l="0" t="0" r="0" b="0"/>
                <wp:wrapNone/>
                <wp:docPr id="1" name="Group 5"/>
                <wp:cNvGraphicFramePr/>
                <a:graphic xmlns:a="http://schemas.openxmlformats.org/drawingml/2006/main">
                  <a:graphicData uri="http://schemas.microsoft.com/office/word/2010/wordprocessingGroup">
                    <wpg:wgp>
                      <wpg:cNvGrpSpPr/>
                      <wpg:grpSpPr>
                        <a:xfrm>
                          <a:off x="0" y="0"/>
                          <a:ext cx="7734300" cy="819150"/>
                          <a:chOff x="0" y="0"/>
                          <a:chExt cx="10072469" cy="1181686"/>
                        </a:xfrm>
                      </wpg:grpSpPr>
                      <pic:pic xmlns:pic="http://schemas.openxmlformats.org/drawingml/2006/picture">
                        <pic:nvPicPr>
                          <pic:cNvPr id="3" name="Picture 3"/>
                          <pic:cNvPicPr>
                            <a:picLocks noChangeAspect="1"/>
                          </pic:cNvPicPr>
                        </pic:nvPicPr>
                        <pic:blipFill rotWithShape="1">
                          <a:blip r:embed="rId18"/>
                          <a:srcRect l="62077" t="4874" b="86685"/>
                          <a:stretch/>
                        </pic:blipFill>
                        <pic:spPr>
                          <a:xfrm>
                            <a:off x="0" y="0"/>
                            <a:ext cx="10072469" cy="1181686"/>
                          </a:xfrm>
                          <a:prstGeom prst="rect">
                            <a:avLst/>
                          </a:prstGeom>
                        </pic:spPr>
                      </pic:pic>
                      <wps:wsp>
                        <wps:cNvPr id="4" name="Oval 4"/>
                        <wps:cNvSpPr/>
                        <wps:spPr>
                          <a:xfrm>
                            <a:off x="4276580" y="126609"/>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BC7C1" id="Group 5" o:spid="_x0000_s1026" style="position:absolute;margin-left:0;margin-top:7.35pt;width:609pt;height:64.5pt;z-index:251673600;mso-position-horizontal-relative:margin;mso-width-relative:margin;mso-height-relative:margin" coordsize="100724,1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">
                <v:shape id="Picture 3" o:spid="_x0000_s1027" type="#_x0000_t75" style="position:absolute;width:100724;height:1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">
                  <v:imagedata r:id="rId19" o:title="" croptop="3194f" cropbottom="56810f" cropleft="40683f"/>
                </v:shape>
                <v:oval id="Oval 4" o:spid="_x0000_s1028" style="position:absolute;left:42765;top:1266;width:22368;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" filled="f" strokecolor="red" strokeweight="6pt"/>
                <w10:wrap anchorx="margin"/>
              </v:group>
            </w:pict>
          </mc:Fallback>
        </mc:AlternateContent>
      </w:r>
    </w:p>
    <w:p w14:paraId="6699B5F5" w14:textId="6141B307" w:rsidR="001818EE" w:rsidRDefault="001818EE">
      <w:pPr>
        <w:widowControl w:val="0"/>
        <w:autoSpaceDE w:val="0"/>
        <w:autoSpaceDN w:val="0"/>
        <w:adjustRightInd w:val="0"/>
        <w:rPr>
          <w:rFonts w:ascii="Arial" w:hAnsi="Arial" w:cs="Arial"/>
          <w:color w:val="auto"/>
          <w:highlight w:val="yellow"/>
        </w:rPr>
      </w:pPr>
    </w:p>
    <w:p w14:paraId="574CA3BF" w14:textId="30703C94" w:rsidR="000158B2" w:rsidRDefault="000158B2">
      <w:pPr>
        <w:widowControl w:val="0"/>
        <w:autoSpaceDE w:val="0"/>
        <w:autoSpaceDN w:val="0"/>
        <w:adjustRightInd w:val="0"/>
        <w:rPr>
          <w:rFonts w:ascii="Arial" w:hAnsi="Arial" w:cs="Arial"/>
          <w:color w:val="auto"/>
          <w:highlight w:val="yellow"/>
        </w:rPr>
      </w:pPr>
    </w:p>
    <w:p w14:paraId="61B003ED" w14:textId="389378D5" w:rsidR="000158B2" w:rsidRDefault="000158B2">
      <w:pPr>
        <w:widowControl w:val="0"/>
        <w:autoSpaceDE w:val="0"/>
        <w:autoSpaceDN w:val="0"/>
        <w:adjustRightInd w:val="0"/>
        <w:rPr>
          <w:rFonts w:ascii="Arial" w:hAnsi="Arial" w:cs="Arial"/>
          <w:color w:val="auto"/>
          <w:highlight w:val="yellow"/>
        </w:rPr>
      </w:pPr>
    </w:p>
    <w:p w14:paraId="0C8F6623" w14:textId="744E0F9F" w:rsidR="000158B2" w:rsidRDefault="000158B2">
      <w:pPr>
        <w:widowControl w:val="0"/>
        <w:autoSpaceDE w:val="0"/>
        <w:autoSpaceDN w:val="0"/>
        <w:adjustRightInd w:val="0"/>
        <w:rPr>
          <w:rFonts w:ascii="Arial" w:hAnsi="Arial" w:cs="Arial"/>
          <w:color w:val="auto"/>
          <w:highlight w:val="yellow"/>
        </w:rPr>
      </w:pPr>
    </w:p>
    <w:p w14:paraId="71BA4ED4" w14:textId="77777777" w:rsidR="000158B2" w:rsidRDefault="000158B2">
      <w:pPr>
        <w:widowControl w:val="0"/>
        <w:autoSpaceDE w:val="0"/>
        <w:autoSpaceDN w:val="0"/>
        <w:adjustRightInd w:val="0"/>
        <w:rPr>
          <w:rFonts w:ascii="Arial" w:hAnsi="Arial" w:cs="Arial"/>
          <w:color w:val="auto"/>
          <w:highlight w:val="yellow"/>
        </w:rPr>
      </w:pPr>
    </w:p>
    <w:p w14:paraId="53F92B1D" w14:textId="6298B4B2" w:rsidR="006B0498" w:rsidRPr="0006371C" w:rsidRDefault="00652501" w:rsidP="006B0498">
      <w:pPr>
        <w:rPr>
          <w:rFonts w:ascii="Arial" w:hAnsi="Arial" w:cs="Arial"/>
          <w:b/>
          <w:bCs/>
        </w:rPr>
      </w:pPr>
      <w:r>
        <w:rPr>
          <w:rFonts w:ascii="Arial" w:hAnsi="Arial" w:cs="Arial"/>
        </w:rPr>
        <w:t>To ask a question, u</w:t>
      </w:r>
      <w:r w:rsidR="006B0498" w:rsidRPr="006B0498">
        <w:rPr>
          <w:rFonts w:ascii="Arial" w:hAnsi="Arial" w:cs="Arial"/>
        </w:rPr>
        <w:t xml:space="preserve">se the Raise your Hand option </w:t>
      </w:r>
      <w:r w:rsidR="007A5F14">
        <w:rPr>
          <w:rFonts w:ascii="Arial" w:hAnsi="Arial" w:cs="Arial"/>
        </w:rPr>
        <w:t xml:space="preserve">(click the hand and it will change color) </w:t>
      </w:r>
      <w:r w:rsidR="006B0498" w:rsidRPr="006B0498">
        <w:rPr>
          <w:rFonts w:ascii="Arial" w:hAnsi="Arial" w:cs="Arial"/>
        </w:rPr>
        <w:t>in the Teams Meeting and you will be called upon for your question/comment. Once your question/comment is addressed lower your hand</w:t>
      </w:r>
      <w:r w:rsidR="006B0498">
        <w:rPr>
          <w:rFonts w:ascii="Arial" w:hAnsi="Arial" w:cs="Arial"/>
        </w:rPr>
        <w:t xml:space="preserve"> (</w:t>
      </w:r>
      <w:r w:rsidR="007A5F14">
        <w:rPr>
          <w:rFonts w:ascii="Arial" w:hAnsi="Arial" w:cs="Arial"/>
        </w:rPr>
        <w:t>click the hand again) (</w:t>
      </w:r>
      <w:r w:rsidR="006B0498">
        <w:rPr>
          <w:rFonts w:ascii="Arial" w:hAnsi="Arial" w:cs="Arial"/>
        </w:rPr>
        <w:t>Figure 3).</w:t>
      </w:r>
      <w:r w:rsidR="006B0498" w:rsidRPr="006B0498">
        <w:t xml:space="preserve"> </w:t>
      </w:r>
      <w:r w:rsidR="006B0498" w:rsidRPr="0006371C">
        <w:rPr>
          <w:rFonts w:ascii="Arial" w:hAnsi="Arial" w:cs="Arial"/>
          <w:b/>
          <w:bCs/>
        </w:rPr>
        <w:t>Please do not talk/blurt out your question/comments un</w:t>
      </w:r>
      <w:r w:rsidR="002F413C" w:rsidRPr="0006371C">
        <w:rPr>
          <w:rFonts w:ascii="Arial" w:hAnsi="Arial" w:cs="Arial"/>
          <w:b/>
          <w:bCs/>
        </w:rPr>
        <w:t xml:space="preserve">less </w:t>
      </w:r>
      <w:r w:rsidR="006B0498" w:rsidRPr="0006371C">
        <w:rPr>
          <w:rFonts w:ascii="Arial" w:hAnsi="Arial" w:cs="Arial"/>
          <w:b/>
          <w:bCs/>
        </w:rPr>
        <w:t>called upon.</w:t>
      </w:r>
    </w:p>
    <w:p w14:paraId="6E4941E7" w14:textId="11DE6722" w:rsidR="006B0498" w:rsidRPr="0006371C" w:rsidRDefault="006B0498" w:rsidP="007A7433">
      <w:pPr>
        <w:rPr>
          <w:rFonts w:ascii="Arial" w:hAnsi="Arial" w:cs="Arial"/>
          <w:b/>
          <w:bCs/>
        </w:rPr>
      </w:pPr>
    </w:p>
    <w:p w14:paraId="27DF4FA5" w14:textId="59D8E5CA" w:rsidR="006B0498" w:rsidRDefault="006B0498" w:rsidP="006B0498">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3:</w:t>
      </w:r>
    </w:p>
    <w:p w14:paraId="28943DFB" w14:textId="28AD2866" w:rsidR="002B39E9" w:rsidRDefault="00550CF6" w:rsidP="006B0498">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77696" behindDoc="0" locked="0" layoutInCell="1" allowOverlap="1" wp14:anchorId="36489FA0" wp14:editId="77492BE6">
                <wp:simplePos x="0" y="0"/>
                <wp:positionH relativeFrom="margin">
                  <wp:posOffset>0</wp:posOffset>
                </wp:positionH>
                <wp:positionV relativeFrom="paragraph">
                  <wp:posOffset>105410</wp:posOffset>
                </wp:positionV>
                <wp:extent cx="7705725" cy="928370"/>
                <wp:effectExtent l="0" t="0" r="9525" b="5080"/>
                <wp:wrapNone/>
                <wp:docPr id="9" name="Group 8"/>
                <wp:cNvGraphicFramePr/>
                <a:graphic xmlns:a="http://schemas.openxmlformats.org/drawingml/2006/main">
                  <a:graphicData uri="http://schemas.microsoft.com/office/word/2010/wordprocessingGroup">
                    <wpg:wgp>
                      <wpg:cNvGrpSpPr/>
                      <wpg:grpSpPr>
                        <a:xfrm>
                          <a:off x="0" y="0"/>
                          <a:ext cx="7705725" cy="928370"/>
                          <a:chOff x="0" y="0"/>
                          <a:chExt cx="10072469" cy="1252693"/>
                        </a:xfrm>
                      </wpg:grpSpPr>
                      <pic:pic xmlns:pic="http://schemas.openxmlformats.org/drawingml/2006/picture">
                        <pic:nvPicPr>
                          <pic:cNvPr id="10" name="Picture 10"/>
                          <pic:cNvPicPr>
                            <a:picLocks noChangeAspect="1"/>
                          </pic:cNvPicPr>
                        </pic:nvPicPr>
                        <pic:blipFill rotWithShape="1">
                          <a:blip r:embed="rId16"/>
                          <a:srcRect l="61962" t="4926" b="86660"/>
                          <a:stretch/>
                        </pic:blipFill>
                        <pic:spPr>
                          <a:xfrm>
                            <a:off x="0" y="0"/>
                            <a:ext cx="10072469" cy="1252693"/>
                          </a:xfrm>
                          <a:prstGeom prst="rect">
                            <a:avLst/>
                          </a:prstGeom>
                        </pic:spPr>
                      </pic:pic>
                      <wps:wsp>
                        <wps:cNvPr id="11" name="Oval 11"/>
                        <wps:cNvSpPr/>
                        <wps:spPr>
                          <a:xfrm>
                            <a:off x="2152358" y="162112"/>
                            <a:ext cx="1055077" cy="928467"/>
                          </a:xfrm>
                          <a:prstGeom prst="ellipse">
                            <a:avLst/>
                          </a:prstGeom>
                          <a:noFill/>
                          <a:ln w="762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9780A7" id="Group 8" o:spid="_x0000_s1026" style="position:absolute;margin-left:0;margin-top:8.3pt;width:606.75pt;height:73.1pt;z-index:251677696;mso-position-horizontal-relative:margin;mso-width-relative:margin;mso-height-relative:margin" coordsize="100724,1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">
                <v:shape id="Picture 10" o:spid="_x0000_s1027" type="#_x0000_t75" style="position:absolute;width:100724;height:1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">
                  <v:imagedata r:id="rId17" o:title="" croptop="3228f" cropbottom="56793f" cropleft="40607f"/>
                </v:shape>
                <v:oval id="Oval 11" o:spid="_x0000_s1028" style="position:absolute;left:21523;top:1621;width:10551;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" filled="f" strokecolor="red" strokeweight="6pt">
                  <v:stroke joinstyle="miter"/>
                </v:oval>
                <w10:wrap anchorx="margin"/>
              </v:group>
            </w:pict>
          </mc:Fallback>
        </mc:AlternateContent>
      </w:r>
    </w:p>
    <w:p w14:paraId="3D396925" w14:textId="3266B150" w:rsidR="002B39E9" w:rsidRDefault="002B39E9" w:rsidP="006B0498">
      <w:pPr>
        <w:widowControl w:val="0"/>
        <w:autoSpaceDE w:val="0"/>
        <w:autoSpaceDN w:val="0"/>
        <w:adjustRightInd w:val="0"/>
        <w:rPr>
          <w:rFonts w:ascii="Arial" w:hAnsi="Arial" w:cs="Arial"/>
          <w:color w:val="auto"/>
          <w:highlight w:val="yellow"/>
        </w:rPr>
      </w:pPr>
    </w:p>
    <w:p w14:paraId="18F966F4" w14:textId="1A3A7C75" w:rsidR="000158B2" w:rsidRDefault="000158B2" w:rsidP="006B0498">
      <w:pPr>
        <w:widowControl w:val="0"/>
        <w:autoSpaceDE w:val="0"/>
        <w:autoSpaceDN w:val="0"/>
        <w:adjustRightInd w:val="0"/>
        <w:rPr>
          <w:rFonts w:ascii="Arial" w:hAnsi="Arial" w:cs="Arial"/>
          <w:color w:val="auto"/>
          <w:highlight w:val="yellow"/>
        </w:rPr>
      </w:pPr>
    </w:p>
    <w:p w14:paraId="538B132F" w14:textId="53D6AC67" w:rsidR="000158B2" w:rsidRDefault="000158B2" w:rsidP="006B0498">
      <w:pPr>
        <w:widowControl w:val="0"/>
        <w:autoSpaceDE w:val="0"/>
        <w:autoSpaceDN w:val="0"/>
        <w:adjustRightInd w:val="0"/>
        <w:rPr>
          <w:rFonts w:ascii="Arial" w:hAnsi="Arial" w:cs="Arial"/>
          <w:color w:val="auto"/>
          <w:highlight w:val="yellow"/>
        </w:rPr>
      </w:pPr>
    </w:p>
    <w:p w14:paraId="33DDB96D" w14:textId="74109BE0" w:rsidR="006B0498" w:rsidRDefault="006B0498" w:rsidP="007A7433">
      <w:pPr>
        <w:rPr>
          <w:rFonts w:ascii="Arial" w:hAnsi="Arial" w:cs="Arial"/>
        </w:rPr>
      </w:pPr>
    </w:p>
    <w:p w14:paraId="3B5A0E7D" w14:textId="77777777" w:rsidR="006B0498" w:rsidRDefault="006B0498" w:rsidP="007A7433">
      <w:pPr>
        <w:rPr>
          <w:rFonts w:ascii="Arial" w:hAnsi="Arial" w:cs="Arial"/>
        </w:rPr>
      </w:pPr>
    </w:p>
    <w:p w14:paraId="0AB97EFE" w14:textId="36BD86C4" w:rsidR="007A7433" w:rsidRPr="00D45E6B" w:rsidRDefault="007A7433" w:rsidP="007A7433">
      <w:pPr>
        <w:rPr>
          <w:rFonts w:ascii="Arial" w:hAnsi="Arial" w:cs="Arial"/>
          <w:color w:val="000000" w:themeColor="text1"/>
        </w:rPr>
      </w:pPr>
      <w:r w:rsidRPr="00D45E6B">
        <w:rPr>
          <w:rFonts w:ascii="Arial" w:hAnsi="Arial" w:cs="Arial"/>
        </w:rPr>
        <w:t xml:space="preserve">Please sign–up for the </w:t>
      </w:r>
      <w:hyperlink r:id="rId20"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Read Ahead i</w:t>
      </w:r>
      <w:r w:rsidRPr="00D45E6B">
        <w:rPr>
          <w:rFonts w:ascii="Arial" w:hAnsi="Arial" w:cs="Arial"/>
        </w:rPr>
        <w:t>s available and for notification when the TMS number is active.</w:t>
      </w:r>
    </w:p>
    <w:p w14:paraId="32661DDB" w14:textId="77777777" w:rsidR="007A7433" w:rsidRPr="00D45E6B" w:rsidRDefault="007A7433" w:rsidP="007A7433">
      <w:pPr>
        <w:widowControl w:val="0"/>
        <w:autoSpaceDE w:val="0"/>
        <w:autoSpaceDN w:val="0"/>
        <w:adjustRightInd w:val="0"/>
        <w:rPr>
          <w:rFonts w:ascii="Arial" w:hAnsi="Arial" w:cs="Arial"/>
          <w:color w:val="auto"/>
          <w:highlight w:val="yellow"/>
          <w:u w:val="single"/>
        </w:rPr>
      </w:pPr>
    </w:p>
    <w:p w14:paraId="04A9FB01" w14:textId="2302FA26" w:rsidR="00AC3707" w:rsidRDefault="00FC0664" w:rsidP="00AC3707">
      <w:pPr>
        <w:rPr>
          <w:rFonts w:ascii="Arial" w:hAnsi="Arial" w:cs="Arial"/>
          <w:b/>
          <w:bCs/>
          <w:color w:val="1F497D" w:themeColor="text2"/>
          <w:sz w:val="32"/>
          <w:szCs w:val="32"/>
        </w:rPr>
      </w:pPr>
      <w:r w:rsidRPr="00452AB0">
        <w:rPr>
          <w:rFonts w:ascii="Arial" w:hAnsi="Arial" w:cs="Arial"/>
          <w:b/>
          <w:bCs/>
          <w:color w:val="1F497D" w:themeColor="text2"/>
          <w:sz w:val="32"/>
          <w:szCs w:val="32"/>
          <w:u w:val="single"/>
        </w:rPr>
        <w:t>Housekeeping Items</w:t>
      </w:r>
    </w:p>
    <w:p w14:paraId="4BC73433" w14:textId="25AD536B" w:rsidR="00E87AF1" w:rsidRDefault="00384FB9" w:rsidP="008C13D3">
      <w:pPr>
        <w:pStyle w:val="Heading10"/>
        <w:rPr>
          <w:b w:val="0"/>
          <w:bCs/>
          <w:color w:val="auto"/>
          <w:sz w:val="24"/>
          <w:szCs w:val="20"/>
          <w:u w:val="none"/>
        </w:rPr>
      </w:pPr>
      <w:r>
        <w:rPr>
          <w:b w:val="0"/>
          <w:bCs/>
          <w:color w:val="auto"/>
          <w:sz w:val="24"/>
          <w:szCs w:val="20"/>
          <w:u w:val="none"/>
        </w:rPr>
        <w:t>Leads/Acting Chief until further notice:</w:t>
      </w:r>
    </w:p>
    <w:p w14:paraId="1969B019" w14:textId="1F7ABFF0" w:rsidR="00384FB9" w:rsidRDefault="00384FB9" w:rsidP="00462E68">
      <w:pPr>
        <w:pStyle w:val="Heading10"/>
        <w:numPr>
          <w:ilvl w:val="0"/>
          <w:numId w:val="41"/>
        </w:numPr>
        <w:ind w:hanging="270"/>
        <w:rPr>
          <w:b w:val="0"/>
          <w:bCs/>
          <w:color w:val="auto"/>
          <w:sz w:val="24"/>
          <w:szCs w:val="20"/>
          <w:u w:val="none"/>
        </w:rPr>
      </w:pPr>
      <w:r>
        <w:rPr>
          <w:b w:val="0"/>
          <w:bCs/>
          <w:color w:val="auto"/>
          <w:sz w:val="24"/>
          <w:szCs w:val="20"/>
          <w:u w:val="none"/>
        </w:rPr>
        <w:t>IDES:</w:t>
      </w:r>
      <w:r w:rsidRPr="00384FB9">
        <w:rPr>
          <w:b w:val="0"/>
          <w:bCs/>
          <w:u w:val="none"/>
        </w:rPr>
        <w:t xml:space="preserve"> </w:t>
      </w:r>
      <w:r w:rsidRPr="00384FB9">
        <w:rPr>
          <w:b w:val="0"/>
          <w:bCs/>
          <w:color w:val="auto"/>
          <w:sz w:val="24"/>
          <w:szCs w:val="20"/>
          <w:u w:val="none"/>
        </w:rPr>
        <w:t>Alohalani.Bullock-Jones@va.gov</w:t>
      </w:r>
    </w:p>
    <w:p w14:paraId="4ED6D4A7" w14:textId="111D4885" w:rsidR="00384FB9" w:rsidRPr="00384FB9" w:rsidRDefault="00384FB9" w:rsidP="00462E68">
      <w:pPr>
        <w:pStyle w:val="Heading10"/>
        <w:numPr>
          <w:ilvl w:val="0"/>
          <w:numId w:val="41"/>
        </w:numPr>
        <w:ind w:hanging="270"/>
        <w:rPr>
          <w:b w:val="0"/>
          <w:bCs/>
          <w:color w:val="auto"/>
          <w:sz w:val="24"/>
          <w:szCs w:val="20"/>
          <w:u w:val="none"/>
        </w:rPr>
      </w:pPr>
      <w:r>
        <w:rPr>
          <w:b w:val="0"/>
          <w:bCs/>
          <w:color w:val="auto"/>
          <w:sz w:val="24"/>
          <w:szCs w:val="20"/>
          <w:u w:val="none"/>
        </w:rPr>
        <w:t xml:space="preserve">BDD: </w:t>
      </w:r>
      <w:r w:rsidRPr="00384FB9">
        <w:rPr>
          <w:b w:val="0"/>
          <w:bCs/>
          <w:color w:val="auto"/>
          <w:sz w:val="24"/>
          <w:szCs w:val="20"/>
          <w:u w:val="none"/>
        </w:rPr>
        <w:t>Nancy.Hogan@va.gov</w:t>
      </w:r>
    </w:p>
    <w:p w14:paraId="1CE20382" w14:textId="77777777" w:rsidR="00384FB9" w:rsidRDefault="00384FB9" w:rsidP="008C13D3">
      <w:pPr>
        <w:pStyle w:val="Heading10"/>
        <w:rPr>
          <w:sz w:val="32"/>
        </w:rPr>
      </w:pPr>
    </w:p>
    <w:p w14:paraId="3C7CD6EE" w14:textId="77777777" w:rsidR="006960D7" w:rsidRDefault="006960D7" w:rsidP="008C13D3">
      <w:pPr>
        <w:pStyle w:val="Heading10"/>
        <w:rPr>
          <w:sz w:val="32"/>
        </w:rPr>
      </w:pPr>
    </w:p>
    <w:p w14:paraId="7F6F6B5E" w14:textId="77777777" w:rsidR="006960D7" w:rsidRDefault="006960D7" w:rsidP="008C13D3">
      <w:pPr>
        <w:pStyle w:val="Heading10"/>
        <w:rPr>
          <w:sz w:val="32"/>
        </w:rPr>
      </w:pPr>
    </w:p>
    <w:p w14:paraId="1EE30D1E" w14:textId="77777777" w:rsidR="006960D7" w:rsidRDefault="006960D7" w:rsidP="008C13D3">
      <w:pPr>
        <w:pStyle w:val="Heading10"/>
        <w:rPr>
          <w:sz w:val="32"/>
        </w:rPr>
      </w:pPr>
    </w:p>
    <w:p w14:paraId="130343C6" w14:textId="77777777" w:rsidR="006960D7" w:rsidRDefault="006960D7" w:rsidP="008C13D3">
      <w:pPr>
        <w:pStyle w:val="Heading10"/>
        <w:rPr>
          <w:sz w:val="32"/>
        </w:rPr>
      </w:pPr>
    </w:p>
    <w:p w14:paraId="37778699" w14:textId="077AF485" w:rsidR="008C13D3" w:rsidRDefault="008C13D3" w:rsidP="008C13D3">
      <w:pPr>
        <w:pStyle w:val="Heading10"/>
        <w:rPr>
          <w:sz w:val="32"/>
        </w:rPr>
      </w:pPr>
      <w:r>
        <w:rPr>
          <w:sz w:val="32"/>
        </w:rPr>
        <w:lastRenderedPageBreak/>
        <w:t>General Topics for Discussion</w:t>
      </w:r>
    </w:p>
    <w:p w14:paraId="33BE92B1" w14:textId="3C4CC864" w:rsidR="00BC0F5D" w:rsidRDefault="00BC0F5D" w:rsidP="00BC0F5D">
      <w:pPr>
        <w:tabs>
          <w:tab w:val="left" w:pos="0"/>
        </w:tabs>
        <w:outlineLvl w:val="0"/>
        <w:rPr>
          <w:rFonts w:ascii="Arial" w:hAnsi="Arial" w:cs="Arial"/>
          <w:b/>
          <w:bCs/>
          <w:color w:val="201F1E"/>
          <w:sz w:val="28"/>
          <w:szCs w:val="28"/>
          <w:u w:val="single"/>
          <w:bdr w:val="none" w:sz="0" w:space="0" w:color="auto" w:frame="1"/>
        </w:rPr>
      </w:pPr>
    </w:p>
    <w:p w14:paraId="288E31FE" w14:textId="77072FFE" w:rsidR="00F71430" w:rsidRPr="00F71430" w:rsidRDefault="00F71430" w:rsidP="00F71430">
      <w:pPr>
        <w:rPr>
          <w:rFonts w:ascii="Arial" w:hAnsi="Arial" w:cs="Arial"/>
          <w:b/>
          <w:bCs/>
          <w:color w:val="auto"/>
          <w:sz w:val="28"/>
          <w:szCs w:val="28"/>
          <w:u w:val="single"/>
        </w:rPr>
      </w:pPr>
      <w:bookmarkStart w:id="55" w:name="_Hlk68846093"/>
      <w:r w:rsidRPr="00F71430">
        <w:rPr>
          <w:rFonts w:ascii="Arial" w:hAnsi="Arial" w:cs="Arial"/>
          <w:b/>
          <w:bCs/>
          <w:sz w:val="28"/>
          <w:szCs w:val="28"/>
          <w:u w:val="single"/>
        </w:rPr>
        <w:t>Quality Reviews for MSCs</w:t>
      </w:r>
    </w:p>
    <w:p w14:paraId="55F24ED2" w14:textId="47A17C61" w:rsidR="00B851C4" w:rsidRDefault="00F71430" w:rsidP="00F71430">
      <w:pPr>
        <w:rPr>
          <w:rFonts w:ascii="Arial" w:hAnsi="Arial" w:cs="Arial"/>
        </w:rPr>
      </w:pPr>
      <w:r w:rsidRPr="00F71430">
        <w:rPr>
          <w:rFonts w:ascii="Arial" w:hAnsi="Arial" w:cs="Arial"/>
        </w:rPr>
        <w:t>This topic is intended to provide a reminder</w:t>
      </w:r>
      <w:r w:rsidR="00A91279">
        <w:rPr>
          <w:rFonts w:ascii="Arial" w:hAnsi="Arial" w:cs="Arial"/>
        </w:rPr>
        <w:t xml:space="preserve"> and </w:t>
      </w:r>
      <w:r w:rsidR="00B851C4">
        <w:rPr>
          <w:rFonts w:ascii="Arial" w:hAnsi="Arial" w:cs="Arial"/>
        </w:rPr>
        <w:t xml:space="preserve">information on </w:t>
      </w:r>
      <w:r w:rsidRPr="00F71430">
        <w:rPr>
          <w:rFonts w:ascii="Arial" w:hAnsi="Arial" w:cs="Arial"/>
        </w:rPr>
        <w:t xml:space="preserve">how Quality Reviews for MSCs are </w:t>
      </w:r>
      <w:r w:rsidR="00B851C4">
        <w:rPr>
          <w:rFonts w:ascii="Arial" w:hAnsi="Arial" w:cs="Arial"/>
        </w:rPr>
        <w:t xml:space="preserve">pulled and </w:t>
      </w:r>
      <w:r w:rsidRPr="00F71430">
        <w:rPr>
          <w:rFonts w:ascii="Arial" w:hAnsi="Arial" w:cs="Arial"/>
        </w:rPr>
        <w:t>conducted. </w:t>
      </w:r>
    </w:p>
    <w:p w14:paraId="1F328B67" w14:textId="574E7CF4" w:rsidR="00B851C4" w:rsidRDefault="00FA21E8" w:rsidP="00F71430">
      <w:pPr>
        <w:rPr>
          <w:rFonts w:ascii="Arial" w:hAnsi="Arial" w:cs="Arial"/>
        </w:rPr>
      </w:pPr>
      <w:r w:rsidRPr="00FA21E8">
        <w:rPr>
          <w:rFonts w:ascii="Arial" w:hAnsi="Arial" w:cs="Arial"/>
          <w:u w:val="single"/>
        </w:rPr>
        <w:t>**</w:t>
      </w:r>
      <w:r w:rsidR="00B851C4" w:rsidRPr="00FA21E8">
        <w:rPr>
          <w:rFonts w:ascii="Arial" w:hAnsi="Arial" w:cs="Arial"/>
          <w:u w:val="single"/>
        </w:rPr>
        <w:t xml:space="preserve">We will </w:t>
      </w:r>
      <w:r w:rsidRPr="00FA21E8">
        <w:rPr>
          <w:rFonts w:ascii="Arial" w:hAnsi="Arial" w:cs="Arial"/>
          <w:highlight w:val="yellow"/>
          <w:u w:val="single"/>
        </w:rPr>
        <w:t>NOT</w:t>
      </w:r>
      <w:r w:rsidRPr="00FA21E8">
        <w:rPr>
          <w:rFonts w:ascii="Arial" w:hAnsi="Arial" w:cs="Arial"/>
          <w:u w:val="single"/>
        </w:rPr>
        <w:t xml:space="preserve"> </w:t>
      </w:r>
      <w:r w:rsidR="00B851C4" w:rsidRPr="00FA21E8">
        <w:rPr>
          <w:rFonts w:ascii="Arial" w:hAnsi="Arial" w:cs="Arial"/>
          <w:u w:val="single"/>
        </w:rPr>
        <w:t xml:space="preserve">have discussions/answer questions on </w:t>
      </w:r>
      <w:r w:rsidRPr="00FA21E8">
        <w:rPr>
          <w:rFonts w:ascii="Arial" w:hAnsi="Arial" w:cs="Arial"/>
          <w:u w:val="single"/>
        </w:rPr>
        <w:t xml:space="preserve">how/why errors are called and/or on </w:t>
      </w:r>
      <w:r w:rsidR="00B851C4" w:rsidRPr="00FA21E8">
        <w:rPr>
          <w:rFonts w:ascii="Arial" w:hAnsi="Arial" w:cs="Arial"/>
          <w:u w:val="single"/>
        </w:rPr>
        <w:t>specific errors</w:t>
      </w:r>
      <w:r w:rsidR="00B851C4">
        <w:rPr>
          <w:rFonts w:ascii="Arial" w:hAnsi="Arial" w:cs="Arial"/>
        </w:rPr>
        <w:t xml:space="preserve">. </w:t>
      </w:r>
    </w:p>
    <w:p w14:paraId="2A33ECA7" w14:textId="77777777" w:rsidR="00B851C4" w:rsidRDefault="00B851C4" w:rsidP="00F71430">
      <w:pPr>
        <w:rPr>
          <w:rFonts w:ascii="Arial" w:hAnsi="Arial" w:cs="Arial"/>
        </w:rPr>
      </w:pPr>
    </w:p>
    <w:p w14:paraId="6C2EEFEE" w14:textId="31261E0B" w:rsidR="00F71430" w:rsidRPr="00F71430" w:rsidRDefault="00F71430" w:rsidP="00F71430">
      <w:pPr>
        <w:rPr>
          <w:rFonts w:ascii="Arial" w:hAnsi="Arial" w:cs="Arial"/>
        </w:rPr>
      </w:pPr>
      <w:r w:rsidRPr="00F71430">
        <w:rPr>
          <w:rFonts w:ascii="Arial" w:hAnsi="Arial" w:cs="Arial"/>
        </w:rPr>
        <w:t xml:space="preserve">Quality Reviews are selected on a random basis by the computer program known as </w:t>
      </w:r>
      <w:r>
        <w:rPr>
          <w:rFonts w:ascii="Arial" w:hAnsi="Arial" w:cs="Arial"/>
        </w:rPr>
        <w:t xml:space="preserve">the </w:t>
      </w:r>
      <w:r w:rsidRPr="00F71430">
        <w:rPr>
          <w:rFonts w:ascii="Arial" w:hAnsi="Arial" w:cs="Arial"/>
        </w:rPr>
        <w:t xml:space="preserve">Quality Management System (QMS). This system controls what reviews are selected for each employee and distributes the reviews to Authorization Quality Review Specialists (AQRS). The QMS system randomly selects 5 transactions per month for each MSC and these transactions are reviewed for quality purposes.  </w:t>
      </w:r>
    </w:p>
    <w:p w14:paraId="5FB7732C" w14:textId="77777777" w:rsidR="00F71430" w:rsidRPr="00F71430" w:rsidRDefault="00F71430" w:rsidP="00F71430">
      <w:pPr>
        <w:rPr>
          <w:rFonts w:ascii="Arial" w:hAnsi="Arial" w:cs="Arial"/>
        </w:rPr>
      </w:pPr>
    </w:p>
    <w:p w14:paraId="1BCA469D" w14:textId="5F19653D" w:rsidR="00F71430" w:rsidRPr="00F71430" w:rsidRDefault="00F71430" w:rsidP="00F71430">
      <w:pPr>
        <w:rPr>
          <w:rFonts w:ascii="Arial" w:hAnsi="Arial" w:cs="Arial"/>
        </w:rPr>
      </w:pPr>
      <w:r w:rsidRPr="00F71430">
        <w:rPr>
          <w:rFonts w:ascii="Arial" w:hAnsi="Arial" w:cs="Arial"/>
        </w:rPr>
        <w:t xml:space="preserve">The QMS system will sometimes select transactions that may be several months old. This can be for a variety of reasons. However, even though the transaction may be from several months ago, it is still valid for Quality Review purposes. The AQRS will review the claim and </w:t>
      </w:r>
      <w:r>
        <w:rPr>
          <w:rFonts w:ascii="Arial" w:hAnsi="Arial" w:cs="Arial"/>
        </w:rPr>
        <w:t>is</w:t>
      </w:r>
      <w:r w:rsidRPr="00F71430">
        <w:rPr>
          <w:rFonts w:ascii="Arial" w:hAnsi="Arial" w:cs="Arial"/>
        </w:rPr>
        <w:t xml:space="preserve"> required </w:t>
      </w:r>
      <w:r>
        <w:rPr>
          <w:rFonts w:ascii="Arial" w:hAnsi="Arial" w:cs="Arial"/>
        </w:rPr>
        <w:t xml:space="preserve">to </w:t>
      </w:r>
      <w:r w:rsidRPr="00F71430">
        <w:rPr>
          <w:rFonts w:ascii="Arial" w:hAnsi="Arial" w:cs="Arial"/>
        </w:rPr>
        <w:t xml:space="preserve">cite any deficiencies </w:t>
      </w:r>
      <w:r w:rsidR="00E33081">
        <w:rPr>
          <w:rFonts w:ascii="Arial" w:hAnsi="Arial" w:cs="Arial"/>
        </w:rPr>
        <w:t xml:space="preserve">found </w:t>
      </w:r>
      <w:r w:rsidR="00E33081" w:rsidRPr="00F71430">
        <w:rPr>
          <w:rFonts w:ascii="Arial" w:hAnsi="Arial" w:cs="Arial"/>
        </w:rPr>
        <w:t>that</w:t>
      </w:r>
      <w:r w:rsidRPr="00F71430">
        <w:rPr>
          <w:rFonts w:ascii="Arial" w:hAnsi="Arial" w:cs="Arial"/>
        </w:rPr>
        <w:t xml:space="preserve"> are relevant to the transaction that is under review. Therefore, an MSC may see a review done for a transaction that is recent, and then also </w:t>
      </w:r>
      <w:r>
        <w:rPr>
          <w:rFonts w:ascii="Arial" w:hAnsi="Arial" w:cs="Arial"/>
        </w:rPr>
        <w:t xml:space="preserve">may </w:t>
      </w:r>
      <w:r w:rsidRPr="00F71430">
        <w:rPr>
          <w:rFonts w:ascii="Arial" w:hAnsi="Arial" w:cs="Arial"/>
        </w:rPr>
        <w:t>see a review done for a transaction that they created in prior months. This is not unusual, as the QMS system may need to backfill the reviews for that MSC for a prior month.</w:t>
      </w:r>
    </w:p>
    <w:p w14:paraId="3A03B087" w14:textId="77777777" w:rsidR="00F71430" w:rsidRPr="00F71430" w:rsidRDefault="00F71430" w:rsidP="00F71430">
      <w:pPr>
        <w:rPr>
          <w:rFonts w:ascii="Arial" w:hAnsi="Arial" w:cs="Arial"/>
        </w:rPr>
      </w:pPr>
    </w:p>
    <w:p w14:paraId="3A980D6D" w14:textId="2B5B5209" w:rsidR="00F71430" w:rsidRPr="00F71430" w:rsidRDefault="00F71430" w:rsidP="00F71430">
      <w:pPr>
        <w:rPr>
          <w:rFonts w:ascii="Arial" w:hAnsi="Arial" w:cs="Arial"/>
        </w:rPr>
      </w:pPr>
      <w:r>
        <w:rPr>
          <w:rFonts w:ascii="Arial" w:hAnsi="Arial" w:cs="Arial"/>
        </w:rPr>
        <w:t>A</w:t>
      </w:r>
      <w:r w:rsidRPr="00F71430">
        <w:rPr>
          <w:rFonts w:ascii="Arial" w:hAnsi="Arial" w:cs="Arial"/>
        </w:rPr>
        <w:t xml:space="preserve">nytime a transaction is created by an MSC or any other VBA employee, it may be selected for </w:t>
      </w:r>
      <w:r w:rsidR="00854234">
        <w:rPr>
          <w:rFonts w:ascii="Arial" w:hAnsi="Arial" w:cs="Arial"/>
        </w:rPr>
        <w:t>Q</w:t>
      </w:r>
      <w:r w:rsidRPr="00F71430">
        <w:rPr>
          <w:rFonts w:ascii="Arial" w:hAnsi="Arial" w:cs="Arial"/>
        </w:rPr>
        <w:t xml:space="preserve">uality </w:t>
      </w:r>
      <w:r w:rsidR="00854234">
        <w:rPr>
          <w:rFonts w:ascii="Arial" w:hAnsi="Arial" w:cs="Arial"/>
        </w:rPr>
        <w:t>R</w:t>
      </w:r>
      <w:r w:rsidRPr="00F71430">
        <w:rPr>
          <w:rFonts w:ascii="Arial" w:hAnsi="Arial" w:cs="Arial"/>
        </w:rPr>
        <w:t>eview by the QMS system. Once selected by the system, it is sent to the Q</w:t>
      </w:r>
      <w:r w:rsidR="00AE0A7E">
        <w:rPr>
          <w:rFonts w:ascii="Arial" w:hAnsi="Arial" w:cs="Arial"/>
        </w:rPr>
        <w:t>uality Review Specialist (Q</w:t>
      </w:r>
      <w:r w:rsidRPr="00F71430">
        <w:rPr>
          <w:rFonts w:ascii="Arial" w:hAnsi="Arial" w:cs="Arial"/>
        </w:rPr>
        <w:t>RS</w:t>
      </w:r>
      <w:r w:rsidR="00AE0A7E">
        <w:rPr>
          <w:rFonts w:ascii="Arial" w:hAnsi="Arial" w:cs="Arial"/>
        </w:rPr>
        <w:t>)</w:t>
      </w:r>
      <w:r w:rsidRPr="00F71430">
        <w:rPr>
          <w:rFonts w:ascii="Arial" w:hAnsi="Arial" w:cs="Arial"/>
        </w:rPr>
        <w:t xml:space="preserve"> for the quality review. The QRS and Q</w:t>
      </w:r>
      <w:r w:rsidR="00AE0A7E">
        <w:rPr>
          <w:rFonts w:ascii="Arial" w:hAnsi="Arial" w:cs="Arial"/>
        </w:rPr>
        <w:t xml:space="preserve">uality Review Team (QRT) </w:t>
      </w:r>
      <w:r w:rsidRPr="00F71430">
        <w:rPr>
          <w:rFonts w:ascii="Arial" w:hAnsi="Arial" w:cs="Arial"/>
        </w:rPr>
        <w:t>coaches have no control over what reviews are selected or the dates of the transactions under review. If you have questions or concerns about quality reviews and how they are selected by the QMS system, please direct that to your local management or QRT coach for further explanation or to elevate your question to the QMS staff, if necessary.</w:t>
      </w:r>
    </w:p>
    <w:p w14:paraId="7647D507" w14:textId="77777777" w:rsidR="00F71430" w:rsidRPr="00F71430" w:rsidRDefault="00F71430" w:rsidP="00F71430">
      <w:pPr>
        <w:rPr>
          <w:rFonts w:ascii="Arial" w:hAnsi="Arial" w:cs="Arial"/>
        </w:rPr>
      </w:pPr>
    </w:p>
    <w:p w14:paraId="3CC463DB" w14:textId="2B7F40A3" w:rsidR="00F71430" w:rsidRDefault="00F71430" w:rsidP="00F71430">
      <w:pPr>
        <w:rPr>
          <w:rFonts w:ascii="Arial" w:hAnsi="Arial" w:cs="Arial"/>
        </w:rPr>
      </w:pPr>
      <w:r w:rsidRPr="00F71430">
        <w:rPr>
          <w:rFonts w:ascii="Arial" w:hAnsi="Arial" w:cs="Arial"/>
        </w:rPr>
        <w:t xml:space="preserve">As always, if there are questions about why a specific error was cited, or if you believe the error was cited incorrectly and you would like to discuss, please reach out to the initial reviewer (AQRS) as instructed in </w:t>
      </w:r>
      <w:hyperlink r:id="rId21" w:anchor="5" w:history="1">
        <w:r w:rsidRPr="00A81941">
          <w:rPr>
            <w:rStyle w:val="Hyperlink"/>
            <w:rFonts w:ascii="Arial" w:hAnsi="Arial" w:cs="Arial"/>
          </w:rPr>
          <w:t>M21-4 Chapter 6.5.h</w:t>
        </w:r>
      </w:hyperlink>
      <w:r w:rsidRPr="00F71430">
        <w:rPr>
          <w:rFonts w:ascii="Arial" w:hAnsi="Arial" w:cs="Arial"/>
        </w:rPr>
        <w:t xml:space="preserve">. Please include any references that you may have to support your position. If you would like to request a formal reconsideration of the cited error, please use the link in the email notification you </w:t>
      </w:r>
      <w:r w:rsidR="00E33081" w:rsidRPr="00F71430">
        <w:rPr>
          <w:rFonts w:ascii="Arial" w:hAnsi="Arial" w:cs="Arial"/>
        </w:rPr>
        <w:t>received and</w:t>
      </w:r>
      <w:r w:rsidRPr="00F71430">
        <w:rPr>
          <w:rFonts w:ascii="Arial" w:hAnsi="Arial" w:cs="Arial"/>
        </w:rPr>
        <w:t xml:space="preserve"> follow the instructions to submit your written reconsideration request. Again, please include all applicable references and regulations to support your request.</w:t>
      </w:r>
    </w:p>
    <w:p w14:paraId="4BDF845B" w14:textId="74DC8792" w:rsidR="002D76D1" w:rsidRDefault="002D76D1" w:rsidP="00F71430">
      <w:pPr>
        <w:rPr>
          <w:rFonts w:ascii="Arial" w:hAnsi="Arial" w:cs="Arial"/>
        </w:rPr>
      </w:pPr>
    </w:p>
    <w:p w14:paraId="4AB898FB" w14:textId="77777777" w:rsidR="002D76D1" w:rsidRPr="008802C4" w:rsidRDefault="002D76D1" w:rsidP="002D76D1">
      <w:pPr>
        <w:rPr>
          <w:rFonts w:ascii="Arial" w:eastAsia="Calibri" w:hAnsi="Arial" w:cs="Arial"/>
          <w:b/>
          <w:bCs/>
          <w:color w:val="auto"/>
          <w:sz w:val="28"/>
          <w:szCs w:val="28"/>
          <w:u w:val="single"/>
        </w:rPr>
      </w:pPr>
      <w:r w:rsidRPr="008802C4">
        <w:rPr>
          <w:rFonts w:ascii="Arial" w:eastAsia="Calibri" w:hAnsi="Arial" w:cs="Arial"/>
          <w:b/>
          <w:bCs/>
          <w:color w:val="auto"/>
          <w:sz w:val="28"/>
          <w:szCs w:val="28"/>
          <w:u w:val="single"/>
        </w:rPr>
        <w:t>Extension of Grace Period for Errors related to the HAIMS STR Transfer Process</w:t>
      </w:r>
    </w:p>
    <w:p w14:paraId="56E37774" w14:textId="39AED651" w:rsidR="002D76D1" w:rsidRPr="008802C4" w:rsidRDefault="002D76D1" w:rsidP="002D76D1">
      <w:pPr>
        <w:rPr>
          <w:rFonts w:ascii="Arial" w:eastAsia="Calibri" w:hAnsi="Arial" w:cs="Arial"/>
          <w:color w:val="auto"/>
        </w:rPr>
      </w:pPr>
      <w:r w:rsidRPr="008802C4">
        <w:rPr>
          <w:rFonts w:ascii="Arial" w:eastAsia="Calibri" w:hAnsi="Arial" w:cs="Arial"/>
          <w:color w:val="auto"/>
        </w:rPr>
        <w:t xml:space="preserve">This serves as additional guidance regarding the HAIMS STR Transfer process and how quality reviews are conducted. There is a manual change pending regarding the new process that was fully implemented on February 1, 2021. We expect this guidance to be incorporated into the manual in mid-late April. Due to this pending update, we wanted to let the field know that the grace period for errors found related to this new change will be extended to 30 days after the date of the published manual changes. This is consistent with </w:t>
      </w:r>
      <w:hyperlink r:id="rId22" w:history="1">
        <w:r w:rsidRPr="008802C4">
          <w:rPr>
            <w:rStyle w:val="Hyperlink"/>
            <w:rFonts w:ascii="Arial" w:eastAsia="Calibri" w:hAnsi="Arial" w:cs="Arial"/>
          </w:rPr>
          <w:t>M21-4 Chapter 6.4.d</w:t>
        </w:r>
      </w:hyperlink>
      <w:r w:rsidRPr="008802C4">
        <w:rPr>
          <w:rFonts w:ascii="Arial" w:eastAsia="Calibri" w:hAnsi="Arial" w:cs="Arial"/>
          <w:color w:val="auto"/>
        </w:rPr>
        <w:t xml:space="preserve"> Grace Period for IQRs.  </w:t>
      </w:r>
    </w:p>
    <w:p w14:paraId="6F6A722F" w14:textId="77777777" w:rsidR="002D76D1" w:rsidRPr="008802C4" w:rsidRDefault="002D76D1" w:rsidP="002D76D1">
      <w:pPr>
        <w:rPr>
          <w:rFonts w:ascii="Arial" w:eastAsia="Calibri" w:hAnsi="Arial" w:cs="Arial"/>
          <w:color w:val="auto"/>
        </w:rPr>
      </w:pPr>
    </w:p>
    <w:p w14:paraId="61AB5521" w14:textId="39B12A89" w:rsidR="002D76D1" w:rsidRPr="008802C4" w:rsidRDefault="002D76D1" w:rsidP="002D76D1">
      <w:pPr>
        <w:rPr>
          <w:rFonts w:ascii="Arial" w:eastAsia="Calibri" w:hAnsi="Arial" w:cs="Arial"/>
          <w:color w:val="auto"/>
        </w:rPr>
      </w:pPr>
      <w:r w:rsidRPr="008802C4">
        <w:rPr>
          <w:rFonts w:ascii="Arial" w:eastAsia="Calibri" w:hAnsi="Arial" w:cs="Arial"/>
          <w:color w:val="auto"/>
        </w:rPr>
        <w:t xml:space="preserve">Additionally, if there were any critical errors cited as a direct result of the HAIMS STR transfer process, and you believe they should be changed to comments for correction due to the extension of the grace period, </w:t>
      </w:r>
      <w:r w:rsidRPr="008802C4">
        <w:rPr>
          <w:rFonts w:ascii="Arial" w:eastAsia="Calibri" w:hAnsi="Arial" w:cs="Arial"/>
          <w:color w:val="auto"/>
        </w:rPr>
        <w:lastRenderedPageBreak/>
        <w:t xml:space="preserve">MSCs should contact their coach. Please include in your request specific details of the error that was cited (BID number, date, </w:t>
      </w:r>
      <w:r w:rsidR="000D0E85" w:rsidRPr="008802C4">
        <w:rPr>
          <w:rFonts w:ascii="Arial" w:eastAsia="Calibri" w:hAnsi="Arial" w:cs="Arial"/>
          <w:color w:val="auto"/>
        </w:rPr>
        <w:t>etc.</w:t>
      </w:r>
      <w:r w:rsidRPr="008802C4">
        <w:rPr>
          <w:rFonts w:ascii="Arial" w:eastAsia="Calibri" w:hAnsi="Arial" w:cs="Arial"/>
          <w:color w:val="auto"/>
        </w:rPr>
        <w:t>) and explain why this was related to the HAIMS Transfer process and why it should now be cited as a comment. If the coach believes the request has merit, the coach would then contact the QRT coach at their station. The error will then be reviewed. If QRT coaches at the local stations have questions, please reach out to the QRT coaches at the Seattle and Providence DRAS sites for clarification regarding any specific error reconsideration request relating to this process.</w:t>
      </w:r>
    </w:p>
    <w:p w14:paraId="04EDCE19" w14:textId="77777777" w:rsidR="002D76D1" w:rsidRPr="008802C4" w:rsidRDefault="002D76D1" w:rsidP="002D76D1">
      <w:pPr>
        <w:rPr>
          <w:rFonts w:ascii="Arial" w:eastAsia="Calibri" w:hAnsi="Arial" w:cs="Arial"/>
          <w:color w:val="auto"/>
        </w:rPr>
      </w:pPr>
    </w:p>
    <w:p w14:paraId="4B49E9D8" w14:textId="3F908250" w:rsidR="002D76D1" w:rsidRDefault="002D76D1" w:rsidP="00F71430">
      <w:pPr>
        <w:rPr>
          <w:rFonts w:ascii="Arial" w:eastAsia="Calibri" w:hAnsi="Arial" w:cs="Arial"/>
          <w:color w:val="auto"/>
        </w:rPr>
      </w:pPr>
      <w:r w:rsidRPr="008802C4">
        <w:rPr>
          <w:rFonts w:ascii="Arial" w:eastAsia="Calibri" w:hAnsi="Arial" w:cs="Arial"/>
          <w:color w:val="auto"/>
        </w:rPr>
        <w:t>Again, this grace period extension only applies to errors cited as a direct result of the HAIMS STR Transfer process. The grace period is in effect now and will continue until 30 days after the date of the published manual changes regarding this process</w:t>
      </w:r>
      <w:r>
        <w:rPr>
          <w:rFonts w:ascii="Arial" w:eastAsia="Calibri" w:hAnsi="Arial" w:cs="Arial"/>
          <w:color w:val="auto"/>
        </w:rPr>
        <w:t>.</w:t>
      </w:r>
    </w:p>
    <w:p w14:paraId="3A2CA075" w14:textId="77777777" w:rsidR="002D76D1" w:rsidRDefault="002D76D1" w:rsidP="00F71430">
      <w:pPr>
        <w:rPr>
          <w:rFonts w:ascii="Arial" w:hAnsi="Arial" w:cs="Arial"/>
        </w:rPr>
      </w:pPr>
    </w:p>
    <w:bookmarkEnd w:id="55"/>
    <w:p w14:paraId="494B96A1" w14:textId="39DD38E9" w:rsidR="00BE2993" w:rsidRDefault="00BE2993" w:rsidP="00BE2993">
      <w:pPr>
        <w:rPr>
          <w:rFonts w:ascii="Arial" w:hAnsi="Arial" w:cs="Arial"/>
          <w:b/>
          <w:bCs/>
          <w:color w:val="auto"/>
          <w:sz w:val="28"/>
          <w:szCs w:val="28"/>
          <w:u w:val="single"/>
        </w:rPr>
      </w:pPr>
      <w:r>
        <w:rPr>
          <w:rFonts w:ascii="Arial" w:hAnsi="Arial" w:cs="Arial"/>
          <w:b/>
          <w:bCs/>
          <w:sz w:val="28"/>
          <w:szCs w:val="28"/>
          <w:u w:val="single"/>
        </w:rPr>
        <w:t xml:space="preserve">Quality Training for MSCs </w:t>
      </w:r>
    </w:p>
    <w:p w14:paraId="3BC5FD24" w14:textId="1197E452" w:rsidR="00BE2993" w:rsidRDefault="00BE2993" w:rsidP="00BE2993">
      <w:pPr>
        <w:rPr>
          <w:rFonts w:ascii="Arial" w:hAnsi="Arial" w:cs="Arial"/>
          <w:sz w:val="22"/>
          <w:szCs w:val="22"/>
        </w:rPr>
      </w:pPr>
      <w:r>
        <w:rPr>
          <w:rFonts w:ascii="Arial" w:hAnsi="Arial" w:cs="Arial"/>
        </w:rPr>
        <w:t xml:space="preserve">Quality review training material will be distributed by the Office of Field Operations (OFO) to all IDES/BDD </w:t>
      </w:r>
      <w:r w:rsidR="00160B08">
        <w:rPr>
          <w:rFonts w:ascii="Arial" w:hAnsi="Arial" w:cs="Arial"/>
        </w:rPr>
        <w:t>C</w:t>
      </w:r>
      <w:r>
        <w:rPr>
          <w:rFonts w:ascii="Arial" w:hAnsi="Arial" w:cs="Arial"/>
        </w:rPr>
        <w:t xml:space="preserve">oaches during the first week of May 2021. Coaches will be informed of MSC common errors found and will be advised to discuss with all MSCs. </w:t>
      </w:r>
    </w:p>
    <w:p w14:paraId="358D2346" w14:textId="77777777" w:rsidR="00BE2993" w:rsidRDefault="00BE2993" w:rsidP="00BE2993">
      <w:pPr>
        <w:rPr>
          <w:rFonts w:ascii="Arial" w:hAnsi="Arial" w:cs="Arial"/>
        </w:rPr>
      </w:pPr>
    </w:p>
    <w:p w14:paraId="028EFC11" w14:textId="3AC0A49A" w:rsidR="00BE2993" w:rsidRDefault="00BE2993" w:rsidP="00BE2993">
      <w:pPr>
        <w:rPr>
          <w:rFonts w:ascii="Arial" w:hAnsi="Arial" w:cs="Arial"/>
        </w:rPr>
      </w:pPr>
      <w:r>
        <w:rPr>
          <w:rFonts w:ascii="Arial" w:hAnsi="Arial" w:cs="Arial"/>
        </w:rPr>
        <w:t xml:space="preserve">During the </w:t>
      </w:r>
      <w:r w:rsidR="00160B08">
        <w:rPr>
          <w:rFonts w:ascii="Arial" w:hAnsi="Arial" w:cs="Arial"/>
        </w:rPr>
        <w:t xml:space="preserve">May </w:t>
      </w:r>
      <w:r>
        <w:rPr>
          <w:rFonts w:ascii="Arial" w:hAnsi="Arial" w:cs="Arial"/>
        </w:rPr>
        <w:t xml:space="preserve">IDES/BDD call this same training material will be discussed in detail with all MSCs. The training will cover common errors seen in IDES and BDD MSC reviews. The training is intended to provide feedback and reminders regarding quality reviews. There will be an opportunity to discuss general quality topics, and any related manual references, however specific errors that have been called will not be discussed during training. If there are questions about a specific error that has been called, MSCs should contact the reviewer per </w:t>
      </w:r>
      <w:hyperlink r:id="rId23" w:anchor="5" w:history="1">
        <w:r>
          <w:rPr>
            <w:rStyle w:val="Hyperlink"/>
            <w:rFonts w:ascii="Arial" w:hAnsi="Arial" w:cs="Arial"/>
          </w:rPr>
          <w:t>M21-4 Chapter 6.5.h</w:t>
        </w:r>
      </w:hyperlink>
      <w:r>
        <w:rPr>
          <w:rFonts w:ascii="Arial" w:hAnsi="Arial" w:cs="Arial"/>
        </w:rPr>
        <w:t>. </w:t>
      </w:r>
    </w:p>
    <w:p w14:paraId="4268BE2A" w14:textId="77777777" w:rsidR="00BE2993" w:rsidRDefault="00BE2993" w:rsidP="00BE2993">
      <w:pPr>
        <w:rPr>
          <w:rFonts w:ascii="Arial" w:hAnsi="Arial" w:cs="Arial"/>
        </w:rPr>
      </w:pPr>
    </w:p>
    <w:p w14:paraId="7C6DCBE7" w14:textId="19FF8537" w:rsidR="00BC0F5D" w:rsidRPr="00BC0F5D" w:rsidRDefault="00BC0F5D" w:rsidP="00BC0F5D">
      <w:pPr>
        <w:tabs>
          <w:tab w:val="left" w:pos="0"/>
        </w:tabs>
        <w:outlineLvl w:val="0"/>
        <w:rPr>
          <w:rFonts w:ascii="Arial" w:hAnsi="Arial" w:cs="Arial"/>
          <w:b/>
          <w:bCs/>
          <w:color w:val="201F1E"/>
          <w:sz w:val="28"/>
          <w:szCs w:val="28"/>
          <w:u w:val="single"/>
          <w:bdr w:val="none" w:sz="0" w:space="0" w:color="auto" w:frame="1"/>
        </w:rPr>
      </w:pPr>
      <w:r w:rsidRPr="00BC0F5D">
        <w:rPr>
          <w:rFonts w:ascii="Arial" w:hAnsi="Arial" w:cs="Arial"/>
          <w:b/>
          <w:bCs/>
          <w:color w:val="201F1E"/>
          <w:sz w:val="28"/>
          <w:szCs w:val="28"/>
          <w:u w:val="single"/>
          <w:bdr w:val="none" w:sz="0" w:space="0" w:color="auto" w:frame="1"/>
        </w:rPr>
        <w:t>Corporate Email Address</w:t>
      </w:r>
      <w:r w:rsidR="00974E18">
        <w:rPr>
          <w:rFonts w:ascii="Arial" w:hAnsi="Arial" w:cs="Arial"/>
          <w:b/>
          <w:bCs/>
          <w:color w:val="201F1E"/>
          <w:sz w:val="28"/>
          <w:szCs w:val="28"/>
          <w:u w:val="single"/>
          <w:bdr w:val="none" w:sz="0" w:space="0" w:color="auto" w:frame="1"/>
        </w:rPr>
        <w:t>es</w:t>
      </w:r>
      <w:r w:rsidR="00416AA7">
        <w:rPr>
          <w:rFonts w:ascii="Arial" w:hAnsi="Arial" w:cs="Arial"/>
          <w:b/>
          <w:bCs/>
          <w:color w:val="201F1E"/>
          <w:sz w:val="28"/>
          <w:szCs w:val="28"/>
          <w:u w:val="single"/>
          <w:bdr w:val="none" w:sz="0" w:space="0" w:color="auto" w:frame="1"/>
        </w:rPr>
        <w:t xml:space="preserve"> </w:t>
      </w:r>
    </w:p>
    <w:p w14:paraId="0FC07695" w14:textId="7812E3A6" w:rsidR="00BC0F5D" w:rsidRDefault="00BC0F5D" w:rsidP="00BC0F5D">
      <w:pPr>
        <w:tabs>
          <w:tab w:val="left" w:pos="0"/>
        </w:tabs>
        <w:outlineLvl w:val="0"/>
        <w:rPr>
          <w:rFonts w:ascii="Arial" w:hAnsi="Arial" w:cs="Arial"/>
          <w:color w:val="201F1E"/>
          <w:bdr w:val="none" w:sz="0" w:space="0" w:color="auto" w:frame="1"/>
        </w:rPr>
      </w:pPr>
      <w:r w:rsidRPr="00BC0F5D">
        <w:rPr>
          <w:rFonts w:ascii="Arial" w:hAnsi="Arial" w:cs="Arial"/>
          <w:color w:val="201F1E"/>
          <w:bdr w:val="none" w:sz="0" w:space="0" w:color="auto" w:frame="1"/>
        </w:rPr>
        <w:t xml:space="preserve">MSCs and other VA personnel </w:t>
      </w:r>
      <w:r>
        <w:rPr>
          <w:rFonts w:ascii="Arial" w:hAnsi="Arial" w:cs="Arial"/>
          <w:color w:val="201F1E"/>
          <w:bdr w:val="none" w:sz="0" w:space="0" w:color="auto" w:frame="1"/>
        </w:rPr>
        <w:t xml:space="preserve">are reminded to </w:t>
      </w:r>
      <w:r w:rsidR="00974E18">
        <w:rPr>
          <w:rFonts w:ascii="Arial" w:hAnsi="Arial" w:cs="Arial"/>
          <w:color w:val="201F1E"/>
          <w:bdr w:val="none" w:sz="0" w:space="0" w:color="auto" w:frame="1"/>
        </w:rPr>
        <w:t xml:space="preserve">contact </w:t>
      </w:r>
      <w:r>
        <w:rPr>
          <w:rFonts w:ascii="Arial" w:hAnsi="Arial" w:cs="Arial"/>
          <w:color w:val="201F1E"/>
          <w:bdr w:val="none" w:sz="0" w:space="0" w:color="auto" w:frame="1"/>
        </w:rPr>
        <w:t xml:space="preserve">the correct </w:t>
      </w:r>
      <w:r w:rsidR="00481BC3">
        <w:rPr>
          <w:rFonts w:ascii="Arial" w:hAnsi="Arial" w:cs="Arial"/>
          <w:color w:val="201F1E"/>
          <w:bdr w:val="none" w:sz="0" w:space="0" w:color="auto" w:frame="1"/>
        </w:rPr>
        <w:t>c</w:t>
      </w:r>
      <w:r w:rsidR="002756E6">
        <w:rPr>
          <w:rFonts w:ascii="Arial" w:hAnsi="Arial" w:cs="Arial"/>
          <w:color w:val="201F1E"/>
          <w:bdr w:val="none" w:sz="0" w:space="0" w:color="auto" w:frame="1"/>
        </w:rPr>
        <w:t xml:space="preserve">orporate </w:t>
      </w:r>
      <w:r w:rsidR="00481BC3">
        <w:rPr>
          <w:rFonts w:ascii="Arial" w:hAnsi="Arial" w:cs="Arial"/>
          <w:color w:val="201F1E"/>
          <w:bdr w:val="none" w:sz="0" w:space="0" w:color="auto" w:frame="1"/>
        </w:rPr>
        <w:t xml:space="preserve">email </w:t>
      </w:r>
      <w:r w:rsidR="00974E18">
        <w:rPr>
          <w:rFonts w:ascii="Arial" w:hAnsi="Arial" w:cs="Arial"/>
          <w:color w:val="201F1E"/>
          <w:bdr w:val="none" w:sz="0" w:space="0" w:color="auto" w:frame="1"/>
        </w:rPr>
        <w:t>box</w:t>
      </w:r>
      <w:r w:rsidR="00481BC3">
        <w:rPr>
          <w:rFonts w:ascii="Arial" w:hAnsi="Arial" w:cs="Arial"/>
          <w:color w:val="201F1E"/>
          <w:bdr w:val="none" w:sz="0" w:space="0" w:color="auto" w:frame="1"/>
        </w:rPr>
        <w:t xml:space="preserve"> when </w:t>
      </w:r>
      <w:r w:rsidR="002756E6">
        <w:rPr>
          <w:rFonts w:ascii="Arial" w:hAnsi="Arial" w:cs="Arial"/>
          <w:color w:val="201F1E"/>
          <w:bdr w:val="none" w:sz="0" w:space="0" w:color="auto" w:frame="1"/>
        </w:rPr>
        <w:t>sending BDD</w:t>
      </w:r>
      <w:r w:rsidR="00416AA7">
        <w:rPr>
          <w:rFonts w:ascii="Arial" w:hAnsi="Arial" w:cs="Arial"/>
          <w:color w:val="201F1E"/>
          <w:bdr w:val="none" w:sz="0" w:space="0" w:color="auto" w:frame="1"/>
        </w:rPr>
        <w:t xml:space="preserve"> or </w:t>
      </w:r>
      <w:r w:rsidR="002756E6">
        <w:rPr>
          <w:rFonts w:ascii="Arial" w:hAnsi="Arial" w:cs="Arial"/>
          <w:color w:val="201F1E"/>
          <w:bdr w:val="none" w:sz="0" w:space="0" w:color="auto" w:frame="1"/>
        </w:rPr>
        <w:t xml:space="preserve">IDES inquiries/questions. </w:t>
      </w:r>
      <w:r>
        <w:rPr>
          <w:rFonts w:ascii="Arial" w:hAnsi="Arial" w:cs="Arial"/>
          <w:color w:val="201F1E"/>
          <w:bdr w:val="none" w:sz="0" w:space="0" w:color="auto" w:frame="1"/>
        </w:rPr>
        <w:t xml:space="preserve"> </w:t>
      </w:r>
    </w:p>
    <w:p w14:paraId="2B869870" w14:textId="4981853C" w:rsidR="00BC0F5D" w:rsidRPr="00481BC3" w:rsidRDefault="00BC0F5D" w:rsidP="00462E68">
      <w:pPr>
        <w:pStyle w:val="ListParagraph"/>
        <w:numPr>
          <w:ilvl w:val="0"/>
          <w:numId w:val="40"/>
        </w:numPr>
        <w:tabs>
          <w:tab w:val="left" w:pos="0"/>
        </w:tabs>
        <w:ind w:hanging="270"/>
        <w:outlineLvl w:val="0"/>
        <w:rPr>
          <w:rFonts w:ascii="Arial" w:hAnsi="Arial" w:cs="Arial"/>
          <w:color w:val="201F1E"/>
          <w:bdr w:val="none" w:sz="0" w:space="0" w:color="auto" w:frame="1"/>
        </w:rPr>
      </w:pPr>
      <w:r w:rsidRPr="00481BC3">
        <w:rPr>
          <w:rFonts w:ascii="Arial" w:hAnsi="Arial" w:cs="Arial"/>
          <w:color w:val="201F1E"/>
          <w:bdr w:val="none" w:sz="0" w:space="0" w:color="auto" w:frame="1"/>
        </w:rPr>
        <w:t xml:space="preserve">BDD: </w:t>
      </w:r>
      <w:hyperlink r:id="rId24" w:history="1">
        <w:r w:rsidRPr="00481BC3">
          <w:rPr>
            <w:rFonts w:ascii="Arial" w:hAnsi="Arial" w:cs="Arial"/>
            <w:color w:val="0000FF"/>
            <w:u w:val="single"/>
            <w:bdr w:val="none" w:sz="0" w:space="0" w:color="auto" w:frame="1"/>
          </w:rPr>
          <w:t>Predischarge.VBACO@va.gov</w:t>
        </w:r>
      </w:hyperlink>
    </w:p>
    <w:p w14:paraId="1B345375" w14:textId="6082C26E" w:rsidR="00BC0F5D" w:rsidRDefault="00BC0F5D" w:rsidP="00462E68">
      <w:pPr>
        <w:pStyle w:val="ListParagraph"/>
        <w:numPr>
          <w:ilvl w:val="0"/>
          <w:numId w:val="40"/>
        </w:numPr>
        <w:tabs>
          <w:tab w:val="left" w:pos="0"/>
        </w:tabs>
        <w:ind w:hanging="270"/>
        <w:outlineLvl w:val="0"/>
        <w:rPr>
          <w:rFonts w:ascii="Arial" w:hAnsi="Arial" w:cs="Arial"/>
          <w:color w:val="201F1E"/>
          <w:bdr w:val="none" w:sz="0" w:space="0" w:color="auto" w:frame="1"/>
        </w:rPr>
      </w:pPr>
      <w:r w:rsidRPr="00481BC3">
        <w:rPr>
          <w:rFonts w:ascii="Arial" w:hAnsi="Arial" w:cs="Arial"/>
          <w:color w:val="201F1E"/>
          <w:bdr w:val="none" w:sz="0" w:space="0" w:color="auto" w:frame="1"/>
        </w:rPr>
        <w:t>IDES</w:t>
      </w:r>
      <w:r w:rsidR="00524530">
        <w:rPr>
          <w:rFonts w:ascii="Arial" w:hAnsi="Arial" w:cs="Arial"/>
          <w:color w:val="201F1E"/>
          <w:bdr w:val="none" w:sz="0" w:space="0" w:color="auto" w:frame="1"/>
        </w:rPr>
        <w:t>:</w:t>
      </w:r>
      <w:r w:rsidRPr="00481BC3">
        <w:rPr>
          <w:rFonts w:ascii="Arial" w:hAnsi="Arial" w:cs="Arial"/>
          <w:color w:val="201F1E"/>
          <w:bdr w:val="none" w:sz="0" w:space="0" w:color="auto" w:frame="1"/>
        </w:rPr>
        <w:t xml:space="preserve"> </w:t>
      </w:r>
      <w:hyperlink r:id="rId25" w:history="1">
        <w:r w:rsidRPr="00481BC3">
          <w:rPr>
            <w:rStyle w:val="Hyperlink"/>
            <w:rFonts w:ascii="Arial" w:hAnsi="Arial" w:cs="Arial"/>
            <w:bdr w:val="none" w:sz="0" w:space="0" w:color="auto" w:frame="1"/>
          </w:rPr>
          <w:t>IDES.VBACO@VA.GOV</w:t>
        </w:r>
      </w:hyperlink>
      <w:r w:rsidRPr="00481BC3">
        <w:rPr>
          <w:rFonts w:ascii="Arial" w:hAnsi="Arial" w:cs="Arial"/>
          <w:color w:val="201F1E"/>
          <w:bdr w:val="none" w:sz="0" w:space="0" w:color="auto" w:frame="1"/>
        </w:rPr>
        <w:t xml:space="preserve"> </w:t>
      </w:r>
    </w:p>
    <w:p w14:paraId="1369DF3D" w14:textId="42C236CF" w:rsidR="0002342A" w:rsidRDefault="0002342A" w:rsidP="0002342A">
      <w:pPr>
        <w:tabs>
          <w:tab w:val="left" w:pos="0"/>
        </w:tabs>
        <w:outlineLvl w:val="0"/>
        <w:rPr>
          <w:rFonts w:ascii="Arial" w:hAnsi="Arial" w:cs="Arial"/>
          <w:color w:val="201F1E"/>
          <w:bdr w:val="none" w:sz="0" w:space="0" w:color="auto" w:frame="1"/>
        </w:rPr>
      </w:pPr>
    </w:p>
    <w:p w14:paraId="2FBD8C8D" w14:textId="52DC1352" w:rsidR="0002342A" w:rsidRPr="0002342A" w:rsidRDefault="0002342A" w:rsidP="0002342A">
      <w:pPr>
        <w:tabs>
          <w:tab w:val="left" w:pos="0"/>
        </w:tabs>
        <w:outlineLvl w:val="0"/>
        <w:rPr>
          <w:rFonts w:ascii="Arial" w:hAnsi="Arial" w:cs="Arial"/>
          <w:color w:val="201F1E"/>
          <w:bdr w:val="none" w:sz="0" w:space="0" w:color="auto" w:frame="1"/>
        </w:rPr>
      </w:pPr>
      <w:r w:rsidRPr="0002342A">
        <w:rPr>
          <w:rFonts w:ascii="Arial" w:hAnsi="Arial" w:cs="Arial"/>
          <w:color w:val="201F1E"/>
          <w:u w:val="single"/>
          <w:bdr w:val="none" w:sz="0" w:space="0" w:color="auto" w:frame="1"/>
        </w:rPr>
        <w:t>Note:</w:t>
      </w:r>
      <w:r>
        <w:rPr>
          <w:rFonts w:ascii="Arial" w:hAnsi="Arial" w:cs="Arial"/>
          <w:color w:val="201F1E"/>
          <w:bdr w:val="none" w:sz="0" w:space="0" w:color="auto" w:frame="1"/>
        </w:rPr>
        <w:t xml:space="preserve"> These emails should not be given to non-VA personnel</w:t>
      </w:r>
    </w:p>
    <w:p w14:paraId="2D851CDA" w14:textId="6815509C" w:rsidR="00974E18" w:rsidRDefault="00974E18" w:rsidP="00974E18">
      <w:pPr>
        <w:tabs>
          <w:tab w:val="left" w:pos="0"/>
        </w:tabs>
        <w:outlineLvl w:val="0"/>
        <w:rPr>
          <w:rFonts w:ascii="Arial" w:hAnsi="Arial" w:cs="Arial"/>
          <w:color w:val="201F1E"/>
          <w:bdr w:val="none" w:sz="0" w:space="0" w:color="auto" w:frame="1"/>
        </w:rPr>
      </w:pPr>
    </w:p>
    <w:p w14:paraId="207B11D0" w14:textId="77777777" w:rsidR="005A4C15" w:rsidRDefault="005A4C15" w:rsidP="005A4C15">
      <w:pPr>
        <w:pStyle w:val="Heading10"/>
        <w:rPr>
          <w:sz w:val="32"/>
        </w:rPr>
      </w:pPr>
      <w:bookmarkStart w:id="56" w:name="_Toc529446373"/>
      <w:bookmarkStart w:id="57" w:name="_Toc534285426"/>
      <w:r>
        <w:rPr>
          <w:sz w:val="32"/>
        </w:rPr>
        <w:t xml:space="preserve">BDD Specific Topics </w:t>
      </w:r>
    </w:p>
    <w:p w14:paraId="2C671F12" w14:textId="3E64852C" w:rsidR="005A4C15" w:rsidRDefault="005A4C15" w:rsidP="005A4C15">
      <w:pPr>
        <w:pStyle w:val="NormalWeb"/>
        <w:spacing w:before="0" w:beforeAutospacing="0" w:after="0" w:afterAutospacing="0"/>
        <w:rPr>
          <w:rFonts w:ascii="Arial" w:hAnsi="Arial" w:cs="Arial"/>
          <w:b/>
          <w:bCs/>
          <w:sz w:val="28"/>
          <w:szCs w:val="28"/>
          <w:u w:val="single"/>
        </w:rPr>
      </w:pPr>
    </w:p>
    <w:p w14:paraId="1B48EBC9" w14:textId="7AA64FF1" w:rsidR="00AD69AA" w:rsidRDefault="00AD69AA" w:rsidP="00AD69AA">
      <w:pPr>
        <w:rPr>
          <w:rFonts w:ascii="Arial" w:hAnsi="Arial"/>
          <w:b/>
          <w:bCs/>
          <w:sz w:val="28"/>
          <w:szCs w:val="28"/>
          <w:u w:val="single"/>
        </w:rPr>
      </w:pPr>
      <w:r>
        <w:rPr>
          <w:rFonts w:ascii="Arial" w:hAnsi="Arial"/>
          <w:b/>
          <w:bCs/>
          <w:sz w:val="28"/>
          <w:szCs w:val="28"/>
          <w:u w:val="single"/>
        </w:rPr>
        <w:t xml:space="preserve">VA Fact Sheets for BDD and Separation Health Assessment (SHA) </w:t>
      </w:r>
    </w:p>
    <w:p w14:paraId="578A50E4" w14:textId="2A8F842A" w:rsidR="00AD69AA" w:rsidRPr="001556C0" w:rsidRDefault="00AD69AA" w:rsidP="00AD69AA">
      <w:pPr>
        <w:rPr>
          <w:rFonts w:ascii="Arial" w:hAnsi="Arial"/>
        </w:rPr>
      </w:pPr>
      <w:r>
        <w:rPr>
          <w:rFonts w:ascii="Arial" w:hAnsi="Arial"/>
        </w:rPr>
        <w:t xml:space="preserve">On the February Conference Call we announced that the </w:t>
      </w:r>
      <w:hyperlink r:id="rId26" w:history="1">
        <w:r w:rsidRPr="000039DD">
          <w:rPr>
            <w:rStyle w:val="Hyperlink"/>
            <w:rFonts w:ascii="Arial" w:hAnsi="Arial"/>
          </w:rPr>
          <w:t>BDD Fact Sheet</w:t>
        </w:r>
      </w:hyperlink>
      <w:r>
        <w:rPr>
          <w:rFonts w:ascii="Arial" w:hAnsi="Arial"/>
        </w:rPr>
        <w:t xml:space="preserve"> and </w:t>
      </w:r>
      <w:hyperlink r:id="rId27" w:history="1">
        <w:r>
          <w:rPr>
            <w:rStyle w:val="Hyperlink"/>
            <w:rFonts w:ascii="Arial" w:hAnsi="Arial"/>
          </w:rPr>
          <w:t>S</w:t>
        </w:r>
        <w:r w:rsidRPr="00B2707E">
          <w:rPr>
            <w:rStyle w:val="Hyperlink"/>
            <w:rFonts w:ascii="Arial" w:hAnsi="Arial"/>
          </w:rPr>
          <w:t>HA Fact Sheet</w:t>
        </w:r>
      </w:hyperlink>
      <w:r>
        <w:rPr>
          <w:rFonts w:ascii="Arial" w:hAnsi="Arial"/>
        </w:rPr>
        <w:t xml:space="preserve"> were revised and that t</w:t>
      </w:r>
      <w:r w:rsidRPr="00321A0D">
        <w:rPr>
          <w:rFonts w:ascii="Arial" w:hAnsi="Arial" w:cs="Arial"/>
        </w:rPr>
        <w:t xml:space="preserve">he posted dates on the </w:t>
      </w:r>
      <w:hyperlink r:id="rId28" w:tgtFrame="_blank" w:tooltip="https://gcc01.safelinks.protection.outlook.com/?url=https%3a%2f%2fbenefits.va.gov%2fbenefits%2ffactsheets.asp&amp;data=04%7c01%7c%7cb2b9766cc2ce47fbc43308d8c93b9b28%7ce95f1b23abaf45ee821db7ab251ab3bf%7c0%7c0%7c637480605124089671%7cunknown%7ctwfpbgzsb3d8eyjwijoimc4" w:history="1">
        <w:r w:rsidRPr="00321A0D">
          <w:rPr>
            <w:rStyle w:val="Hyperlink"/>
            <w:rFonts w:ascii="Arial" w:hAnsi="Arial" w:cs="Arial"/>
          </w:rPr>
          <w:t>V</w:t>
        </w:r>
        <w:r>
          <w:rPr>
            <w:rStyle w:val="Hyperlink"/>
            <w:rFonts w:ascii="Arial" w:hAnsi="Arial" w:cs="Arial"/>
          </w:rPr>
          <w:t>B</w:t>
        </w:r>
        <w:r w:rsidRPr="00321A0D">
          <w:rPr>
            <w:rStyle w:val="Hyperlink"/>
            <w:rFonts w:ascii="Arial" w:hAnsi="Arial" w:cs="Arial"/>
          </w:rPr>
          <w:t xml:space="preserve">A </w:t>
        </w:r>
        <w:r>
          <w:rPr>
            <w:rStyle w:val="Hyperlink"/>
            <w:rFonts w:ascii="Arial" w:hAnsi="Arial" w:cs="Arial"/>
          </w:rPr>
          <w:t>F</w:t>
        </w:r>
        <w:r w:rsidRPr="00321A0D">
          <w:rPr>
            <w:rStyle w:val="Hyperlink"/>
            <w:rFonts w:ascii="Arial" w:hAnsi="Arial" w:cs="Arial"/>
          </w:rPr>
          <w:t xml:space="preserve">act </w:t>
        </w:r>
        <w:r>
          <w:rPr>
            <w:rStyle w:val="Hyperlink"/>
            <w:rFonts w:ascii="Arial" w:hAnsi="Arial" w:cs="Arial"/>
          </w:rPr>
          <w:t>S</w:t>
        </w:r>
        <w:r w:rsidRPr="00321A0D">
          <w:rPr>
            <w:rStyle w:val="Hyperlink"/>
            <w:rFonts w:ascii="Arial" w:hAnsi="Arial" w:cs="Arial"/>
          </w:rPr>
          <w:t>heet</w:t>
        </w:r>
        <w:r>
          <w:rPr>
            <w:rStyle w:val="Hyperlink"/>
            <w:rFonts w:ascii="Arial" w:hAnsi="Arial" w:cs="Arial"/>
          </w:rPr>
          <w:t>s</w:t>
        </w:r>
      </w:hyperlink>
      <w:r w:rsidRPr="00321A0D">
        <w:rPr>
          <w:rFonts w:ascii="Arial" w:hAnsi="Arial" w:cs="Arial"/>
        </w:rPr>
        <w:t xml:space="preserve"> </w:t>
      </w:r>
      <w:r>
        <w:rPr>
          <w:rFonts w:ascii="Arial" w:hAnsi="Arial" w:cs="Arial"/>
        </w:rPr>
        <w:t xml:space="preserve">page </w:t>
      </w:r>
      <w:r w:rsidRPr="00321A0D">
        <w:rPr>
          <w:rFonts w:ascii="Arial" w:hAnsi="Arial" w:cs="Arial"/>
        </w:rPr>
        <w:t>w</w:t>
      </w:r>
      <w:r>
        <w:rPr>
          <w:rFonts w:ascii="Arial" w:hAnsi="Arial" w:cs="Arial"/>
        </w:rPr>
        <w:t xml:space="preserve">ould </w:t>
      </w:r>
      <w:r w:rsidRPr="00321A0D">
        <w:rPr>
          <w:rFonts w:ascii="Arial" w:hAnsi="Arial" w:cs="Arial"/>
        </w:rPr>
        <w:t>be updated once the Office of Strategic Engagement (OSE) Digital Media team receive</w:t>
      </w:r>
      <w:r>
        <w:rPr>
          <w:rFonts w:ascii="Arial" w:hAnsi="Arial" w:cs="Arial"/>
        </w:rPr>
        <w:t>d</w:t>
      </w:r>
      <w:r w:rsidRPr="00321A0D">
        <w:rPr>
          <w:rFonts w:ascii="Arial" w:hAnsi="Arial" w:cs="Arial"/>
        </w:rPr>
        <w:t xml:space="preserve"> the Spanish versions of the fact sheets. </w:t>
      </w:r>
      <w:r>
        <w:rPr>
          <w:rFonts w:ascii="Arial" w:hAnsi="Arial"/>
        </w:rPr>
        <w:t>The Spanish versions finalized translation in March. The January 2021 revision date for the English and Spanish versions of the BDD and SHA Fact Sheets may now be seen at the fact</w:t>
      </w:r>
      <w:r w:rsidR="009B63E5">
        <w:rPr>
          <w:rFonts w:ascii="Arial" w:hAnsi="Arial"/>
        </w:rPr>
        <w:t xml:space="preserve"> </w:t>
      </w:r>
      <w:r>
        <w:rPr>
          <w:rFonts w:ascii="Arial" w:hAnsi="Arial"/>
        </w:rPr>
        <w:t>sheet library and on the last page of the fact sheets as well.</w:t>
      </w:r>
    </w:p>
    <w:p w14:paraId="7C6ADF08" w14:textId="2A1C6E56" w:rsidR="00AD69AA" w:rsidRDefault="00AD69AA" w:rsidP="005A4C15">
      <w:pPr>
        <w:pStyle w:val="NormalWeb"/>
        <w:spacing w:before="0" w:beforeAutospacing="0" w:after="0" w:afterAutospacing="0"/>
        <w:rPr>
          <w:rFonts w:ascii="Arial" w:hAnsi="Arial" w:cs="Arial"/>
          <w:b/>
          <w:bCs/>
          <w:sz w:val="28"/>
          <w:szCs w:val="28"/>
          <w:u w:val="single"/>
        </w:rPr>
      </w:pPr>
    </w:p>
    <w:p w14:paraId="6314746A" w14:textId="5955BCE5" w:rsidR="00967348" w:rsidRDefault="00967348" w:rsidP="00967348">
      <w:pPr>
        <w:rPr>
          <w:rFonts w:ascii="Arial" w:hAnsi="Arial"/>
          <w:b/>
          <w:bCs/>
          <w:sz w:val="28"/>
          <w:szCs w:val="28"/>
          <w:u w:val="single"/>
        </w:rPr>
      </w:pPr>
      <w:r>
        <w:rPr>
          <w:rFonts w:ascii="Arial" w:hAnsi="Arial"/>
          <w:b/>
          <w:bCs/>
          <w:sz w:val="28"/>
          <w:szCs w:val="28"/>
          <w:u w:val="single"/>
        </w:rPr>
        <w:t xml:space="preserve">BDD CEST Course TMS # 4486731 </w:t>
      </w:r>
    </w:p>
    <w:p w14:paraId="210C8A22" w14:textId="1166A89B" w:rsidR="00967348" w:rsidRDefault="00967348" w:rsidP="00967348">
      <w:pPr>
        <w:pStyle w:val="NormalWeb"/>
        <w:spacing w:before="0" w:beforeAutospacing="0" w:after="0" w:afterAutospacing="0"/>
        <w:rPr>
          <w:rFonts w:ascii="Arial" w:hAnsi="Arial"/>
        </w:rPr>
      </w:pPr>
      <w:r w:rsidRPr="00967348">
        <w:rPr>
          <w:rFonts w:ascii="Arial" w:hAnsi="Arial"/>
        </w:rPr>
        <w:t xml:space="preserve">The BDD staff are working with DoD to fully implement electronic availability of AHLTA Web Print (AWP) portion of Service Treatment Record (STR) to VA and completed SHA Disability Benefits Questionnaires </w:t>
      </w:r>
      <w:r w:rsidRPr="00967348">
        <w:rPr>
          <w:rFonts w:ascii="Arial" w:hAnsi="Arial"/>
        </w:rPr>
        <w:lastRenderedPageBreak/>
        <w:t>(DBQs) to DoD via Health Artifact and Image Management Solution (HAIMS)-Data Access Service (DAS)-Veterans Benefits Management System (VBMS) exchange. During various stages of this effort, we found some errors in BDD claims establishment that severely impact our process.  While we cover some of the issues and provide instruction to the MSCs on our regular monthly calls and other interactions, we realize there are other field employees that establish pre-discharge claims whom we are not as engaged with regularly. Therefore, we requested the FY 2021 National Training Curriculum’s BDD Cest Course in VA’s Training Management System (TMS) be mandatory training for those who have not taken it yet. This expected training was set up for April 1, 2021.</w:t>
      </w:r>
    </w:p>
    <w:p w14:paraId="39397F7E" w14:textId="77777777" w:rsidR="00967348" w:rsidRDefault="00967348" w:rsidP="00967348">
      <w:pPr>
        <w:pStyle w:val="NormalWeb"/>
        <w:spacing w:before="0" w:beforeAutospacing="0" w:after="0" w:afterAutospacing="0"/>
        <w:rPr>
          <w:rFonts w:ascii="Arial" w:hAnsi="Arial" w:cs="Arial"/>
          <w:b/>
          <w:bCs/>
          <w:sz w:val="28"/>
          <w:szCs w:val="28"/>
          <w:u w:val="single"/>
        </w:rPr>
      </w:pPr>
    </w:p>
    <w:p w14:paraId="300C0098" w14:textId="493C9035" w:rsidR="00967348" w:rsidRDefault="00967348" w:rsidP="00967348">
      <w:pPr>
        <w:rPr>
          <w:rFonts w:ascii="Arial" w:hAnsi="Arial"/>
          <w:b/>
          <w:bCs/>
          <w:sz w:val="28"/>
          <w:szCs w:val="28"/>
          <w:u w:val="single"/>
        </w:rPr>
      </w:pPr>
      <w:r w:rsidRPr="00967348">
        <w:rPr>
          <w:rFonts w:ascii="Arial" w:hAnsi="Arial"/>
          <w:b/>
          <w:bCs/>
          <w:sz w:val="28"/>
          <w:szCs w:val="28"/>
          <w:u w:val="single"/>
        </w:rPr>
        <w:t xml:space="preserve">VA.gov File Upload Size Increased to 150 MB </w:t>
      </w:r>
      <w:r w:rsidR="0074637A">
        <w:rPr>
          <w:rFonts w:ascii="Arial" w:hAnsi="Arial"/>
          <w:b/>
          <w:bCs/>
          <w:sz w:val="28"/>
          <w:szCs w:val="28"/>
          <w:u w:val="single"/>
        </w:rPr>
        <w:t>and Elimination of FDC question</w:t>
      </w:r>
      <w:r w:rsidR="00A84A17">
        <w:rPr>
          <w:rFonts w:ascii="Arial" w:hAnsi="Arial"/>
          <w:b/>
          <w:bCs/>
          <w:sz w:val="28"/>
          <w:szCs w:val="28"/>
          <w:u w:val="single"/>
        </w:rPr>
        <w:t xml:space="preserve"> </w:t>
      </w:r>
    </w:p>
    <w:p w14:paraId="4B75A3F6" w14:textId="1ACFA080" w:rsidR="00967348" w:rsidRDefault="00967348" w:rsidP="00967348">
      <w:pPr>
        <w:rPr>
          <w:rFonts w:ascii="Arial" w:eastAsiaTheme="minorHAnsi" w:hAnsi="Arial"/>
        </w:rPr>
      </w:pPr>
      <w:r w:rsidRPr="00967348">
        <w:rPr>
          <w:rFonts w:ascii="Arial" w:eastAsiaTheme="minorHAnsi" w:hAnsi="Arial"/>
        </w:rPr>
        <w:t xml:space="preserve">The BDD team along with the Operational Innovation </w:t>
      </w:r>
      <w:r w:rsidR="00201DC3">
        <w:rPr>
          <w:rFonts w:ascii="Arial" w:eastAsiaTheme="minorHAnsi" w:hAnsi="Arial"/>
        </w:rPr>
        <w:t>S</w:t>
      </w:r>
      <w:r w:rsidRPr="00967348">
        <w:rPr>
          <w:rFonts w:ascii="Arial" w:eastAsiaTheme="minorHAnsi" w:hAnsi="Arial"/>
        </w:rPr>
        <w:t xml:space="preserve">taff have released functionality to allow claimants to upload files up to 150 MB on VA.gov. Service members (SMs) and Veterans may now upload files up to 150 MB with all claims submitted on VA.gov including BDD, BDD-Excluded and post-discharge claims. SMs and Veterans may also upload files up to 150 MB after they submit their claim on the </w:t>
      </w:r>
      <w:hyperlink r:id="rId29" w:history="1">
        <w:r w:rsidRPr="00967348">
          <w:rPr>
            <w:rStyle w:val="Hyperlink"/>
            <w:rFonts w:ascii="Arial" w:hAnsi="Arial"/>
          </w:rPr>
          <w:t>VA.gov claims status tool</w:t>
        </w:r>
      </w:hyperlink>
      <w:r w:rsidRPr="00967348">
        <w:rPr>
          <w:rFonts w:ascii="Arial" w:eastAsiaTheme="minorHAnsi" w:hAnsi="Arial"/>
        </w:rPr>
        <w:t xml:space="preserve">. </w:t>
      </w:r>
    </w:p>
    <w:p w14:paraId="1734E0D4" w14:textId="1870A043" w:rsidR="0074637A" w:rsidRDefault="0074637A" w:rsidP="00967348">
      <w:pPr>
        <w:rPr>
          <w:rFonts w:ascii="Arial" w:eastAsiaTheme="minorHAnsi" w:hAnsi="Arial"/>
        </w:rPr>
      </w:pPr>
      <w:r>
        <w:rPr>
          <w:rFonts w:ascii="Arial" w:eastAsiaTheme="minorHAnsi" w:hAnsi="Arial"/>
        </w:rPr>
        <w:t xml:space="preserve">Also, the below Fully Developed Claim (FDC) </w:t>
      </w:r>
      <w:r w:rsidR="004E724C">
        <w:rPr>
          <w:rFonts w:ascii="Arial" w:eastAsiaTheme="minorHAnsi" w:hAnsi="Arial"/>
        </w:rPr>
        <w:t xml:space="preserve">question was removed from VA.gov </w:t>
      </w:r>
      <w:r w:rsidR="003859FB">
        <w:rPr>
          <w:rFonts w:ascii="Arial" w:eastAsiaTheme="minorHAnsi" w:hAnsi="Arial"/>
        </w:rPr>
        <w:t xml:space="preserve">for BDD claims </w:t>
      </w:r>
      <w:r w:rsidR="004E724C">
        <w:rPr>
          <w:rFonts w:ascii="Arial" w:eastAsiaTheme="minorHAnsi" w:hAnsi="Arial"/>
        </w:rPr>
        <w:t>due to confusion that it caused the S</w:t>
      </w:r>
      <w:r w:rsidR="00291646">
        <w:rPr>
          <w:rFonts w:ascii="Arial" w:eastAsiaTheme="minorHAnsi" w:hAnsi="Arial"/>
        </w:rPr>
        <w:t>M</w:t>
      </w:r>
      <w:r w:rsidR="004E724C">
        <w:rPr>
          <w:rFonts w:ascii="Arial" w:eastAsiaTheme="minorHAnsi" w:hAnsi="Arial"/>
        </w:rPr>
        <w:t>. If a BDD claim is excluded the local RO will handle that c</w:t>
      </w:r>
      <w:r w:rsidR="00C1077B">
        <w:rPr>
          <w:rFonts w:ascii="Arial" w:eastAsiaTheme="minorHAnsi" w:hAnsi="Arial"/>
        </w:rPr>
        <w:t xml:space="preserve">laim </w:t>
      </w:r>
      <w:r w:rsidR="004E724C">
        <w:rPr>
          <w:rFonts w:ascii="Arial" w:eastAsiaTheme="minorHAnsi" w:hAnsi="Arial"/>
        </w:rPr>
        <w:t>and the S</w:t>
      </w:r>
      <w:r w:rsidR="00291646">
        <w:rPr>
          <w:rFonts w:ascii="Arial" w:eastAsiaTheme="minorHAnsi" w:hAnsi="Arial"/>
        </w:rPr>
        <w:t>Ms</w:t>
      </w:r>
      <w:r w:rsidR="004E724C">
        <w:rPr>
          <w:rFonts w:ascii="Arial" w:eastAsiaTheme="minorHAnsi" w:hAnsi="Arial"/>
        </w:rPr>
        <w:t xml:space="preserve"> claim will be in the FDC program unless the requirements are not met.</w:t>
      </w:r>
    </w:p>
    <w:p w14:paraId="18258411" w14:textId="5CE2B8BF" w:rsidR="004E724C" w:rsidRPr="005611C3" w:rsidRDefault="004E724C" w:rsidP="005611C3">
      <w:pPr>
        <w:rPr>
          <w:rFonts w:ascii="Arial" w:hAnsi="Arial"/>
          <w:b/>
          <w:bCs/>
          <w:sz w:val="28"/>
          <w:szCs w:val="28"/>
          <w:u w:val="single"/>
        </w:rPr>
      </w:pPr>
      <w:r>
        <w:rPr>
          <w:noProof/>
        </w:rPr>
        <w:drawing>
          <wp:inline distT="0" distB="0" distL="0" distR="0" wp14:anchorId="4FAB7763" wp14:editId="25CCCEDB">
            <wp:extent cx="3143250" cy="4719229"/>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m_-5673984856625863163Picture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206662" cy="4814435"/>
                    </a:xfrm>
                    <a:prstGeom prst="rect">
                      <a:avLst/>
                    </a:prstGeom>
                    <a:noFill/>
                    <a:ln>
                      <a:noFill/>
                    </a:ln>
                  </pic:spPr>
                </pic:pic>
              </a:graphicData>
            </a:graphic>
          </wp:inline>
        </w:drawing>
      </w:r>
    </w:p>
    <w:p w14:paraId="0B1FCC76" w14:textId="31417815" w:rsidR="005A4C15" w:rsidRPr="005F5482" w:rsidRDefault="005A4C15" w:rsidP="005A4C15">
      <w:pPr>
        <w:pStyle w:val="Heading20"/>
      </w:pPr>
      <w:r w:rsidRPr="005F5482">
        <w:lastRenderedPageBreak/>
        <w:t>Current BDD Program Timeliness</w:t>
      </w:r>
      <w:r w:rsidR="006960D7">
        <w:t xml:space="preserve"> </w:t>
      </w:r>
    </w:p>
    <w:p w14:paraId="5DF372F4" w14:textId="25D4A6D3" w:rsidR="005A4C15" w:rsidRDefault="005A4C15" w:rsidP="005A4C15">
      <w:pPr>
        <w:rPr>
          <w:rFonts w:ascii="Arial" w:hAnsi="Arial" w:cs="Arial"/>
          <w:color w:val="auto"/>
        </w:rPr>
      </w:pPr>
      <w:r w:rsidRPr="005F5482">
        <w:rPr>
          <w:rFonts w:ascii="Arial" w:hAnsi="Arial" w:cs="Arial"/>
          <w:color w:val="auto"/>
        </w:rPr>
        <w:t xml:space="preserve">As VA’s frontline contact with SMs and Veterans, it is vital that we are </w:t>
      </w:r>
      <w:r>
        <w:rPr>
          <w:rFonts w:ascii="Arial" w:hAnsi="Arial" w:cs="Arial"/>
          <w:color w:val="auto"/>
        </w:rPr>
        <w:t>transparent</w:t>
      </w:r>
      <w:r w:rsidRPr="005F5482">
        <w:rPr>
          <w:rFonts w:ascii="Arial" w:hAnsi="Arial" w:cs="Arial"/>
          <w:color w:val="auto"/>
        </w:rPr>
        <w:t xml:space="preserve"> in our </w:t>
      </w:r>
      <w:bookmarkStart w:id="58" w:name="_Hlk34988281"/>
      <w:r w:rsidRPr="005F5482">
        <w:rPr>
          <w:rFonts w:ascii="Arial" w:hAnsi="Arial" w:cs="Arial"/>
          <w:color w:val="auto"/>
        </w:rPr>
        <w:t xml:space="preserve">communications regarding claims </w:t>
      </w:r>
      <w:bookmarkEnd w:id="58"/>
      <w:r w:rsidRPr="005F5482">
        <w:rPr>
          <w:rFonts w:ascii="Arial" w:hAnsi="Arial" w:cs="Arial"/>
          <w:color w:val="auto"/>
        </w:rPr>
        <w:t>processing times.</w:t>
      </w:r>
      <w:r>
        <w:rPr>
          <w:rFonts w:ascii="Arial" w:hAnsi="Arial" w:cs="Arial"/>
          <w:color w:val="auto"/>
        </w:rPr>
        <w:t xml:space="preserve"> </w:t>
      </w:r>
      <w:r w:rsidRPr="005F5482">
        <w:rPr>
          <w:rFonts w:ascii="Arial" w:hAnsi="Arial" w:cs="Arial"/>
          <w:color w:val="auto"/>
        </w:rPr>
        <w:t>Below is the current program timeliness data as of</w:t>
      </w:r>
      <w:r>
        <w:rPr>
          <w:rFonts w:ascii="Arial" w:hAnsi="Arial" w:cs="Arial"/>
          <w:color w:val="auto"/>
        </w:rPr>
        <w:t xml:space="preserve"> April</w:t>
      </w:r>
      <w:r w:rsidR="001B609D">
        <w:rPr>
          <w:rFonts w:ascii="Arial" w:hAnsi="Arial" w:cs="Arial"/>
          <w:color w:val="auto"/>
        </w:rPr>
        <w:t xml:space="preserve"> 6</w:t>
      </w:r>
      <w:r>
        <w:rPr>
          <w:rFonts w:ascii="Arial" w:hAnsi="Arial" w:cs="Arial"/>
          <w:color w:val="auto"/>
        </w:rPr>
        <w:t xml:space="preserve">, </w:t>
      </w:r>
      <w:r w:rsidRPr="005F5482">
        <w:rPr>
          <w:rFonts w:ascii="Arial" w:hAnsi="Arial" w:cs="Arial"/>
          <w:color w:val="auto"/>
        </w:rPr>
        <w:t>202</w:t>
      </w:r>
      <w:r>
        <w:rPr>
          <w:rFonts w:ascii="Arial" w:hAnsi="Arial" w:cs="Arial"/>
          <w:color w:val="auto"/>
        </w:rPr>
        <w:t>1</w:t>
      </w:r>
      <w:r w:rsidRPr="005F5482">
        <w:rPr>
          <w:rFonts w:ascii="Arial" w:hAnsi="Arial" w:cs="Arial"/>
          <w:color w:val="auto"/>
        </w:rPr>
        <w:t xml:space="preserve">. </w:t>
      </w:r>
      <w:bookmarkStart w:id="59" w:name="_Toc529446375"/>
      <w:bookmarkStart w:id="60" w:name="_Toc534285428"/>
    </w:p>
    <w:p w14:paraId="5F8DDB4C" w14:textId="77777777" w:rsidR="005A4C15" w:rsidRDefault="005A4C15" w:rsidP="005A4C15">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5A4C15" w14:paraId="33DBD480" w14:textId="77777777" w:rsidTr="00414871">
        <w:trPr>
          <w:trHeight w:val="260"/>
          <w:jc w:val="center"/>
        </w:trPr>
        <w:tc>
          <w:tcPr>
            <w:tcW w:w="10260" w:type="dxa"/>
            <w:gridSpan w:val="3"/>
            <w:shd w:val="clear" w:color="auto" w:fill="auto"/>
            <w:vAlign w:val="center"/>
          </w:tcPr>
          <w:p w14:paraId="6022D896" w14:textId="77777777" w:rsidR="005A4C15" w:rsidRPr="009B22C6" w:rsidRDefault="005A4C15" w:rsidP="00414871">
            <w:pPr>
              <w:jc w:val="center"/>
              <w:rPr>
                <w:rFonts w:ascii="Arial" w:hAnsi="Arial" w:cs="Arial"/>
                <w:b/>
                <w:bCs/>
                <w:color w:val="auto"/>
                <w:sz w:val="28"/>
              </w:rPr>
            </w:pPr>
            <w:r w:rsidRPr="007670AE">
              <w:rPr>
                <w:rFonts w:ascii="Arial" w:hAnsi="Arial" w:cs="Arial"/>
                <w:b/>
                <w:bCs/>
                <w:color w:val="auto"/>
                <w:sz w:val="28"/>
              </w:rPr>
              <w:t>BDD Timeliness Data</w:t>
            </w:r>
          </w:p>
        </w:tc>
      </w:tr>
      <w:tr w:rsidR="005A4C15" w14:paraId="65980650" w14:textId="77777777" w:rsidTr="00414871">
        <w:trPr>
          <w:trHeight w:val="260"/>
          <w:jc w:val="center"/>
        </w:trPr>
        <w:tc>
          <w:tcPr>
            <w:tcW w:w="3960" w:type="dxa"/>
            <w:shd w:val="clear" w:color="auto" w:fill="auto"/>
            <w:vAlign w:val="center"/>
            <w:hideMark/>
          </w:tcPr>
          <w:p w14:paraId="1373FC75" w14:textId="77777777" w:rsidR="005A4C15" w:rsidRPr="00D444DD" w:rsidRDefault="005A4C15" w:rsidP="00414871">
            <w:pPr>
              <w:jc w:val="center"/>
              <w:rPr>
                <w:rFonts w:ascii="Arial" w:hAnsi="Arial" w:cs="Arial"/>
                <w:b/>
                <w:bCs/>
                <w:color w:val="auto"/>
                <w:sz w:val="28"/>
              </w:rPr>
            </w:pPr>
            <w:r>
              <w:rPr>
                <w:rFonts w:ascii="Arial" w:hAnsi="Arial" w:cs="Arial"/>
                <w:color w:val="auto"/>
                <w:sz w:val="28"/>
              </w:rPr>
              <w:br w:type="page"/>
            </w:r>
            <w:r w:rsidRPr="00D444DD">
              <w:rPr>
                <w:rFonts w:ascii="Arial" w:hAnsi="Arial" w:cs="Arial"/>
                <w:b/>
                <w:bCs/>
                <w:color w:val="auto"/>
                <w:sz w:val="28"/>
              </w:rPr>
              <w:t>Data Points</w:t>
            </w:r>
          </w:p>
        </w:tc>
        <w:tc>
          <w:tcPr>
            <w:tcW w:w="3150" w:type="dxa"/>
          </w:tcPr>
          <w:p w14:paraId="63A8D2B1" w14:textId="77777777" w:rsidR="005A4C15" w:rsidRDefault="005A4C15" w:rsidP="00414871">
            <w:pPr>
              <w:jc w:val="center"/>
              <w:rPr>
                <w:rFonts w:ascii="Arial" w:hAnsi="Arial" w:cs="Arial"/>
                <w:b/>
                <w:bCs/>
                <w:color w:val="auto"/>
                <w:sz w:val="28"/>
              </w:rPr>
            </w:pPr>
            <w:r>
              <w:rPr>
                <w:rFonts w:ascii="Arial" w:hAnsi="Arial" w:cs="Arial"/>
                <w:b/>
                <w:bCs/>
                <w:color w:val="auto"/>
                <w:sz w:val="28"/>
              </w:rPr>
              <w:t>Goal</w:t>
            </w:r>
          </w:p>
        </w:tc>
        <w:tc>
          <w:tcPr>
            <w:tcW w:w="3150" w:type="dxa"/>
            <w:shd w:val="clear" w:color="auto" w:fill="auto"/>
            <w:vAlign w:val="center"/>
            <w:hideMark/>
          </w:tcPr>
          <w:p w14:paraId="5EA7C75C" w14:textId="0A576651" w:rsidR="005A4C15" w:rsidRDefault="005A4C15" w:rsidP="00414871">
            <w:pPr>
              <w:jc w:val="center"/>
              <w:rPr>
                <w:rFonts w:ascii="Arial" w:hAnsi="Arial" w:cs="Arial"/>
                <w:b/>
                <w:bCs/>
                <w:color w:val="auto"/>
                <w:sz w:val="28"/>
              </w:rPr>
            </w:pPr>
            <w:r>
              <w:rPr>
                <w:rFonts w:ascii="Arial" w:hAnsi="Arial" w:cs="Arial"/>
                <w:b/>
                <w:bCs/>
                <w:color w:val="auto"/>
                <w:sz w:val="28"/>
              </w:rPr>
              <w:t xml:space="preserve">April </w:t>
            </w:r>
            <w:r w:rsidR="001B609D">
              <w:rPr>
                <w:rFonts w:ascii="Arial" w:hAnsi="Arial" w:cs="Arial"/>
                <w:b/>
                <w:bCs/>
                <w:color w:val="auto"/>
                <w:sz w:val="28"/>
              </w:rPr>
              <w:t>6</w:t>
            </w:r>
            <w:r>
              <w:rPr>
                <w:rFonts w:ascii="Arial" w:hAnsi="Arial" w:cs="Arial"/>
                <w:b/>
                <w:bCs/>
                <w:color w:val="auto"/>
                <w:sz w:val="28"/>
              </w:rPr>
              <w:t>,</w:t>
            </w:r>
            <w:r w:rsidRPr="00D444DD">
              <w:rPr>
                <w:rFonts w:ascii="Arial" w:hAnsi="Arial" w:cs="Arial"/>
                <w:b/>
                <w:bCs/>
                <w:color w:val="auto"/>
                <w:sz w:val="28"/>
              </w:rPr>
              <w:t xml:space="preserve"> 202</w:t>
            </w:r>
            <w:r>
              <w:rPr>
                <w:rFonts w:ascii="Arial" w:hAnsi="Arial" w:cs="Arial"/>
                <w:b/>
                <w:bCs/>
                <w:color w:val="auto"/>
                <w:sz w:val="28"/>
              </w:rPr>
              <w:t>1</w:t>
            </w:r>
          </w:p>
        </w:tc>
      </w:tr>
      <w:tr w:rsidR="005A4C15" w14:paraId="33C8D5D9" w14:textId="77777777" w:rsidTr="00414871">
        <w:trPr>
          <w:trHeight w:val="308"/>
          <w:jc w:val="center"/>
        </w:trPr>
        <w:tc>
          <w:tcPr>
            <w:tcW w:w="3960" w:type="dxa"/>
            <w:shd w:val="clear" w:color="auto" w:fill="auto"/>
            <w:vAlign w:val="center"/>
            <w:hideMark/>
          </w:tcPr>
          <w:p w14:paraId="14370880" w14:textId="77777777" w:rsidR="005A4C15" w:rsidRDefault="005A4C15" w:rsidP="00414871">
            <w:pPr>
              <w:rPr>
                <w:rFonts w:ascii="Arial" w:hAnsi="Arial" w:cs="Arial"/>
                <w:b/>
                <w:color w:val="auto"/>
              </w:rPr>
            </w:pPr>
            <w:r>
              <w:rPr>
                <w:rFonts w:ascii="Arial" w:hAnsi="Arial" w:cs="Arial"/>
                <w:b/>
                <w:color w:val="auto"/>
              </w:rPr>
              <w:t>Completed FYTD</w:t>
            </w:r>
          </w:p>
        </w:tc>
        <w:tc>
          <w:tcPr>
            <w:tcW w:w="3150" w:type="dxa"/>
            <w:shd w:val="clear" w:color="auto" w:fill="000000" w:themeFill="text1"/>
          </w:tcPr>
          <w:p w14:paraId="1E4DDD62" w14:textId="77777777" w:rsidR="005A4C15" w:rsidRPr="0094497E" w:rsidRDefault="005A4C15" w:rsidP="00414871">
            <w:pPr>
              <w:jc w:val="center"/>
              <w:rPr>
                <w:rFonts w:ascii="Arial" w:eastAsiaTheme="minorHAnsi" w:hAnsi="Arial" w:cs="Arial"/>
                <w:b/>
                <w:color w:val="auto"/>
              </w:rPr>
            </w:pPr>
          </w:p>
        </w:tc>
        <w:tc>
          <w:tcPr>
            <w:tcW w:w="3150" w:type="dxa"/>
            <w:shd w:val="clear" w:color="auto" w:fill="auto"/>
            <w:vAlign w:val="center"/>
          </w:tcPr>
          <w:p w14:paraId="2C32CC00" w14:textId="344C5155" w:rsidR="005A4C15" w:rsidRPr="008112B4" w:rsidRDefault="00A84A17" w:rsidP="00414871">
            <w:pPr>
              <w:jc w:val="center"/>
              <w:rPr>
                <w:rFonts w:ascii="Arial" w:eastAsiaTheme="minorHAnsi" w:hAnsi="Arial" w:cs="Arial"/>
                <w:b/>
                <w:color w:val="auto"/>
              </w:rPr>
            </w:pPr>
            <w:r>
              <w:rPr>
                <w:rFonts w:ascii="Arial" w:eastAsiaTheme="minorHAnsi" w:hAnsi="Arial" w:cs="Arial"/>
                <w:b/>
                <w:color w:val="auto"/>
              </w:rPr>
              <w:t>11,514</w:t>
            </w:r>
          </w:p>
        </w:tc>
      </w:tr>
      <w:tr w:rsidR="005A4C15" w14:paraId="026749AB" w14:textId="77777777" w:rsidTr="00414871">
        <w:trPr>
          <w:trHeight w:val="308"/>
          <w:jc w:val="center"/>
        </w:trPr>
        <w:tc>
          <w:tcPr>
            <w:tcW w:w="3960" w:type="dxa"/>
            <w:shd w:val="clear" w:color="auto" w:fill="auto"/>
            <w:vAlign w:val="center"/>
            <w:hideMark/>
          </w:tcPr>
          <w:p w14:paraId="3AC0A200" w14:textId="77777777" w:rsidR="005A4C15" w:rsidRDefault="005A4C15" w:rsidP="00414871">
            <w:pPr>
              <w:rPr>
                <w:rFonts w:ascii="Arial" w:hAnsi="Arial" w:cs="Arial"/>
                <w:b/>
                <w:color w:val="auto"/>
              </w:rPr>
            </w:pPr>
            <w:r>
              <w:rPr>
                <w:rFonts w:ascii="Arial" w:hAnsi="Arial" w:cs="Arial"/>
                <w:b/>
                <w:color w:val="auto"/>
              </w:rPr>
              <w:t>Receipts FYTD</w:t>
            </w:r>
          </w:p>
        </w:tc>
        <w:tc>
          <w:tcPr>
            <w:tcW w:w="3150" w:type="dxa"/>
            <w:shd w:val="clear" w:color="auto" w:fill="000000" w:themeFill="text1"/>
          </w:tcPr>
          <w:p w14:paraId="0B13AE5F" w14:textId="77777777" w:rsidR="005A4C15" w:rsidRPr="0094497E" w:rsidRDefault="005A4C15" w:rsidP="00414871">
            <w:pPr>
              <w:jc w:val="center"/>
              <w:rPr>
                <w:rFonts w:ascii="Arial" w:eastAsiaTheme="minorHAnsi" w:hAnsi="Arial" w:cs="Arial"/>
                <w:b/>
                <w:color w:val="auto"/>
              </w:rPr>
            </w:pPr>
          </w:p>
        </w:tc>
        <w:tc>
          <w:tcPr>
            <w:tcW w:w="3150" w:type="dxa"/>
            <w:shd w:val="clear" w:color="auto" w:fill="auto"/>
            <w:vAlign w:val="center"/>
          </w:tcPr>
          <w:p w14:paraId="0D153A39" w14:textId="1746EC8C" w:rsidR="005A4C15" w:rsidRPr="008112B4" w:rsidRDefault="009454F2" w:rsidP="00414871">
            <w:pPr>
              <w:jc w:val="center"/>
              <w:rPr>
                <w:rFonts w:ascii="Arial" w:eastAsiaTheme="minorHAnsi" w:hAnsi="Arial" w:cs="Arial"/>
                <w:b/>
                <w:color w:val="auto"/>
              </w:rPr>
            </w:pPr>
            <w:r>
              <w:rPr>
                <w:rFonts w:ascii="Arial" w:eastAsiaTheme="minorHAnsi" w:hAnsi="Arial" w:cs="Arial"/>
                <w:b/>
                <w:color w:val="auto"/>
              </w:rPr>
              <w:t>14,131</w:t>
            </w:r>
          </w:p>
        </w:tc>
      </w:tr>
      <w:tr w:rsidR="005A4C15" w14:paraId="7018F543" w14:textId="77777777" w:rsidTr="00414871">
        <w:trPr>
          <w:trHeight w:val="308"/>
          <w:jc w:val="center"/>
        </w:trPr>
        <w:tc>
          <w:tcPr>
            <w:tcW w:w="3960" w:type="dxa"/>
            <w:shd w:val="clear" w:color="auto" w:fill="auto"/>
            <w:vAlign w:val="center"/>
            <w:hideMark/>
          </w:tcPr>
          <w:p w14:paraId="4F81D7FF" w14:textId="77777777" w:rsidR="005A4C15" w:rsidRDefault="005A4C15" w:rsidP="00414871">
            <w:pPr>
              <w:rPr>
                <w:rFonts w:ascii="Arial" w:hAnsi="Arial" w:cs="Arial"/>
                <w:b/>
                <w:color w:val="auto"/>
              </w:rPr>
            </w:pPr>
            <w:r>
              <w:rPr>
                <w:rFonts w:ascii="Arial" w:hAnsi="Arial" w:cs="Arial"/>
                <w:b/>
                <w:color w:val="auto"/>
              </w:rPr>
              <w:t>Pending</w:t>
            </w:r>
          </w:p>
        </w:tc>
        <w:tc>
          <w:tcPr>
            <w:tcW w:w="3150" w:type="dxa"/>
            <w:shd w:val="clear" w:color="auto" w:fill="000000" w:themeFill="text1"/>
          </w:tcPr>
          <w:p w14:paraId="4348384A" w14:textId="77777777" w:rsidR="005A4C15" w:rsidRPr="0094497E" w:rsidRDefault="005A4C15" w:rsidP="00414871">
            <w:pPr>
              <w:jc w:val="center"/>
              <w:rPr>
                <w:rFonts w:ascii="Arial" w:eastAsiaTheme="minorHAnsi" w:hAnsi="Arial" w:cs="Arial"/>
                <w:b/>
                <w:color w:val="auto"/>
              </w:rPr>
            </w:pPr>
          </w:p>
        </w:tc>
        <w:tc>
          <w:tcPr>
            <w:tcW w:w="3150" w:type="dxa"/>
            <w:shd w:val="clear" w:color="auto" w:fill="auto"/>
            <w:vAlign w:val="center"/>
          </w:tcPr>
          <w:p w14:paraId="44A459E1" w14:textId="5ACD1AED" w:rsidR="005A4C15" w:rsidRPr="008112B4" w:rsidRDefault="009454F2" w:rsidP="00414871">
            <w:pPr>
              <w:jc w:val="center"/>
              <w:rPr>
                <w:rFonts w:ascii="Arial" w:eastAsiaTheme="minorHAnsi" w:hAnsi="Arial" w:cs="Arial"/>
                <w:b/>
                <w:color w:val="auto"/>
              </w:rPr>
            </w:pPr>
            <w:r>
              <w:rPr>
                <w:rFonts w:ascii="Arial" w:eastAsiaTheme="minorHAnsi" w:hAnsi="Arial" w:cs="Arial"/>
                <w:b/>
                <w:color w:val="auto"/>
              </w:rPr>
              <w:t>10,549</w:t>
            </w:r>
          </w:p>
        </w:tc>
      </w:tr>
      <w:tr w:rsidR="005A4C15" w14:paraId="159FD1A2" w14:textId="77777777" w:rsidTr="00414871">
        <w:trPr>
          <w:trHeight w:val="308"/>
          <w:jc w:val="center"/>
        </w:trPr>
        <w:tc>
          <w:tcPr>
            <w:tcW w:w="3960" w:type="dxa"/>
            <w:shd w:val="clear" w:color="auto" w:fill="auto"/>
            <w:vAlign w:val="center"/>
            <w:hideMark/>
          </w:tcPr>
          <w:p w14:paraId="0885F418" w14:textId="77777777" w:rsidR="005A4C15" w:rsidRDefault="005A4C15" w:rsidP="00414871">
            <w:pPr>
              <w:rPr>
                <w:rFonts w:ascii="Arial" w:hAnsi="Arial" w:cs="Arial"/>
                <w:b/>
                <w:color w:val="auto"/>
              </w:rPr>
            </w:pPr>
            <w:r>
              <w:rPr>
                <w:rFonts w:ascii="Arial" w:hAnsi="Arial" w:cs="Arial"/>
                <w:b/>
                <w:color w:val="auto"/>
              </w:rPr>
              <w:t># Completed w/in 30 Days of Discharge</w:t>
            </w:r>
          </w:p>
        </w:tc>
        <w:tc>
          <w:tcPr>
            <w:tcW w:w="3150" w:type="dxa"/>
            <w:shd w:val="clear" w:color="auto" w:fill="000000" w:themeFill="text1"/>
          </w:tcPr>
          <w:p w14:paraId="15F1EDCD" w14:textId="77777777" w:rsidR="005A4C15" w:rsidRPr="0094497E" w:rsidRDefault="005A4C15" w:rsidP="00414871">
            <w:pPr>
              <w:jc w:val="center"/>
              <w:rPr>
                <w:rFonts w:ascii="Arial" w:eastAsiaTheme="minorHAnsi" w:hAnsi="Arial" w:cs="Arial"/>
                <w:b/>
                <w:color w:val="auto"/>
              </w:rPr>
            </w:pPr>
          </w:p>
        </w:tc>
        <w:tc>
          <w:tcPr>
            <w:tcW w:w="3150" w:type="dxa"/>
            <w:shd w:val="clear" w:color="auto" w:fill="auto"/>
            <w:vAlign w:val="center"/>
          </w:tcPr>
          <w:p w14:paraId="7D3C83F9" w14:textId="22A2D7B7" w:rsidR="005A4C15" w:rsidRPr="008112B4" w:rsidRDefault="009454F2" w:rsidP="00414871">
            <w:pPr>
              <w:jc w:val="center"/>
              <w:rPr>
                <w:rFonts w:ascii="Arial" w:eastAsiaTheme="minorHAnsi" w:hAnsi="Arial" w:cs="Arial"/>
                <w:b/>
                <w:color w:val="auto"/>
              </w:rPr>
            </w:pPr>
            <w:r>
              <w:rPr>
                <w:rFonts w:ascii="Arial" w:eastAsiaTheme="minorHAnsi" w:hAnsi="Arial" w:cs="Arial"/>
                <w:b/>
                <w:color w:val="auto"/>
              </w:rPr>
              <w:t>2,595</w:t>
            </w:r>
          </w:p>
        </w:tc>
      </w:tr>
      <w:tr w:rsidR="005A4C15" w14:paraId="264A6864" w14:textId="77777777" w:rsidTr="00414871">
        <w:trPr>
          <w:trHeight w:val="308"/>
          <w:jc w:val="center"/>
        </w:trPr>
        <w:tc>
          <w:tcPr>
            <w:tcW w:w="3960" w:type="dxa"/>
            <w:shd w:val="clear" w:color="auto" w:fill="auto"/>
            <w:vAlign w:val="center"/>
            <w:hideMark/>
          </w:tcPr>
          <w:p w14:paraId="2F39F62A" w14:textId="77777777" w:rsidR="005A4C15" w:rsidRDefault="005A4C15" w:rsidP="00414871">
            <w:pPr>
              <w:rPr>
                <w:rFonts w:ascii="Arial" w:hAnsi="Arial" w:cs="Arial"/>
                <w:b/>
                <w:color w:val="auto"/>
              </w:rPr>
            </w:pPr>
            <w:r>
              <w:rPr>
                <w:rFonts w:ascii="Arial" w:hAnsi="Arial" w:cs="Arial"/>
                <w:b/>
                <w:color w:val="auto"/>
              </w:rPr>
              <w:t>% Completed w/in 30 Days of Discharge</w:t>
            </w:r>
          </w:p>
        </w:tc>
        <w:tc>
          <w:tcPr>
            <w:tcW w:w="3150" w:type="dxa"/>
            <w:vAlign w:val="center"/>
          </w:tcPr>
          <w:p w14:paraId="5DA57994" w14:textId="77777777" w:rsidR="005A4C15" w:rsidRDefault="005A4C15" w:rsidP="00414871">
            <w:pPr>
              <w:jc w:val="center"/>
              <w:rPr>
                <w:rFonts w:ascii="Arial" w:eastAsiaTheme="minorHAnsi" w:hAnsi="Arial" w:cs="Arial"/>
                <w:b/>
                <w:color w:val="auto"/>
              </w:rPr>
            </w:pPr>
            <w:r>
              <w:rPr>
                <w:rFonts w:ascii="Arial" w:eastAsiaTheme="minorHAnsi" w:hAnsi="Arial" w:cs="Arial"/>
                <w:b/>
                <w:color w:val="auto"/>
              </w:rPr>
              <w:t>100%</w:t>
            </w:r>
          </w:p>
        </w:tc>
        <w:tc>
          <w:tcPr>
            <w:tcW w:w="3150" w:type="dxa"/>
            <w:shd w:val="clear" w:color="auto" w:fill="auto"/>
            <w:vAlign w:val="center"/>
          </w:tcPr>
          <w:p w14:paraId="3036182E" w14:textId="4A5FF512" w:rsidR="005A4C15" w:rsidRPr="008112B4" w:rsidRDefault="009454F2" w:rsidP="00414871">
            <w:pPr>
              <w:jc w:val="center"/>
              <w:rPr>
                <w:rFonts w:ascii="Arial" w:eastAsiaTheme="minorHAnsi" w:hAnsi="Arial" w:cs="Arial"/>
                <w:b/>
                <w:color w:val="auto"/>
              </w:rPr>
            </w:pPr>
            <w:r>
              <w:rPr>
                <w:rFonts w:ascii="Arial" w:eastAsiaTheme="minorHAnsi" w:hAnsi="Arial" w:cs="Arial"/>
                <w:b/>
                <w:color w:val="auto"/>
              </w:rPr>
              <w:t>22.8%</w:t>
            </w:r>
          </w:p>
        </w:tc>
      </w:tr>
      <w:tr w:rsidR="005A4C15" w14:paraId="4432D212" w14:textId="77777777" w:rsidTr="00414871">
        <w:trPr>
          <w:trHeight w:val="308"/>
          <w:jc w:val="center"/>
        </w:trPr>
        <w:tc>
          <w:tcPr>
            <w:tcW w:w="3960" w:type="dxa"/>
            <w:shd w:val="clear" w:color="auto" w:fill="auto"/>
            <w:vAlign w:val="center"/>
            <w:hideMark/>
          </w:tcPr>
          <w:p w14:paraId="0F938957" w14:textId="77777777" w:rsidR="005A4C15" w:rsidRDefault="005A4C15" w:rsidP="00414871">
            <w:pPr>
              <w:rPr>
                <w:rFonts w:ascii="Arial" w:hAnsi="Arial" w:cs="Arial"/>
                <w:b/>
                <w:color w:val="auto"/>
              </w:rPr>
            </w:pPr>
            <w:r>
              <w:rPr>
                <w:rFonts w:ascii="Arial" w:hAnsi="Arial" w:cs="Arial"/>
                <w:b/>
                <w:color w:val="auto"/>
              </w:rPr>
              <w:t>Avg. Days to Complete FYTD</w:t>
            </w:r>
          </w:p>
        </w:tc>
        <w:tc>
          <w:tcPr>
            <w:tcW w:w="3150" w:type="dxa"/>
          </w:tcPr>
          <w:p w14:paraId="2A088D3F" w14:textId="77777777" w:rsidR="005A4C15" w:rsidRDefault="005A4C15" w:rsidP="00414871">
            <w:pPr>
              <w:jc w:val="center"/>
              <w:rPr>
                <w:rFonts w:ascii="Arial" w:eastAsiaTheme="minorHAnsi" w:hAnsi="Arial" w:cs="Arial"/>
                <w:b/>
                <w:color w:val="auto"/>
              </w:rPr>
            </w:pPr>
            <w:r>
              <w:rPr>
                <w:rFonts w:ascii="Arial" w:eastAsiaTheme="minorHAnsi" w:hAnsi="Arial" w:cs="Arial"/>
                <w:b/>
                <w:color w:val="auto"/>
              </w:rPr>
              <w:t>30</w:t>
            </w:r>
          </w:p>
        </w:tc>
        <w:tc>
          <w:tcPr>
            <w:tcW w:w="3150" w:type="dxa"/>
            <w:shd w:val="clear" w:color="auto" w:fill="auto"/>
            <w:vAlign w:val="center"/>
          </w:tcPr>
          <w:p w14:paraId="251F7E08" w14:textId="42A60BA4" w:rsidR="005A4C15" w:rsidRPr="008112B4" w:rsidRDefault="009454F2" w:rsidP="00414871">
            <w:pPr>
              <w:jc w:val="center"/>
              <w:rPr>
                <w:rFonts w:ascii="Arial" w:eastAsiaTheme="minorHAnsi" w:hAnsi="Arial" w:cs="Arial"/>
                <w:b/>
                <w:color w:val="auto"/>
              </w:rPr>
            </w:pPr>
            <w:r>
              <w:rPr>
                <w:rFonts w:ascii="Arial" w:eastAsiaTheme="minorHAnsi" w:hAnsi="Arial" w:cs="Arial"/>
                <w:b/>
                <w:color w:val="auto"/>
              </w:rPr>
              <w:t>110</w:t>
            </w:r>
          </w:p>
        </w:tc>
      </w:tr>
    </w:tbl>
    <w:p w14:paraId="6CB1DC38" w14:textId="33E9C6D1" w:rsidR="005A4C15" w:rsidRPr="007670AE" w:rsidRDefault="005A4C15" w:rsidP="005A4C15">
      <w:pPr>
        <w:ind w:firstLine="720"/>
        <w:rPr>
          <w:rFonts w:ascii="Arial" w:hAnsi="Arial" w:cs="Arial"/>
          <w:i/>
          <w:iCs/>
          <w:color w:val="auto"/>
          <w:sz w:val="22"/>
          <w:szCs w:val="22"/>
        </w:rPr>
      </w:pPr>
      <w:r w:rsidRPr="007670AE">
        <w:rPr>
          <w:rFonts w:ascii="Arial" w:hAnsi="Arial" w:cs="Arial"/>
          <w:b/>
          <w:i/>
          <w:iCs/>
          <w:color w:val="auto"/>
          <w:sz w:val="22"/>
          <w:szCs w:val="22"/>
        </w:rPr>
        <w:t>Source:</w:t>
      </w:r>
      <w:r w:rsidRPr="007670AE">
        <w:rPr>
          <w:rFonts w:ascii="Arial" w:hAnsi="Arial" w:cs="Arial"/>
          <w:i/>
          <w:iCs/>
          <w:color w:val="auto"/>
          <w:sz w:val="22"/>
          <w:szCs w:val="22"/>
        </w:rPr>
        <w:t xml:space="preserve"> Tableau BDD History Report, </w:t>
      </w:r>
      <w:r>
        <w:rPr>
          <w:rFonts w:ascii="Arial" w:hAnsi="Arial" w:cs="Arial"/>
          <w:i/>
          <w:iCs/>
          <w:color w:val="auto"/>
          <w:sz w:val="22"/>
          <w:szCs w:val="22"/>
        </w:rPr>
        <w:t xml:space="preserve">April </w:t>
      </w:r>
      <w:r w:rsidR="001B609D">
        <w:rPr>
          <w:rFonts w:ascii="Arial" w:hAnsi="Arial" w:cs="Arial"/>
          <w:i/>
          <w:iCs/>
          <w:color w:val="auto"/>
          <w:sz w:val="22"/>
          <w:szCs w:val="22"/>
        </w:rPr>
        <w:t>7</w:t>
      </w:r>
      <w:r>
        <w:rPr>
          <w:rFonts w:ascii="Arial" w:hAnsi="Arial" w:cs="Arial"/>
          <w:i/>
          <w:iCs/>
          <w:color w:val="auto"/>
          <w:sz w:val="22"/>
          <w:szCs w:val="22"/>
        </w:rPr>
        <w:t xml:space="preserve">, </w:t>
      </w:r>
      <w:r w:rsidRPr="007670AE">
        <w:rPr>
          <w:rFonts w:ascii="Arial" w:hAnsi="Arial" w:cs="Arial"/>
          <w:i/>
          <w:iCs/>
          <w:color w:val="auto"/>
          <w:sz w:val="22"/>
          <w:szCs w:val="22"/>
        </w:rPr>
        <w:t>202</w:t>
      </w:r>
      <w:r>
        <w:rPr>
          <w:rFonts w:ascii="Arial" w:hAnsi="Arial" w:cs="Arial"/>
          <w:i/>
          <w:iCs/>
          <w:color w:val="auto"/>
          <w:sz w:val="22"/>
          <w:szCs w:val="22"/>
        </w:rPr>
        <w:t>1</w:t>
      </w:r>
    </w:p>
    <w:bookmarkEnd w:id="56"/>
    <w:bookmarkEnd w:id="57"/>
    <w:bookmarkEnd w:id="59"/>
    <w:bookmarkEnd w:id="60"/>
    <w:p w14:paraId="582D9C72" w14:textId="29A06A01" w:rsidR="005A4C15" w:rsidRDefault="005A4C15" w:rsidP="00623CB5">
      <w:pPr>
        <w:pStyle w:val="Heading10"/>
        <w:rPr>
          <w:bCs/>
          <w:color w:val="201F1E"/>
          <w:sz w:val="28"/>
          <w:szCs w:val="28"/>
        </w:rPr>
      </w:pPr>
    </w:p>
    <w:p w14:paraId="02ADBA25" w14:textId="0DF7FF85" w:rsidR="000529D1" w:rsidRDefault="000529D1" w:rsidP="000529D1">
      <w:pPr>
        <w:pStyle w:val="Heading10"/>
        <w:rPr>
          <w:sz w:val="32"/>
        </w:rPr>
      </w:pPr>
      <w:bookmarkStart w:id="61" w:name="_Hlk34988243"/>
      <w:bookmarkStart w:id="62" w:name="_Hlk43112578"/>
      <w:r>
        <w:rPr>
          <w:sz w:val="32"/>
        </w:rPr>
        <w:t xml:space="preserve">IDES Specific Topics </w:t>
      </w:r>
    </w:p>
    <w:p w14:paraId="7E1252F3" w14:textId="40D1900F" w:rsidR="00BE2993" w:rsidRDefault="00BE2993" w:rsidP="000529D1">
      <w:pPr>
        <w:pStyle w:val="Heading10"/>
        <w:rPr>
          <w:sz w:val="32"/>
        </w:rPr>
      </w:pPr>
    </w:p>
    <w:p w14:paraId="312F18E4" w14:textId="35D55BED" w:rsidR="00BE2993" w:rsidRPr="00BE2993" w:rsidRDefault="00BE2993" w:rsidP="00BE2993">
      <w:pPr>
        <w:rPr>
          <w:rFonts w:ascii="Arial" w:eastAsia="Calibri" w:hAnsi="Arial" w:cs="Arial"/>
          <w:b/>
          <w:bCs/>
          <w:color w:val="auto"/>
          <w:sz w:val="28"/>
          <w:szCs w:val="28"/>
          <w:u w:val="single"/>
        </w:rPr>
      </w:pPr>
      <w:r w:rsidRPr="00BE2993">
        <w:rPr>
          <w:rFonts w:ascii="Arial" w:eastAsia="Calibri" w:hAnsi="Arial" w:cs="Arial"/>
          <w:b/>
          <w:bCs/>
          <w:color w:val="auto"/>
          <w:sz w:val="28"/>
          <w:szCs w:val="28"/>
          <w:u w:val="single"/>
        </w:rPr>
        <w:t xml:space="preserve">HAIMS/VBMS/STR/DBQ Training Follow Up </w:t>
      </w:r>
    </w:p>
    <w:p w14:paraId="76DABC37" w14:textId="77777777" w:rsidR="00BE2993" w:rsidRPr="003859FB" w:rsidRDefault="00BE2993" w:rsidP="00BE2993">
      <w:pPr>
        <w:rPr>
          <w:rFonts w:ascii="Arial" w:eastAsia="Calibri" w:hAnsi="Arial" w:cs="Arial"/>
        </w:rPr>
      </w:pPr>
      <w:r w:rsidRPr="00AE0A7E">
        <w:rPr>
          <w:rFonts w:ascii="Arial" w:eastAsia="Calibri" w:hAnsi="Arial" w:cs="Arial"/>
          <w:color w:val="auto"/>
        </w:rPr>
        <w:t>The IDES Program Office, in coordination with DoD, continues to track the HAIMS/VBMS/STRS/DBQ procedures implemented February 1, 2021. Please see reminders below:</w:t>
      </w:r>
    </w:p>
    <w:p w14:paraId="40737E92" w14:textId="77777777" w:rsidR="00BE2993" w:rsidRPr="00BE2993" w:rsidRDefault="00BE2993" w:rsidP="00BE2993">
      <w:pPr>
        <w:rPr>
          <w:rFonts w:ascii="Arial" w:eastAsia="Calibri" w:hAnsi="Arial" w:cs="Arial"/>
          <w:color w:val="auto"/>
          <w:sz w:val="22"/>
          <w:szCs w:val="22"/>
        </w:rPr>
      </w:pPr>
    </w:p>
    <w:p w14:paraId="29CB72CB" w14:textId="77777777" w:rsidR="00BE2993" w:rsidRPr="00BE2993" w:rsidRDefault="00BE2993" w:rsidP="00BE2993">
      <w:pPr>
        <w:numPr>
          <w:ilvl w:val="0"/>
          <w:numId w:val="23"/>
        </w:numPr>
        <w:contextualSpacing/>
        <w:rPr>
          <w:rFonts w:ascii="Arial" w:hAnsi="Arial" w:cs="Arial"/>
        </w:rPr>
      </w:pPr>
      <w:r w:rsidRPr="00BE2993">
        <w:rPr>
          <w:rFonts w:ascii="Arial" w:hAnsi="Arial" w:cs="Arial"/>
        </w:rPr>
        <w:t>IT glitches have been identified and the staff is working with VBMS, DAS, HAIMS to resolve</w:t>
      </w:r>
    </w:p>
    <w:p w14:paraId="7CFFA1B8" w14:textId="77777777" w:rsidR="00BE2993" w:rsidRPr="00BE2993" w:rsidRDefault="00BE2993" w:rsidP="00BE2993">
      <w:pPr>
        <w:numPr>
          <w:ilvl w:val="0"/>
          <w:numId w:val="23"/>
        </w:numPr>
        <w:contextualSpacing/>
        <w:rPr>
          <w:rFonts w:ascii="Arial" w:hAnsi="Arial" w:cs="Arial"/>
        </w:rPr>
      </w:pPr>
      <w:r w:rsidRPr="00BE2993">
        <w:rPr>
          <w:rFonts w:ascii="Arial" w:hAnsi="Arial" w:cs="Arial"/>
        </w:rPr>
        <w:t xml:space="preserve">NAD DBQ Business rule is still being reviewed </w:t>
      </w:r>
    </w:p>
    <w:p w14:paraId="75EC1716" w14:textId="77777777" w:rsidR="00BE2993" w:rsidRPr="00BE2993" w:rsidRDefault="00BE2993" w:rsidP="00BE2993">
      <w:pPr>
        <w:numPr>
          <w:ilvl w:val="0"/>
          <w:numId w:val="23"/>
        </w:numPr>
        <w:contextualSpacing/>
        <w:rPr>
          <w:rFonts w:ascii="Arial" w:hAnsi="Arial" w:cs="Arial"/>
        </w:rPr>
      </w:pPr>
      <w:r w:rsidRPr="00BE2993">
        <w:rPr>
          <w:rFonts w:ascii="Arial" w:hAnsi="Arial" w:cs="Arial"/>
        </w:rPr>
        <w:t>HAIMS automation Manual update should be published late April 2021</w:t>
      </w:r>
    </w:p>
    <w:p w14:paraId="7D3EA1F2" w14:textId="77777777" w:rsidR="00BE2993" w:rsidRPr="00BE2993" w:rsidRDefault="00BE2993" w:rsidP="00BE2993">
      <w:pPr>
        <w:numPr>
          <w:ilvl w:val="0"/>
          <w:numId w:val="23"/>
        </w:numPr>
        <w:contextualSpacing/>
        <w:rPr>
          <w:rFonts w:ascii="Arial" w:hAnsi="Arial" w:cs="Arial"/>
        </w:rPr>
      </w:pPr>
      <w:r w:rsidRPr="00BE2993">
        <w:rPr>
          <w:rFonts w:ascii="Arial" w:hAnsi="Arial" w:cs="Arial"/>
        </w:rPr>
        <w:t xml:space="preserve">MSCs should not enter help tickets through the VA IT portal-PEBLOs should enter trouble tickets for STRs and DBQs that have not transferred. </w:t>
      </w:r>
    </w:p>
    <w:p w14:paraId="66D7C3F6" w14:textId="77777777" w:rsidR="00BE2993" w:rsidRPr="00BE2993" w:rsidRDefault="00BE2993" w:rsidP="00BE2993">
      <w:pPr>
        <w:numPr>
          <w:ilvl w:val="0"/>
          <w:numId w:val="23"/>
        </w:numPr>
        <w:contextualSpacing/>
      </w:pPr>
      <w:r w:rsidRPr="00BE2993">
        <w:rPr>
          <w:rFonts w:ascii="Arial" w:hAnsi="Arial" w:cs="Arial"/>
        </w:rPr>
        <w:t xml:space="preserve">If MTFs are having issues with uploading or not aware of the HAIMS/VBMS/DBQ transfer process, send details including VTA Case ID (if applicable) to the </w:t>
      </w:r>
      <w:hyperlink r:id="rId32" w:history="1">
        <w:r w:rsidRPr="00BE2993">
          <w:rPr>
            <w:rFonts w:ascii="Arial" w:hAnsi="Arial" w:cs="Arial"/>
            <w:color w:val="0563C1"/>
            <w:u w:val="single"/>
          </w:rPr>
          <w:t>IDES Mailbox</w:t>
        </w:r>
      </w:hyperlink>
    </w:p>
    <w:p w14:paraId="7E85A8BA" w14:textId="77777777" w:rsidR="00BE2993" w:rsidRPr="00BE2993" w:rsidRDefault="00BE2993" w:rsidP="00BE2993">
      <w:pPr>
        <w:ind w:left="720"/>
        <w:contextualSpacing/>
        <w:rPr>
          <w:color w:val="auto"/>
          <w:highlight w:val="yellow"/>
        </w:rPr>
      </w:pPr>
    </w:p>
    <w:p w14:paraId="1C7C7D6E" w14:textId="13259353" w:rsidR="00D55CF4" w:rsidRPr="00D55CF4" w:rsidRDefault="00D55CF4" w:rsidP="00D55CF4">
      <w:pPr>
        <w:rPr>
          <w:rFonts w:ascii="Arial" w:hAnsi="Arial" w:cs="Arial"/>
        </w:rPr>
      </w:pPr>
      <w:bookmarkStart w:id="63" w:name="_Hlk43112602"/>
      <w:bookmarkEnd w:id="61"/>
      <w:bookmarkEnd w:id="62"/>
      <w:r w:rsidRPr="00D55CF4">
        <w:rPr>
          <w:rFonts w:ascii="Arial" w:hAnsi="Arial" w:cs="Arial"/>
          <w:b/>
          <w:bCs/>
          <w:sz w:val="28"/>
          <w:szCs w:val="28"/>
          <w:u w:val="single"/>
        </w:rPr>
        <w:t xml:space="preserve">Updated IDES Claims Establishment/Referral Transfer Procedure </w:t>
      </w:r>
    </w:p>
    <w:p w14:paraId="6EE4974F" w14:textId="4C066B1D" w:rsidR="00D55CF4" w:rsidRPr="00D55CF4" w:rsidRDefault="00D55CF4" w:rsidP="00D55CF4">
      <w:pPr>
        <w:rPr>
          <w:rFonts w:ascii="Arial" w:hAnsi="Arial" w:cs="Arial"/>
        </w:rPr>
      </w:pPr>
      <w:r w:rsidRPr="00D55CF4">
        <w:rPr>
          <w:rFonts w:ascii="Arial" w:hAnsi="Arial" w:cs="Arial"/>
        </w:rPr>
        <w:t xml:space="preserve">As initially announced during MSC training in </w:t>
      </w:r>
      <w:r w:rsidR="006E32F6" w:rsidRPr="00D55CF4">
        <w:rPr>
          <w:rFonts w:ascii="Arial" w:hAnsi="Arial" w:cs="Arial"/>
        </w:rPr>
        <w:t>January</w:t>
      </w:r>
      <w:r w:rsidR="006E32F6">
        <w:rPr>
          <w:rFonts w:ascii="Arial" w:hAnsi="Arial" w:cs="Arial"/>
        </w:rPr>
        <w:t xml:space="preserve"> 2021</w:t>
      </w:r>
      <w:r w:rsidR="006E32F6" w:rsidRPr="00D55CF4">
        <w:rPr>
          <w:rFonts w:ascii="Arial" w:hAnsi="Arial" w:cs="Arial"/>
        </w:rPr>
        <w:t xml:space="preserve"> and</w:t>
      </w:r>
      <w:r w:rsidRPr="00D55CF4">
        <w:rPr>
          <w:rFonts w:ascii="Arial" w:hAnsi="Arial" w:cs="Arial"/>
        </w:rPr>
        <w:t xml:space="preserve"> discussed </w:t>
      </w:r>
      <w:r w:rsidR="00160B08">
        <w:rPr>
          <w:rFonts w:ascii="Arial" w:hAnsi="Arial" w:cs="Arial"/>
        </w:rPr>
        <w:t xml:space="preserve">on </w:t>
      </w:r>
      <w:r>
        <w:rPr>
          <w:rFonts w:ascii="Arial" w:hAnsi="Arial" w:cs="Arial"/>
        </w:rPr>
        <w:t xml:space="preserve">each subsequent </w:t>
      </w:r>
      <w:r w:rsidRPr="00D55CF4">
        <w:rPr>
          <w:rFonts w:ascii="Arial" w:hAnsi="Arial" w:cs="Arial"/>
        </w:rPr>
        <w:t>IDES/BDD Conference Call, IDES referrals are now transferred electronically to VA via an automated process.</w:t>
      </w:r>
      <w:r>
        <w:rPr>
          <w:rFonts w:ascii="Arial" w:hAnsi="Arial" w:cs="Arial"/>
        </w:rPr>
        <w:t xml:space="preserve"> </w:t>
      </w:r>
      <w:r w:rsidRPr="00D55CF4">
        <w:rPr>
          <w:rFonts w:ascii="Arial" w:hAnsi="Arial" w:cs="Arial"/>
        </w:rPr>
        <w:t>This process change has necessitated a change to IDES claim establishment procedure</w:t>
      </w:r>
      <w:r w:rsidR="00160B08">
        <w:rPr>
          <w:rFonts w:ascii="Arial" w:hAnsi="Arial" w:cs="Arial"/>
        </w:rPr>
        <w:t>s</w:t>
      </w:r>
      <w:r w:rsidRPr="00D55CF4">
        <w:rPr>
          <w:rFonts w:ascii="Arial" w:hAnsi="Arial" w:cs="Arial"/>
        </w:rPr>
        <w:t>.</w:t>
      </w:r>
      <w:r>
        <w:rPr>
          <w:rFonts w:ascii="Arial" w:hAnsi="Arial" w:cs="Arial"/>
        </w:rPr>
        <w:t xml:space="preserve"> </w:t>
      </w:r>
      <w:r w:rsidRPr="00D55CF4">
        <w:rPr>
          <w:rFonts w:ascii="Arial" w:hAnsi="Arial" w:cs="Arial"/>
        </w:rPr>
        <w:t>The new IDES CEST procedure will be reflected in pending manual changes and will be published shortly.</w:t>
      </w:r>
      <w:r>
        <w:rPr>
          <w:rFonts w:ascii="Arial" w:hAnsi="Arial" w:cs="Arial"/>
        </w:rPr>
        <w:t xml:space="preserve"> I</w:t>
      </w:r>
      <w:r w:rsidRPr="00D55CF4">
        <w:rPr>
          <w:rFonts w:ascii="Arial" w:hAnsi="Arial" w:cs="Arial"/>
        </w:rPr>
        <w:t xml:space="preserve">n the interim, the process for identifying and establishing EP control is fully outlined in Appendix 2, and is summarized as follows: </w:t>
      </w:r>
    </w:p>
    <w:p w14:paraId="528DB44C" w14:textId="516BA1C8" w:rsidR="00D55CF4" w:rsidRPr="00D55CF4" w:rsidRDefault="00D55CF4" w:rsidP="00D55CF4">
      <w:pPr>
        <w:pStyle w:val="ListParagraph"/>
        <w:numPr>
          <w:ilvl w:val="0"/>
          <w:numId w:val="24"/>
        </w:numPr>
        <w:spacing w:after="160" w:line="259" w:lineRule="auto"/>
        <w:rPr>
          <w:rFonts w:ascii="Arial" w:hAnsi="Arial" w:cs="Arial"/>
        </w:rPr>
      </w:pPr>
      <w:r w:rsidRPr="00D55CF4">
        <w:rPr>
          <w:rFonts w:ascii="Arial" w:hAnsi="Arial" w:cs="Arial"/>
        </w:rPr>
        <w:t xml:space="preserve">MSCs must run the pending CEST report daily to identify new IDES referrals </w:t>
      </w:r>
    </w:p>
    <w:p w14:paraId="214AB887" w14:textId="292A4AA0" w:rsidR="00D55CF4" w:rsidRPr="00D55CF4" w:rsidRDefault="00D55CF4" w:rsidP="00D55CF4">
      <w:pPr>
        <w:pStyle w:val="ListParagraph"/>
        <w:numPr>
          <w:ilvl w:val="0"/>
          <w:numId w:val="24"/>
        </w:numPr>
        <w:spacing w:after="160" w:line="259" w:lineRule="auto"/>
        <w:rPr>
          <w:rFonts w:ascii="Arial" w:hAnsi="Arial" w:cs="Arial"/>
        </w:rPr>
      </w:pPr>
      <w:r w:rsidRPr="00D55CF4">
        <w:rPr>
          <w:rFonts w:ascii="Arial" w:hAnsi="Arial" w:cs="Arial"/>
        </w:rPr>
        <w:t xml:space="preserve">MSCs must CEST EP 689s using the Prepare Claim Start Date (PCSD) in VTA as the date of claim for the 689 </w:t>
      </w:r>
    </w:p>
    <w:p w14:paraId="4A95E29E" w14:textId="77777777" w:rsidR="00D55CF4" w:rsidRPr="00D55CF4" w:rsidRDefault="00D55CF4" w:rsidP="00D55CF4">
      <w:pPr>
        <w:pStyle w:val="ListParagraph"/>
        <w:numPr>
          <w:ilvl w:val="0"/>
          <w:numId w:val="24"/>
        </w:numPr>
        <w:spacing w:after="160" w:line="259" w:lineRule="auto"/>
        <w:rPr>
          <w:rFonts w:ascii="Arial" w:hAnsi="Arial" w:cs="Arial"/>
        </w:rPr>
      </w:pPr>
      <w:r w:rsidRPr="00D55CF4">
        <w:rPr>
          <w:rFonts w:ascii="Arial" w:hAnsi="Arial" w:cs="Arial"/>
        </w:rPr>
        <w:t xml:space="preserve">CEST of the EP 689 will initiate automated transfer of referral documents </w:t>
      </w:r>
    </w:p>
    <w:p w14:paraId="73239D7D" w14:textId="567DB537" w:rsidR="00D55CF4" w:rsidRPr="00D55CF4" w:rsidRDefault="00D55CF4" w:rsidP="00D55CF4">
      <w:pPr>
        <w:pStyle w:val="ListParagraph"/>
        <w:numPr>
          <w:ilvl w:val="0"/>
          <w:numId w:val="24"/>
        </w:numPr>
        <w:spacing w:after="160" w:line="259" w:lineRule="auto"/>
        <w:rPr>
          <w:rFonts w:ascii="Arial" w:hAnsi="Arial" w:cs="Arial"/>
        </w:rPr>
      </w:pPr>
      <w:r w:rsidRPr="00D55CF4">
        <w:rPr>
          <w:rFonts w:ascii="Arial" w:hAnsi="Arial" w:cs="Arial"/>
        </w:rPr>
        <w:lastRenderedPageBreak/>
        <w:t xml:space="preserve">If the referral package fails to transfer from HAIMS to the VBMS eFolder within 24 hours of the </w:t>
      </w:r>
      <w:r w:rsidR="00160B08">
        <w:rPr>
          <w:rFonts w:ascii="Arial" w:hAnsi="Arial" w:cs="Arial"/>
        </w:rPr>
        <w:t xml:space="preserve">EP 689 </w:t>
      </w:r>
      <w:r w:rsidRPr="00D55CF4">
        <w:rPr>
          <w:rFonts w:ascii="Arial" w:hAnsi="Arial" w:cs="Arial"/>
        </w:rPr>
        <w:t>CEST, MSCs must:</w:t>
      </w:r>
    </w:p>
    <w:p w14:paraId="184BD38D" w14:textId="62F09359" w:rsidR="00D55CF4" w:rsidRDefault="00D55CF4" w:rsidP="00D55CF4">
      <w:pPr>
        <w:pStyle w:val="ListParagraph"/>
        <w:numPr>
          <w:ilvl w:val="0"/>
          <w:numId w:val="25"/>
        </w:numPr>
        <w:spacing w:after="160" w:line="259" w:lineRule="auto"/>
        <w:rPr>
          <w:rFonts w:ascii="Arial" w:hAnsi="Arial" w:cs="Arial"/>
        </w:rPr>
      </w:pPr>
      <w:r>
        <w:rPr>
          <w:rFonts w:ascii="Arial" w:hAnsi="Arial" w:cs="Arial"/>
        </w:rPr>
        <w:t>notify the PEBLO,</w:t>
      </w:r>
    </w:p>
    <w:p w14:paraId="385DB94D" w14:textId="465DA9D1" w:rsidR="00D55CF4" w:rsidRPr="00D55CF4" w:rsidRDefault="00D55CF4" w:rsidP="00D55CF4">
      <w:pPr>
        <w:pStyle w:val="ListParagraph"/>
        <w:numPr>
          <w:ilvl w:val="0"/>
          <w:numId w:val="25"/>
        </w:numPr>
        <w:spacing w:after="160" w:line="259" w:lineRule="auto"/>
        <w:rPr>
          <w:rFonts w:ascii="Arial" w:hAnsi="Arial" w:cs="Arial"/>
        </w:rPr>
      </w:pPr>
      <w:r w:rsidRPr="00D55CF4">
        <w:rPr>
          <w:rFonts w:ascii="Arial" w:hAnsi="Arial" w:cs="Arial"/>
        </w:rPr>
        <w:t xml:space="preserve">obtain the referral package via </w:t>
      </w:r>
      <w:r>
        <w:rPr>
          <w:rFonts w:ascii="Arial" w:hAnsi="Arial" w:cs="Arial"/>
        </w:rPr>
        <w:t xml:space="preserve">SAFE, and </w:t>
      </w:r>
    </w:p>
    <w:p w14:paraId="4462B3A6" w14:textId="109C7A7B" w:rsidR="00230FFF" w:rsidRDefault="00D55CF4" w:rsidP="00230FFF">
      <w:pPr>
        <w:pStyle w:val="ListParagraph"/>
        <w:numPr>
          <w:ilvl w:val="0"/>
          <w:numId w:val="25"/>
        </w:numPr>
        <w:spacing w:after="160" w:line="259" w:lineRule="auto"/>
        <w:rPr>
          <w:rFonts w:ascii="Arial" w:hAnsi="Arial" w:cs="Arial"/>
        </w:rPr>
      </w:pPr>
      <w:r w:rsidRPr="00D55CF4">
        <w:rPr>
          <w:rFonts w:ascii="Arial" w:hAnsi="Arial" w:cs="Arial"/>
        </w:rPr>
        <w:t>update the PCSD to reflect when the referral was provided to VA</w:t>
      </w:r>
    </w:p>
    <w:p w14:paraId="00FBA73B" w14:textId="2391872F" w:rsidR="00230FFF" w:rsidRPr="00230FFF" w:rsidRDefault="00230FFF" w:rsidP="00230FFF">
      <w:pPr>
        <w:rPr>
          <w:rStyle w:val="Hyperlink"/>
          <w:rFonts w:ascii="Arial" w:hAnsi="Arial" w:cs="Arial"/>
          <w:b/>
          <w:bCs/>
          <w:color w:val="auto"/>
          <w:sz w:val="28"/>
          <w:szCs w:val="28"/>
        </w:rPr>
      </w:pPr>
      <w:r w:rsidRPr="00230FFF">
        <w:rPr>
          <w:rStyle w:val="Hyperlink"/>
          <w:rFonts w:ascii="Arial" w:hAnsi="Arial" w:cs="Arial"/>
          <w:b/>
          <w:bCs/>
          <w:color w:val="auto"/>
          <w:sz w:val="28"/>
          <w:szCs w:val="28"/>
        </w:rPr>
        <w:t>Timely Identification of Completed Exams and MSC Admin Time</w:t>
      </w:r>
      <w:r w:rsidR="00831E15">
        <w:rPr>
          <w:rStyle w:val="Hyperlink"/>
          <w:rFonts w:ascii="Arial" w:hAnsi="Arial" w:cs="Arial"/>
          <w:b/>
          <w:bCs/>
          <w:color w:val="auto"/>
          <w:sz w:val="28"/>
          <w:szCs w:val="28"/>
        </w:rPr>
        <w:t xml:space="preserve">  </w:t>
      </w:r>
    </w:p>
    <w:p w14:paraId="342BF0DC" w14:textId="182D2D14" w:rsidR="00230FFF" w:rsidRPr="00230FFF" w:rsidRDefault="00230FFF" w:rsidP="00230FFF">
      <w:pPr>
        <w:rPr>
          <w:rStyle w:val="Hyperlink"/>
          <w:rFonts w:ascii="Arial" w:hAnsi="Arial" w:cs="Arial"/>
          <w:color w:val="auto"/>
          <w:u w:val="none"/>
        </w:rPr>
      </w:pPr>
      <w:r w:rsidRPr="00230FFF">
        <w:rPr>
          <w:rStyle w:val="Hyperlink"/>
          <w:rFonts w:ascii="Arial" w:hAnsi="Arial" w:cs="Arial"/>
          <w:color w:val="auto"/>
          <w:u w:val="none"/>
        </w:rPr>
        <w:t>As a result of the COVID-19 pandemic, Medical Evaluation</w:t>
      </w:r>
      <w:r w:rsidR="00831E15">
        <w:rPr>
          <w:rStyle w:val="Hyperlink"/>
          <w:rFonts w:ascii="Arial" w:hAnsi="Arial" w:cs="Arial"/>
          <w:color w:val="auto"/>
          <w:u w:val="none"/>
        </w:rPr>
        <w:t xml:space="preserve"> (ME) stage</w:t>
      </w:r>
      <w:r w:rsidRPr="00230FFF">
        <w:rPr>
          <w:rStyle w:val="Hyperlink"/>
          <w:rFonts w:ascii="Arial" w:hAnsi="Arial" w:cs="Arial"/>
          <w:color w:val="auto"/>
          <w:u w:val="none"/>
        </w:rPr>
        <w:t xml:space="preserve"> time remains at </w:t>
      </w:r>
      <w:r w:rsidR="00160B08">
        <w:rPr>
          <w:rStyle w:val="Hyperlink"/>
          <w:rFonts w:ascii="Arial" w:hAnsi="Arial" w:cs="Arial"/>
          <w:color w:val="auto"/>
          <w:u w:val="none"/>
        </w:rPr>
        <w:t xml:space="preserve">an </w:t>
      </w:r>
      <w:r w:rsidRPr="00230FFF">
        <w:rPr>
          <w:rStyle w:val="Hyperlink"/>
          <w:rFonts w:ascii="Arial" w:hAnsi="Arial" w:cs="Arial"/>
          <w:color w:val="auto"/>
          <w:u w:val="none"/>
        </w:rPr>
        <w:t xml:space="preserve">unprecedented high. </w:t>
      </w:r>
      <w:r>
        <w:rPr>
          <w:rStyle w:val="Hyperlink"/>
          <w:rFonts w:ascii="Arial" w:hAnsi="Arial" w:cs="Arial"/>
          <w:color w:val="auto"/>
          <w:u w:val="none"/>
        </w:rPr>
        <w:t>These delays are</w:t>
      </w:r>
      <w:r w:rsidRPr="00230FFF">
        <w:rPr>
          <w:rStyle w:val="Hyperlink"/>
          <w:rFonts w:ascii="Arial" w:hAnsi="Arial" w:cs="Arial"/>
          <w:color w:val="auto"/>
          <w:u w:val="none"/>
        </w:rPr>
        <w:t xml:space="preserve"> largely out of </w:t>
      </w:r>
      <w:r>
        <w:rPr>
          <w:rStyle w:val="Hyperlink"/>
          <w:rFonts w:ascii="Arial" w:hAnsi="Arial" w:cs="Arial"/>
          <w:color w:val="auto"/>
          <w:u w:val="none"/>
        </w:rPr>
        <w:t xml:space="preserve">the </w:t>
      </w:r>
      <w:r w:rsidRPr="00230FFF">
        <w:rPr>
          <w:rStyle w:val="Hyperlink"/>
          <w:rFonts w:ascii="Arial" w:hAnsi="Arial" w:cs="Arial"/>
          <w:color w:val="auto"/>
          <w:u w:val="none"/>
        </w:rPr>
        <w:t>control</w:t>
      </w:r>
      <w:r>
        <w:rPr>
          <w:rStyle w:val="Hyperlink"/>
          <w:rFonts w:ascii="Arial" w:hAnsi="Arial" w:cs="Arial"/>
          <w:color w:val="auto"/>
          <w:u w:val="none"/>
        </w:rPr>
        <w:t xml:space="preserve"> of VBA or the MSC; h</w:t>
      </w:r>
      <w:r w:rsidRPr="00230FFF">
        <w:rPr>
          <w:rStyle w:val="Hyperlink"/>
          <w:rFonts w:ascii="Arial" w:hAnsi="Arial" w:cs="Arial"/>
          <w:color w:val="auto"/>
          <w:u w:val="none"/>
        </w:rPr>
        <w:t>owever, MSC</w:t>
      </w:r>
      <w:r w:rsidR="00831E15">
        <w:rPr>
          <w:rStyle w:val="Hyperlink"/>
          <w:rFonts w:ascii="Arial" w:hAnsi="Arial" w:cs="Arial"/>
          <w:color w:val="auto"/>
          <w:u w:val="none"/>
        </w:rPr>
        <w:t>s</w:t>
      </w:r>
      <w:r w:rsidRPr="00230FFF">
        <w:rPr>
          <w:rStyle w:val="Hyperlink"/>
          <w:rFonts w:ascii="Arial" w:hAnsi="Arial" w:cs="Arial"/>
          <w:color w:val="auto"/>
          <w:u w:val="none"/>
        </w:rPr>
        <w:t xml:space="preserve"> can impact ME time through the timely delivery of examination reports to the PEBLO</w:t>
      </w:r>
      <w:r>
        <w:rPr>
          <w:rStyle w:val="Hyperlink"/>
          <w:rFonts w:ascii="Arial" w:hAnsi="Arial" w:cs="Arial"/>
          <w:color w:val="auto"/>
          <w:u w:val="none"/>
        </w:rPr>
        <w:t>. The</w:t>
      </w:r>
      <w:r w:rsidR="00831E15">
        <w:rPr>
          <w:rStyle w:val="Hyperlink"/>
          <w:rFonts w:ascii="Arial" w:hAnsi="Arial" w:cs="Arial"/>
          <w:color w:val="auto"/>
          <w:u w:val="none"/>
        </w:rPr>
        <w:t xml:space="preserve"> time</w:t>
      </w:r>
      <w:r>
        <w:rPr>
          <w:rStyle w:val="Hyperlink"/>
          <w:rFonts w:ascii="Arial" w:hAnsi="Arial" w:cs="Arial"/>
          <w:color w:val="auto"/>
          <w:u w:val="none"/>
        </w:rPr>
        <w:t xml:space="preserve"> </w:t>
      </w:r>
      <w:r w:rsidRPr="00230FFF">
        <w:rPr>
          <w:rStyle w:val="Hyperlink"/>
          <w:rFonts w:ascii="Arial" w:hAnsi="Arial" w:cs="Arial"/>
          <w:color w:val="auto"/>
          <w:u w:val="none"/>
        </w:rPr>
        <w:t xml:space="preserve">between completion of </w:t>
      </w:r>
      <w:r>
        <w:rPr>
          <w:rStyle w:val="Hyperlink"/>
          <w:rFonts w:ascii="Arial" w:hAnsi="Arial" w:cs="Arial"/>
          <w:color w:val="auto"/>
          <w:u w:val="none"/>
        </w:rPr>
        <w:t xml:space="preserve">VA </w:t>
      </w:r>
      <w:r w:rsidRPr="00230FFF">
        <w:rPr>
          <w:rStyle w:val="Hyperlink"/>
          <w:rFonts w:ascii="Arial" w:hAnsi="Arial" w:cs="Arial"/>
          <w:color w:val="auto"/>
          <w:u w:val="none"/>
        </w:rPr>
        <w:t xml:space="preserve">exams and release to the PEBLO is considered “MSC </w:t>
      </w:r>
      <w:r w:rsidR="00160B08">
        <w:rPr>
          <w:rStyle w:val="Hyperlink"/>
          <w:rFonts w:ascii="Arial" w:hAnsi="Arial" w:cs="Arial"/>
          <w:color w:val="auto"/>
          <w:u w:val="none"/>
        </w:rPr>
        <w:t>a</w:t>
      </w:r>
      <w:r w:rsidRPr="00230FFF">
        <w:rPr>
          <w:rStyle w:val="Hyperlink"/>
          <w:rFonts w:ascii="Arial" w:hAnsi="Arial" w:cs="Arial"/>
          <w:color w:val="auto"/>
          <w:u w:val="none"/>
        </w:rPr>
        <w:t>dmin</w:t>
      </w:r>
      <w:r>
        <w:rPr>
          <w:rStyle w:val="Hyperlink"/>
          <w:rFonts w:ascii="Arial" w:hAnsi="Arial" w:cs="Arial"/>
          <w:color w:val="auto"/>
          <w:u w:val="none"/>
        </w:rPr>
        <w:t xml:space="preserve"> </w:t>
      </w:r>
      <w:r w:rsidRPr="00230FFF">
        <w:rPr>
          <w:rStyle w:val="Hyperlink"/>
          <w:rFonts w:ascii="Arial" w:hAnsi="Arial" w:cs="Arial"/>
          <w:color w:val="auto"/>
          <w:u w:val="none"/>
        </w:rPr>
        <w:t>time</w:t>
      </w:r>
      <w:r>
        <w:rPr>
          <w:rStyle w:val="Hyperlink"/>
          <w:rFonts w:ascii="Arial" w:hAnsi="Arial" w:cs="Arial"/>
          <w:color w:val="auto"/>
          <w:u w:val="none"/>
        </w:rPr>
        <w:t>”</w:t>
      </w:r>
      <w:r w:rsidRPr="00230FFF">
        <w:rPr>
          <w:rStyle w:val="Hyperlink"/>
          <w:rFonts w:ascii="Arial" w:hAnsi="Arial" w:cs="Arial"/>
          <w:color w:val="auto"/>
          <w:u w:val="none"/>
        </w:rPr>
        <w:t xml:space="preserve">. </w:t>
      </w:r>
      <w:r>
        <w:rPr>
          <w:rStyle w:val="Hyperlink"/>
          <w:rFonts w:ascii="Arial" w:hAnsi="Arial" w:cs="Arial"/>
          <w:color w:val="auto"/>
          <w:u w:val="none"/>
        </w:rPr>
        <w:t xml:space="preserve">Nationally, </w:t>
      </w:r>
      <w:r w:rsidRPr="00230FFF">
        <w:rPr>
          <w:rStyle w:val="Hyperlink"/>
          <w:rFonts w:ascii="Arial" w:hAnsi="Arial" w:cs="Arial"/>
          <w:color w:val="auto"/>
          <w:u w:val="none"/>
        </w:rPr>
        <w:t xml:space="preserve">MSC </w:t>
      </w:r>
      <w:r w:rsidR="00160B08">
        <w:rPr>
          <w:rStyle w:val="Hyperlink"/>
          <w:rFonts w:ascii="Arial" w:hAnsi="Arial" w:cs="Arial"/>
          <w:color w:val="auto"/>
          <w:u w:val="none"/>
        </w:rPr>
        <w:t>a</w:t>
      </w:r>
      <w:r w:rsidRPr="00230FFF">
        <w:rPr>
          <w:rStyle w:val="Hyperlink"/>
          <w:rFonts w:ascii="Arial" w:hAnsi="Arial" w:cs="Arial"/>
          <w:color w:val="auto"/>
          <w:u w:val="none"/>
        </w:rPr>
        <w:t>dmin time for FY21 is over 7 days (vs. goal of 2 days). Further, DoD recently inquired about a list of cases with unusually high MSC admin time</w:t>
      </w:r>
      <w:r w:rsidR="00831E15">
        <w:rPr>
          <w:rStyle w:val="Hyperlink"/>
          <w:rFonts w:ascii="Arial" w:hAnsi="Arial" w:cs="Arial"/>
          <w:color w:val="auto"/>
          <w:u w:val="none"/>
        </w:rPr>
        <w:t>—</w:t>
      </w:r>
      <w:r w:rsidRPr="00230FFF">
        <w:rPr>
          <w:rStyle w:val="Hyperlink"/>
          <w:rFonts w:ascii="Arial" w:hAnsi="Arial" w:cs="Arial"/>
          <w:color w:val="auto"/>
          <w:u w:val="none"/>
        </w:rPr>
        <w:t xml:space="preserve">over 400 cases had MSC </w:t>
      </w:r>
      <w:r w:rsidR="00160B08">
        <w:rPr>
          <w:rStyle w:val="Hyperlink"/>
          <w:rFonts w:ascii="Arial" w:hAnsi="Arial" w:cs="Arial"/>
          <w:color w:val="auto"/>
          <w:u w:val="none"/>
        </w:rPr>
        <w:t>a</w:t>
      </w:r>
      <w:r w:rsidRPr="00230FFF">
        <w:rPr>
          <w:rStyle w:val="Hyperlink"/>
          <w:rFonts w:ascii="Arial" w:hAnsi="Arial" w:cs="Arial"/>
          <w:color w:val="auto"/>
          <w:u w:val="none"/>
        </w:rPr>
        <w:t xml:space="preserve">dmin </w:t>
      </w:r>
      <w:r>
        <w:rPr>
          <w:rStyle w:val="Hyperlink"/>
          <w:rFonts w:ascii="Arial" w:hAnsi="Arial" w:cs="Arial"/>
          <w:color w:val="auto"/>
          <w:u w:val="none"/>
        </w:rPr>
        <w:t>t</w:t>
      </w:r>
      <w:r w:rsidRPr="00230FFF">
        <w:rPr>
          <w:rStyle w:val="Hyperlink"/>
          <w:rFonts w:ascii="Arial" w:hAnsi="Arial" w:cs="Arial"/>
          <w:color w:val="auto"/>
          <w:u w:val="none"/>
        </w:rPr>
        <w:t>imes over 50 days, with some outliers as high as 1</w:t>
      </w:r>
      <w:r w:rsidR="00831E15">
        <w:rPr>
          <w:rStyle w:val="Hyperlink"/>
          <w:rFonts w:ascii="Arial" w:hAnsi="Arial" w:cs="Arial"/>
          <w:color w:val="auto"/>
          <w:u w:val="none"/>
        </w:rPr>
        <w:t>,</w:t>
      </w:r>
      <w:r w:rsidRPr="00230FFF">
        <w:rPr>
          <w:rStyle w:val="Hyperlink"/>
          <w:rFonts w:ascii="Arial" w:hAnsi="Arial" w:cs="Arial"/>
          <w:color w:val="auto"/>
          <w:u w:val="none"/>
        </w:rPr>
        <w:t>000 days.</w:t>
      </w:r>
    </w:p>
    <w:p w14:paraId="14C40523" w14:textId="77777777" w:rsidR="00230FFF" w:rsidRPr="00230FFF" w:rsidRDefault="00230FFF" w:rsidP="00230FFF">
      <w:pPr>
        <w:rPr>
          <w:rStyle w:val="Hyperlink"/>
          <w:rFonts w:ascii="Arial" w:hAnsi="Arial" w:cs="Arial"/>
          <w:color w:val="auto"/>
          <w:u w:val="none"/>
        </w:rPr>
      </w:pPr>
    </w:p>
    <w:p w14:paraId="3F05C1B1" w14:textId="2F3F3EB8" w:rsidR="00230FFF" w:rsidRPr="00230FFF" w:rsidRDefault="00230FFF" w:rsidP="00230FFF">
      <w:pPr>
        <w:rPr>
          <w:rStyle w:val="Hyperlink"/>
          <w:rFonts w:ascii="Arial" w:hAnsi="Arial" w:cs="Arial"/>
          <w:color w:val="auto"/>
          <w:u w:val="none"/>
        </w:rPr>
      </w:pPr>
      <w:r w:rsidRPr="00230FFF">
        <w:rPr>
          <w:rStyle w:val="Hyperlink"/>
          <w:rFonts w:ascii="Arial" w:hAnsi="Arial" w:cs="Arial"/>
          <w:color w:val="auto"/>
          <w:u w:val="none"/>
        </w:rPr>
        <w:t xml:space="preserve">Most of the outliers were caused by data entry errors, where the month or year was keyed in incorrectly.   MSCs must take care to ensure Exam End </w:t>
      </w:r>
      <w:r w:rsidR="00C015EE">
        <w:rPr>
          <w:rStyle w:val="Hyperlink"/>
          <w:rFonts w:ascii="Arial" w:hAnsi="Arial" w:cs="Arial"/>
          <w:color w:val="auto"/>
          <w:u w:val="none"/>
        </w:rPr>
        <w:t xml:space="preserve">Date (EED) </w:t>
      </w:r>
      <w:r w:rsidRPr="00230FFF">
        <w:rPr>
          <w:rStyle w:val="Hyperlink"/>
          <w:rFonts w:ascii="Arial" w:hAnsi="Arial" w:cs="Arial"/>
          <w:color w:val="auto"/>
          <w:u w:val="none"/>
        </w:rPr>
        <w:t xml:space="preserve">and Medical Evaluation End Date </w:t>
      </w:r>
      <w:r w:rsidR="00C015EE">
        <w:rPr>
          <w:rStyle w:val="Hyperlink"/>
          <w:rFonts w:ascii="Arial" w:hAnsi="Arial" w:cs="Arial"/>
          <w:color w:val="auto"/>
          <w:u w:val="none"/>
        </w:rPr>
        <w:t xml:space="preserve">(MEED) </w:t>
      </w:r>
      <w:r w:rsidRPr="00230FFF">
        <w:rPr>
          <w:rStyle w:val="Hyperlink"/>
          <w:rFonts w:ascii="Arial" w:hAnsi="Arial" w:cs="Arial"/>
          <w:color w:val="auto"/>
          <w:u w:val="none"/>
        </w:rPr>
        <w:t xml:space="preserve">are accurately entered in VTA. </w:t>
      </w:r>
      <w:r w:rsidR="00E960F1">
        <w:rPr>
          <w:rStyle w:val="Hyperlink"/>
          <w:rFonts w:ascii="Arial" w:hAnsi="Arial" w:cs="Arial"/>
          <w:color w:val="auto"/>
          <w:u w:val="none"/>
        </w:rPr>
        <w:t xml:space="preserve"> </w:t>
      </w:r>
      <w:r>
        <w:rPr>
          <w:rStyle w:val="Hyperlink"/>
          <w:rFonts w:ascii="Arial" w:hAnsi="Arial" w:cs="Arial"/>
          <w:color w:val="auto"/>
          <w:u w:val="none"/>
        </w:rPr>
        <w:t xml:space="preserve"> </w:t>
      </w:r>
    </w:p>
    <w:p w14:paraId="5AE4830F" w14:textId="77777777" w:rsidR="00230FFF" w:rsidRPr="00230FFF" w:rsidRDefault="00230FFF" w:rsidP="00230FFF">
      <w:pPr>
        <w:rPr>
          <w:rStyle w:val="Hyperlink"/>
          <w:rFonts w:ascii="Arial" w:hAnsi="Arial" w:cs="Arial"/>
          <w:color w:val="auto"/>
          <w:u w:val="none"/>
        </w:rPr>
      </w:pPr>
    </w:p>
    <w:p w14:paraId="3913B771" w14:textId="76DCA3BC" w:rsidR="00162BE2" w:rsidRDefault="00230FFF" w:rsidP="00162BE2">
      <w:pPr>
        <w:rPr>
          <w:rStyle w:val="Hyperlink"/>
          <w:rFonts w:ascii="Arial" w:hAnsi="Arial" w:cs="Arial"/>
          <w:color w:val="auto"/>
          <w:u w:val="none"/>
        </w:rPr>
      </w:pPr>
      <w:r w:rsidRPr="00162BE2">
        <w:rPr>
          <w:rStyle w:val="Hyperlink"/>
          <w:rFonts w:ascii="Arial" w:hAnsi="Arial" w:cs="Arial"/>
          <w:color w:val="auto"/>
          <w:u w:val="none"/>
        </w:rPr>
        <w:t xml:space="preserve">While data entry errors accounted for many of the extreme outliers, high MSC </w:t>
      </w:r>
      <w:r w:rsidR="00160B08">
        <w:rPr>
          <w:rStyle w:val="Hyperlink"/>
          <w:rFonts w:ascii="Arial" w:hAnsi="Arial" w:cs="Arial"/>
          <w:color w:val="auto"/>
          <w:u w:val="none"/>
        </w:rPr>
        <w:t>a</w:t>
      </w:r>
      <w:r w:rsidRPr="00162BE2">
        <w:rPr>
          <w:rStyle w:val="Hyperlink"/>
          <w:rFonts w:ascii="Arial" w:hAnsi="Arial" w:cs="Arial"/>
          <w:color w:val="auto"/>
          <w:u w:val="none"/>
        </w:rPr>
        <w:t xml:space="preserve">dmin times were often attributable to delays in the identification of completed examinations. MSCs must have an effective workload management system in place to ensure the identification of completed VA Exams. </w:t>
      </w:r>
      <w:r w:rsidR="00831E15">
        <w:rPr>
          <w:rStyle w:val="Hyperlink"/>
          <w:rFonts w:ascii="Arial" w:hAnsi="Arial" w:cs="Arial"/>
          <w:color w:val="auto"/>
          <w:u w:val="none"/>
        </w:rPr>
        <w:t xml:space="preserve">Available tools </w:t>
      </w:r>
      <w:r w:rsidRPr="00162BE2">
        <w:rPr>
          <w:rStyle w:val="Hyperlink"/>
          <w:rFonts w:ascii="Arial" w:hAnsi="Arial" w:cs="Arial"/>
          <w:color w:val="auto"/>
          <w:u w:val="none"/>
        </w:rPr>
        <w:t xml:space="preserve">to track/identify completed exams include: </w:t>
      </w:r>
      <w:bookmarkStart w:id="64" w:name="_Hlk62805273"/>
    </w:p>
    <w:p w14:paraId="3734C295" w14:textId="4A8F67DE" w:rsidR="00162BE2" w:rsidRPr="00162BE2" w:rsidRDefault="00162BE2" w:rsidP="00162BE2">
      <w:pPr>
        <w:pStyle w:val="ListParagraph"/>
        <w:numPr>
          <w:ilvl w:val="0"/>
          <w:numId w:val="30"/>
        </w:numPr>
        <w:rPr>
          <w:rStyle w:val="Hyperlink"/>
          <w:rFonts w:ascii="Arial" w:hAnsi="Arial" w:cs="Arial"/>
          <w:color w:val="auto"/>
          <w:u w:val="none"/>
        </w:rPr>
      </w:pPr>
      <w:r>
        <w:rPr>
          <w:rStyle w:val="Hyperlink"/>
          <w:rFonts w:ascii="Arial" w:hAnsi="Arial" w:cs="Arial"/>
          <w:color w:val="auto"/>
          <w:u w:val="none"/>
        </w:rPr>
        <w:t>t</w:t>
      </w:r>
      <w:r w:rsidRPr="00162BE2">
        <w:rPr>
          <w:rStyle w:val="Hyperlink"/>
          <w:rFonts w:ascii="Arial" w:hAnsi="Arial" w:cs="Arial"/>
          <w:color w:val="auto"/>
          <w:u w:val="none"/>
        </w:rPr>
        <w:t xml:space="preserve">he Pending Medical Evaluation Stage Report in VTA (discussed in </w:t>
      </w:r>
      <w:hyperlink r:id="rId33" w:anchor="7" w:history="1">
        <w:r w:rsidRPr="00162BE2">
          <w:rPr>
            <w:rStyle w:val="Hyperlink"/>
            <w:rFonts w:ascii="Arial" w:hAnsi="Arial" w:cs="Arial"/>
          </w:rPr>
          <w:t>M21-1 III.i.2.D.7.a.</w:t>
        </w:r>
      </w:hyperlink>
      <w:r w:rsidRPr="00162BE2">
        <w:rPr>
          <w:rStyle w:val="Hyperlink"/>
          <w:rFonts w:ascii="Arial" w:hAnsi="Arial" w:cs="Arial"/>
        </w:rPr>
        <w:t xml:space="preserve">) </w:t>
      </w:r>
    </w:p>
    <w:p w14:paraId="6F6012D1" w14:textId="44C7E3E3" w:rsidR="008B0AD2" w:rsidRPr="00162BE2" w:rsidRDefault="00162BE2" w:rsidP="00162BE2">
      <w:pPr>
        <w:pStyle w:val="ListParagraph"/>
        <w:numPr>
          <w:ilvl w:val="0"/>
          <w:numId w:val="26"/>
        </w:numPr>
        <w:rPr>
          <w:rFonts w:ascii="Arial" w:hAnsi="Arial" w:cs="Arial"/>
          <w:color w:val="auto"/>
        </w:rPr>
      </w:pPr>
      <w:r>
        <w:rPr>
          <w:rFonts w:ascii="Arial" w:hAnsi="Arial" w:cs="Arial"/>
          <w:color w:val="auto"/>
        </w:rPr>
        <w:t xml:space="preserve">the </w:t>
      </w:r>
      <w:r w:rsidRPr="00162BE2">
        <w:rPr>
          <w:rFonts w:ascii="Arial" w:hAnsi="Arial" w:cs="Arial"/>
          <w:color w:val="auto"/>
        </w:rPr>
        <w:t xml:space="preserve">Posted Cases report in Exam Track (discussed during </w:t>
      </w:r>
      <w:hyperlink r:id="rId34" w:history="1">
        <w:r w:rsidRPr="00162BE2">
          <w:rPr>
            <w:rStyle w:val="Hyperlink"/>
            <w:rFonts w:ascii="Arial" w:hAnsi="Arial" w:cs="Arial"/>
          </w:rPr>
          <w:t>January 2021 IDES/BDD call</w:t>
        </w:r>
      </w:hyperlink>
      <w:r w:rsidRPr="00162BE2">
        <w:rPr>
          <w:rFonts w:ascii="Arial" w:hAnsi="Arial" w:cs="Arial"/>
          <w:color w:val="auto"/>
        </w:rPr>
        <w:t>)</w:t>
      </w:r>
      <w:r w:rsidR="00C015EE">
        <w:rPr>
          <w:rFonts w:ascii="Arial" w:hAnsi="Arial" w:cs="Arial"/>
          <w:color w:val="auto"/>
        </w:rPr>
        <w:t>, and</w:t>
      </w:r>
    </w:p>
    <w:p w14:paraId="418AB7B4" w14:textId="0D3D1D3B" w:rsidR="00E960F1" w:rsidRDefault="00162BE2" w:rsidP="00E960F1">
      <w:pPr>
        <w:pStyle w:val="ListParagraph"/>
        <w:numPr>
          <w:ilvl w:val="0"/>
          <w:numId w:val="26"/>
        </w:numPr>
        <w:rPr>
          <w:rFonts w:ascii="Arial" w:hAnsi="Arial" w:cs="Arial"/>
          <w:color w:val="auto"/>
        </w:rPr>
      </w:pPr>
      <w:r w:rsidRPr="00162BE2">
        <w:rPr>
          <w:rFonts w:ascii="Arial" w:hAnsi="Arial" w:cs="Arial"/>
          <w:color w:val="auto"/>
        </w:rPr>
        <w:t xml:space="preserve">new mail indicators </w:t>
      </w:r>
      <w:r>
        <w:rPr>
          <w:rFonts w:ascii="Arial" w:hAnsi="Arial" w:cs="Arial"/>
          <w:color w:val="auto"/>
        </w:rPr>
        <w:t>for cases</w:t>
      </w:r>
      <w:r w:rsidRPr="00162BE2">
        <w:rPr>
          <w:rFonts w:ascii="Arial" w:hAnsi="Arial" w:cs="Arial"/>
          <w:color w:val="auto"/>
        </w:rPr>
        <w:t xml:space="preserve"> </w:t>
      </w:r>
      <w:r w:rsidR="00C015EE">
        <w:rPr>
          <w:rFonts w:ascii="Arial" w:hAnsi="Arial" w:cs="Arial"/>
          <w:color w:val="auto"/>
        </w:rPr>
        <w:t xml:space="preserve">in the MSC’s </w:t>
      </w:r>
      <w:r w:rsidRPr="00162BE2">
        <w:rPr>
          <w:rFonts w:ascii="Arial" w:hAnsi="Arial" w:cs="Arial"/>
          <w:color w:val="auto"/>
        </w:rPr>
        <w:t xml:space="preserve">VBMS </w:t>
      </w:r>
      <w:r>
        <w:rPr>
          <w:rFonts w:ascii="Arial" w:hAnsi="Arial" w:cs="Arial"/>
          <w:color w:val="auto"/>
        </w:rPr>
        <w:t xml:space="preserve">work </w:t>
      </w:r>
      <w:r w:rsidRPr="00162BE2">
        <w:rPr>
          <w:rFonts w:ascii="Arial" w:hAnsi="Arial" w:cs="Arial"/>
          <w:color w:val="auto"/>
        </w:rPr>
        <w:t xml:space="preserve">queue </w:t>
      </w:r>
    </w:p>
    <w:p w14:paraId="7C9720CB" w14:textId="77777777" w:rsidR="00E960F1" w:rsidRPr="00E960F1" w:rsidRDefault="00E960F1" w:rsidP="00E960F1">
      <w:pPr>
        <w:rPr>
          <w:rFonts w:ascii="Arial" w:hAnsi="Arial" w:cs="Arial"/>
          <w:color w:val="auto"/>
        </w:rPr>
      </w:pPr>
    </w:p>
    <w:p w14:paraId="16A74634" w14:textId="66C98394" w:rsidR="00162BE2" w:rsidRDefault="00E960F1" w:rsidP="00162BE2">
      <w:pPr>
        <w:rPr>
          <w:rFonts w:ascii="Arial" w:hAnsi="Arial" w:cs="Arial"/>
          <w:color w:val="auto"/>
        </w:rPr>
      </w:pPr>
      <w:r>
        <w:rPr>
          <w:rFonts w:ascii="Arial" w:hAnsi="Arial" w:cs="Arial"/>
          <w:color w:val="auto"/>
        </w:rPr>
        <w:t xml:space="preserve">Some cases with excessive MSC admin time involved instances in which no new exams were ordered (all required exams had been recently completed prior to the participants current IDES referral). In some </w:t>
      </w:r>
      <w:r w:rsidR="00A103AC">
        <w:rPr>
          <w:rFonts w:ascii="Arial" w:hAnsi="Arial" w:cs="Arial"/>
          <w:color w:val="auto"/>
        </w:rPr>
        <w:t>cases</w:t>
      </w:r>
      <w:r w:rsidR="00453F0E">
        <w:rPr>
          <w:rFonts w:ascii="Arial" w:hAnsi="Arial" w:cs="Arial"/>
          <w:color w:val="auto"/>
        </w:rPr>
        <w:t xml:space="preserve">, </w:t>
      </w:r>
      <w:r>
        <w:rPr>
          <w:rFonts w:ascii="Arial" w:hAnsi="Arial" w:cs="Arial"/>
          <w:color w:val="auto"/>
        </w:rPr>
        <w:t>MSC</w:t>
      </w:r>
      <w:r w:rsidR="001C6249">
        <w:rPr>
          <w:rFonts w:ascii="Arial" w:hAnsi="Arial" w:cs="Arial"/>
          <w:color w:val="auto"/>
        </w:rPr>
        <w:t>s</w:t>
      </w:r>
      <w:r>
        <w:rPr>
          <w:rFonts w:ascii="Arial" w:hAnsi="Arial" w:cs="Arial"/>
          <w:color w:val="auto"/>
        </w:rPr>
        <w:t xml:space="preserve"> entered the </w:t>
      </w:r>
      <w:r w:rsidR="00453F0E">
        <w:rPr>
          <w:rFonts w:ascii="Arial" w:hAnsi="Arial" w:cs="Arial"/>
          <w:color w:val="auto"/>
        </w:rPr>
        <w:t>EED</w:t>
      </w:r>
      <w:r>
        <w:rPr>
          <w:rFonts w:ascii="Arial" w:hAnsi="Arial" w:cs="Arial"/>
          <w:color w:val="auto"/>
        </w:rPr>
        <w:t xml:space="preserve"> in VTA as the date</w:t>
      </w:r>
      <w:r w:rsidR="00453F0E">
        <w:rPr>
          <w:rFonts w:ascii="Arial" w:hAnsi="Arial" w:cs="Arial"/>
          <w:color w:val="auto"/>
        </w:rPr>
        <w:t xml:space="preserve"> the </w:t>
      </w:r>
      <w:r w:rsidR="00453F0E" w:rsidRPr="00453F0E">
        <w:rPr>
          <w:rFonts w:ascii="Arial" w:hAnsi="Arial" w:cs="Arial"/>
          <w:i/>
          <w:iCs/>
          <w:color w:val="auto"/>
        </w:rPr>
        <w:t>previous</w:t>
      </w:r>
      <w:r w:rsidR="00453F0E">
        <w:rPr>
          <w:rFonts w:ascii="Arial" w:hAnsi="Arial" w:cs="Arial"/>
          <w:color w:val="auto"/>
        </w:rPr>
        <w:t xml:space="preserve"> exams were completed, erroneously exaggerating MSC </w:t>
      </w:r>
      <w:r w:rsidR="001C6249">
        <w:rPr>
          <w:rFonts w:ascii="Arial" w:hAnsi="Arial" w:cs="Arial"/>
          <w:color w:val="auto"/>
        </w:rPr>
        <w:t>a</w:t>
      </w:r>
      <w:r w:rsidR="00453F0E">
        <w:rPr>
          <w:rFonts w:ascii="Arial" w:hAnsi="Arial" w:cs="Arial"/>
          <w:color w:val="auto"/>
        </w:rPr>
        <w:t xml:space="preserve">dmin time. When previously completed exams are used for IDES purposes, and no new examinations are ordered, MSCs must enter </w:t>
      </w:r>
      <w:r w:rsidR="00453F0E" w:rsidRPr="00453F0E">
        <w:rPr>
          <w:rFonts w:ascii="Arial" w:hAnsi="Arial" w:cs="Arial"/>
          <w:color w:val="auto"/>
          <w:u w:val="single"/>
        </w:rPr>
        <w:t>the current date</w:t>
      </w:r>
      <w:r w:rsidR="00453F0E">
        <w:rPr>
          <w:rFonts w:ascii="Arial" w:hAnsi="Arial" w:cs="Arial"/>
          <w:color w:val="auto"/>
        </w:rPr>
        <w:t xml:space="preserve"> as the ME Start and EED</w:t>
      </w:r>
      <w:r w:rsidR="001C6249">
        <w:rPr>
          <w:rFonts w:ascii="Arial" w:hAnsi="Arial" w:cs="Arial"/>
          <w:color w:val="auto"/>
        </w:rPr>
        <w:t xml:space="preserve"> (t</w:t>
      </w:r>
      <w:r w:rsidR="00453F0E">
        <w:rPr>
          <w:rFonts w:ascii="Arial" w:hAnsi="Arial" w:cs="Arial"/>
          <w:color w:val="auto"/>
        </w:rPr>
        <w:t xml:space="preserve">he MEED will reflect the date the results are provided </w:t>
      </w:r>
      <w:r w:rsidR="001C6249">
        <w:rPr>
          <w:rFonts w:ascii="Arial" w:hAnsi="Arial" w:cs="Arial"/>
          <w:color w:val="auto"/>
        </w:rPr>
        <w:t>to</w:t>
      </w:r>
      <w:r w:rsidR="00453F0E">
        <w:rPr>
          <w:rFonts w:ascii="Arial" w:hAnsi="Arial" w:cs="Arial"/>
          <w:color w:val="auto"/>
        </w:rPr>
        <w:t xml:space="preserve"> the PEBLO)</w:t>
      </w:r>
      <w:r w:rsidR="00D26804">
        <w:rPr>
          <w:rFonts w:ascii="Arial" w:hAnsi="Arial" w:cs="Arial"/>
          <w:color w:val="auto"/>
        </w:rPr>
        <w:t>.</w:t>
      </w:r>
      <w:r w:rsidR="00453F0E">
        <w:rPr>
          <w:rFonts w:ascii="Arial" w:hAnsi="Arial" w:cs="Arial"/>
          <w:color w:val="auto"/>
        </w:rPr>
        <w:t xml:space="preserve"> </w:t>
      </w:r>
    </w:p>
    <w:p w14:paraId="324F9E48" w14:textId="77777777" w:rsidR="00453F0E" w:rsidRDefault="00453F0E" w:rsidP="00162BE2">
      <w:pPr>
        <w:rPr>
          <w:rFonts w:ascii="Arial" w:hAnsi="Arial" w:cs="Arial"/>
          <w:color w:val="auto"/>
        </w:rPr>
      </w:pPr>
    </w:p>
    <w:p w14:paraId="70AC8551" w14:textId="2CEECA37" w:rsidR="00162BE2" w:rsidRPr="00C015EE" w:rsidRDefault="00162BE2" w:rsidP="00162BE2">
      <w:pPr>
        <w:rPr>
          <w:rFonts w:ascii="Arial" w:hAnsi="Arial" w:cs="Arial"/>
          <w:color w:val="0000FF"/>
        </w:rPr>
      </w:pPr>
      <w:r>
        <w:rPr>
          <w:rFonts w:ascii="Arial" w:hAnsi="Arial" w:cs="Arial"/>
          <w:color w:val="auto"/>
        </w:rPr>
        <w:t xml:space="preserve">Finally, </w:t>
      </w:r>
      <w:r w:rsidR="00C015EE">
        <w:rPr>
          <w:rFonts w:ascii="Arial" w:hAnsi="Arial" w:cs="Arial"/>
          <w:color w:val="auto"/>
        </w:rPr>
        <w:t xml:space="preserve">high MSC </w:t>
      </w:r>
      <w:r w:rsidR="00160B08">
        <w:rPr>
          <w:rFonts w:ascii="Arial" w:hAnsi="Arial" w:cs="Arial"/>
          <w:color w:val="auto"/>
        </w:rPr>
        <w:t>a</w:t>
      </w:r>
      <w:r w:rsidR="00C015EE">
        <w:rPr>
          <w:rFonts w:ascii="Arial" w:hAnsi="Arial" w:cs="Arial"/>
          <w:color w:val="auto"/>
        </w:rPr>
        <w:t xml:space="preserve">dmin </w:t>
      </w:r>
      <w:r w:rsidR="00160B08">
        <w:rPr>
          <w:rFonts w:ascii="Arial" w:hAnsi="Arial" w:cs="Arial"/>
          <w:color w:val="auto"/>
        </w:rPr>
        <w:t>t</w:t>
      </w:r>
      <w:r w:rsidR="00C015EE">
        <w:rPr>
          <w:rFonts w:ascii="Arial" w:hAnsi="Arial" w:cs="Arial"/>
          <w:color w:val="auto"/>
        </w:rPr>
        <w:t>ime can be caused b</w:t>
      </w:r>
      <w:r w:rsidR="00160B08">
        <w:rPr>
          <w:rFonts w:ascii="Arial" w:hAnsi="Arial" w:cs="Arial"/>
          <w:color w:val="auto"/>
        </w:rPr>
        <w:t>y</w:t>
      </w:r>
      <w:r w:rsidR="00C015EE">
        <w:rPr>
          <w:rFonts w:ascii="Arial" w:hAnsi="Arial" w:cs="Arial"/>
          <w:color w:val="auto"/>
        </w:rPr>
        <w:t xml:space="preserve"> MSCs closing out the EED</w:t>
      </w:r>
      <w:r w:rsidR="00831E15">
        <w:rPr>
          <w:rFonts w:ascii="Arial" w:hAnsi="Arial" w:cs="Arial"/>
          <w:color w:val="auto"/>
        </w:rPr>
        <w:t xml:space="preserve"> </w:t>
      </w:r>
      <w:r w:rsidR="00C015EE">
        <w:rPr>
          <w:rFonts w:ascii="Arial" w:hAnsi="Arial" w:cs="Arial"/>
          <w:color w:val="auto"/>
        </w:rPr>
        <w:t>before the examination results are deemed complete (</w:t>
      </w:r>
      <w:r w:rsidR="00C015EE" w:rsidRPr="006B6960">
        <w:rPr>
          <w:rFonts w:ascii="Arial" w:hAnsi="Arial" w:cs="Arial"/>
          <w:color w:val="000000" w:themeColor="text1"/>
        </w:rPr>
        <w:t xml:space="preserve">per </w:t>
      </w:r>
      <w:hyperlink r:id="rId35" w:anchor="7" w:history="1">
        <w:r w:rsidR="00C015EE" w:rsidRPr="00831E15">
          <w:rPr>
            <w:rStyle w:val="Hyperlink"/>
            <w:rFonts w:ascii="Arial" w:hAnsi="Arial" w:cs="Arial"/>
          </w:rPr>
          <w:t>M21-1 III.i.2.D.7.c and d</w:t>
        </w:r>
      </w:hyperlink>
      <w:r w:rsidR="00C015EE" w:rsidRPr="00C015EE">
        <w:rPr>
          <w:rFonts w:ascii="Arial" w:hAnsi="Arial" w:cs="Arial"/>
        </w:rPr>
        <w:t>). When examination results are missing required information</w:t>
      </w:r>
      <w:r w:rsidR="00C015EE">
        <w:rPr>
          <w:rFonts w:ascii="Arial" w:hAnsi="Arial" w:cs="Arial"/>
        </w:rPr>
        <w:t xml:space="preserve"> (to include requested medical opinions), the EED should not be entered until this missing information is provided. </w:t>
      </w:r>
      <w:r>
        <w:rPr>
          <w:rFonts w:ascii="Arial" w:hAnsi="Arial" w:cs="Arial"/>
          <w:color w:val="auto"/>
        </w:rPr>
        <w:t xml:space="preserve"> </w:t>
      </w:r>
    </w:p>
    <w:p w14:paraId="3C3146D5" w14:textId="77777777" w:rsidR="00162BE2" w:rsidRPr="00162BE2" w:rsidRDefault="00162BE2" w:rsidP="00162BE2">
      <w:pPr>
        <w:rPr>
          <w:rFonts w:ascii="Arial" w:hAnsi="Arial" w:cs="Arial"/>
          <w:color w:val="000000" w:themeColor="text1"/>
          <w:u w:val="single"/>
        </w:rPr>
      </w:pPr>
    </w:p>
    <w:bookmarkEnd w:id="64"/>
    <w:p w14:paraId="5EFC6004" w14:textId="77777777" w:rsidR="00D1256F" w:rsidRDefault="00D1256F" w:rsidP="00556B46">
      <w:pPr>
        <w:pStyle w:val="Heading20"/>
      </w:pPr>
    </w:p>
    <w:p w14:paraId="775BBBA9" w14:textId="77777777" w:rsidR="00D1256F" w:rsidRDefault="00D1256F" w:rsidP="00556B46">
      <w:pPr>
        <w:pStyle w:val="Heading20"/>
      </w:pPr>
    </w:p>
    <w:p w14:paraId="1E820D3B" w14:textId="77777777" w:rsidR="00D1256F" w:rsidRDefault="00D1256F" w:rsidP="00556B46">
      <w:pPr>
        <w:pStyle w:val="Heading20"/>
      </w:pPr>
    </w:p>
    <w:p w14:paraId="4F313372" w14:textId="77777777" w:rsidR="00D1256F" w:rsidRDefault="00D1256F" w:rsidP="00556B46">
      <w:pPr>
        <w:pStyle w:val="Heading20"/>
      </w:pPr>
    </w:p>
    <w:p w14:paraId="744826D1" w14:textId="77777777" w:rsidR="00D1256F" w:rsidRDefault="00D1256F" w:rsidP="00556B46">
      <w:pPr>
        <w:pStyle w:val="Heading20"/>
      </w:pPr>
    </w:p>
    <w:p w14:paraId="4BEC4006" w14:textId="2D8F7A00" w:rsidR="00556B46" w:rsidRDefault="00556B46" w:rsidP="00556B46">
      <w:pPr>
        <w:pStyle w:val="Heading20"/>
      </w:pPr>
      <w:r>
        <w:lastRenderedPageBreak/>
        <w:t>Current IDES Program Timeliness</w:t>
      </w:r>
      <w:r w:rsidR="00790450">
        <w:t xml:space="preserve"> </w:t>
      </w:r>
    </w:p>
    <w:p w14:paraId="1D2EC8A5" w14:textId="433CCFD8" w:rsidR="00BA63EC" w:rsidRDefault="00556B46" w:rsidP="004D2E38">
      <w:pPr>
        <w:rPr>
          <w:rFonts w:ascii="Arial" w:hAnsi="Arial" w:cs="Arial"/>
          <w:color w:val="auto"/>
        </w:rPr>
      </w:pPr>
      <w:bookmarkStart w:id="65" w:name="_Hlk31097617"/>
      <w:r>
        <w:rPr>
          <w:rFonts w:ascii="Arial" w:hAnsi="Arial" w:cs="Arial"/>
          <w:color w:val="auto"/>
        </w:rPr>
        <w:t xml:space="preserve">As outreach specialists </w:t>
      </w:r>
      <w:bookmarkEnd w:id="63"/>
      <w:bookmarkEnd w:id="65"/>
      <w:r>
        <w:rPr>
          <w:rFonts w:ascii="Arial" w:hAnsi="Arial" w:cs="Arial"/>
          <w:color w:val="auto"/>
        </w:rPr>
        <w:t>and VA’s frontline contact with S</w:t>
      </w:r>
      <w:r w:rsidR="00D43DAE">
        <w:rPr>
          <w:rFonts w:ascii="Arial" w:hAnsi="Arial" w:cs="Arial"/>
          <w:color w:val="auto"/>
        </w:rPr>
        <w:t>Ms</w:t>
      </w:r>
      <w:r>
        <w:rPr>
          <w:rFonts w:ascii="Arial" w:hAnsi="Arial" w:cs="Arial"/>
          <w:color w:val="auto"/>
        </w:rPr>
        <w:t xml:space="preserve"> and Veterans, it is vital that we are realistic in our communications regarding claims processing times</w:t>
      </w:r>
      <w:r w:rsidR="00BF0DC9">
        <w:rPr>
          <w:rFonts w:ascii="Arial" w:hAnsi="Arial" w:cs="Arial"/>
          <w:color w:val="auto"/>
        </w:rPr>
        <w:t xml:space="preserve">. </w:t>
      </w:r>
      <w:r>
        <w:rPr>
          <w:rFonts w:ascii="Arial" w:hAnsi="Arial" w:cs="Arial"/>
          <w:color w:val="auto"/>
        </w:rPr>
        <w:t xml:space="preserve">Below is the current program timeliness data (ADC) for </w:t>
      </w:r>
      <w:r w:rsidR="00142BC6">
        <w:rPr>
          <w:rFonts w:ascii="Arial" w:hAnsi="Arial" w:cs="Arial"/>
          <w:color w:val="auto"/>
        </w:rPr>
        <w:t>March</w:t>
      </w:r>
      <w:r w:rsidR="00751906">
        <w:rPr>
          <w:rFonts w:ascii="Arial" w:hAnsi="Arial" w:cs="Arial"/>
          <w:color w:val="auto"/>
        </w:rPr>
        <w:t xml:space="preserve"> </w:t>
      </w:r>
      <w:r>
        <w:rPr>
          <w:rFonts w:ascii="Arial" w:hAnsi="Arial" w:cs="Arial"/>
          <w:color w:val="auto"/>
        </w:rPr>
        <w:t>202</w:t>
      </w:r>
      <w:r w:rsidR="00874A8E">
        <w:rPr>
          <w:rFonts w:ascii="Arial" w:hAnsi="Arial" w:cs="Arial"/>
          <w:color w:val="auto"/>
        </w:rPr>
        <w:t>1</w:t>
      </w:r>
      <w:r>
        <w:rPr>
          <w:rFonts w:ascii="Arial" w:hAnsi="Arial" w:cs="Arial"/>
          <w:color w:val="auto"/>
        </w:rPr>
        <w:t>.</w:t>
      </w:r>
    </w:p>
    <w:p w14:paraId="5D7B793C" w14:textId="09F6E4D5" w:rsidR="00877203" w:rsidRDefault="00877203" w:rsidP="004D2E38">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877203" w14:paraId="5E779776" w14:textId="77777777" w:rsidTr="00375EBD">
        <w:trPr>
          <w:trHeight w:val="260"/>
          <w:jc w:val="center"/>
        </w:trPr>
        <w:tc>
          <w:tcPr>
            <w:tcW w:w="3960" w:type="dxa"/>
            <w:shd w:val="clear" w:color="auto" w:fill="DBE5F1" w:themeFill="accent1" w:themeFillTint="33"/>
            <w:vAlign w:val="center"/>
            <w:hideMark/>
          </w:tcPr>
          <w:p w14:paraId="561D9DB5" w14:textId="77777777" w:rsidR="00877203" w:rsidRPr="001D68F2" w:rsidRDefault="00877203" w:rsidP="00375EBD">
            <w:pPr>
              <w:jc w:val="center"/>
              <w:rPr>
                <w:rFonts w:ascii="Arial" w:hAnsi="Arial" w:cs="Arial"/>
                <w:b/>
                <w:bCs/>
                <w:color w:val="auto"/>
                <w:sz w:val="28"/>
              </w:rPr>
            </w:pPr>
            <w:r>
              <w:rPr>
                <w:rFonts w:ascii="Arial" w:hAnsi="Arial" w:cs="Arial"/>
                <w:color w:val="auto"/>
                <w:sz w:val="28"/>
              </w:rPr>
              <w:br w:type="page"/>
            </w:r>
            <w:r w:rsidRPr="001D68F2">
              <w:rPr>
                <w:rFonts w:ascii="Arial" w:hAnsi="Arial" w:cs="Arial"/>
                <w:b/>
                <w:bCs/>
                <w:color w:val="auto"/>
                <w:sz w:val="28"/>
              </w:rPr>
              <w:t>Stage/Phase</w:t>
            </w:r>
          </w:p>
        </w:tc>
        <w:tc>
          <w:tcPr>
            <w:tcW w:w="3150" w:type="dxa"/>
            <w:shd w:val="clear" w:color="auto" w:fill="DBE5F1" w:themeFill="accent1" w:themeFillTint="33"/>
            <w:vAlign w:val="center"/>
          </w:tcPr>
          <w:p w14:paraId="4938164D" w14:textId="77777777" w:rsidR="00877203" w:rsidRDefault="00877203" w:rsidP="00375EBD">
            <w:pPr>
              <w:jc w:val="center"/>
              <w:rPr>
                <w:rFonts w:ascii="Arial" w:hAnsi="Arial" w:cs="Arial"/>
                <w:b/>
                <w:bCs/>
                <w:color w:val="auto"/>
                <w:sz w:val="28"/>
              </w:rPr>
            </w:pPr>
            <w:r>
              <w:rPr>
                <w:rFonts w:ascii="Arial" w:hAnsi="Arial" w:cs="Arial"/>
                <w:b/>
                <w:bCs/>
                <w:color w:val="auto"/>
                <w:sz w:val="28"/>
              </w:rPr>
              <w:t>IDES Goal (AD/NAD)</w:t>
            </w:r>
          </w:p>
        </w:tc>
        <w:tc>
          <w:tcPr>
            <w:tcW w:w="3150" w:type="dxa"/>
            <w:shd w:val="clear" w:color="auto" w:fill="DBE5F1" w:themeFill="accent1" w:themeFillTint="33"/>
            <w:vAlign w:val="center"/>
            <w:hideMark/>
          </w:tcPr>
          <w:p w14:paraId="07BC50E2" w14:textId="752988F4" w:rsidR="00877203" w:rsidRPr="0075007E" w:rsidRDefault="00142BC6" w:rsidP="00375EBD">
            <w:pPr>
              <w:jc w:val="center"/>
              <w:rPr>
                <w:rFonts w:ascii="Arial" w:hAnsi="Arial" w:cs="Arial"/>
                <w:b/>
                <w:bCs/>
                <w:color w:val="auto"/>
                <w:sz w:val="28"/>
              </w:rPr>
            </w:pPr>
            <w:r>
              <w:rPr>
                <w:rFonts w:ascii="Arial" w:hAnsi="Arial" w:cs="Arial"/>
                <w:b/>
                <w:bCs/>
                <w:color w:val="auto"/>
                <w:sz w:val="28"/>
              </w:rPr>
              <w:t>March</w:t>
            </w:r>
            <w:r w:rsidR="00877203">
              <w:rPr>
                <w:rFonts w:ascii="Arial" w:hAnsi="Arial" w:cs="Arial"/>
                <w:b/>
                <w:bCs/>
                <w:color w:val="auto"/>
                <w:sz w:val="28"/>
              </w:rPr>
              <w:t xml:space="preserve"> </w:t>
            </w:r>
            <w:r w:rsidR="00877203" w:rsidRPr="0075007E">
              <w:rPr>
                <w:rFonts w:ascii="Arial" w:hAnsi="Arial" w:cs="Arial"/>
                <w:b/>
                <w:color w:val="auto"/>
                <w:sz w:val="28"/>
              </w:rPr>
              <w:t>202</w:t>
            </w:r>
            <w:r w:rsidR="00EB0BEC">
              <w:rPr>
                <w:rFonts w:ascii="Arial" w:hAnsi="Arial" w:cs="Arial"/>
                <w:b/>
                <w:color w:val="auto"/>
                <w:sz w:val="28"/>
              </w:rPr>
              <w:t>1</w:t>
            </w:r>
            <w:r w:rsidR="00877203" w:rsidRPr="0075007E">
              <w:rPr>
                <w:rFonts w:ascii="Arial" w:hAnsi="Arial" w:cs="Arial"/>
                <w:b/>
                <w:bCs/>
                <w:color w:val="auto"/>
                <w:sz w:val="28"/>
              </w:rPr>
              <w:t xml:space="preserve"> (AD/NAD)</w:t>
            </w:r>
          </w:p>
        </w:tc>
      </w:tr>
      <w:tr w:rsidR="00877203" w:rsidRPr="0075007E" w14:paraId="3FB031B6" w14:textId="77777777" w:rsidTr="00375EBD">
        <w:trPr>
          <w:trHeight w:val="308"/>
          <w:jc w:val="center"/>
        </w:trPr>
        <w:tc>
          <w:tcPr>
            <w:tcW w:w="3960" w:type="dxa"/>
            <w:shd w:val="clear" w:color="auto" w:fill="auto"/>
            <w:vAlign w:val="center"/>
            <w:hideMark/>
          </w:tcPr>
          <w:p w14:paraId="2CFA6DE6" w14:textId="77777777" w:rsidR="00877203" w:rsidRPr="0075007E" w:rsidRDefault="00877203" w:rsidP="00375EBD">
            <w:pPr>
              <w:rPr>
                <w:rFonts w:ascii="Arial" w:hAnsi="Arial" w:cs="Arial"/>
                <w:b/>
                <w:color w:val="auto"/>
              </w:rPr>
            </w:pPr>
            <w:r w:rsidRPr="0075007E">
              <w:rPr>
                <w:rFonts w:ascii="Arial" w:hAnsi="Arial" w:cs="Arial"/>
                <w:b/>
                <w:color w:val="auto"/>
              </w:rPr>
              <w:t xml:space="preserve">Claim Dev </w:t>
            </w:r>
          </w:p>
        </w:tc>
        <w:tc>
          <w:tcPr>
            <w:tcW w:w="3150" w:type="dxa"/>
          </w:tcPr>
          <w:p w14:paraId="1E56D6D7"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5/11</w:t>
            </w:r>
          </w:p>
        </w:tc>
        <w:tc>
          <w:tcPr>
            <w:tcW w:w="3150" w:type="dxa"/>
            <w:shd w:val="clear" w:color="auto" w:fill="auto"/>
          </w:tcPr>
          <w:p w14:paraId="047CB81F" w14:textId="19A50AB1" w:rsidR="00877203" w:rsidRPr="0075007E" w:rsidRDefault="00805259" w:rsidP="00375EBD">
            <w:pPr>
              <w:jc w:val="center"/>
              <w:rPr>
                <w:rFonts w:ascii="Arial" w:eastAsiaTheme="minorHAnsi" w:hAnsi="Arial" w:cs="Arial"/>
                <w:b/>
                <w:color w:val="auto"/>
              </w:rPr>
            </w:pPr>
            <w:r>
              <w:rPr>
                <w:rFonts w:ascii="Arial" w:eastAsiaTheme="minorHAnsi" w:hAnsi="Arial" w:cs="Arial"/>
                <w:b/>
                <w:color w:val="auto"/>
              </w:rPr>
              <w:t>11/9</w:t>
            </w:r>
          </w:p>
        </w:tc>
      </w:tr>
      <w:tr w:rsidR="00877203" w:rsidRPr="0075007E" w14:paraId="071313CD" w14:textId="77777777" w:rsidTr="00375EBD">
        <w:trPr>
          <w:trHeight w:val="308"/>
          <w:jc w:val="center"/>
        </w:trPr>
        <w:tc>
          <w:tcPr>
            <w:tcW w:w="3960" w:type="dxa"/>
            <w:shd w:val="clear" w:color="auto" w:fill="auto"/>
            <w:vAlign w:val="center"/>
          </w:tcPr>
          <w:p w14:paraId="656FF2A6" w14:textId="77777777" w:rsidR="00877203" w:rsidRPr="0075007E" w:rsidRDefault="00877203" w:rsidP="00375EBD">
            <w:pPr>
              <w:rPr>
                <w:rFonts w:ascii="Arial" w:hAnsi="Arial" w:cs="Arial"/>
                <w:b/>
                <w:color w:val="auto"/>
              </w:rPr>
            </w:pPr>
            <w:r w:rsidRPr="0075007E">
              <w:rPr>
                <w:rFonts w:ascii="Arial" w:hAnsi="Arial" w:cs="Arial"/>
                <w:b/>
                <w:color w:val="auto"/>
              </w:rPr>
              <w:t>Medical Stage</w:t>
            </w:r>
          </w:p>
        </w:tc>
        <w:tc>
          <w:tcPr>
            <w:tcW w:w="3150" w:type="dxa"/>
          </w:tcPr>
          <w:p w14:paraId="12BCBADA"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32</w:t>
            </w:r>
          </w:p>
        </w:tc>
        <w:tc>
          <w:tcPr>
            <w:tcW w:w="3150" w:type="dxa"/>
            <w:shd w:val="clear" w:color="auto" w:fill="auto"/>
          </w:tcPr>
          <w:p w14:paraId="6D58E9ED" w14:textId="2FDC0B23" w:rsidR="00877203" w:rsidRPr="0075007E" w:rsidRDefault="00805259" w:rsidP="00375EBD">
            <w:pPr>
              <w:jc w:val="center"/>
              <w:rPr>
                <w:rFonts w:ascii="Arial" w:eastAsiaTheme="minorHAnsi" w:hAnsi="Arial" w:cs="Arial"/>
                <w:b/>
                <w:color w:val="auto"/>
              </w:rPr>
            </w:pPr>
            <w:r>
              <w:rPr>
                <w:rFonts w:ascii="Arial" w:eastAsiaTheme="minorHAnsi" w:hAnsi="Arial" w:cs="Arial"/>
                <w:b/>
                <w:color w:val="auto"/>
              </w:rPr>
              <w:t>113/144</w:t>
            </w:r>
          </w:p>
        </w:tc>
      </w:tr>
      <w:tr w:rsidR="00877203" w:rsidRPr="0075007E" w14:paraId="3665A5AA" w14:textId="77777777" w:rsidTr="00375EBD">
        <w:trPr>
          <w:trHeight w:val="308"/>
          <w:jc w:val="center"/>
        </w:trPr>
        <w:tc>
          <w:tcPr>
            <w:tcW w:w="3960" w:type="dxa"/>
            <w:shd w:val="clear" w:color="auto" w:fill="auto"/>
            <w:vAlign w:val="center"/>
            <w:hideMark/>
          </w:tcPr>
          <w:p w14:paraId="01EB45C4" w14:textId="77777777" w:rsidR="00877203" w:rsidRPr="0075007E" w:rsidRDefault="00877203" w:rsidP="00375EBD">
            <w:pPr>
              <w:rPr>
                <w:rFonts w:ascii="Arial" w:hAnsi="Arial" w:cs="Arial"/>
                <w:b/>
                <w:color w:val="auto"/>
              </w:rPr>
            </w:pPr>
            <w:r w:rsidRPr="0075007E">
              <w:rPr>
                <w:rFonts w:ascii="Arial" w:hAnsi="Arial" w:cs="Arial"/>
                <w:b/>
                <w:color w:val="auto"/>
              </w:rPr>
              <w:t>Proposed Ratings</w:t>
            </w:r>
          </w:p>
        </w:tc>
        <w:tc>
          <w:tcPr>
            <w:tcW w:w="3150" w:type="dxa"/>
          </w:tcPr>
          <w:p w14:paraId="39E01CB6"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20</w:t>
            </w:r>
          </w:p>
        </w:tc>
        <w:tc>
          <w:tcPr>
            <w:tcW w:w="3150" w:type="dxa"/>
            <w:shd w:val="clear" w:color="auto" w:fill="auto"/>
          </w:tcPr>
          <w:p w14:paraId="65BA47E9" w14:textId="03D3936A" w:rsidR="00877203" w:rsidRPr="0075007E" w:rsidRDefault="00805259" w:rsidP="00375EBD">
            <w:pPr>
              <w:jc w:val="center"/>
              <w:rPr>
                <w:rFonts w:ascii="Arial" w:eastAsiaTheme="minorHAnsi" w:hAnsi="Arial" w:cs="Arial"/>
                <w:b/>
                <w:color w:val="auto"/>
              </w:rPr>
            </w:pPr>
            <w:r>
              <w:rPr>
                <w:rFonts w:ascii="Arial" w:eastAsiaTheme="minorHAnsi" w:hAnsi="Arial" w:cs="Arial"/>
                <w:b/>
                <w:color w:val="auto"/>
              </w:rPr>
              <w:t>4/8</w:t>
            </w:r>
          </w:p>
        </w:tc>
      </w:tr>
      <w:tr w:rsidR="00877203" w:rsidRPr="0075007E" w14:paraId="5D753C06" w14:textId="77777777" w:rsidTr="00375EBD">
        <w:trPr>
          <w:trHeight w:val="308"/>
          <w:jc w:val="center"/>
        </w:trPr>
        <w:tc>
          <w:tcPr>
            <w:tcW w:w="3960" w:type="dxa"/>
            <w:shd w:val="clear" w:color="auto" w:fill="auto"/>
            <w:vAlign w:val="center"/>
            <w:hideMark/>
          </w:tcPr>
          <w:p w14:paraId="7491336F" w14:textId="77777777" w:rsidR="00877203" w:rsidRPr="0075007E" w:rsidRDefault="00877203" w:rsidP="00375EBD">
            <w:pPr>
              <w:rPr>
                <w:rFonts w:ascii="Arial" w:hAnsi="Arial" w:cs="Arial"/>
                <w:b/>
                <w:color w:val="auto"/>
              </w:rPr>
            </w:pPr>
            <w:r w:rsidRPr="0075007E">
              <w:rPr>
                <w:rFonts w:ascii="Arial" w:hAnsi="Arial" w:cs="Arial"/>
                <w:b/>
                <w:color w:val="auto"/>
              </w:rPr>
              <w:t xml:space="preserve">Recon Ratings </w:t>
            </w:r>
          </w:p>
        </w:tc>
        <w:tc>
          <w:tcPr>
            <w:tcW w:w="3150" w:type="dxa"/>
          </w:tcPr>
          <w:p w14:paraId="016F30E0"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4</w:t>
            </w:r>
          </w:p>
        </w:tc>
        <w:tc>
          <w:tcPr>
            <w:tcW w:w="3150" w:type="dxa"/>
            <w:shd w:val="clear" w:color="auto" w:fill="auto"/>
          </w:tcPr>
          <w:p w14:paraId="21B2A51E" w14:textId="2B4E5FEE" w:rsidR="00877203" w:rsidRPr="0075007E" w:rsidRDefault="00805259" w:rsidP="00375EBD">
            <w:pPr>
              <w:jc w:val="center"/>
              <w:rPr>
                <w:rFonts w:ascii="Arial" w:eastAsiaTheme="minorHAnsi" w:hAnsi="Arial" w:cs="Arial"/>
                <w:b/>
                <w:color w:val="auto"/>
              </w:rPr>
            </w:pPr>
            <w:r>
              <w:rPr>
                <w:rFonts w:ascii="Arial" w:eastAsiaTheme="minorHAnsi" w:hAnsi="Arial" w:cs="Arial"/>
                <w:b/>
                <w:color w:val="auto"/>
              </w:rPr>
              <w:t>7/3</w:t>
            </w:r>
          </w:p>
        </w:tc>
      </w:tr>
      <w:tr w:rsidR="00877203" w:rsidRPr="0075007E" w14:paraId="2051A449" w14:textId="77777777" w:rsidTr="00375EBD">
        <w:trPr>
          <w:trHeight w:val="308"/>
          <w:jc w:val="center"/>
        </w:trPr>
        <w:tc>
          <w:tcPr>
            <w:tcW w:w="3960" w:type="dxa"/>
            <w:shd w:val="clear" w:color="auto" w:fill="auto"/>
            <w:vAlign w:val="center"/>
            <w:hideMark/>
          </w:tcPr>
          <w:p w14:paraId="758CAC7F" w14:textId="77777777" w:rsidR="00877203" w:rsidRPr="0075007E" w:rsidRDefault="00877203" w:rsidP="00375EBD">
            <w:pPr>
              <w:rPr>
                <w:rFonts w:ascii="Arial" w:hAnsi="Arial" w:cs="Arial"/>
                <w:b/>
                <w:color w:val="auto"/>
              </w:rPr>
            </w:pPr>
            <w:r w:rsidRPr="0075007E">
              <w:rPr>
                <w:rFonts w:ascii="Arial" w:hAnsi="Arial" w:cs="Arial"/>
                <w:b/>
                <w:color w:val="auto"/>
              </w:rPr>
              <w:t>Exit Interviews</w:t>
            </w:r>
          </w:p>
        </w:tc>
        <w:tc>
          <w:tcPr>
            <w:tcW w:w="3150" w:type="dxa"/>
          </w:tcPr>
          <w:p w14:paraId="30C28577"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14</w:t>
            </w:r>
          </w:p>
        </w:tc>
        <w:tc>
          <w:tcPr>
            <w:tcW w:w="3150" w:type="dxa"/>
            <w:shd w:val="clear" w:color="auto" w:fill="auto"/>
          </w:tcPr>
          <w:p w14:paraId="3186ED7D" w14:textId="1412774C" w:rsidR="00877203" w:rsidRPr="0075007E" w:rsidRDefault="00805259" w:rsidP="00375EBD">
            <w:pPr>
              <w:jc w:val="center"/>
              <w:rPr>
                <w:rFonts w:ascii="Arial" w:eastAsiaTheme="minorHAnsi" w:hAnsi="Arial" w:cs="Arial"/>
                <w:b/>
                <w:color w:val="auto"/>
              </w:rPr>
            </w:pPr>
            <w:r>
              <w:rPr>
                <w:rFonts w:ascii="Arial" w:eastAsiaTheme="minorHAnsi" w:hAnsi="Arial" w:cs="Arial"/>
                <w:b/>
                <w:color w:val="auto"/>
              </w:rPr>
              <w:t>8/11</w:t>
            </w:r>
          </w:p>
        </w:tc>
      </w:tr>
      <w:tr w:rsidR="00877203" w:rsidRPr="0075007E" w14:paraId="568F6CF2" w14:textId="77777777" w:rsidTr="00375EBD">
        <w:trPr>
          <w:trHeight w:val="308"/>
          <w:jc w:val="center"/>
        </w:trPr>
        <w:tc>
          <w:tcPr>
            <w:tcW w:w="3960" w:type="dxa"/>
            <w:shd w:val="clear" w:color="auto" w:fill="auto"/>
            <w:vAlign w:val="center"/>
            <w:hideMark/>
          </w:tcPr>
          <w:p w14:paraId="7718501F" w14:textId="77777777" w:rsidR="00877203" w:rsidRPr="0075007E" w:rsidRDefault="00877203" w:rsidP="00375EBD">
            <w:pPr>
              <w:rPr>
                <w:rFonts w:ascii="Arial" w:hAnsi="Arial" w:cs="Arial"/>
                <w:b/>
                <w:color w:val="auto"/>
              </w:rPr>
            </w:pPr>
            <w:r w:rsidRPr="0075007E">
              <w:rPr>
                <w:rFonts w:ascii="Arial" w:hAnsi="Arial" w:cs="Arial"/>
                <w:b/>
                <w:color w:val="auto"/>
              </w:rPr>
              <w:t>Final Ratings</w:t>
            </w:r>
          </w:p>
        </w:tc>
        <w:tc>
          <w:tcPr>
            <w:tcW w:w="3150" w:type="dxa"/>
            <w:shd w:val="clear" w:color="auto" w:fill="auto"/>
          </w:tcPr>
          <w:p w14:paraId="7AC699AA" w14:textId="77777777" w:rsidR="00877203" w:rsidRPr="0075007E" w:rsidRDefault="00877203" w:rsidP="00375EBD">
            <w:pPr>
              <w:jc w:val="center"/>
              <w:rPr>
                <w:rFonts w:ascii="Arial" w:eastAsiaTheme="minorHAnsi" w:hAnsi="Arial" w:cs="Arial"/>
                <w:b/>
                <w:color w:val="auto"/>
              </w:rPr>
            </w:pPr>
            <w:r w:rsidRPr="0075007E">
              <w:rPr>
                <w:rFonts w:ascii="Arial" w:eastAsiaTheme="minorHAnsi" w:hAnsi="Arial" w:cs="Arial"/>
                <w:b/>
                <w:color w:val="auto"/>
              </w:rPr>
              <w:t>20/na</w:t>
            </w:r>
          </w:p>
        </w:tc>
        <w:tc>
          <w:tcPr>
            <w:tcW w:w="3150" w:type="dxa"/>
            <w:shd w:val="clear" w:color="auto" w:fill="auto"/>
          </w:tcPr>
          <w:p w14:paraId="3001F7E2" w14:textId="327B3457" w:rsidR="00877203" w:rsidRPr="0075007E" w:rsidRDefault="00805259" w:rsidP="00375EBD">
            <w:pPr>
              <w:jc w:val="center"/>
              <w:rPr>
                <w:rFonts w:ascii="Arial" w:eastAsiaTheme="minorHAnsi" w:hAnsi="Arial" w:cs="Arial"/>
                <w:b/>
                <w:color w:val="auto"/>
              </w:rPr>
            </w:pPr>
            <w:r>
              <w:rPr>
                <w:rFonts w:ascii="Arial" w:eastAsiaTheme="minorHAnsi" w:hAnsi="Arial" w:cs="Arial"/>
                <w:b/>
                <w:color w:val="auto"/>
              </w:rPr>
              <w:t>18</w:t>
            </w:r>
            <w:r w:rsidR="00877203">
              <w:rPr>
                <w:rFonts w:ascii="Arial" w:eastAsiaTheme="minorHAnsi" w:hAnsi="Arial" w:cs="Arial"/>
                <w:b/>
                <w:color w:val="auto"/>
              </w:rPr>
              <w:t>/na</w:t>
            </w:r>
          </w:p>
        </w:tc>
      </w:tr>
    </w:tbl>
    <w:p w14:paraId="71DBA1D1" w14:textId="5ADE9A99" w:rsidR="004D2E38" w:rsidRPr="00D45E6B" w:rsidRDefault="004D2E38" w:rsidP="004D2E38">
      <w:pPr>
        <w:ind w:firstLine="720"/>
        <w:rPr>
          <w:rFonts w:ascii="Arial" w:hAnsi="Arial" w:cs="Arial"/>
          <w:i/>
          <w:iCs/>
          <w:color w:val="auto"/>
          <w:sz w:val="22"/>
          <w:szCs w:val="22"/>
        </w:rPr>
      </w:pPr>
      <w:r w:rsidRPr="0075007E">
        <w:rPr>
          <w:rFonts w:ascii="Arial" w:hAnsi="Arial" w:cs="Arial"/>
          <w:b/>
          <w:color w:val="auto"/>
          <w:sz w:val="22"/>
          <w:szCs w:val="22"/>
        </w:rPr>
        <w:t xml:space="preserve"> </w:t>
      </w:r>
      <w:r w:rsidRPr="00D45E6B">
        <w:rPr>
          <w:rFonts w:ascii="Arial" w:hAnsi="Arial" w:cs="Arial"/>
          <w:b/>
          <w:i/>
          <w:iCs/>
          <w:color w:val="auto"/>
          <w:sz w:val="22"/>
          <w:szCs w:val="22"/>
        </w:rPr>
        <w:t>Source:</w:t>
      </w:r>
      <w:r w:rsidRPr="00D45E6B">
        <w:rPr>
          <w:rFonts w:ascii="Arial" w:hAnsi="Arial" w:cs="Arial"/>
          <w:i/>
          <w:iCs/>
          <w:color w:val="auto"/>
          <w:sz w:val="22"/>
          <w:szCs w:val="22"/>
        </w:rPr>
        <w:t xml:space="preserve"> VTA Completed Reports (Days to Complete Including Deferment) </w:t>
      </w:r>
      <w:r w:rsidR="00142BC6">
        <w:rPr>
          <w:rFonts w:ascii="Arial" w:hAnsi="Arial" w:cs="Arial"/>
          <w:i/>
          <w:iCs/>
          <w:color w:val="auto"/>
          <w:sz w:val="22"/>
          <w:szCs w:val="22"/>
        </w:rPr>
        <w:t xml:space="preserve">April </w:t>
      </w:r>
      <w:r w:rsidR="005A69D5">
        <w:rPr>
          <w:rFonts w:ascii="Arial" w:hAnsi="Arial" w:cs="Arial"/>
          <w:i/>
          <w:iCs/>
          <w:color w:val="auto"/>
          <w:sz w:val="22"/>
          <w:szCs w:val="22"/>
        </w:rPr>
        <w:t>5</w:t>
      </w:r>
      <w:r w:rsidRPr="00D45E6B">
        <w:rPr>
          <w:rFonts w:ascii="Arial" w:hAnsi="Arial" w:cs="Arial"/>
          <w:i/>
          <w:iCs/>
          <w:color w:val="auto"/>
          <w:sz w:val="22"/>
          <w:szCs w:val="22"/>
        </w:rPr>
        <w:t>, 202</w:t>
      </w:r>
      <w:r w:rsidR="005D4FE6">
        <w:rPr>
          <w:rFonts w:ascii="Arial" w:hAnsi="Arial" w:cs="Arial"/>
          <w:i/>
          <w:iCs/>
          <w:color w:val="auto"/>
          <w:sz w:val="22"/>
          <w:szCs w:val="22"/>
        </w:rPr>
        <w:t>1</w:t>
      </w:r>
      <w:r w:rsidRPr="00D45E6B">
        <w:rPr>
          <w:rFonts w:ascii="Arial" w:hAnsi="Arial" w:cs="Arial"/>
          <w:i/>
          <w:iCs/>
          <w:color w:val="auto"/>
          <w:sz w:val="22"/>
          <w:szCs w:val="22"/>
        </w:rPr>
        <w:t xml:space="preserve"> (</w:t>
      </w:r>
      <w:r w:rsidR="00D00BE8">
        <w:rPr>
          <w:rFonts w:ascii="Arial" w:hAnsi="Arial" w:cs="Arial"/>
          <w:i/>
          <w:iCs/>
          <w:color w:val="auto"/>
          <w:sz w:val="22"/>
          <w:szCs w:val="22"/>
        </w:rPr>
        <w:t>8</w:t>
      </w:r>
      <w:r w:rsidRPr="00D45E6B">
        <w:rPr>
          <w:rFonts w:ascii="Arial" w:hAnsi="Arial" w:cs="Arial"/>
          <w:i/>
          <w:iCs/>
          <w:color w:val="auto"/>
          <w:sz w:val="22"/>
          <w:szCs w:val="22"/>
        </w:rPr>
        <w:t>am ET).</w:t>
      </w:r>
    </w:p>
    <w:p w14:paraId="11DBBB0D" w14:textId="77777777" w:rsidR="004D2E38" w:rsidRPr="00D45E6B" w:rsidRDefault="004D2E38" w:rsidP="004D2E38">
      <w:pPr>
        <w:ind w:firstLine="720"/>
        <w:rPr>
          <w:rFonts w:ascii="Arial" w:hAnsi="Arial" w:cs="Arial"/>
          <w:i/>
          <w:iCs/>
          <w:color w:val="auto"/>
          <w:sz w:val="22"/>
          <w:szCs w:val="22"/>
        </w:rPr>
      </w:pPr>
      <w:r w:rsidRPr="00D45E6B">
        <w:rPr>
          <w:rFonts w:ascii="Arial" w:hAnsi="Arial" w:cs="Arial"/>
          <w:b/>
          <w:i/>
          <w:iCs/>
          <w:color w:val="auto"/>
          <w:sz w:val="22"/>
          <w:szCs w:val="22"/>
        </w:rPr>
        <w:t xml:space="preserve"> Note:</w:t>
      </w:r>
      <w:r w:rsidRPr="00D45E6B">
        <w:rPr>
          <w:rFonts w:ascii="Arial" w:hAnsi="Arial" w:cs="Arial"/>
          <w:i/>
          <w:iCs/>
          <w:color w:val="auto"/>
          <w:sz w:val="22"/>
          <w:szCs w:val="22"/>
        </w:rPr>
        <w:t xml:space="preserve"> VA using the goals from the 230-day process.</w:t>
      </w:r>
    </w:p>
    <w:p w14:paraId="2D8BE4E0" w14:textId="06DCF686" w:rsidR="004D2E38" w:rsidRDefault="004D2E38" w:rsidP="004D2E38">
      <w:pPr>
        <w:rPr>
          <w:rFonts w:ascii="Arial" w:hAnsi="Arial" w:cs="Arial"/>
          <w:color w:val="auto"/>
          <w:sz w:val="22"/>
          <w:szCs w:val="22"/>
        </w:rPr>
      </w:pPr>
    </w:p>
    <w:p w14:paraId="5231B6A4" w14:textId="37A0C262" w:rsidR="005A4C15" w:rsidRDefault="005A4C15" w:rsidP="005A4C15">
      <w:pPr>
        <w:pStyle w:val="Heading10"/>
        <w:rPr>
          <w:sz w:val="32"/>
        </w:rPr>
      </w:pPr>
      <w:r>
        <w:rPr>
          <w:sz w:val="32"/>
        </w:rPr>
        <w:t xml:space="preserve">VTA Reminders </w:t>
      </w:r>
    </w:p>
    <w:p w14:paraId="6BCB7565" w14:textId="77777777" w:rsidR="005A4C15" w:rsidRDefault="005A4C15" w:rsidP="005A4C15">
      <w:pPr>
        <w:rPr>
          <w:rFonts w:ascii="Arial" w:hAnsi="Arial" w:cs="Arial"/>
          <w:b/>
          <w:color w:val="000000" w:themeColor="text1"/>
          <w:u w:val="single"/>
        </w:rPr>
      </w:pPr>
    </w:p>
    <w:p w14:paraId="6C68ED0C" w14:textId="40363372" w:rsidR="006C7BA6" w:rsidRPr="005A4C15" w:rsidRDefault="006C7BA6" w:rsidP="006C7BA6">
      <w:pPr>
        <w:rPr>
          <w:rFonts w:ascii="Arial" w:hAnsi="Arial" w:cs="Arial"/>
          <w:b/>
          <w:color w:val="000000" w:themeColor="text1"/>
          <w:sz w:val="28"/>
          <w:szCs w:val="28"/>
          <w:u w:val="single"/>
        </w:rPr>
      </w:pPr>
      <w:r>
        <w:rPr>
          <w:rFonts w:ascii="Arial" w:hAnsi="Arial" w:cs="Arial"/>
          <w:b/>
          <w:color w:val="000000" w:themeColor="text1"/>
          <w:sz w:val="28"/>
          <w:szCs w:val="28"/>
          <w:u w:val="single"/>
        </w:rPr>
        <w:t xml:space="preserve">Exit Interview Fields </w:t>
      </w:r>
    </w:p>
    <w:p w14:paraId="105AC978" w14:textId="6A2EDB0E" w:rsidR="006C7BA6" w:rsidRDefault="006C7BA6" w:rsidP="006C7BA6">
      <w:pPr>
        <w:rPr>
          <w:rFonts w:ascii="Arial" w:hAnsi="Arial" w:cs="Arial"/>
          <w:color w:val="000000" w:themeColor="text1"/>
        </w:rPr>
      </w:pPr>
      <w:r>
        <w:rPr>
          <w:rFonts w:ascii="Arial" w:hAnsi="Arial" w:cs="Arial"/>
          <w:color w:val="000000" w:themeColor="text1"/>
        </w:rPr>
        <w:t xml:space="preserve">The Exit Interview fields </w:t>
      </w:r>
      <w:r w:rsidR="000D4C85">
        <w:rPr>
          <w:rFonts w:ascii="Arial" w:hAnsi="Arial" w:cs="Arial"/>
          <w:color w:val="000000" w:themeColor="text1"/>
        </w:rPr>
        <w:t xml:space="preserve">and Return to Duty (RTD) Letter Date (discussed in next topic) </w:t>
      </w:r>
      <w:r>
        <w:rPr>
          <w:rFonts w:ascii="Arial" w:hAnsi="Arial" w:cs="Arial"/>
          <w:color w:val="000000" w:themeColor="text1"/>
        </w:rPr>
        <w:t xml:space="preserve">will not become active until the </w:t>
      </w:r>
      <w:r w:rsidRPr="00414774">
        <w:rPr>
          <w:rFonts w:ascii="Arial" w:hAnsi="Arial" w:cs="Arial"/>
          <w:color w:val="000000" w:themeColor="text1"/>
        </w:rPr>
        <w:t>Exit Interview Start Date</w:t>
      </w:r>
      <w:r>
        <w:rPr>
          <w:rFonts w:ascii="Arial" w:hAnsi="Arial" w:cs="Arial"/>
          <w:color w:val="000000" w:themeColor="text1"/>
        </w:rPr>
        <w:t xml:space="preserve"> is populated (this field is auto</w:t>
      </w:r>
      <w:r w:rsidR="00D506DA">
        <w:rPr>
          <w:rFonts w:ascii="Arial" w:hAnsi="Arial" w:cs="Arial"/>
          <w:color w:val="000000" w:themeColor="text1"/>
        </w:rPr>
        <w:t xml:space="preserve"> </w:t>
      </w:r>
      <w:r>
        <w:rPr>
          <w:rFonts w:ascii="Arial" w:hAnsi="Arial" w:cs="Arial"/>
          <w:color w:val="000000" w:themeColor="text1"/>
        </w:rPr>
        <w:t>populated with the date the PEBLO</w:t>
      </w:r>
      <w:r w:rsidR="006F7665">
        <w:rPr>
          <w:rFonts w:ascii="Arial" w:hAnsi="Arial" w:cs="Arial"/>
          <w:color w:val="000000" w:themeColor="text1"/>
        </w:rPr>
        <w:t>/PEB</w:t>
      </w:r>
      <w:r>
        <w:rPr>
          <w:rFonts w:ascii="Arial" w:hAnsi="Arial" w:cs="Arial"/>
          <w:color w:val="000000" w:themeColor="text1"/>
        </w:rPr>
        <w:t xml:space="preserve"> enters the Final Disposition Date).  </w:t>
      </w:r>
    </w:p>
    <w:p w14:paraId="2296A585" w14:textId="08589558" w:rsidR="00F6705C" w:rsidRDefault="00F6705C" w:rsidP="006C7BA6">
      <w:pPr>
        <w:rPr>
          <w:rFonts w:ascii="Arial" w:hAnsi="Arial" w:cs="Arial"/>
          <w:color w:val="000000" w:themeColor="text1"/>
        </w:rPr>
      </w:pPr>
    </w:p>
    <w:p w14:paraId="3BF06DFA" w14:textId="7A607FFE" w:rsidR="00F6705C" w:rsidRPr="005A4C15" w:rsidRDefault="00F6705C" w:rsidP="00F6705C">
      <w:pPr>
        <w:rPr>
          <w:rFonts w:ascii="Arial" w:hAnsi="Arial" w:cs="Arial"/>
          <w:b/>
          <w:color w:val="000000" w:themeColor="text1"/>
          <w:sz w:val="28"/>
          <w:szCs w:val="28"/>
          <w:u w:val="single"/>
        </w:rPr>
      </w:pPr>
      <w:r>
        <w:rPr>
          <w:rFonts w:ascii="Arial" w:hAnsi="Arial" w:cs="Arial"/>
          <w:b/>
          <w:color w:val="000000" w:themeColor="text1"/>
          <w:sz w:val="28"/>
          <w:szCs w:val="28"/>
          <w:u w:val="single"/>
        </w:rPr>
        <w:t xml:space="preserve">VTA Notes </w:t>
      </w:r>
    </w:p>
    <w:p w14:paraId="11B7D1C3" w14:textId="77777777" w:rsidR="00F6705C" w:rsidRDefault="00F6705C" w:rsidP="00F6705C">
      <w:pPr>
        <w:rPr>
          <w:rFonts w:ascii="Arial" w:hAnsi="Arial" w:cs="Arial"/>
          <w:color w:val="000000" w:themeColor="text1"/>
        </w:rPr>
      </w:pPr>
      <w:r>
        <w:rPr>
          <w:rFonts w:ascii="Arial" w:hAnsi="Arial" w:cs="Arial"/>
          <w:color w:val="000000" w:themeColor="text1"/>
        </w:rPr>
        <w:t xml:space="preserve">The MSC and DRAS Tabs have a notes section where notes can be added. If you input a wrong note the system does not allow for you to delete/edit it. If a note was input in error and needs to be deleted you can send an email to </w:t>
      </w:r>
      <w:hyperlink r:id="rId36" w:history="1">
        <w:r w:rsidRPr="00445B03">
          <w:rPr>
            <w:rFonts w:ascii="Arial" w:eastAsia="Calibri" w:hAnsi="Arial"/>
            <w:color w:val="0563C1"/>
            <w:szCs w:val="22"/>
            <w:u w:val="single"/>
          </w:rPr>
          <w:t>VRST@vba.va.gov</w:t>
        </w:r>
      </w:hyperlink>
      <w:r>
        <w:rPr>
          <w:rFonts w:ascii="Arial" w:eastAsia="Calibri" w:hAnsi="Arial"/>
          <w:color w:val="auto"/>
          <w:szCs w:val="22"/>
        </w:rPr>
        <w:t xml:space="preserve"> requesting a note be deleted (provide the note date and the first several words of the note).   </w:t>
      </w:r>
    </w:p>
    <w:p w14:paraId="49660305" w14:textId="77777777" w:rsidR="00F6705C" w:rsidRDefault="00F6705C" w:rsidP="006C7BA6">
      <w:pPr>
        <w:rPr>
          <w:rFonts w:ascii="Arial" w:hAnsi="Arial" w:cs="Arial"/>
          <w:color w:val="000000" w:themeColor="text1"/>
        </w:rPr>
      </w:pPr>
    </w:p>
    <w:p w14:paraId="72188F6A" w14:textId="631B1C79" w:rsidR="0006177A" w:rsidRPr="005A4C15" w:rsidRDefault="0006177A" w:rsidP="0006177A">
      <w:pPr>
        <w:rPr>
          <w:rFonts w:ascii="Arial" w:hAnsi="Arial" w:cs="Arial"/>
          <w:b/>
          <w:color w:val="000000" w:themeColor="text1"/>
          <w:sz w:val="28"/>
          <w:szCs w:val="28"/>
          <w:u w:val="single"/>
        </w:rPr>
      </w:pPr>
      <w:r>
        <w:rPr>
          <w:rFonts w:ascii="Arial" w:hAnsi="Arial" w:cs="Arial"/>
          <w:b/>
          <w:color w:val="000000" w:themeColor="text1"/>
          <w:sz w:val="28"/>
          <w:szCs w:val="28"/>
          <w:u w:val="single"/>
        </w:rPr>
        <w:t xml:space="preserve">Return to Duty </w:t>
      </w:r>
      <w:r w:rsidR="008C445A">
        <w:rPr>
          <w:rFonts w:ascii="Arial" w:hAnsi="Arial" w:cs="Arial"/>
          <w:b/>
          <w:color w:val="000000" w:themeColor="text1"/>
          <w:sz w:val="28"/>
          <w:szCs w:val="28"/>
          <w:u w:val="single"/>
        </w:rPr>
        <w:t xml:space="preserve">(RTD) </w:t>
      </w:r>
      <w:r>
        <w:rPr>
          <w:rFonts w:ascii="Arial" w:hAnsi="Arial" w:cs="Arial"/>
          <w:b/>
          <w:color w:val="000000" w:themeColor="text1"/>
          <w:sz w:val="28"/>
          <w:szCs w:val="28"/>
          <w:u w:val="single"/>
        </w:rPr>
        <w:t xml:space="preserve">Letter Date </w:t>
      </w:r>
    </w:p>
    <w:p w14:paraId="79D1FB91" w14:textId="0D12E542" w:rsidR="008C445A" w:rsidRDefault="0006177A" w:rsidP="008C445A">
      <w:pPr>
        <w:rPr>
          <w:rFonts w:ascii="Arial" w:hAnsi="Arial" w:cs="Arial"/>
          <w:color w:val="auto"/>
        </w:rPr>
      </w:pPr>
      <w:r>
        <w:rPr>
          <w:rFonts w:ascii="Arial" w:hAnsi="Arial" w:cs="Arial"/>
          <w:color w:val="000000" w:themeColor="text1"/>
        </w:rPr>
        <w:t>The definition of this VTA field is: “Date of the Returned to Duty Letter”.</w:t>
      </w:r>
      <w:r w:rsidR="008C445A">
        <w:rPr>
          <w:rFonts w:ascii="Arial" w:hAnsi="Arial" w:cs="Arial"/>
          <w:color w:val="000000" w:themeColor="text1"/>
        </w:rPr>
        <w:t xml:space="preserve"> The f</w:t>
      </w:r>
      <w:r w:rsidR="008C445A">
        <w:rPr>
          <w:rFonts w:ascii="Arial" w:hAnsi="Arial" w:cs="&quot;Arial&quot;"/>
        </w:rPr>
        <w:t xml:space="preserve">ield will </w:t>
      </w:r>
      <w:r w:rsidR="002E6E01">
        <w:rPr>
          <w:rFonts w:ascii="Arial" w:hAnsi="Arial" w:cs="&quot;Arial&quot;"/>
        </w:rPr>
        <w:t xml:space="preserve">only </w:t>
      </w:r>
      <w:r w:rsidR="008C445A">
        <w:rPr>
          <w:rFonts w:ascii="Arial" w:hAnsi="Arial" w:cs="&quot;Arial&quot;"/>
        </w:rPr>
        <w:t>be active when one of the following exists</w:t>
      </w:r>
      <w:r w:rsidR="00C707CF">
        <w:rPr>
          <w:rFonts w:ascii="Arial" w:hAnsi="Arial" w:cs="&quot;Arial&quot;"/>
        </w:rPr>
        <w:t xml:space="preserve"> </w:t>
      </w:r>
      <w:r w:rsidR="00C707CF" w:rsidRPr="00C707CF">
        <w:rPr>
          <w:rFonts w:ascii="Arial" w:hAnsi="Arial" w:cs="&quot;Arial&quot;"/>
        </w:rPr>
        <w:t>and the Exit Interview Start Date is populated</w:t>
      </w:r>
      <w:r w:rsidR="002E6E01">
        <w:rPr>
          <w:rFonts w:ascii="Arial" w:hAnsi="Arial" w:cs="&quot;Arial&quot;"/>
        </w:rPr>
        <w:t>:</w:t>
      </w:r>
    </w:p>
    <w:p w14:paraId="27E4E2C7" w14:textId="77777777" w:rsidR="008C445A" w:rsidRDefault="008C445A" w:rsidP="0006177A">
      <w:pPr>
        <w:rPr>
          <w:rFonts w:ascii="Arial" w:hAnsi="Arial" w:cs="Arial"/>
          <w:color w:val="000000" w:themeColor="text1"/>
        </w:rPr>
      </w:pPr>
    </w:p>
    <w:p w14:paraId="428ED322" w14:textId="2870D603" w:rsidR="008C445A" w:rsidRPr="008C445A" w:rsidRDefault="008C445A" w:rsidP="008C445A">
      <w:pPr>
        <w:pStyle w:val="ListParagraph"/>
        <w:numPr>
          <w:ilvl w:val="0"/>
          <w:numId w:val="15"/>
        </w:numPr>
        <w:autoSpaceDE w:val="0"/>
        <w:autoSpaceDN w:val="0"/>
        <w:adjustRightInd w:val="0"/>
        <w:rPr>
          <w:rFonts w:ascii="Arial" w:hAnsi="Arial" w:cs="Arial"/>
          <w:color w:val="auto"/>
        </w:rPr>
      </w:pPr>
      <w:r w:rsidRPr="008C445A">
        <w:rPr>
          <w:rFonts w:ascii="Arial" w:hAnsi="Arial" w:cs="&quot;Arial&quot;"/>
        </w:rPr>
        <w:t xml:space="preserve">IPEB Referral (MEB Results) is No, Meets Standards, RTD. </w:t>
      </w:r>
    </w:p>
    <w:p w14:paraId="7C4697EA" w14:textId="77777777" w:rsidR="008C445A" w:rsidRDefault="008C445A" w:rsidP="008C445A">
      <w:pPr>
        <w:numPr>
          <w:ilvl w:val="0"/>
          <w:numId w:val="15"/>
        </w:numPr>
        <w:autoSpaceDE w:val="0"/>
        <w:autoSpaceDN w:val="0"/>
        <w:adjustRightInd w:val="0"/>
        <w:ind w:left="360" w:hanging="360"/>
        <w:rPr>
          <w:rFonts w:ascii="Arial" w:hAnsi="Arial" w:cs="Arial"/>
        </w:rPr>
      </w:pPr>
      <w:r>
        <w:rPr>
          <w:rFonts w:ascii="Arial" w:hAnsi="Arial" w:cs="&quot;Arial&quot;"/>
        </w:rPr>
        <w:t xml:space="preserve">Final Disposition = “Found fit &amp; returned to duty”; </w:t>
      </w:r>
    </w:p>
    <w:p w14:paraId="3B3EE0AC" w14:textId="77777777" w:rsidR="008C445A" w:rsidRDefault="008C445A" w:rsidP="008C445A">
      <w:pPr>
        <w:numPr>
          <w:ilvl w:val="0"/>
          <w:numId w:val="16"/>
        </w:numPr>
        <w:autoSpaceDE w:val="0"/>
        <w:autoSpaceDN w:val="0"/>
        <w:adjustRightInd w:val="0"/>
        <w:ind w:left="360" w:hanging="360"/>
        <w:rPr>
          <w:rFonts w:ascii="Arial" w:hAnsi="Arial" w:cs="Arial"/>
        </w:rPr>
      </w:pPr>
      <w:r>
        <w:rPr>
          <w:rFonts w:ascii="Arial" w:hAnsi="Arial" w:cs="&quot;Arial&quot;"/>
        </w:rPr>
        <w:t xml:space="preserve">Final Disposition =“Unfit, but RTD”; </w:t>
      </w:r>
    </w:p>
    <w:p w14:paraId="33669A2A" w14:textId="102BA281" w:rsidR="008C445A" w:rsidRPr="00C707CF" w:rsidRDefault="008C445A" w:rsidP="00F81BBD">
      <w:pPr>
        <w:numPr>
          <w:ilvl w:val="0"/>
          <w:numId w:val="17"/>
        </w:numPr>
        <w:autoSpaceDE w:val="0"/>
        <w:autoSpaceDN w:val="0"/>
        <w:adjustRightInd w:val="0"/>
        <w:ind w:left="360" w:hanging="360"/>
        <w:rPr>
          <w:rFonts w:ascii="Arial" w:hAnsi="Arial" w:cs="Arial"/>
          <w:color w:val="000000" w:themeColor="text1"/>
        </w:rPr>
      </w:pPr>
      <w:r w:rsidRPr="0022720D">
        <w:rPr>
          <w:rFonts w:ascii="Arial" w:hAnsi="Arial" w:cs="&quot;Arial&quot;"/>
        </w:rPr>
        <w:t xml:space="preserve">Final Disposition =“Non-disability retirement”: </w:t>
      </w:r>
    </w:p>
    <w:p w14:paraId="7505F90A" w14:textId="012FEE19" w:rsidR="00C707CF" w:rsidRDefault="00C707CF" w:rsidP="00C707CF">
      <w:pPr>
        <w:autoSpaceDE w:val="0"/>
        <w:autoSpaceDN w:val="0"/>
        <w:adjustRightInd w:val="0"/>
        <w:rPr>
          <w:rFonts w:ascii="Arial" w:hAnsi="Arial" w:cs="&quot;Arial&quot;"/>
        </w:rPr>
      </w:pPr>
    </w:p>
    <w:p w14:paraId="45093F0F" w14:textId="42C0CCA6" w:rsidR="00706DAA" w:rsidRDefault="008C445A" w:rsidP="0006177A">
      <w:pPr>
        <w:rPr>
          <w:rFonts w:ascii="Arial" w:hAnsi="Arial" w:cs="Arial"/>
          <w:color w:val="000000" w:themeColor="text1"/>
        </w:rPr>
      </w:pPr>
      <w:r>
        <w:rPr>
          <w:rFonts w:ascii="Arial" w:hAnsi="Arial" w:cs="Arial"/>
          <w:color w:val="000000" w:themeColor="text1"/>
        </w:rPr>
        <w:t xml:space="preserve">When one of the above </w:t>
      </w:r>
      <w:r w:rsidR="000D4C85">
        <w:rPr>
          <w:rFonts w:ascii="Arial" w:hAnsi="Arial" w:cs="Arial"/>
          <w:color w:val="000000" w:themeColor="text1"/>
        </w:rPr>
        <w:t xml:space="preserve">exists </w:t>
      </w:r>
      <w:r>
        <w:rPr>
          <w:rFonts w:ascii="Arial" w:hAnsi="Arial" w:cs="Arial"/>
          <w:color w:val="000000" w:themeColor="text1"/>
        </w:rPr>
        <w:t xml:space="preserve">the RTD Letter Date </w:t>
      </w:r>
      <w:r w:rsidR="00867310">
        <w:rPr>
          <w:rFonts w:ascii="Arial" w:hAnsi="Arial" w:cs="Arial"/>
          <w:color w:val="000000" w:themeColor="text1"/>
        </w:rPr>
        <w:t xml:space="preserve">data </w:t>
      </w:r>
      <w:r w:rsidR="0006177A">
        <w:rPr>
          <w:rFonts w:ascii="Arial" w:hAnsi="Arial" w:cs="Arial"/>
          <w:color w:val="000000" w:themeColor="text1"/>
        </w:rPr>
        <w:t xml:space="preserve">field </w:t>
      </w:r>
      <w:r w:rsidR="00C707CF">
        <w:rPr>
          <w:rFonts w:ascii="Arial" w:hAnsi="Arial" w:cs="Arial"/>
          <w:color w:val="000000" w:themeColor="text1"/>
        </w:rPr>
        <w:t xml:space="preserve">has </w:t>
      </w:r>
      <w:r w:rsidR="0006177A">
        <w:rPr>
          <w:rFonts w:ascii="Arial" w:hAnsi="Arial" w:cs="Arial"/>
          <w:color w:val="000000" w:themeColor="text1"/>
        </w:rPr>
        <w:t>to be filled in before the Exit Interview fields become active. Even though the field is titled Return to Duty Le</w:t>
      </w:r>
      <w:r>
        <w:rPr>
          <w:rFonts w:ascii="Arial" w:hAnsi="Arial" w:cs="Arial"/>
          <w:color w:val="000000" w:themeColor="text1"/>
        </w:rPr>
        <w:t>t</w:t>
      </w:r>
      <w:r w:rsidR="0006177A">
        <w:rPr>
          <w:rFonts w:ascii="Arial" w:hAnsi="Arial" w:cs="Arial"/>
          <w:color w:val="000000" w:themeColor="text1"/>
        </w:rPr>
        <w:t xml:space="preserve">ter Date, </w:t>
      </w:r>
      <w:r>
        <w:rPr>
          <w:rFonts w:ascii="Arial" w:hAnsi="Arial" w:cs="Arial"/>
          <w:color w:val="000000" w:themeColor="text1"/>
        </w:rPr>
        <w:t xml:space="preserve">it also </w:t>
      </w:r>
      <w:r w:rsidR="0006177A">
        <w:rPr>
          <w:rFonts w:ascii="Arial" w:hAnsi="Arial" w:cs="Arial"/>
          <w:color w:val="000000" w:themeColor="text1"/>
        </w:rPr>
        <w:t xml:space="preserve">applies to cases </w:t>
      </w:r>
      <w:r>
        <w:rPr>
          <w:rFonts w:ascii="Arial" w:hAnsi="Arial" w:cs="Arial"/>
          <w:color w:val="000000" w:themeColor="text1"/>
        </w:rPr>
        <w:t xml:space="preserve">with #4 </w:t>
      </w:r>
      <w:r w:rsidR="000D4C85">
        <w:rPr>
          <w:rFonts w:ascii="Arial" w:hAnsi="Arial" w:cs="Arial"/>
          <w:color w:val="000000" w:themeColor="text1"/>
        </w:rPr>
        <w:t xml:space="preserve">from the above list </w:t>
      </w:r>
      <w:r>
        <w:rPr>
          <w:rFonts w:ascii="Arial" w:hAnsi="Arial" w:cs="Arial"/>
          <w:color w:val="000000" w:themeColor="text1"/>
        </w:rPr>
        <w:t xml:space="preserve">as the Final Disposition.  </w:t>
      </w:r>
      <w:r w:rsidR="0006177A">
        <w:rPr>
          <w:rFonts w:ascii="Arial" w:hAnsi="Arial" w:cs="Arial"/>
          <w:color w:val="000000" w:themeColor="text1"/>
        </w:rPr>
        <w:t xml:space="preserve"> </w:t>
      </w:r>
    </w:p>
    <w:p w14:paraId="589AE76F" w14:textId="49AD8330" w:rsidR="00445B03" w:rsidRDefault="00445B03" w:rsidP="0006177A">
      <w:pPr>
        <w:rPr>
          <w:rFonts w:ascii="Arial" w:hAnsi="Arial" w:cs="Arial"/>
          <w:color w:val="000000" w:themeColor="text1"/>
        </w:rPr>
      </w:pPr>
    </w:p>
    <w:p w14:paraId="780EFC42" w14:textId="77777777" w:rsidR="00D1256F" w:rsidRDefault="00D1256F" w:rsidP="00917B73">
      <w:pPr>
        <w:rPr>
          <w:rFonts w:ascii="Arial" w:hAnsi="Arial" w:cs="Arial"/>
          <w:b/>
          <w:color w:val="000000" w:themeColor="text1"/>
          <w:sz w:val="28"/>
          <w:szCs w:val="28"/>
          <w:u w:val="single"/>
        </w:rPr>
      </w:pPr>
    </w:p>
    <w:p w14:paraId="75F73BBF" w14:textId="5971A68B" w:rsidR="00917B73" w:rsidRPr="005A4C15" w:rsidRDefault="00917B73" w:rsidP="00917B73">
      <w:pPr>
        <w:rPr>
          <w:rFonts w:ascii="Arial" w:hAnsi="Arial" w:cs="Arial"/>
          <w:b/>
          <w:color w:val="000000" w:themeColor="text1"/>
          <w:sz w:val="28"/>
          <w:szCs w:val="28"/>
          <w:u w:val="single"/>
        </w:rPr>
      </w:pPr>
      <w:r>
        <w:rPr>
          <w:rFonts w:ascii="Arial" w:hAnsi="Arial" w:cs="Arial"/>
          <w:b/>
          <w:color w:val="000000" w:themeColor="text1"/>
          <w:sz w:val="28"/>
          <w:szCs w:val="28"/>
          <w:u w:val="single"/>
        </w:rPr>
        <w:lastRenderedPageBreak/>
        <w:t>Changing</w:t>
      </w:r>
      <w:r w:rsidR="00485B24">
        <w:rPr>
          <w:rFonts w:ascii="Arial" w:hAnsi="Arial" w:cs="Arial"/>
          <w:b/>
          <w:color w:val="000000" w:themeColor="text1"/>
          <w:sz w:val="28"/>
          <w:szCs w:val="28"/>
          <w:u w:val="single"/>
        </w:rPr>
        <w:t>/Updating</w:t>
      </w:r>
      <w:r w:rsidR="00746ADA">
        <w:rPr>
          <w:rFonts w:ascii="Arial" w:hAnsi="Arial" w:cs="Arial"/>
          <w:b/>
          <w:color w:val="000000" w:themeColor="text1"/>
          <w:sz w:val="28"/>
          <w:szCs w:val="28"/>
          <w:u w:val="single"/>
        </w:rPr>
        <w:t>/</w:t>
      </w:r>
      <w:r w:rsidR="00D506DA">
        <w:rPr>
          <w:rFonts w:ascii="Arial" w:hAnsi="Arial" w:cs="Arial"/>
          <w:b/>
          <w:color w:val="000000" w:themeColor="text1"/>
          <w:sz w:val="28"/>
          <w:szCs w:val="28"/>
          <w:u w:val="single"/>
        </w:rPr>
        <w:t>Manipulating</w:t>
      </w:r>
      <w:r>
        <w:rPr>
          <w:rFonts w:ascii="Arial" w:hAnsi="Arial" w:cs="Arial"/>
          <w:b/>
          <w:color w:val="000000" w:themeColor="text1"/>
          <w:sz w:val="28"/>
          <w:szCs w:val="28"/>
          <w:u w:val="single"/>
        </w:rPr>
        <w:t xml:space="preserve"> VTA Data </w:t>
      </w:r>
    </w:p>
    <w:p w14:paraId="25F481EC" w14:textId="1D8C5437" w:rsidR="00917B73" w:rsidRDefault="00975F1D" w:rsidP="00917B73">
      <w:pPr>
        <w:pStyle w:val="Heading10"/>
        <w:rPr>
          <w:b w:val="0"/>
          <w:bCs/>
          <w:color w:val="000000" w:themeColor="text1"/>
          <w:sz w:val="24"/>
          <w:szCs w:val="18"/>
          <w:u w:val="none"/>
        </w:rPr>
      </w:pPr>
      <w:r>
        <w:rPr>
          <w:b w:val="0"/>
          <w:bCs/>
          <w:color w:val="000000" w:themeColor="text1"/>
          <w:sz w:val="24"/>
          <w:szCs w:val="18"/>
          <w:u w:val="none"/>
        </w:rPr>
        <w:t xml:space="preserve">We received </w:t>
      </w:r>
      <w:r w:rsidR="00917B73">
        <w:rPr>
          <w:b w:val="0"/>
          <w:bCs/>
          <w:color w:val="000000" w:themeColor="text1"/>
          <w:sz w:val="24"/>
          <w:szCs w:val="18"/>
          <w:u w:val="none"/>
        </w:rPr>
        <w:t xml:space="preserve">a report that Exit Interview </w:t>
      </w:r>
      <w:r w:rsidR="006D7384">
        <w:rPr>
          <w:b w:val="0"/>
          <w:bCs/>
          <w:color w:val="000000" w:themeColor="text1"/>
          <w:sz w:val="24"/>
          <w:szCs w:val="18"/>
          <w:u w:val="none"/>
        </w:rPr>
        <w:t xml:space="preserve">fields </w:t>
      </w:r>
      <w:r w:rsidR="00867310">
        <w:rPr>
          <w:b w:val="0"/>
          <w:bCs/>
          <w:color w:val="000000" w:themeColor="text1"/>
          <w:sz w:val="24"/>
          <w:szCs w:val="18"/>
          <w:u w:val="none"/>
        </w:rPr>
        <w:t xml:space="preserve">are </w:t>
      </w:r>
      <w:r w:rsidR="00771AE1">
        <w:rPr>
          <w:b w:val="0"/>
          <w:bCs/>
          <w:color w:val="000000" w:themeColor="text1"/>
          <w:sz w:val="24"/>
          <w:szCs w:val="18"/>
          <w:u w:val="none"/>
        </w:rPr>
        <w:t xml:space="preserve">being changed/updated </w:t>
      </w:r>
      <w:r w:rsidR="00917B73">
        <w:rPr>
          <w:b w:val="0"/>
          <w:bCs/>
          <w:color w:val="000000" w:themeColor="text1"/>
          <w:sz w:val="24"/>
          <w:szCs w:val="18"/>
          <w:u w:val="none"/>
        </w:rPr>
        <w:t>because DoD was changing dates on their tabs</w:t>
      </w:r>
      <w:r w:rsidR="003B64C3">
        <w:rPr>
          <w:b w:val="0"/>
          <w:bCs/>
          <w:color w:val="000000" w:themeColor="text1"/>
          <w:sz w:val="24"/>
          <w:szCs w:val="18"/>
          <w:u w:val="none"/>
        </w:rPr>
        <w:t xml:space="preserve"> which resulted in negative ADCs on </w:t>
      </w:r>
      <w:r w:rsidR="00345188">
        <w:rPr>
          <w:b w:val="0"/>
          <w:bCs/>
          <w:color w:val="000000" w:themeColor="text1"/>
          <w:sz w:val="24"/>
          <w:szCs w:val="18"/>
          <w:u w:val="none"/>
        </w:rPr>
        <w:t xml:space="preserve">VA </w:t>
      </w:r>
      <w:r w:rsidR="003B64C3">
        <w:rPr>
          <w:b w:val="0"/>
          <w:bCs/>
          <w:color w:val="000000" w:themeColor="text1"/>
          <w:sz w:val="24"/>
          <w:szCs w:val="18"/>
          <w:u w:val="none"/>
        </w:rPr>
        <w:t>reports</w:t>
      </w:r>
      <w:r w:rsidR="00917B73">
        <w:rPr>
          <w:b w:val="0"/>
          <w:bCs/>
          <w:color w:val="000000" w:themeColor="text1"/>
          <w:sz w:val="24"/>
          <w:szCs w:val="18"/>
          <w:u w:val="none"/>
        </w:rPr>
        <w:t xml:space="preserve">. The Exit Interview Start Date is </w:t>
      </w:r>
      <w:r w:rsidR="00E33081">
        <w:rPr>
          <w:b w:val="0"/>
          <w:bCs/>
          <w:color w:val="000000" w:themeColor="text1"/>
          <w:sz w:val="24"/>
          <w:szCs w:val="18"/>
          <w:u w:val="none"/>
        </w:rPr>
        <w:t>auto populated</w:t>
      </w:r>
      <w:r w:rsidR="00917B73">
        <w:rPr>
          <w:b w:val="0"/>
          <w:bCs/>
          <w:color w:val="000000" w:themeColor="text1"/>
          <w:sz w:val="24"/>
          <w:szCs w:val="18"/>
          <w:u w:val="none"/>
        </w:rPr>
        <w:t xml:space="preserve"> with the date the PEBLO or PEB enters the Final Disposition Date (FDD). The MSC </w:t>
      </w:r>
      <w:r w:rsidR="00485B24">
        <w:rPr>
          <w:b w:val="0"/>
          <w:bCs/>
          <w:color w:val="000000" w:themeColor="text1"/>
          <w:sz w:val="24"/>
          <w:szCs w:val="18"/>
          <w:u w:val="none"/>
        </w:rPr>
        <w:t xml:space="preserve">can then </w:t>
      </w:r>
      <w:r w:rsidR="00917B73">
        <w:rPr>
          <w:b w:val="0"/>
          <w:bCs/>
          <w:color w:val="000000" w:themeColor="text1"/>
          <w:sz w:val="24"/>
          <w:szCs w:val="18"/>
          <w:u w:val="none"/>
        </w:rPr>
        <w:t xml:space="preserve">conduct the Exit Interview and enter VTA data. If the FDD is changed, this changes the </w:t>
      </w:r>
      <w:r w:rsidR="00917B73" w:rsidRPr="00917B73">
        <w:rPr>
          <w:b w:val="0"/>
          <w:bCs/>
          <w:color w:val="000000" w:themeColor="text1"/>
          <w:sz w:val="24"/>
          <w:szCs w:val="18"/>
          <w:u w:val="none"/>
        </w:rPr>
        <w:t>Exit Interview Start Date</w:t>
      </w:r>
      <w:r w:rsidR="00771AE1">
        <w:rPr>
          <w:b w:val="0"/>
          <w:bCs/>
          <w:color w:val="000000" w:themeColor="text1"/>
          <w:sz w:val="24"/>
          <w:szCs w:val="18"/>
          <w:u w:val="none"/>
        </w:rPr>
        <w:t>, however, i</w:t>
      </w:r>
      <w:r w:rsidR="00917B73">
        <w:rPr>
          <w:b w:val="0"/>
          <w:bCs/>
          <w:color w:val="000000" w:themeColor="text1"/>
          <w:sz w:val="24"/>
          <w:szCs w:val="18"/>
          <w:u w:val="none"/>
        </w:rPr>
        <w:t xml:space="preserve">f the Exit Interview was already conducted and data entered, MSCs will </w:t>
      </w:r>
      <w:r w:rsidR="00917B73" w:rsidRPr="005652F2">
        <w:rPr>
          <w:color w:val="000000" w:themeColor="text1"/>
          <w:sz w:val="24"/>
          <w:szCs w:val="18"/>
          <w:highlight w:val="yellow"/>
        </w:rPr>
        <w:t>NOT</w:t>
      </w:r>
      <w:r w:rsidR="00917B73">
        <w:rPr>
          <w:b w:val="0"/>
          <w:bCs/>
          <w:color w:val="000000" w:themeColor="text1"/>
          <w:sz w:val="24"/>
          <w:szCs w:val="18"/>
          <w:u w:val="none"/>
        </w:rPr>
        <w:t xml:space="preserve"> update/change the Exit Interview fields</w:t>
      </w:r>
      <w:r w:rsidR="002A688E">
        <w:rPr>
          <w:b w:val="0"/>
          <w:bCs/>
          <w:color w:val="000000" w:themeColor="text1"/>
          <w:sz w:val="24"/>
          <w:szCs w:val="18"/>
          <w:u w:val="none"/>
        </w:rPr>
        <w:t xml:space="preserve"> unless the Exit Interview is conducted again</w:t>
      </w:r>
      <w:r w:rsidR="00917B73">
        <w:rPr>
          <w:b w:val="0"/>
          <w:bCs/>
          <w:color w:val="000000" w:themeColor="text1"/>
          <w:sz w:val="24"/>
          <w:szCs w:val="18"/>
          <w:u w:val="none"/>
        </w:rPr>
        <w:t>.</w:t>
      </w:r>
      <w:r w:rsidR="002A688E">
        <w:rPr>
          <w:b w:val="0"/>
          <w:bCs/>
          <w:color w:val="000000" w:themeColor="text1"/>
          <w:sz w:val="24"/>
          <w:szCs w:val="18"/>
          <w:u w:val="none"/>
        </w:rPr>
        <w:t xml:space="preserve"> The Exit Interview should only </w:t>
      </w:r>
      <w:r w:rsidR="00BD0AE7">
        <w:rPr>
          <w:b w:val="0"/>
          <w:bCs/>
          <w:color w:val="000000" w:themeColor="text1"/>
          <w:sz w:val="24"/>
          <w:szCs w:val="18"/>
          <w:u w:val="none"/>
        </w:rPr>
        <w:t xml:space="preserve">be </w:t>
      </w:r>
      <w:r w:rsidR="002A688E">
        <w:rPr>
          <w:b w:val="0"/>
          <w:bCs/>
          <w:color w:val="000000" w:themeColor="text1"/>
          <w:sz w:val="24"/>
          <w:szCs w:val="18"/>
          <w:u w:val="none"/>
        </w:rPr>
        <w:t xml:space="preserve">conducted </w:t>
      </w:r>
      <w:r w:rsidR="00056106">
        <w:rPr>
          <w:b w:val="0"/>
          <w:bCs/>
          <w:color w:val="000000" w:themeColor="text1"/>
          <w:sz w:val="24"/>
          <w:szCs w:val="18"/>
          <w:u w:val="none"/>
        </w:rPr>
        <w:t xml:space="preserve">again </w:t>
      </w:r>
      <w:r w:rsidR="002A688E">
        <w:rPr>
          <w:b w:val="0"/>
          <w:bCs/>
          <w:color w:val="000000" w:themeColor="text1"/>
          <w:sz w:val="24"/>
          <w:szCs w:val="18"/>
          <w:u w:val="none"/>
        </w:rPr>
        <w:t xml:space="preserve">to provide new/missed information. It should not be </w:t>
      </w:r>
      <w:r w:rsidR="00056106">
        <w:rPr>
          <w:b w:val="0"/>
          <w:bCs/>
          <w:color w:val="000000" w:themeColor="text1"/>
          <w:sz w:val="24"/>
          <w:szCs w:val="18"/>
          <w:u w:val="none"/>
        </w:rPr>
        <w:t>c</w:t>
      </w:r>
      <w:r w:rsidR="002A688E">
        <w:rPr>
          <w:b w:val="0"/>
          <w:bCs/>
          <w:color w:val="000000" w:themeColor="text1"/>
          <w:sz w:val="24"/>
          <w:szCs w:val="18"/>
          <w:u w:val="none"/>
        </w:rPr>
        <w:t>ond</w:t>
      </w:r>
      <w:r w:rsidR="003B64C3">
        <w:rPr>
          <w:b w:val="0"/>
          <w:bCs/>
          <w:color w:val="000000" w:themeColor="text1"/>
          <w:sz w:val="24"/>
          <w:szCs w:val="18"/>
          <w:u w:val="none"/>
        </w:rPr>
        <w:t>u</w:t>
      </w:r>
      <w:r w:rsidR="002A688E">
        <w:rPr>
          <w:b w:val="0"/>
          <w:bCs/>
          <w:color w:val="000000" w:themeColor="text1"/>
          <w:sz w:val="24"/>
          <w:szCs w:val="18"/>
          <w:u w:val="none"/>
        </w:rPr>
        <w:t xml:space="preserve">cted </w:t>
      </w:r>
      <w:r w:rsidR="00056106">
        <w:rPr>
          <w:b w:val="0"/>
          <w:bCs/>
          <w:color w:val="000000" w:themeColor="text1"/>
          <w:sz w:val="24"/>
          <w:szCs w:val="18"/>
          <w:u w:val="none"/>
        </w:rPr>
        <w:t xml:space="preserve">again </w:t>
      </w:r>
      <w:r w:rsidR="002A688E">
        <w:rPr>
          <w:b w:val="0"/>
          <w:bCs/>
          <w:color w:val="000000" w:themeColor="text1"/>
          <w:sz w:val="24"/>
          <w:szCs w:val="18"/>
          <w:u w:val="none"/>
        </w:rPr>
        <w:t>just to line up dates i</w:t>
      </w:r>
      <w:r w:rsidR="003B64C3">
        <w:rPr>
          <w:b w:val="0"/>
          <w:bCs/>
          <w:color w:val="000000" w:themeColor="text1"/>
          <w:sz w:val="24"/>
          <w:szCs w:val="18"/>
          <w:u w:val="none"/>
        </w:rPr>
        <w:t>n</w:t>
      </w:r>
      <w:r w:rsidR="002A688E">
        <w:rPr>
          <w:b w:val="0"/>
          <w:bCs/>
          <w:color w:val="000000" w:themeColor="text1"/>
          <w:sz w:val="24"/>
          <w:szCs w:val="18"/>
          <w:u w:val="none"/>
        </w:rPr>
        <w:t xml:space="preserve"> VTA.  </w:t>
      </w:r>
      <w:r w:rsidR="00917B73">
        <w:rPr>
          <w:b w:val="0"/>
          <w:bCs/>
          <w:color w:val="000000" w:themeColor="text1"/>
          <w:sz w:val="24"/>
          <w:szCs w:val="18"/>
          <w:u w:val="none"/>
        </w:rPr>
        <w:t xml:space="preserve"> </w:t>
      </w:r>
    </w:p>
    <w:p w14:paraId="4783E4FC" w14:textId="29F46267" w:rsidR="00176FBA" w:rsidRDefault="00176FBA" w:rsidP="00917B73">
      <w:pPr>
        <w:pStyle w:val="Heading10"/>
        <w:rPr>
          <w:b w:val="0"/>
          <w:bCs/>
          <w:color w:val="000000" w:themeColor="text1"/>
          <w:sz w:val="24"/>
          <w:szCs w:val="18"/>
          <w:u w:val="none"/>
        </w:rPr>
      </w:pPr>
    </w:p>
    <w:p w14:paraId="1F6FCE81" w14:textId="555BA8E6" w:rsidR="00176FBA" w:rsidRDefault="00176FBA" w:rsidP="00917B73">
      <w:pPr>
        <w:pStyle w:val="Heading10"/>
        <w:rPr>
          <w:rStyle w:val="Hyperlink"/>
          <w:b w:val="0"/>
          <w:bCs/>
          <w:color w:val="auto"/>
          <w:sz w:val="24"/>
          <w:szCs w:val="18"/>
          <w:u w:val="none"/>
        </w:rPr>
      </w:pPr>
      <w:r w:rsidRPr="00FF0A3B">
        <w:rPr>
          <w:b w:val="0"/>
          <w:bCs/>
          <w:color w:val="000000" w:themeColor="text1"/>
          <w:sz w:val="24"/>
          <w:szCs w:val="18"/>
        </w:rPr>
        <w:t>Note:</w:t>
      </w:r>
      <w:r>
        <w:rPr>
          <w:b w:val="0"/>
          <w:bCs/>
          <w:color w:val="000000" w:themeColor="text1"/>
          <w:sz w:val="24"/>
          <w:szCs w:val="18"/>
          <w:u w:val="none"/>
        </w:rPr>
        <w:t xml:space="preserve"> This </w:t>
      </w:r>
      <w:r w:rsidR="00DD6517">
        <w:rPr>
          <w:b w:val="0"/>
          <w:bCs/>
          <w:color w:val="000000" w:themeColor="text1"/>
          <w:sz w:val="24"/>
          <w:szCs w:val="18"/>
          <w:u w:val="none"/>
        </w:rPr>
        <w:t xml:space="preserve">topic </w:t>
      </w:r>
      <w:r>
        <w:rPr>
          <w:b w:val="0"/>
          <w:bCs/>
          <w:color w:val="000000" w:themeColor="text1"/>
          <w:sz w:val="24"/>
          <w:szCs w:val="18"/>
          <w:u w:val="none"/>
        </w:rPr>
        <w:t xml:space="preserve">talks specifically about Exit Interview </w:t>
      </w:r>
      <w:r w:rsidR="008A1CC5">
        <w:rPr>
          <w:b w:val="0"/>
          <w:bCs/>
          <w:color w:val="000000" w:themeColor="text1"/>
          <w:sz w:val="24"/>
          <w:szCs w:val="18"/>
          <w:u w:val="none"/>
        </w:rPr>
        <w:t>fields</w:t>
      </w:r>
      <w:r>
        <w:rPr>
          <w:b w:val="0"/>
          <w:bCs/>
          <w:color w:val="000000" w:themeColor="text1"/>
          <w:sz w:val="24"/>
          <w:szCs w:val="18"/>
          <w:u w:val="none"/>
        </w:rPr>
        <w:t>, but this rule also appl</w:t>
      </w:r>
      <w:r w:rsidR="00975F1D">
        <w:rPr>
          <w:b w:val="0"/>
          <w:bCs/>
          <w:color w:val="000000" w:themeColor="text1"/>
          <w:sz w:val="24"/>
          <w:szCs w:val="18"/>
          <w:u w:val="none"/>
        </w:rPr>
        <w:t>ies</w:t>
      </w:r>
      <w:r>
        <w:rPr>
          <w:b w:val="0"/>
          <w:bCs/>
          <w:color w:val="000000" w:themeColor="text1"/>
          <w:sz w:val="24"/>
          <w:szCs w:val="18"/>
          <w:u w:val="none"/>
        </w:rPr>
        <w:t xml:space="preserve"> to other fields. Contact the </w:t>
      </w:r>
      <w:hyperlink r:id="rId37" w:history="1">
        <w:r w:rsidRPr="00176FBA">
          <w:rPr>
            <w:rStyle w:val="Hyperlink"/>
            <w:b w:val="0"/>
            <w:bCs/>
            <w:sz w:val="24"/>
            <w:szCs w:val="18"/>
          </w:rPr>
          <w:t>IDES Mailbox</w:t>
        </w:r>
      </w:hyperlink>
      <w:r w:rsidRPr="00176FBA">
        <w:rPr>
          <w:rStyle w:val="Hyperlink"/>
          <w:b w:val="0"/>
          <w:bCs/>
          <w:sz w:val="24"/>
          <w:szCs w:val="18"/>
          <w:u w:val="none"/>
        </w:rPr>
        <w:t xml:space="preserve"> </w:t>
      </w:r>
      <w:r w:rsidRPr="00176FBA">
        <w:rPr>
          <w:rStyle w:val="Hyperlink"/>
          <w:b w:val="0"/>
          <w:bCs/>
          <w:color w:val="auto"/>
          <w:sz w:val="24"/>
          <w:szCs w:val="18"/>
          <w:u w:val="none"/>
        </w:rPr>
        <w:t>or</w:t>
      </w:r>
      <w:r>
        <w:rPr>
          <w:rStyle w:val="Hyperlink"/>
          <w:b w:val="0"/>
          <w:bCs/>
          <w:color w:val="auto"/>
          <w:sz w:val="24"/>
          <w:szCs w:val="18"/>
          <w:u w:val="none"/>
        </w:rPr>
        <w:t xml:space="preserve"> an IDES analyst with any questions </w:t>
      </w:r>
      <w:r w:rsidR="00DD6517">
        <w:rPr>
          <w:rStyle w:val="Hyperlink"/>
          <w:b w:val="0"/>
          <w:bCs/>
          <w:color w:val="auto"/>
          <w:sz w:val="24"/>
          <w:szCs w:val="18"/>
          <w:u w:val="none"/>
        </w:rPr>
        <w:t xml:space="preserve">you may have </w:t>
      </w:r>
      <w:r>
        <w:rPr>
          <w:rStyle w:val="Hyperlink"/>
          <w:b w:val="0"/>
          <w:bCs/>
          <w:color w:val="auto"/>
          <w:sz w:val="24"/>
          <w:szCs w:val="18"/>
          <w:u w:val="none"/>
        </w:rPr>
        <w:t>about changing</w:t>
      </w:r>
      <w:r w:rsidR="00DD6517">
        <w:rPr>
          <w:rStyle w:val="Hyperlink"/>
          <w:b w:val="0"/>
          <w:bCs/>
          <w:color w:val="auto"/>
          <w:sz w:val="24"/>
          <w:szCs w:val="18"/>
          <w:u w:val="none"/>
        </w:rPr>
        <w:t>/updating</w:t>
      </w:r>
      <w:r>
        <w:rPr>
          <w:rStyle w:val="Hyperlink"/>
          <w:b w:val="0"/>
          <w:bCs/>
          <w:color w:val="auto"/>
          <w:sz w:val="24"/>
          <w:szCs w:val="18"/>
          <w:u w:val="none"/>
        </w:rPr>
        <w:t xml:space="preserve"> data. </w:t>
      </w:r>
    </w:p>
    <w:p w14:paraId="386B7245" w14:textId="0D0B9E6E" w:rsidR="00E94D86" w:rsidRDefault="00E94D86" w:rsidP="00917B73">
      <w:pPr>
        <w:pStyle w:val="Heading10"/>
        <w:rPr>
          <w:rStyle w:val="Hyperlink"/>
          <w:b w:val="0"/>
          <w:bCs/>
          <w:color w:val="auto"/>
          <w:sz w:val="24"/>
          <w:szCs w:val="18"/>
          <w:u w:val="none"/>
        </w:rPr>
      </w:pPr>
    </w:p>
    <w:p w14:paraId="416F5A0D" w14:textId="3BA1F8AC" w:rsidR="00E94D86" w:rsidRPr="005A4C15" w:rsidRDefault="00E94D86" w:rsidP="00E94D86">
      <w:pPr>
        <w:rPr>
          <w:rFonts w:ascii="Arial" w:hAnsi="Arial" w:cs="Arial"/>
          <w:b/>
          <w:color w:val="000000" w:themeColor="text1"/>
          <w:sz w:val="28"/>
          <w:szCs w:val="28"/>
          <w:u w:val="single"/>
        </w:rPr>
      </w:pPr>
      <w:r>
        <w:rPr>
          <w:rFonts w:ascii="Arial" w:hAnsi="Arial" w:cs="Arial"/>
          <w:b/>
          <w:color w:val="000000" w:themeColor="text1"/>
          <w:sz w:val="28"/>
          <w:szCs w:val="28"/>
          <w:u w:val="single"/>
        </w:rPr>
        <w:t xml:space="preserve">VTA v.2.4.11 </w:t>
      </w:r>
    </w:p>
    <w:p w14:paraId="11C9A1E1" w14:textId="074A3453" w:rsidR="00E94D86" w:rsidRDefault="00E94D86" w:rsidP="00E94D86">
      <w:pPr>
        <w:pStyle w:val="Heading10"/>
        <w:rPr>
          <w:b w:val="0"/>
          <w:bCs/>
          <w:color w:val="000000" w:themeColor="text1"/>
          <w:sz w:val="24"/>
          <w:szCs w:val="18"/>
          <w:u w:val="none"/>
        </w:rPr>
      </w:pPr>
      <w:r>
        <w:rPr>
          <w:b w:val="0"/>
          <w:bCs/>
          <w:color w:val="000000" w:themeColor="text1"/>
          <w:sz w:val="24"/>
          <w:szCs w:val="18"/>
          <w:u w:val="none"/>
        </w:rPr>
        <w:t>VTA v.2.4.11 will be re</w:t>
      </w:r>
      <w:r w:rsidR="00BD0AE7">
        <w:rPr>
          <w:b w:val="0"/>
          <w:bCs/>
          <w:color w:val="000000" w:themeColor="text1"/>
          <w:sz w:val="24"/>
          <w:szCs w:val="18"/>
          <w:u w:val="none"/>
        </w:rPr>
        <w:t>l</w:t>
      </w:r>
      <w:r>
        <w:rPr>
          <w:b w:val="0"/>
          <w:bCs/>
          <w:color w:val="000000" w:themeColor="text1"/>
          <w:sz w:val="24"/>
          <w:szCs w:val="18"/>
          <w:u w:val="none"/>
        </w:rPr>
        <w:t>ease</w:t>
      </w:r>
      <w:r w:rsidR="00BD0AE7">
        <w:rPr>
          <w:b w:val="0"/>
          <w:bCs/>
          <w:color w:val="000000" w:themeColor="text1"/>
          <w:sz w:val="24"/>
          <w:szCs w:val="18"/>
          <w:u w:val="none"/>
        </w:rPr>
        <w:t>d</w:t>
      </w:r>
      <w:r>
        <w:rPr>
          <w:b w:val="0"/>
          <w:bCs/>
          <w:color w:val="000000" w:themeColor="text1"/>
          <w:sz w:val="24"/>
          <w:szCs w:val="18"/>
          <w:u w:val="none"/>
        </w:rPr>
        <w:t xml:space="preserve"> the night of April 21. Below are some of the updates/changes. The complete list will be in Folder 6 of the VTA Knowledge Center after the release. </w:t>
      </w:r>
    </w:p>
    <w:p w14:paraId="00AD8AB6" w14:textId="1CAF0BDC" w:rsidR="00E94D86" w:rsidRDefault="00E94D86" w:rsidP="00E94D86">
      <w:pPr>
        <w:pStyle w:val="Heading10"/>
        <w:rPr>
          <w:b w:val="0"/>
          <w:bCs/>
          <w:color w:val="000000" w:themeColor="text1"/>
          <w:sz w:val="24"/>
          <w:szCs w:val="18"/>
          <w:u w:val="none"/>
        </w:rPr>
      </w:pPr>
    </w:p>
    <w:p w14:paraId="0B3B1255" w14:textId="3C8DA16D" w:rsidR="00E94D86" w:rsidRPr="00E94D86" w:rsidRDefault="008D4DDB" w:rsidP="00E94D86">
      <w:pPr>
        <w:pStyle w:val="Heading10"/>
        <w:numPr>
          <w:ilvl w:val="0"/>
          <w:numId w:val="22"/>
        </w:numPr>
        <w:rPr>
          <w:rStyle w:val="Hyperlink"/>
          <w:b w:val="0"/>
          <w:bCs/>
          <w:color w:val="auto"/>
          <w:sz w:val="24"/>
          <w:szCs w:val="18"/>
          <w:u w:val="none"/>
        </w:rPr>
      </w:pPr>
      <w:r>
        <w:rPr>
          <w:rStyle w:val="Hyperlink"/>
          <w:b w:val="0"/>
          <w:bCs/>
          <w:color w:val="auto"/>
          <w:sz w:val="24"/>
          <w:szCs w:val="18"/>
          <w:u w:val="none"/>
        </w:rPr>
        <w:t>A SMs E</w:t>
      </w:r>
      <w:r w:rsidRPr="008D4DDB">
        <w:rPr>
          <w:rStyle w:val="Hyperlink"/>
          <w:b w:val="0"/>
          <w:bCs/>
          <w:color w:val="auto"/>
          <w:sz w:val="24"/>
          <w:szCs w:val="18"/>
          <w:u w:val="none"/>
        </w:rPr>
        <w:t xml:space="preserve">lectronic </w:t>
      </w:r>
      <w:r>
        <w:rPr>
          <w:rStyle w:val="Hyperlink"/>
          <w:b w:val="0"/>
          <w:bCs/>
          <w:color w:val="auto"/>
          <w:sz w:val="24"/>
          <w:szCs w:val="18"/>
          <w:u w:val="none"/>
        </w:rPr>
        <w:t>D</w:t>
      </w:r>
      <w:r w:rsidRPr="008D4DDB">
        <w:rPr>
          <w:rStyle w:val="Hyperlink"/>
          <w:b w:val="0"/>
          <w:bCs/>
          <w:color w:val="auto"/>
          <w:sz w:val="24"/>
          <w:szCs w:val="18"/>
          <w:u w:val="none"/>
        </w:rPr>
        <w:t xml:space="preserve">ata </w:t>
      </w:r>
      <w:r>
        <w:rPr>
          <w:rStyle w:val="Hyperlink"/>
          <w:b w:val="0"/>
          <w:bCs/>
          <w:color w:val="auto"/>
          <w:sz w:val="24"/>
          <w:szCs w:val="18"/>
          <w:u w:val="none"/>
        </w:rPr>
        <w:t>I</w:t>
      </w:r>
      <w:r w:rsidRPr="008D4DDB">
        <w:rPr>
          <w:rStyle w:val="Hyperlink"/>
          <w:b w:val="0"/>
          <w:bCs/>
          <w:color w:val="auto"/>
          <w:sz w:val="24"/>
          <w:szCs w:val="18"/>
          <w:u w:val="none"/>
        </w:rPr>
        <w:t xml:space="preserve">nterchange </w:t>
      </w:r>
      <w:r>
        <w:rPr>
          <w:rStyle w:val="Hyperlink"/>
          <w:b w:val="0"/>
          <w:bCs/>
          <w:color w:val="auto"/>
          <w:sz w:val="24"/>
          <w:szCs w:val="18"/>
          <w:u w:val="none"/>
        </w:rPr>
        <w:t>P</w:t>
      </w:r>
      <w:r w:rsidRPr="008D4DDB">
        <w:rPr>
          <w:rStyle w:val="Hyperlink"/>
          <w:b w:val="0"/>
          <w:bCs/>
          <w:color w:val="auto"/>
          <w:sz w:val="24"/>
          <w:szCs w:val="18"/>
          <w:u w:val="none"/>
        </w:rPr>
        <w:t xml:space="preserve">ersonal </w:t>
      </w:r>
      <w:r>
        <w:rPr>
          <w:rStyle w:val="Hyperlink"/>
          <w:b w:val="0"/>
          <w:bCs/>
          <w:color w:val="auto"/>
          <w:sz w:val="24"/>
          <w:szCs w:val="18"/>
          <w:u w:val="none"/>
        </w:rPr>
        <w:t>I</w:t>
      </w:r>
      <w:r w:rsidRPr="008D4DDB">
        <w:rPr>
          <w:rStyle w:val="Hyperlink"/>
          <w:b w:val="0"/>
          <w:bCs/>
          <w:color w:val="auto"/>
          <w:sz w:val="24"/>
          <w:szCs w:val="18"/>
          <w:u w:val="none"/>
        </w:rPr>
        <w:t xml:space="preserve">dentifier </w:t>
      </w:r>
      <w:r>
        <w:rPr>
          <w:rStyle w:val="Hyperlink"/>
          <w:b w:val="0"/>
          <w:bCs/>
          <w:color w:val="auto"/>
          <w:sz w:val="24"/>
          <w:szCs w:val="18"/>
          <w:u w:val="none"/>
        </w:rPr>
        <w:t>(</w:t>
      </w:r>
      <w:r w:rsidR="00E94D86" w:rsidRPr="00E94D86">
        <w:rPr>
          <w:rStyle w:val="Hyperlink"/>
          <w:b w:val="0"/>
          <w:bCs/>
          <w:color w:val="auto"/>
          <w:sz w:val="24"/>
          <w:szCs w:val="18"/>
          <w:u w:val="none"/>
        </w:rPr>
        <w:t>EDIPI</w:t>
      </w:r>
      <w:r>
        <w:rPr>
          <w:rStyle w:val="Hyperlink"/>
          <w:b w:val="0"/>
          <w:bCs/>
          <w:color w:val="auto"/>
          <w:sz w:val="24"/>
          <w:szCs w:val="18"/>
          <w:u w:val="none"/>
        </w:rPr>
        <w:t>)</w:t>
      </w:r>
      <w:r w:rsidR="00E94D86" w:rsidRPr="00E94D86">
        <w:rPr>
          <w:rStyle w:val="Hyperlink"/>
          <w:b w:val="0"/>
          <w:bCs/>
          <w:color w:val="auto"/>
          <w:sz w:val="24"/>
          <w:szCs w:val="18"/>
          <w:u w:val="none"/>
        </w:rPr>
        <w:t xml:space="preserve"> will </w:t>
      </w:r>
      <w:r w:rsidR="00E94D86">
        <w:rPr>
          <w:rStyle w:val="Hyperlink"/>
          <w:b w:val="0"/>
          <w:bCs/>
          <w:color w:val="auto"/>
          <w:sz w:val="24"/>
          <w:szCs w:val="18"/>
          <w:u w:val="none"/>
        </w:rPr>
        <w:t>b</w:t>
      </w:r>
      <w:r w:rsidR="00E94D86" w:rsidRPr="00E94D86">
        <w:rPr>
          <w:rStyle w:val="Hyperlink"/>
          <w:b w:val="0"/>
          <w:bCs/>
          <w:color w:val="auto"/>
          <w:sz w:val="24"/>
          <w:szCs w:val="18"/>
          <w:u w:val="none"/>
        </w:rPr>
        <w:t xml:space="preserve">e displayed on the PEBLO </w:t>
      </w:r>
      <w:r w:rsidR="00E94D86">
        <w:rPr>
          <w:rStyle w:val="Hyperlink"/>
          <w:b w:val="0"/>
          <w:bCs/>
          <w:color w:val="auto"/>
          <w:sz w:val="24"/>
          <w:szCs w:val="18"/>
          <w:u w:val="none"/>
        </w:rPr>
        <w:t>T</w:t>
      </w:r>
      <w:r w:rsidR="00E94D86" w:rsidRPr="00E94D86">
        <w:rPr>
          <w:rStyle w:val="Hyperlink"/>
          <w:b w:val="0"/>
          <w:bCs/>
          <w:color w:val="auto"/>
          <w:sz w:val="24"/>
          <w:szCs w:val="18"/>
          <w:u w:val="none"/>
        </w:rPr>
        <w:t>ab, Case Search, Case Summary, and reports that currently display SS</w:t>
      </w:r>
      <w:r w:rsidR="005D481E">
        <w:rPr>
          <w:rStyle w:val="Hyperlink"/>
          <w:b w:val="0"/>
          <w:bCs/>
          <w:color w:val="auto"/>
          <w:sz w:val="24"/>
          <w:szCs w:val="18"/>
          <w:u w:val="none"/>
        </w:rPr>
        <w:t>#</w:t>
      </w:r>
      <w:r w:rsidR="00E94D86" w:rsidRPr="00E94D86">
        <w:rPr>
          <w:rStyle w:val="Hyperlink"/>
          <w:b w:val="0"/>
          <w:bCs/>
          <w:color w:val="auto"/>
          <w:sz w:val="24"/>
          <w:szCs w:val="18"/>
          <w:u w:val="none"/>
        </w:rPr>
        <w:t xml:space="preserve"> (except the DRAS reports, which will be done </w:t>
      </w:r>
      <w:r>
        <w:rPr>
          <w:rStyle w:val="Hyperlink"/>
          <w:b w:val="0"/>
          <w:bCs/>
          <w:color w:val="auto"/>
          <w:sz w:val="24"/>
          <w:szCs w:val="18"/>
          <w:u w:val="none"/>
        </w:rPr>
        <w:t>next release)</w:t>
      </w:r>
      <w:r w:rsidR="00E94D86" w:rsidRPr="00E94D86">
        <w:rPr>
          <w:rStyle w:val="Hyperlink"/>
          <w:b w:val="0"/>
          <w:bCs/>
          <w:color w:val="auto"/>
          <w:sz w:val="24"/>
          <w:szCs w:val="18"/>
          <w:u w:val="none"/>
        </w:rPr>
        <w:t xml:space="preserve"> </w:t>
      </w:r>
    </w:p>
    <w:p w14:paraId="0266C30E" w14:textId="7F6E79EE" w:rsidR="00E94D86" w:rsidRDefault="00E94D86" w:rsidP="00E94D86">
      <w:pPr>
        <w:pStyle w:val="Heading10"/>
        <w:numPr>
          <w:ilvl w:val="0"/>
          <w:numId w:val="22"/>
        </w:numPr>
        <w:rPr>
          <w:rStyle w:val="Hyperlink"/>
          <w:b w:val="0"/>
          <w:bCs/>
          <w:color w:val="auto"/>
          <w:sz w:val="24"/>
          <w:szCs w:val="18"/>
          <w:u w:val="none"/>
        </w:rPr>
      </w:pPr>
      <w:r w:rsidRPr="00E94D86">
        <w:rPr>
          <w:rStyle w:val="Hyperlink"/>
          <w:b w:val="0"/>
          <w:bCs/>
          <w:color w:val="auto"/>
          <w:sz w:val="24"/>
          <w:szCs w:val="18"/>
          <w:u w:val="none"/>
        </w:rPr>
        <w:t>Auto associate MEB MTFs with VA R</w:t>
      </w:r>
      <w:r>
        <w:rPr>
          <w:rStyle w:val="Hyperlink"/>
          <w:b w:val="0"/>
          <w:bCs/>
          <w:color w:val="auto"/>
          <w:sz w:val="24"/>
          <w:szCs w:val="18"/>
          <w:u w:val="none"/>
        </w:rPr>
        <w:t>Os</w:t>
      </w:r>
      <w:r w:rsidRPr="00E94D86">
        <w:rPr>
          <w:rStyle w:val="Hyperlink"/>
          <w:b w:val="0"/>
          <w:bCs/>
          <w:color w:val="auto"/>
          <w:sz w:val="24"/>
          <w:szCs w:val="18"/>
          <w:u w:val="none"/>
        </w:rPr>
        <w:t>: When a new Case is created, the VA R</w:t>
      </w:r>
      <w:r>
        <w:rPr>
          <w:rStyle w:val="Hyperlink"/>
          <w:b w:val="0"/>
          <w:bCs/>
          <w:color w:val="auto"/>
          <w:sz w:val="24"/>
          <w:szCs w:val="18"/>
          <w:u w:val="none"/>
        </w:rPr>
        <w:t>O</w:t>
      </w:r>
      <w:r w:rsidRPr="00E94D86">
        <w:rPr>
          <w:rStyle w:val="Hyperlink"/>
          <w:b w:val="0"/>
          <w:bCs/>
          <w:color w:val="auto"/>
          <w:sz w:val="24"/>
          <w:szCs w:val="18"/>
          <w:u w:val="none"/>
        </w:rPr>
        <w:t xml:space="preserve"> will automatically be assigned based on the MEB MTF assignment. When an ineligible MEB MTF is selected, the Case will use the assigned MSC’s VA R</w:t>
      </w:r>
      <w:r w:rsidR="008D4DDB">
        <w:rPr>
          <w:rStyle w:val="Hyperlink"/>
          <w:b w:val="0"/>
          <w:bCs/>
          <w:color w:val="auto"/>
          <w:sz w:val="24"/>
          <w:szCs w:val="18"/>
          <w:u w:val="none"/>
        </w:rPr>
        <w:t>O</w:t>
      </w:r>
    </w:p>
    <w:p w14:paraId="51ABBC78" w14:textId="07FE35A0" w:rsidR="00E94D86" w:rsidRDefault="00E94D86" w:rsidP="00E94D86">
      <w:pPr>
        <w:pStyle w:val="Heading10"/>
        <w:numPr>
          <w:ilvl w:val="0"/>
          <w:numId w:val="22"/>
        </w:numPr>
        <w:rPr>
          <w:rStyle w:val="Hyperlink"/>
          <w:b w:val="0"/>
          <w:bCs/>
          <w:color w:val="auto"/>
          <w:sz w:val="24"/>
          <w:szCs w:val="18"/>
          <w:u w:val="none"/>
        </w:rPr>
      </w:pPr>
      <w:r w:rsidRPr="00E94D86">
        <w:rPr>
          <w:rStyle w:val="Hyperlink"/>
          <w:b w:val="0"/>
          <w:bCs/>
          <w:color w:val="auto"/>
          <w:sz w:val="24"/>
          <w:szCs w:val="18"/>
          <w:u w:val="none"/>
        </w:rPr>
        <w:t xml:space="preserve">Date of Separation </w:t>
      </w:r>
      <w:r>
        <w:rPr>
          <w:rStyle w:val="Hyperlink"/>
          <w:b w:val="0"/>
          <w:bCs/>
          <w:color w:val="auto"/>
          <w:sz w:val="24"/>
          <w:szCs w:val="18"/>
          <w:u w:val="none"/>
        </w:rPr>
        <w:t xml:space="preserve">field will be disabled until </w:t>
      </w:r>
      <w:r w:rsidRPr="00E94D86">
        <w:rPr>
          <w:rStyle w:val="Hyperlink"/>
          <w:b w:val="0"/>
          <w:bCs/>
          <w:color w:val="auto"/>
          <w:sz w:val="24"/>
          <w:szCs w:val="18"/>
          <w:u w:val="none"/>
        </w:rPr>
        <w:t xml:space="preserve">the Secretarial Review End Date field </w:t>
      </w:r>
      <w:r>
        <w:rPr>
          <w:rStyle w:val="Hyperlink"/>
          <w:b w:val="0"/>
          <w:bCs/>
          <w:color w:val="auto"/>
          <w:sz w:val="24"/>
          <w:szCs w:val="18"/>
          <w:u w:val="none"/>
        </w:rPr>
        <w:t xml:space="preserve">is </w:t>
      </w:r>
      <w:r w:rsidRPr="00E94D86">
        <w:rPr>
          <w:rStyle w:val="Hyperlink"/>
          <w:b w:val="0"/>
          <w:bCs/>
          <w:color w:val="auto"/>
          <w:sz w:val="24"/>
          <w:szCs w:val="18"/>
          <w:u w:val="none"/>
        </w:rPr>
        <w:t>populated</w:t>
      </w:r>
    </w:p>
    <w:p w14:paraId="3E5BE0BD" w14:textId="2A7F63B3" w:rsidR="00E94D86" w:rsidRPr="00E94D86" w:rsidRDefault="00E94D86" w:rsidP="00E94D86">
      <w:pPr>
        <w:pStyle w:val="Heading10"/>
        <w:numPr>
          <w:ilvl w:val="0"/>
          <w:numId w:val="22"/>
        </w:numPr>
        <w:rPr>
          <w:rStyle w:val="Hyperlink"/>
          <w:b w:val="0"/>
          <w:bCs/>
          <w:color w:val="auto"/>
          <w:sz w:val="24"/>
          <w:szCs w:val="18"/>
          <w:u w:val="none"/>
        </w:rPr>
      </w:pPr>
      <w:r w:rsidRPr="00E94D86">
        <w:rPr>
          <w:rStyle w:val="Hyperlink"/>
          <w:b w:val="0"/>
          <w:bCs/>
          <w:color w:val="auto"/>
          <w:sz w:val="24"/>
          <w:szCs w:val="18"/>
          <w:u w:val="none"/>
        </w:rPr>
        <w:t xml:space="preserve">Users will only be able to load reports within a certain date range when selecting the ‘Date range’ option on the report filter. The ‘Cumulative’ option </w:t>
      </w:r>
      <w:r>
        <w:rPr>
          <w:rStyle w:val="Hyperlink"/>
          <w:b w:val="0"/>
          <w:bCs/>
          <w:color w:val="auto"/>
          <w:sz w:val="24"/>
          <w:szCs w:val="18"/>
          <w:u w:val="none"/>
        </w:rPr>
        <w:t xml:space="preserve">will be </w:t>
      </w:r>
      <w:r w:rsidRPr="00E94D86">
        <w:rPr>
          <w:rStyle w:val="Hyperlink"/>
          <w:b w:val="0"/>
          <w:bCs/>
          <w:color w:val="auto"/>
          <w:sz w:val="24"/>
          <w:szCs w:val="18"/>
          <w:u w:val="none"/>
        </w:rPr>
        <w:t>removed</w:t>
      </w:r>
    </w:p>
    <w:p w14:paraId="50A73BA9" w14:textId="3AA8A886" w:rsidR="00E94D86" w:rsidRDefault="00E94D86" w:rsidP="00917B73">
      <w:pPr>
        <w:pStyle w:val="Heading10"/>
        <w:rPr>
          <w:rStyle w:val="Hyperlink"/>
          <w:b w:val="0"/>
          <w:bCs/>
          <w:color w:val="auto"/>
          <w:sz w:val="24"/>
          <w:szCs w:val="18"/>
          <w:u w:val="none"/>
        </w:rPr>
      </w:pPr>
    </w:p>
    <w:p w14:paraId="53CC1BB6" w14:textId="37537D24" w:rsidR="002214DF" w:rsidRDefault="002214DF" w:rsidP="002214DF">
      <w:pPr>
        <w:pStyle w:val="Heading10"/>
        <w:rPr>
          <w:sz w:val="32"/>
        </w:rPr>
      </w:pPr>
      <w:r>
        <w:rPr>
          <w:sz w:val="32"/>
        </w:rPr>
        <w:t xml:space="preserve">Seattle DRAS VSC Development Pilot </w:t>
      </w:r>
    </w:p>
    <w:p w14:paraId="10E1DA52" w14:textId="77777777" w:rsidR="00342A15" w:rsidRDefault="00342A15" w:rsidP="002214DF">
      <w:pPr>
        <w:pStyle w:val="Heading20"/>
      </w:pPr>
    </w:p>
    <w:p w14:paraId="79658DC9" w14:textId="4516A5C2" w:rsidR="002214DF" w:rsidRDefault="002214DF" w:rsidP="002214DF">
      <w:pPr>
        <w:pStyle w:val="Heading20"/>
      </w:pPr>
      <w:r>
        <w:t xml:space="preserve">Seattle DRAS VSC Development Pilot </w:t>
      </w:r>
      <w:r w:rsidR="00915060">
        <w:t xml:space="preserve">Info and </w:t>
      </w:r>
      <w:r>
        <w:t>Reminder</w:t>
      </w:r>
      <w:r w:rsidR="00962985">
        <w:t>s</w:t>
      </w:r>
    </w:p>
    <w:p w14:paraId="014FF7E6" w14:textId="2930EE73" w:rsidR="00915060" w:rsidRDefault="00915060" w:rsidP="001815D1">
      <w:pPr>
        <w:pStyle w:val="ListParagraph"/>
        <w:numPr>
          <w:ilvl w:val="0"/>
          <w:numId w:val="19"/>
        </w:numPr>
        <w:spacing w:after="240"/>
        <w:rPr>
          <w:rFonts w:ascii="Arial" w:hAnsi="Arial" w:cs="Arial"/>
        </w:rPr>
      </w:pPr>
      <w:r w:rsidRPr="001815D1">
        <w:rPr>
          <w:rFonts w:ascii="Arial" w:hAnsi="Arial" w:cs="Arial"/>
        </w:rPr>
        <w:t xml:space="preserve">This Pilot has been extended to June 30 </w:t>
      </w:r>
    </w:p>
    <w:p w14:paraId="3F4221DE" w14:textId="7764AE98" w:rsidR="00C54207" w:rsidRPr="001815D1" w:rsidRDefault="00C54207" w:rsidP="001815D1">
      <w:pPr>
        <w:pStyle w:val="ListParagraph"/>
        <w:numPr>
          <w:ilvl w:val="0"/>
          <w:numId w:val="19"/>
        </w:numPr>
        <w:spacing w:after="240"/>
        <w:rPr>
          <w:rFonts w:ascii="Arial" w:hAnsi="Arial" w:cs="Arial"/>
        </w:rPr>
      </w:pPr>
      <w:r w:rsidRPr="00C54207">
        <w:rPr>
          <w:rFonts w:ascii="Arial" w:hAnsi="Arial" w:cs="Arial"/>
        </w:rPr>
        <w:t xml:space="preserve">MSCs for Army cases must broker the case to Seattle after verifying that VA Form 21-0819 and a Signed VA Form 21-526ez or VA Form 21-4138 documenting </w:t>
      </w:r>
      <w:r w:rsidR="0039642B">
        <w:rPr>
          <w:rFonts w:ascii="Arial" w:hAnsi="Arial" w:cs="Arial"/>
        </w:rPr>
        <w:t>V</w:t>
      </w:r>
      <w:r w:rsidRPr="00C54207">
        <w:rPr>
          <w:rFonts w:ascii="Arial" w:hAnsi="Arial" w:cs="Arial"/>
        </w:rPr>
        <w:t>eteran declines to file claim are available for viewing in VBMS</w:t>
      </w:r>
    </w:p>
    <w:p w14:paraId="47FD55C0" w14:textId="73E5E833" w:rsidR="002214DF" w:rsidRDefault="002214DF" w:rsidP="002214DF">
      <w:pPr>
        <w:spacing w:after="240"/>
        <w:rPr>
          <w:rFonts w:ascii="Arial" w:hAnsi="Arial" w:cs="Arial"/>
        </w:rPr>
      </w:pPr>
      <w:r>
        <w:rPr>
          <w:rFonts w:ascii="Arial" w:hAnsi="Arial" w:cs="Arial"/>
        </w:rPr>
        <w:t>MSCs are reminded that all exam actions for Army cases are currently handled by the Seattle DRAS. In Army cases, local MSCs must</w:t>
      </w:r>
      <w:r w:rsidR="000301C0">
        <w:rPr>
          <w:rFonts w:ascii="Arial" w:hAnsi="Arial" w:cs="Arial"/>
        </w:rPr>
        <w:t xml:space="preserve"> </w:t>
      </w:r>
      <w:r w:rsidR="000301C0" w:rsidRPr="000301C0">
        <w:rPr>
          <w:rFonts w:ascii="Arial" w:hAnsi="Arial" w:cs="Arial"/>
          <w:b/>
          <w:bCs/>
          <w:u w:val="single"/>
        </w:rPr>
        <w:t>not</w:t>
      </w:r>
      <w:r>
        <w:rPr>
          <w:rFonts w:ascii="Arial" w:hAnsi="Arial" w:cs="Arial"/>
        </w:rPr>
        <w:t>:</w:t>
      </w:r>
    </w:p>
    <w:p w14:paraId="10B4B6D2" w14:textId="715193D1" w:rsidR="00C54207" w:rsidRDefault="00C54207" w:rsidP="002214DF">
      <w:pPr>
        <w:pStyle w:val="ListParagraph"/>
        <w:numPr>
          <w:ilvl w:val="0"/>
          <w:numId w:val="9"/>
        </w:numPr>
        <w:spacing w:after="240"/>
        <w:rPr>
          <w:rFonts w:ascii="Arial" w:hAnsi="Arial" w:cs="Arial"/>
        </w:rPr>
      </w:pPr>
      <w:r>
        <w:rPr>
          <w:rFonts w:ascii="Arial" w:hAnsi="Arial" w:cs="Arial"/>
        </w:rPr>
        <w:t>Order Exams</w:t>
      </w:r>
    </w:p>
    <w:p w14:paraId="5CCF78CC" w14:textId="22FE4BF5" w:rsidR="002214DF" w:rsidRPr="0078669B" w:rsidRDefault="002214DF" w:rsidP="002214DF">
      <w:pPr>
        <w:pStyle w:val="ListParagraph"/>
        <w:numPr>
          <w:ilvl w:val="0"/>
          <w:numId w:val="9"/>
        </w:numPr>
        <w:spacing w:after="240"/>
        <w:rPr>
          <w:rFonts w:ascii="Arial" w:hAnsi="Arial" w:cs="Arial"/>
        </w:rPr>
      </w:pPr>
      <w:r w:rsidRPr="0078669B">
        <w:rPr>
          <w:rFonts w:ascii="Arial" w:hAnsi="Arial" w:cs="Arial"/>
        </w:rPr>
        <w:t xml:space="preserve">Close out the </w:t>
      </w:r>
      <w:r w:rsidR="00962985">
        <w:rPr>
          <w:rFonts w:ascii="Arial" w:hAnsi="Arial" w:cs="Arial"/>
        </w:rPr>
        <w:t xml:space="preserve">SHA Exam Returned Date, the EED and the </w:t>
      </w:r>
      <w:r w:rsidRPr="0078669B">
        <w:rPr>
          <w:rFonts w:ascii="Arial" w:hAnsi="Arial" w:cs="Arial"/>
        </w:rPr>
        <w:t>M</w:t>
      </w:r>
      <w:r w:rsidR="00347737">
        <w:rPr>
          <w:rFonts w:ascii="Arial" w:hAnsi="Arial" w:cs="Arial"/>
        </w:rPr>
        <w:t>EED</w:t>
      </w:r>
      <w:r w:rsidRPr="0078669B">
        <w:rPr>
          <w:rFonts w:ascii="Arial" w:hAnsi="Arial" w:cs="Arial"/>
        </w:rPr>
        <w:t xml:space="preserve"> in VTA </w:t>
      </w:r>
    </w:p>
    <w:p w14:paraId="1E59FFFB" w14:textId="77777777" w:rsidR="002214DF" w:rsidRPr="0078669B" w:rsidRDefault="002214DF" w:rsidP="002214DF">
      <w:pPr>
        <w:pStyle w:val="ListParagraph"/>
        <w:numPr>
          <w:ilvl w:val="0"/>
          <w:numId w:val="9"/>
        </w:numPr>
        <w:spacing w:after="240"/>
        <w:rPr>
          <w:rFonts w:ascii="Arial" w:hAnsi="Arial" w:cs="Arial"/>
        </w:rPr>
      </w:pPr>
      <w:r w:rsidRPr="0078669B">
        <w:rPr>
          <w:rFonts w:ascii="Arial" w:hAnsi="Arial" w:cs="Arial"/>
        </w:rPr>
        <w:t>Inform the PEBLO that exams have been completed</w:t>
      </w:r>
    </w:p>
    <w:p w14:paraId="6A1C8480" w14:textId="2F8F1789" w:rsidR="00C54207" w:rsidRPr="00C54207" w:rsidRDefault="002214DF" w:rsidP="00C54207">
      <w:pPr>
        <w:pStyle w:val="ListParagraph"/>
        <w:numPr>
          <w:ilvl w:val="0"/>
          <w:numId w:val="9"/>
        </w:numPr>
        <w:spacing w:after="240"/>
        <w:rPr>
          <w:rFonts w:ascii="Arial" w:hAnsi="Arial" w:cs="Arial"/>
        </w:rPr>
      </w:pPr>
      <w:r w:rsidRPr="0078669B">
        <w:rPr>
          <w:rFonts w:ascii="Arial" w:hAnsi="Arial" w:cs="Arial"/>
        </w:rPr>
        <w:t xml:space="preserve">Add notes in VTA </w:t>
      </w:r>
      <w:r>
        <w:rPr>
          <w:rFonts w:ascii="Arial" w:hAnsi="Arial" w:cs="Arial"/>
        </w:rPr>
        <w:t>regarding the completion of VA Examinations</w:t>
      </w:r>
    </w:p>
    <w:p w14:paraId="7C252175" w14:textId="3E9CAE14" w:rsidR="002214DF" w:rsidRDefault="002214DF" w:rsidP="002214DF">
      <w:pPr>
        <w:spacing w:after="240"/>
        <w:rPr>
          <w:rFonts w:ascii="Arial" w:hAnsi="Arial" w:cs="Arial"/>
        </w:rPr>
      </w:pPr>
      <w:r>
        <w:rPr>
          <w:rFonts w:ascii="Arial" w:hAnsi="Arial" w:cs="Arial"/>
        </w:rPr>
        <w:lastRenderedPageBreak/>
        <w:t xml:space="preserve">When local MSCs indicate that exams have been completed prior to the DRAS entry of the MEED, it creates confusion and PEBLOs may move cases forward to the NARSUM prematurely. </w:t>
      </w:r>
    </w:p>
    <w:p w14:paraId="78BD716E" w14:textId="4ADDC990" w:rsidR="00A0458C" w:rsidRDefault="00E97A0B">
      <w:pPr>
        <w:pStyle w:val="Heading10"/>
      </w:pPr>
      <w:r>
        <w:rPr>
          <w:sz w:val="32"/>
        </w:rPr>
        <w:t xml:space="preserve">Upcoming </w:t>
      </w:r>
      <w:r w:rsidR="002A757B">
        <w:rPr>
          <w:sz w:val="32"/>
        </w:rPr>
        <w:t xml:space="preserve">Teleconferences </w:t>
      </w:r>
    </w:p>
    <w:p w14:paraId="78BD716F" w14:textId="5FE9151B" w:rsidR="00A0458C" w:rsidRDefault="002A757B">
      <w:pPr>
        <w:rPr>
          <w:rFonts w:ascii="Arial" w:hAnsi="Arial" w:cs="Arial"/>
          <w:color w:val="000000" w:themeColor="text1"/>
        </w:rPr>
      </w:pPr>
      <w:r>
        <w:rPr>
          <w:rFonts w:ascii="Arial" w:hAnsi="Arial" w:cs="Arial"/>
          <w:color w:val="000000" w:themeColor="text1"/>
        </w:rPr>
        <w:t xml:space="preserve">The next BDD/IDES Call is scheduled for Tuesday, </w:t>
      </w:r>
      <w:r w:rsidR="00142BC6">
        <w:rPr>
          <w:rFonts w:ascii="Arial" w:hAnsi="Arial" w:cs="Arial"/>
          <w:color w:val="000000" w:themeColor="text1"/>
        </w:rPr>
        <w:t>May 11</w:t>
      </w:r>
      <w:r>
        <w:rPr>
          <w:rFonts w:ascii="Arial" w:hAnsi="Arial" w:cs="Arial"/>
          <w:color w:val="000000" w:themeColor="text1"/>
        </w:rPr>
        <w:t>, 202</w:t>
      </w:r>
      <w:r w:rsidR="000D4E5A">
        <w:rPr>
          <w:rFonts w:ascii="Arial" w:hAnsi="Arial" w:cs="Arial"/>
          <w:color w:val="000000" w:themeColor="text1"/>
        </w:rPr>
        <w:t>1</w:t>
      </w:r>
      <w:r w:rsidR="00DA793B">
        <w:rPr>
          <w:rFonts w:ascii="Arial" w:hAnsi="Arial" w:cs="Arial"/>
          <w:color w:val="000000" w:themeColor="text1"/>
        </w:rPr>
        <w:t>,</w:t>
      </w:r>
      <w:r>
        <w:rPr>
          <w:rFonts w:ascii="Arial" w:hAnsi="Arial" w:cs="Arial"/>
          <w:color w:val="000000" w:themeColor="text1"/>
        </w:rPr>
        <w:t xml:space="preserve"> at 2PM ET. Please submit IDES questions and proposed topics for discussion to </w:t>
      </w:r>
      <w:bookmarkStart w:id="66" w:name="_Hlk39236726"/>
      <w:r>
        <w:rPr>
          <w:rFonts w:ascii="Arial" w:hAnsi="Arial" w:cs="Arial"/>
          <w:color w:val="000000" w:themeColor="text1"/>
        </w:rPr>
        <w:t xml:space="preserve">the </w:t>
      </w:r>
      <w:bookmarkStart w:id="67" w:name="_Hlk45037012"/>
      <w:bookmarkStart w:id="68" w:name="_Hlk51236432"/>
      <w:r w:rsidR="007C72EA">
        <w:fldChar w:fldCharType="begin"/>
      </w:r>
      <w:r w:rsidR="007C72EA">
        <w:instrText xml:space="preserve"> HYPERLINK "mailto:VAVBAWAS/CO/IDES%20%3cIDES.VBACO@VA.GOV%3e" </w:instrText>
      </w:r>
      <w:r w:rsidR="007C72EA">
        <w:fldChar w:fldCharType="separate"/>
      </w:r>
      <w:r>
        <w:rPr>
          <w:rStyle w:val="Hyperlink"/>
          <w:rFonts w:ascii="Arial" w:hAnsi="Arial" w:cs="Arial"/>
        </w:rPr>
        <w:t>IDES Mailbox</w:t>
      </w:r>
      <w:r w:rsidR="007C72EA">
        <w:rPr>
          <w:rStyle w:val="Hyperlink"/>
          <w:rFonts w:ascii="Arial" w:hAnsi="Arial" w:cs="Arial"/>
        </w:rPr>
        <w:fldChar w:fldCharType="end"/>
      </w:r>
      <w:bookmarkEnd w:id="67"/>
      <w:r>
        <w:rPr>
          <w:rStyle w:val="Hyperlink"/>
          <w:rFonts w:ascii="Arial" w:hAnsi="Arial" w:cs="Arial"/>
          <w:color w:val="auto"/>
          <w:u w:val="none"/>
        </w:rPr>
        <w:t>,</w:t>
      </w:r>
      <w:r>
        <w:rPr>
          <w:rFonts w:ascii="Arial" w:hAnsi="Arial" w:cs="Arial"/>
          <w:color w:val="000000" w:themeColor="text1"/>
        </w:rPr>
        <w:t xml:space="preserve"> and BDD questions and proposed topics for discussion to the </w:t>
      </w:r>
      <w:hyperlink r:id="rId38" w:history="1">
        <w:r>
          <w:rPr>
            <w:rStyle w:val="Hyperlink"/>
            <w:rFonts w:ascii="Arial" w:hAnsi="Arial" w:cs="Arial"/>
          </w:rPr>
          <w:t>BDD Mailbox</w:t>
        </w:r>
      </w:hyperlink>
      <w:r>
        <w:rPr>
          <w:rFonts w:ascii="Arial" w:hAnsi="Arial" w:cs="Arial"/>
          <w:color w:val="000000" w:themeColor="text1"/>
        </w:rPr>
        <w:t xml:space="preserve"> </w:t>
      </w:r>
      <w:bookmarkEnd w:id="68"/>
      <w:r>
        <w:rPr>
          <w:rFonts w:ascii="Arial" w:hAnsi="Arial" w:cs="Arial"/>
          <w:color w:val="000000" w:themeColor="text1"/>
        </w:rPr>
        <w:t xml:space="preserve">no </w:t>
      </w:r>
      <w:bookmarkEnd w:id="66"/>
      <w:r>
        <w:rPr>
          <w:rFonts w:ascii="Arial" w:hAnsi="Arial" w:cs="Arial"/>
          <w:color w:val="000000" w:themeColor="text1"/>
        </w:rPr>
        <w:t xml:space="preserve">later than </w:t>
      </w:r>
      <w:r w:rsidR="00F56C09">
        <w:rPr>
          <w:rFonts w:ascii="Arial" w:hAnsi="Arial" w:cs="Arial"/>
          <w:color w:val="000000" w:themeColor="text1"/>
        </w:rPr>
        <w:t>close of business (C</w:t>
      </w:r>
      <w:r w:rsidR="00BA63EC">
        <w:rPr>
          <w:rFonts w:ascii="Arial" w:hAnsi="Arial" w:cs="Arial"/>
          <w:color w:val="000000" w:themeColor="text1"/>
        </w:rPr>
        <w:t>O</w:t>
      </w:r>
      <w:r w:rsidR="00F56C09">
        <w:rPr>
          <w:rFonts w:ascii="Arial" w:hAnsi="Arial" w:cs="Arial"/>
          <w:color w:val="000000" w:themeColor="text1"/>
        </w:rPr>
        <w:t>B)</w:t>
      </w:r>
      <w:r>
        <w:rPr>
          <w:rFonts w:ascii="Arial" w:hAnsi="Arial" w:cs="Arial"/>
          <w:color w:val="000000" w:themeColor="text1"/>
        </w:rPr>
        <w:t xml:space="preserve">, </w:t>
      </w:r>
      <w:r w:rsidR="000D4E5A">
        <w:rPr>
          <w:rFonts w:ascii="Arial" w:hAnsi="Arial" w:cs="Arial"/>
          <w:color w:val="000000" w:themeColor="text1"/>
        </w:rPr>
        <w:t>Monday</w:t>
      </w:r>
      <w:r w:rsidR="00482085">
        <w:rPr>
          <w:rFonts w:ascii="Arial" w:hAnsi="Arial" w:cs="Arial"/>
          <w:color w:val="000000" w:themeColor="text1"/>
        </w:rPr>
        <w:t xml:space="preserve">, </w:t>
      </w:r>
      <w:r w:rsidR="00142BC6">
        <w:rPr>
          <w:rFonts w:ascii="Arial" w:hAnsi="Arial" w:cs="Arial"/>
          <w:color w:val="000000" w:themeColor="text1"/>
        </w:rPr>
        <w:t>April 26</w:t>
      </w:r>
      <w:r>
        <w:rPr>
          <w:rFonts w:ascii="Arial" w:hAnsi="Arial" w:cs="Arial"/>
          <w:color w:val="000000" w:themeColor="text1"/>
        </w:rPr>
        <w:t>, 20</w:t>
      </w:r>
      <w:r w:rsidR="003B202B">
        <w:rPr>
          <w:rFonts w:ascii="Arial" w:hAnsi="Arial" w:cs="Arial"/>
          <w:color w:val="000000" w:themeColor="text1"/>
        </w:rPr>
        <w:t>2</w:t>
      </w:r>
      <w:r w:rsidR="005D4FE6">
        <w:rPr>
          <w:rFonts w:ascii="Arial" w:hAnsi="Arial" w:cs="Arial"/>
          <w:color w:val="000000" w:themeColor="text1"/>
        </w:rPr>
        <w:t>1</w:t>
      </w:r>
      <w:r>
        <w:rPr>
          <w:rFonts w:ascii="Arial" w:hAnsi="Arial" w:cs="Arial"/>
          <w:color w:val="000000" w:themeColor="text1"/>
        </w:rPr>
        <w:t>.</w:t>
      </w:r>
    </w:p>
    <w:p w14:paraId="78BD7171" w14:textId="77777777" w:rsidR="00A0458C" w:rsidRDefault="00A0458C">
      <w:pPr>
        <w:rPr>
          <w:rFonts w:ascii="Arial" w:hAnsi="Arial" w:cs="Arial"/>
          <w:color w:val="000000" w:themeColor="text1"/>
        </w:rPr>
      </w:pPr>
    </w:p>
    <w:p w14:paraId="39A16F2E" w14:textId="1D5217AA" w:rsidR="002B7303" w:rsidRDefault="002A757B" w:rsidP="002B7303">
      <w:pPr>
        <w:rPr>
          <w:rFonts w:ascii="Arial" w:hAnsi="Arial" w:cs="Arial"/>
          <w:color w:val="000000" w:themeColor="text1"/>
        </w:rPr>
      </w:pPr>
      <w:r>
        <w:rPr>
          <w:rFonts w:ascii="Arial" w:hAnsi="Arial" w:cs="Arial"/>
          <w:color w:val="000000" w:themeColor="text1"/>
        </w:rPr>
        <w:t xml:space="preserve">The next BDD/IDES Coaches Call is scheduled for </w:t>
      </w:r>
      <w:r w:rsidR="00B14A4A">
        <w:rPr>
          <w:rFonts w:ascii="Arial" w:hAnsi="Arial" w:cs="Arial"/>
          <w:color w:val="000000" w:themeColor="text1"/>
        </w:rPr>
        <w:t>June 3</w:t>
      </w:r>
      <w:r w:rsidR="00AB6E45">
        <w:rPr>
          <w:rFonts w:ascii="Arial" w:hAnsi="Arial" w:cs="Arial"/>
          <w:color w:val="000000" w:themeColor="text1"/>
        </w:rPr>
        <w:t xml:space="preserve">, </w:t>
      </w:r>
      <w:r w:rsidR="00AE23D1">
        <w:rPr>
          <w:rFonts w:ascii="Arial" w:hAnsi="Arial" w:cs="Arial"/>
          <w:color w:val="000000" w:themeColor="text1"/>
        </w:rPr>
        <w:t>202</w:t>
      </w:r>
      <w:r w:rsidR="005D4FE6">
        <w:rPr>
          <w:rFonts w:ascii="Arial" w:hAnsi="Arial" w:cs="Arial"/>
          <w:color w:val="000000" w:themeColor="text1"/>
        </w:rPr>
        <w:t>1, at 2PM ET</w:t>
      </w:r>
      <w:r w:rsidR="00AE23D1">
        <w:rPr>
          <w:rFonts w:ascii="Arial" w:hAnsi="Arial" w:cs="Arial"/>
          <w:color w:val="000000" w:themeColor="text1"/>
        </w:rPr>
        <w:t>.</w:t>
      </w:r>
      <w:r w:rsidR="00E331AB">
        <w:rPr>
          <w:rFonts w:ascii="Arial" w:hAnsi="Arial" w:cs="Arial"/>
          <w:color w:val="000000" w:themeColor="text1"/>
        </w:rPr>
        <w:t xml:space="preserve"> </w:t>
      </w:r>
      <w:r w:rsidR="002B7303">
        <w:rPr>
          <w:rFonts w:ascii="Arial" w:hAnsi="Arial" w:cs="Arial"/>
          <w:color w:val="000000" w:themeColor="text1"/>
        </w:rPr>
        <w:t xml:space="preserve">Please submit IDES questions and proposed topics for discussion to the </w:t>
      </w:r>
      <w:hyperlink r:id="rId39" w:history="1">
        <w:r w:rsidR="002B7303">
          <w:rPr>
            <w:rStyle w:val="Hyperlink"/>
            <w:rFonts w:ascii="Arial" w:hAnsi="Arial" w:cs="Arial"/>
          </w:rPr>
          <w:t>IDES Mailbox</w:t>
        </w:r>
      </w:hyperlink>
      <w:r w:rsidR="002B7303">
        <w:rPr>
          <w:rStyle w:val="Hyperlink"/>
          <w:rFonts w:ascii="Arial" w:hAnsi="Arial" w:cs="Arial"/>
          <w:color w:val="auto"/>
          <w:u w:val="none"/>
        </w:rPr>
        <w:t>,</w:t>
      </w:r>
      <w:r w:rsidR="002B7303">
        <w:rPr>
          <w:rFonts w:ascii="Arial" w:hAnsi="Arial" w:cs="Arial"/>
          <w:color w:val="000000" w:themeColor="text1"/>
        </w:rPr>
        <w:t xml:space="preserve"> and BDD questions and proposed topics for discussion to the </w:t>
      </w:r>
      <w:hyperlink r:id="rId40" w:history="1">
        <w:r w:rsidR="002B7303">
          <w:rPr>
            <w:rStyle w:val="Hyperlink"/>
            <w:rFonts w:ascii="Arial" w:hAnsi="Arial" w:cs="Arial"/>
          </w:rPr>
          <w:t>BDD Mailbox</w:t>
        </w:r>
      </w:hyperlink>
      <w:r w:rsidR="002B7303">
        <w:rPr>
          <w:rFonts w:ascii="Arial" w:hAnsi="Arial" w:cs="Arial"/>
          <w:color w:val="000000" w:themeColor="text1"/>
        </w:rPr>
        <w:t xml:space="preserve"> no later than COB, </w:t>
      </w:r>
      <w:r w:rsidR="008D5D43">
        <w:rPr>
          <w:rFonts w:ascii="Arial" w:hAnsi="Arial" w:cs="Arial"/>
          <w:color w:val="000000" w:themeColor="text1"/>
        </w:rPr>
        <w:t xml:space="preserve">Monday </w:t>
      </w:r>
      <w:r w:rsidR="00B14A4A">
        <w:rPr>
          <w:rFonts w:ascii="Arial" w:hAnsi="Arial" w:cs="Arial"/>
          <w:color w:val="000000" w:themeColor="text1"/>
        </w:rPr>
        <w:t>May 17</w:t>
      </w:r>
      <w:r w:rsidR="002B7303">
        <w:rPr>
          <w:rFonts w:ascii="Arial" w:hAnsi="Arial" w:cs="Arial"/>
          <w:color w:val="000000" w:themeColor="text1"/>
        </w:rPr>
        <w:t>, 202</w:t>
      </w:r>
      <w:r w:rsidR="008D262D">
        <w:rPr>
          <w:rFonts w:ascii="Arial" w:hAnsi="Arial" w:cs="Arial"/>
          <w:color w:val="000000" w:themeColor="text1"/>
        </w:rPr>
        <w:t>1</w:t>
      </w:r>
      <w:r w:rsidR="002B7303">
        <w:rPr>
          <w:rFonts w:ascii="Arial" w:hAnsi="Arial" w:cs="Arial"/>
          <w:color w:val="000000" w:themeColor="text1"/>
        </w:rPr>
        <w:t>.</w:t>
      </w:r>
    </w:p>
    <w:p w14:paraId="6389DD91" w14:textId="4CDF9D46" w:rsidR="003C46E4" w:rsidRDefault="003C46E4">
      <w:pPr>
        <w:rPr>
          <w:rFonts w:ascii="Arial" w:hAnsi="Arial" w:cs="Arial"/>
          <w:color w:val="000000" w:themeColor="text1"/>
        </w:rPr>
      </w:pPr>
    </w:p>
    <w:p w14:paraId="3EA25A39" w14:textId="5BBBF45B" w:rsidR="00F6642B" w:rsidRDefault="00972D5A" w:rsidP="00E93107">
      <w:pPr>
        <w:pStyle w:val="Heading10"/>
        <w:rPr>
          <w:sz w:val="32"/>
        </w:rPr>
      </w:pPr>
      <w:r>
        <w:rPr>
          <w:sz w:val="32"/>
        </w:rPr>
        <w:t>Open Floor</w:t>
      </w:r>
    </w:p>
    <w:p w14:paraId="549A2338" w14:textId="69548F1C" w:rsidR="00776C61" w:rsidRDefault="00776C61" w:rsidP="00E93107">
      <w:pPr>
        <w:pStyle w:val="Heading10"/>
        <w:rPr>
          <w:sz w:val="32"/>
        </w:rPr>
      </w:pPr>
    </w:p>
    <w:p w14:paraId="3C39ADB3" w14:textId="77777777" w:rsidR="003F1EB4" w:rsidRDefault="003F1EB4" w:rsidP="00E16C42">
      <w:pPr>
        <w:rPr>
          <w:rFonts w:ascii="Arial" w:eastAsia="Arial" w:hAnsi="Arial" w:cs="Arial"/>
          <w:b/>
          <w:bCs/>
          <w:color w:val="auto"/>
          <w:sz w:val="28"/>
          <w:szCs w:val="28"/>
          <w:u w:color="000000"/>
        </w:rPr>
      </w:pPr>
    </w:p>
    <w:p w14:paraId="4E5D9918" w14:textId="77777777" w:rsidR="003F1EB4" w:rsidRDefault="003F1EB4" w:rsidP="00E16C42">
      <w:pPr>
        <w:rPr>
          <w:rFonts w:ascii="Arial" w:eastAsia="Arial" w:hAnsi="Arial" w:cs="Arial"/>
          <w:b/>
          <w:bCs/>
          <w:color w:val="auto"/>
          <w:sz w:val="28"/>
          <w:szCs w:val="28"/>
          <w:u w:color="000000"/>
        </w:rPr>
      </w:pPr>
    </w:p>
    <w:p w14:paraId="2DC7C095" w14:textId="77777777" w:rsidR="00D1256F" w:rsidRDefault="00D1256F" w:rsidP="00E16C42">
      <w:pPr>
        <w:rPr>
          <w:rFonts w:ascii="Arial" w:eastAsia="Arial" w:hAnsi="Arial" w:cs="Arial"/>
          <w:b/>
          <w:bCs/>
          <w:color w:val="auto"/>
          <w:sz w:val="28"/>
          <w:szCs w:val="28"/>
          <w:u w:color="000000"/>
        </w:rPr>
      </w:pPr>
    </w:p>
    <w:p w14:paraId="597F5D4D" w14:textId="77777777" w:rsidR="00D1256F" w:rsidRDefault="00D1256F" w:rsidP="00E16C42">
      <w:pPr>
        <w:rPr>
          <w:rFonts w:ascii="Arial" w:eastAsia="Arial" w:hAnsi="Arial" w:cs="Arial"/>
          <w:b/>
          <w:bCs/>
          <w:color w:val="auto"/>
          <w:sz w:val="28"/>
          <w:szCs w:val="28"/>
          <w:u w:color="000000"/>
        </w:rPr>
      </w:pPr>
    </w:p>
    <w:p w14:paraId="41D5F410" w14:textId="77777777" w:rsidR="00D1256F" w:rsidRDefault="00D1256F" w:rsidP="00E16C42">
      <w:pPr>
        <w:rPr>
          <w:rFonts w:ascii="Arial" w:eastAsia="Arial" w:hAnsi="Arial" w:cs="Arial"/>
          <w:b/>
          <w:bCs/>
          <w:color w:val="auto"/>
          <w:sz w:val="28"/>
          <w:szCs w:val="28"/>
          <w:u w:color="000000"/>
        </w:rPr>
      </w:pPr>
    </w:p>
    <w:p w14:paraId="636423C5" w14:textId="77777777" w:rsidR="00D1256F" w:rsidRDefault="00D1256F" w:rsidP="00E16C42">
      <w:pPr>
        <w:rPr>
          <w:rFonts w:ascii="Arial" w:eastAsia="Arial" w:hAnsi="Arial" w:cs="Arial"/>
          <w:b/>
          <w:bCs/>
          <w:color w:val="auto"/>
          <w:sz w:val="28"/>
          <w:szCs w:val="28"/>
          <w:u w:color="000000"/>
        </w:rPr>
      </w:pPr>
    </w:p>
    <w:p w14:paraId="5D97A5D3" w14:textId="77777777" w:rsidR="00D1256F" w:rsidRDefault="00D1256F" w:rsidP="00E16C42">
      <w:pPr>
        <w:rPr>
          <w:rFonts w:ascii="Arial" w:eastAsia="Arial" w:hAnsi="Arial" w:cs="Arial"/>
          <w:b/>
          <w:bCs/>
          <w:color w:val="auto"/>
          <w:sz w:val="28"/>
          <w:szCs w:val="28"/>
          <w:u w:color="000000"/>
        </w:rPr>
      </w:pPr>
    </w:p>
    <w:p w14:paraId="20C20F65" w14:textId="77777777" w:rsidR="00D1256F" w:rsidRDefault="00D1256F" w:rsidP="00E16C42">
      <w:pPr>
        <w:rPr>
          <w:rFonts w:ascii="Arial" w:eastAsia="Arial" w:hAnsi="Arial" w:cs="Arial"/>
          <w:b/>
          <w:bCs/>
          <w:color w:val="auto"/>
          <w:sz w:val="28"/>
          <w:szCs w:val="28"/>
          <w:u w:color="000000"/>
        </w:rPr>
      </w:pPr>
    </w:p>
    <w:p w14:paraId="4716A941" w14:textId="77777777" w:rsidR="00D1256F" w:rsidRDefault="00D1256F" w:rsidP="00E16C42">
      <w:pPr>
        <w:rPr>
          <w:rFonts w:ascii="Arial" w:eastAsia="Arial" w:hAnsi="Arial" w:cs="Arial"/>
          <w:b/>
          <w:bCs/>
          <w:color w:val="auto"/>
          <w:sz w:val="28"/>
          <w:szCs w:val="28"/>
          <w:u w:color="000000"/>
        </w:rPr>
      </w:pPr>
    </w:p>
    <w:p w14:paraId="707D721A" w14:textId="77777777" w:rsidR="00D1256F" w:rsidRDefault="00D1256F" w:rsidP="00E16C42">
      <w:pPr>
        <w:rPr>
          <w:rFonts w:ascii="Arial" w:eastAsia="Arial" w:hAnsi="Arial" w:cs="Arial"/>
          <w:b/>
          <w:bCs/>
          <w:color w:val="auto"/>
          <w:sz w:val="28"/>
          <w:szCs w:val="28"/>
          <w:u w:color="000000"/>
        </w:rPr>
      </w:pPr>
    </w:p>
    <w:p w14:paraId="6DA4FF6E" w14:textId="77777777" w:rsidR="00D1256F" w:rsidRDefault="00D1256F" w:rsidP="00E16C42">
      <w:pPr>
        <w:rPr>
          <w:rFonts w:ascii="Arial" w:eastAsia="Arial" w:hAnsi="Arial" w:cs="Arial"/>
          <w:b/>
          <w:bCs/>
          <w:color w:val="auto"/>
          <w:sz w:val="28"/>
          <w:szCs w:val="28"/>
          <w:u w:color="000000"/>
        </w:rPr>
      </w:pPr>
    </w:p>
    <w:p w14:paraId="7D7BFA84" w14:textId="77777777" w:rsidR="00D1256F" w:rsidRDefault="00D1256F" w:rsidP="00E16C42">
      <w:pPr>
        <w:rPr>
          <w:rFonts w:ascii="Arial" w:eastAsia="Arial" w:hAnsi="Arial" w:cs="Arial"/>
          <w:b/>
          <w:bCs/>
          <w:color w:val="auto"/>
          <w:sz w:val="28"/>
          <w:szCs w:val="28"/>
          <w:u w:color="000000"/>
        </w:rPr>
      </w:pPr>
    </w:p>
    <w:p w14:paraId="660DD3DD" w14:textId="77777777" w:rsidR="00D1256F" w:rsidRDefault="00D1256F" w:rsidP="00E16C42">
      <w:pPr>
        <w:rPr>
          <w:rFonts w:ascii="Arial" w:eastAsia="Arial" w:hAnsi="Arial" w:cs="Arial"/>
          <w:b/>
          <w:bCs/>
          <w:color w:val="auto"/>
          <w:sz w:val="28"/>
          <w:szCs w:val="28"/>
          <w:u w:color="000000"/>
        </w:rPr>
      </w:pPr>
    </w:p>
    <w:p w14:paraId="14B14CB3" w14:textId="77777777" w:rsidR="00D1256F" w:rsidRDefault="00D1256F" w:rsidP="00E16C42">
      <w:pPr>
        <w:rPr>
          <w:rFonts w:ascii="Arial" w:eastAsia="Arial" w:hAnsi="Arial" w:cs="Arial"/>
          <w:b/>
          <w:bCs/>
          <w:color w:val="auto"/>
          <w:sz w:val="28"/>
          <w:szCs w:val="28"/>
          <w:u w:color="000000"/>
        </w:rPr>
      </w:pPr>
    </w:p>
    <w:p w14:paraId="2F6B5821" w14:textId="77777777" w:rsidR="00D1256F" w:rsidRDefault="00D1256F" w:rsidP="00E16C42">
      <w:pPr>
        <w:rPr>
          <w:rFonts w:ascii="Arial" w:eastAsia="Arial" w:hAnsi="Arial" w:cs="Arial"/>
          <w:b/>
          <w:bCs/>
          <w:color w:val="auto"/>
          <w:sz w:val="28"/>
          <w:szCs w:val="28"/>
          <w:u w:color="000000"/>
        </w:rPr>
      </w:pPr>
    </w:p>
    <w:p w14:paraId="3810ED2C" w14:textId="77777777" w:rsidR="00D1256F" w:rsidRDefault="00D1256F" w:rsidP="00E16C42">
      <w:pPr>
        <w:rPr>
          <w:rFonts w:ascii="Arial" w:eastAsia="Arial" w:hAnsi="Arial" w:cs="Arial"/>
          <w:b/>
          <w:bCs/>
          <w:color w:val="auto"/>
          <w:sz w:val="28"/>
          <w:szCs w:val="28"/>
          <w:u w:color="000000"/>
        </w:rPr>
      </w:pPr>
    </w:p>
    <w:p w14:paraId="28BBEF8E" w14:textId="77777777" w:rsidR="00D1256F" w:rsidRDefault="00D1256F" w:rsidP="00E16C42">
      <w:pPr>
        <w:rPr>
          <w:rFonts w:ascii="Arial" w:eastAsia="Arial" w:hAnsi="Arial" w:cs="Arial"/>
          <w:b/>
          <w:bCs/>
          <w:color w:val="auto"/>
          <w:sz w:val="28"/>
          <w:szCs w:val="28"/>
          <w:u w:color="000000"/>
        </w:rPr>
      </w:pPr>
    </w:p>
    <w:p w14:paraId="0F31FBE6" w14:textId="77777777" w:rsidR="00D1256F" w:rsidRDefault="00D1256F" w:rsidP="00E16C42">
      <w:pPr>
        <w:rPr>
          <w:rFonts w:ascii="Arial" w:eastAsia="Arial" w:hAnsi="Arial" w:cs="Arial"/>
          <w:b/>
          <w:bCs/>
          <w:color w:val="auto"/>
          <w:sz w:val="28"/>
          <w:szCs w:val="28"/>
          <w:u w:color="000000"/>
        </w:rPr>
      </w:pPr>
    </w:p>
    <w:p w14:paraId="174D5D7E" w14:textId="77777777" w:rsidR="00D1256F" w:rsidRDefault="00D1256F" w:rsidP="00E16C42">
      <w:pPr>
        <w:rPr>
          <w:rFonts w:ascii="Arial" w:eastAsia="Arial" w:hAnsi="Arial" w:cs="Arial"/>
          <w:b/>
          <w:bCs/>
          <w:color w:val="auto"/>
          <w:sz w:val="28"/>
          <w:szCs w:val="28"/>
          <w:u w:color="000000"/>
        </w:rPr>
      </w:pPr>
    </w:p>
    <w:p w14:paraId="72EF0517" w14:textId="77777777" w:rsidR="00D1256F" w:rsidRDefault="00D1256F" w:rsidP="00E16C42">
      <w:pPr>
        <w:rPr>
          <w:rFonts w:ascii="Arial" w:eastAsia="Arial" w:hAnsi="Arial" w:cs="Arial"/>
          <w:b/>
          <w:bCs/>
          <w:color w:val="auto"/>
          <w:sz w:val="28"/>
          <w:szCs w:val="28"/>
          <w:u w:color="000000"/>
        </w:rPr>
      </w:pPr>
    </w:p>
    <w:p w14:paraId="4F60E256" w14:textId="77777777" w:rsidR="00D1256F" w:rsidRDefault="00D1256F" w:rsidP="00E16C42">
      <w:pPr>
        <w:rPr>
          <w:rFonts w:ascii="Arial" w:eastAsia="Arial" w:hAnsi="Arial" w:cs="Arial"/>
          <w:b/>
          <w:bCs/>
          <w:color w:val="auto"/>
          <w:sz w:val="28"/>
          <w:szCs w:val="28"/>
          <w:u w:color="000000"/>
        </w:rPr>
      </w:pPr>
    </w:p>
    <w:p w14:paraId="3C747D09" w14:textId="77777777" w:rsidR="00D1256F" w:rsidRDefault="00D1256F" w:rsidP="00E16C42">
      <w:pPr>
        <w:rPr>
          <w:rFonts w:ascii="Arial" w:eastAsia="Arial" w:hAnsi="Arial" w:cs="Arial"/>
          <w:b/>
          <w:bCs/>
          <w:color w:val="auto"/>
          <w:sz w:val="28"/>
          <w:szCs w:val="28"/>
          <w:u w:color="000000"/>
        </w:rPr>
      </w:pPr>
    </w:p>
    <w:p w14:paraId="44FDD62E" w14:textId="77777777" w:rsidR="00D1256F" w:rsidRDefault="00D1256F" w:rsidP="00E16C42">
      <w:pPr>
        <w:rPr>
          <w:rFonts w:ascii="Arial" w:eastAsia="Arial" w:hAnsi="Arial" w:cs="Arial"/>
          <w:b/>
          <w:bCs/>
          <w:color w:val="auto"/>
          <w:sz w:val="28"/>
          <w:szCs w:val="28"/>
          <w:u w:color="000000"/>
        </w:rPr>
      </w:pPr>
    </w:p>
    <w:p w14:paraId="1D3FCE37" w14:textId="77777777" w:rsidR="00D1256F" w:rsidRDefault="00D1256F" w:rsidP="00E16C42">
      <w:pPr>
        <w:rPr>
          <w:rFonts w:ascii="Arial" w:eastAsia="Arial" w:hAnsi="Arial" w:cs="Arial"/>
          <w:b/>
          <w:bCs/>
          <w:color w:val="auto"/>
          <w:sz w:val="28"/>
          <w:szCs w:val="28"/>
          <w:u w:color="000000"/>
        </w:rPr>
      </w:pPr>
    </w:p>
    <w:p w14:paraId="526F3C83" w14:textId="77777777" w:rsidR="00D1256F" w:rsidRDefault="00D1256F" w:rsidP="00E16C42">
      <w:pPr>
        <w:rPr>
          <w:rFonts w:ascii="Arial" w:eastAsia="Arial" w:hAnsi="Arial" w:cs="Arial"/>
          <w:b/>
          <w:bCs/>
          <w:color w:val="auto"/>
          <w:sz w:val="28"/>
          <w:szCs w:val="28"/>
          <w:u w:color="000000"/>
        </w:rPr>
      </w:pPr>
    </w:p>
    <w:p w14:paraId="541257C3" w14:textId="33D6CC7A" w:rsidR="00950F8D" w:rsidRDefault="00950F8D" w:rsidP="00E16C42">
      <w:pPr>
        <w:rPr>
          <w:rFonts w:ascii="Arial" w:eastAsia="Arial" w:hAnsi="Arial" w:cs="Arial"/>
          <w:b/>
          <w:bCs/>
          <w:color w:val="auto"/>
          <w:sz w:val="28"/>
          <w:szCs w:val="28"/>
          <w:u w:color="000000"/>
        </w:rPr>
      </w:pPr>
      <w:r w:rsidRPr="00950F8D">
        <w:rPr>
          <w:rFonts w:ascii="Arial" w:eastAsia="Arial" w:hAnsi="Arial" w:cs="Arial"/>
          <w:b/>
          <w:bCs/>
          <w:color w:val="auto"/>
          <w:sz w:val="28"/>
          <w:szCs w:val="28"/>
          <w:u w:color="000000"/>
        </w:rPr>
        <w:lastRenderedPageBreak/>
        <w:t xml:space="preserve">Appendix 1: Call Notes from the </w:t>
      </w:r>
      <w:r w:rsidR="00142BC6">
        <w:rPr>
          <w:rFonts w:ascii="Arial" w:eastAsia="Arial" w:hAnsi="Arial" w:cs="Arial"/>
          <w:b/>
          <w:bCs/>
          <w:color w:val="auto"/>
          <w:sz w:val="28"/>
          <w:szCs w:val="28"/>
          <w:u w:color="000000"/>
        </w:rPr>
        <w:t>March</w:t>
      </w:r>
      <w:r w:rsidRPr="00950F8D">
        <w:rPr>
          <w:rFonts w:ascii="Arial" w:eastAsia="Arial" w:hAnsi="Arial" w:cs="Arial"/>
          <w:b/>
          <w:bCs/>
          <w:color w:val="auto"/>
          <w:sz w:val="28"/>
          <w:szCs w:val="28"/>
          <w:u w:color="000000"/>
        </w:rPr>
        <w:t xml:space="preserve"> 2021 Comp Service BDD/IDES Conference Call</w:t>
      </w:r>
    </w:p>
    <w:p w14:paraId="1A98274F" w14:textId="77777777" w:rsidR="00E16C42" w:rsidRPr="00E16C42" w:rsidRDefault="00E16C42" w:rsidP="00E16C42">
      <w:pPr>
        <w:ind w:right="1002"/>
        <w:rPr>
          <w:rFonts w:ascii="Arial" w:eastAsiaTheme="minorHAnsi" w:hAnsi="Arial" w:cs="Arial"/>
          <w:bCs/>
          <w:color w:val="auto"/>
        </w:rPr>
      </w:pPr>
    </w:p>
    <w:p w14:paraId="5A28C5BC" w14:textId="77777777" w:rsidR="00E16C42" w:rsidRPr="00E16C42" w:rsidRDefault="00E16C42" w:rsidP="00E16C42">
      <w:pPr>
        <w:rPr>
          <w:rFonts w:ascii="Arial" w:hAnsi="Arial" w:cs="Arial"/>
          <w:b/>
          <w:sz w:val="28"/>
          <w:u w:val="single"/>
        </w:rPr>
      </w:pPr>
      <w:r w:rsidRPr="00E16C42">
        <w:rPr>
          <w:rFonts w:ascii="Arial" w:hAnsi="Arial" w:cs="Arial"/>
          <w:b/>
          <w:sz w:val="28"/>
          <w:u w:val="single"/>
        </w:rPr>
        <w:t>Entering the Medical Evaluation End Date (MEED) in VTA (Updated Procedure)</w:t>
      </w:r>
    </w:p>
    <w:p w14:paraId="69369470" w14:textId="77777777" w:rsidR="00E16C42" w:rsidRPr="00E16C42" w:rsidRDefault="00E16C42" w:rsidP="00E16C42">
      <w:pPr>
        <w:ind w:right="1002"/>
        <w:rPr>
          <w:rFonts w:ascii="Arial" w:eastAsiaTheme="minorHAnsi" w:hAnsi="Arial" w:cs="Arial"/>
          <w:b/>
          <w:color w:val="auto"/>
        </w:rPr>
      </w:pPr>
      <w:r w:rsidRPr="00E16C42">
        <w:rPr>
          <w:rFonts w:ascii="Arial" w:eastAsiaTheme="minorHAnsi" w:hAnsi="Arial" w:cs="Arial"/>
          <w:b/>
          <w:color w:val="auto"/>
        </w:rPr>
        <w:t>Question: What am I looking for in in VBMS regarding DBQ transfer?</w:t>
      </w:r>
    </w:p>
    <w:p w14:paraId="6DE9700A"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When records successfully transfer, a message will be shown on the Notes tab in VBMS (the same location where user notes are shown). The note will read, “SHA exam results successfully transferred to DoD (HAIMS)”</w:t>
      </w:r>
    </w:p>
    <w:p w14:paraId="2F7C2A4B" w14:textId="639B2A52"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Note: </w:t>
      </w:r>
      <w:r w:rsidRPr="00E16C42">
        <w:rPr>
          <w:rFonts w:ascii="Arial" w:eastAsiaTheme="minorHAnsi" w:hAnsi="Arial" w:cs="Arial"/>
          <w:bCs/>
          <w:color w:val="auto"/>
        </w:rPr>
        <w:t xml:space="preserve">There is a current IT issue in which the VBMS note is not populating even in instances where the records have successfully transferred to HAIMS. Until this issue is resolved, it is recommended that when the successful transfer note is not shown in VBMS, that MSCs/VSRs review the </w:t>
      </w:r>
      <w:r w:rsidR="00AE0A7E">
        <w:rPr>
          <w:rFonts w:ascii="Arial" w:eastAsiaTheme="minorHAnsi" w:hAnsi="Arial" w:cs="Arial"/>
          <w:bCs/>
          <w:color w:val="auto"/>
        </w:rPr>
        <w:t>SMs</w:t>
      </w:r>
      <w:r w:rsidRPr="00E16C42">
        <w:rPr>
          <w:rFonts w:ascii="Arial" w:eastAsiaTheme="minorHAnsi" w:hAnsi="Arial" w:cs="Arial"/>
          <w:bCs/>
          <w:color w:val="auto"/>
        </w:rPr>
        <w:t xml:space="preserve"> record in Joint Legacy Viewer (JLV) before proceeding to request the SAFE link from the PEBLO. If the DBQs are in the JLV, it can be assumed that they were successfully transferred to HAIMS, and the MEED can be entered immediately. </w:t>
      </w:r>
    </w:p>
    <w:p w14:paraId="496F400F" w14:textId="77777777" w:rsidR="00E16C42" w:rsidRPr="00E16C42" w:rsidRDefault="00E16C42" w:rsidP="00E16C42">
      <w:pPr>
        <w:ind w:right="1002"/>
        <w:rPr>
          <w:rFonts w:ascii="Arial" w:eastAsiaTheme="minorHAnsi" w:hAnsi="Arial" w:cs="Arial"/>
          <w:bCs/>
          <w:color w:val="auto"/>
        </w:rPr>
      </w:pPr>
    </w:p>
    <w:p w14:paraId="4BF95DDC" w14:textId="77777777" w:rsidR="00E16C42" w:rsidRPr="00E16C42" w:rsidRDefault="00E16C42" w:rsidP="00E16C42">
      <w:pPr>
        <w:ind w:right="1002"/>
        <w:rPr>
          <w:rFonts w:ascii="Arial" w:eastAsiaTheme="minorHAnsi" w:hAnsi="Arial" w:cs="Arial"/>
          <w:b/>
          <w:color w:val="auto"/>
        </w:rPr>
      </w:pPr>
      <w:r w:rsidRPr="00E16C42">
        <w:rPr>
          <w:rFonts w:ascii="Arial" w:eastAsiaTheme="minorHAnsi" w:hAnsi="Arial" w:cs="Arial"/>
          <w:b/>
          <w:color w:val="auto"/>
        </w:rPr>
        <w:t xml:space="preserve">Question: Do I put the date of the VMBS Note as the ME End Date in VTA?   </w:t>
      </w:r>
    </w:p>
    <w:p w14:paraId="389295AB" w14:textId="6DB5B3E3"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 xml:space="preserve">No; when the note is found in VBMS, MSCs/VSRs must enter </w:t>
      </w:r>
      <w:r w:rsidRPr="00E16C42">
        <w:rPr>
          <w:rFonts w:ascii="Arial" w:eastAsiaTheme="minorHAnsi" w:hAnsi="Arial" w:cs="Arial"/>
          <w:bCs/>
          <w:color w:val="auto"/>
          <w:u w:val="single"/>
        </w:rPr>
        <w:t>the current date</w:t>
      </w:r>
      <w:r w:rsidRPr="00E16C42">
        <w:rPr>
          <w:rFonts w:ascii="Arial" w:eastAsiaTheme="minorHAnsi" w:hAnsi="Arial" w:cs="Arial"/>
          <w:bCs/>
          <w:color w:val="auto"/>
        </w:rPr>
        <w:t xml:space="preserve"> as the ME End Date. The date of VBMS the note is immaterial. Entry of the ME End Date field in VTA serves to notify PEBLO that the exams are </w:t>
      </w:r>
      <w:r w:rsidR="006E32F6" w:rsidRPr="00E16C42">
        <w:rPr>
          <w:rFonts w:ascii="Arial" w:eastAsiaTheme="minorHAnsi" w:hAnsi="Arial" w:cs="Arial"/>
          <w:bCs/>
          <w:color w:val="auto"/>
        </w:rPr>
        <w:t>available</w:t>
      </w:r>
      <w:r w:rsidRPr="00E16C42">
        <w:rPr>
          <w:rFonts w:ascii="Arial" w:eastAsiaTheme="minorHAnsi" w:hAnsi="Arial" w:cs="Arial"/>
          <w:bCs/>
          <w:color w:val="auto"/>
        </w:rPr>
        <w:t xml:space="preserve"> as such no date earlier than the current date should be entered as the ME End Date. </w:t>
      </w:r>
    </w:p>
    <w:p w14:paraId="6A84854E" w14:textId="77777777" w:rsidR="00E16C42" w:rsidRPr="00E16C42" w:rsidRDefault="00E16C42" w:rsidP="00E16C42">
      <w:pPr>
        <w:ind w:right="1002"/>
        <w:rPr>
          <w:rFonts w:ascii="Arial" w:eastAsiaTheme="minorHAnsi" w:hAnsi="Arial" w:cs="Arial"/>
          <w:b/>
          <w:color w:val="auto"/>
        </w:rPr>
      </w:pPr>
    </w:p>
    <w:p w14:paraId="78FAE669" w14:textId="77777777" w:rsidR="00E16C42" w:rsidRPr="00E16C42" w:rsidRDefault="00E16C42" w:rsidP="00E16C42">
      <w:pPr>
        <w:ind w:right="1002"/>
        <w:rPr>
          <w:rFonts w:ascii="Arial" w:eastAsiaTheme="minorHAnsi" w:hAnsi="Arial" w:cs="Arial"/>
          <w:b/>
          <w:color w:val="auto"/>
        </w:rPr>
      </w:pPr>
      <w:r w:rsidRPr="00E16C42">
        <w:rPr>
          <w:rFonts w:ascii="Arial" w:eastAsiaTheme="minorHAnsi" w:hAnsi="Arial" w:cs="Arial"/>
          <w:b/>
          <w:color w:val="auto"/>
        </w:rPr>
        <w:t xml:space="preserve">Question: Do I still need to review exams to ensure completeness? </w:t>
      </w:r>
    </w:p>
    <w:p w14:paraId="4C664B9F"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Yes; before proceeding to updating the ME End Date,</w:t>
      </w:r>
      <w:r w:rsidRPr="00E16C42">
        <w:rPr>
          <w:rFonts w:ascii="Arial" w:eastAsiaTheme="minorHAnsi" w:hAnsi="Arial" w:cs="Arial"/>
          <w:b/>
          <w:color w:val="auto"/>
        </w:rPr>
        <w:t xml:space="preserve"> </w:t>
      </w:r>
      <w:r w:rsidRPr="00E16C42">
        <w:rPr>
          <w:rFonts w:ascii="Arial" w:eastAsiaTheme="minorHAnsi" w:hAnsi="Arial" w:cs="Arial"/>
          <w:bCs/>
          <w:color w:val="auto"/>
        </w:rPr>
        <w:t xml:space="preserve">MSCs must continue to review the exam results to ensure completeness. MSCs must first ensure that that all completed exams are in the eFolder, then check for the VBMS Note indicating that exams were transferred to HAIMS. </w:t>
      </w:r>
    </w:p>
    <w:p w14:paraId="0B6FE7CF" w14:textId="77777777" w:rsidR="00E16C42" w:rsidRPr="00E16C42" w:rsidRDefault="00E16C42" w:rsidP="00E16C42">
      <w:pPr>
        <w:ind w:right="1002"/>
        <w:rPr>
          <w:rFonts w:ascii="Arial" w:eastAsiaTheme="minorHAnsi" w:hAnsi="Arial" w:cs="Arial"/>
          <w:b/>
          <w:color w:val="auto"/>
        </w:rPr>
      </w:pPr>
    </w:p>
    <w:p w14:paraId="5F1CA9E4" w14:textId="77777777" w:rsidR="00E16C42" w:rsidRPr="00E16C42" w:rsidRDefault="00E16C42" w:rsidP="00E16C42">
      <w:pPr>
        <w:ind w:right="1002"/>
        <w:rPr>
          <w:rFonts w:ascii="Arial" w:eastAsiaTheme="minorHAnsi" w:hAnsi="Arial" w:cs="Arial"/>
          <w:b/>
          <w:color w:val="auto"/>
        </w:rPr>
      </w:pPr>
      <w:r w:rsidRPr="00E16C42">
        <w:rPr>
          <w:rFonts w:ascii="Arial" w:eastAsiaTheme="minorHAnsi" w:hAnsi="Arial" w:cs="Arial"/>
          <w:b/>
          <w:color w:val="auto"/>
        </w:rPr>
        <w:t>Question: Are VSRs responsible for updating checking for the VBMS note?</w:t>
      </w:r>
    </w:p>
    <w:p w14:paraId="69AE8AC9" w14:textId="77777777" w:rsidR="00E16C42" w:rsidRPr="00E16C42" w:rsidRDefault="00E16C42" w:rsidP="00E16C42">
      <w:pPr>
        <w:ind w:right="1002"/>
        <w:rPr>
          <w:rFonts w:ascii="Arial" w:eastAsiaTheme="minorHAnsi" w:hAnsi="Arial" w:cs="Arial"/>
          <w:b/>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 xml:space="preserve">Yes; the employee who is processing the completed exam results (i.e., responsible for entering updating the ME End Date in VTA) must check for the note. In Army cases, this would be VSRs at the DRAS. </w:t>
      </w:r>
    </w:p>
    <w:p w14:paraId="680F1DA1" w14:textId="77777777" w:rsidR="00E16C42" w:rsidRPr="00E16C42" w:rsidRDefault="00E16C42" w:rsidP="00E16C42">
      <w:pPr>
        <w:ind w:right="1002"/>
        <w:rPr>
          <w:rFonts w:ascii="Arial" w:eastAsiaTheme="minorHAnsi" w:hAnsi="Arial" w:cs="Arial"/>
          <w:b/>
          <w:color w:val="auto"/>
        </w:rPr>
      </w:pPr>
    </w:p>
    <w:p w14:paraId="26F096CF" w14:textId="77777777" w:rsidR="00E16C42" w:rsidRPr="00E16C42" w:rsidRDefault="00E16C42" w:rsidP="00E16C42">
      <w:pPr>
        <w:ind w:right="1002"/>
        <w:rPr>
          <w:rFonts w:ascii="Arial" w:eastAsiaTheme="minorHAnsi" w:hAnsi="Arial" w:cs="Arial"/>
          <w:b/>
          <w:color w:val="auto"/>
        </w:rPr>
      </w:pPr>
      <w:r w:rsidRPr="00E16C42">
        <w:rPr>
          <w:rFonts w:ascii="Arial" w:eastAsiaTheme="minorHAnsi" w:hAnsi="Arial" w:cs="Arial"/>
          <w:b/>
          <w:color w:val="auto"/>
        </w:rPr>
        <w:t xml:space="preserve">Comment: I no longer have access to change the ME End Date. </w:t>
      </w:r>
    </w:p>
    <w:p w14:paraId="76D65D8F"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Response:</w:t>
      </w:r>
      <w:r w:rsidRPr="00E16C42">
        <w:rPr>
          <w:rFonts w:ascii="Arial" w:eastAsiaTheme="minorHAnsi" w:hAnsi="Arial" w:cs="Arial"/>
          <w:bCs/>
          <w:color w:val="auto"/>
        </w:rPr>
        <w:t xml:space="preserve"> The MSC assigned should always have access to update any field on the MSC Tab in VTA. The only known restriction would be if the </w:t>
      </w:r>
      <w:r w:rsidRPr="00E16C42">
        <w:rPr>
          <w:rFonts w:ascii="Arial" w:eastAsiaTheme="minorHAnsi" w:hAnsi="Arial" w:cs="Arial"/>
          <w:bCs/>
          <w:i/>
          <w:iCs/>
          <w:color w:val="auto"/>
        </w:rPr>
        <w:t>SHA Returned  Date</w:t>
      </w:r>
      <w:r w:rsidRPr="00E16C42">
        <w:rPr>
          <w:rFonts w:ascii="Arial" w:eastAsiaTheme="minorHAnsi" w:hAnsi="Arial" w:cs="Arial"/>
          <w:bCs/>
          <w:color w:val="auto"/>
        </w:rPr>
        <w:t xml:space="preserve"> has not yet been entered. If you are not able to enter/update the MEED in any cases with a completed </w:t>
      </w:r>
      <w:r w:rsidRPr="00E16C42">
        <w:rPr>
          <w:rFonts w:ascii="Arial" w:eastAsiaTheme="minorHAnsi" w:hAnsi="Arial" w:cs="Arial"/>
          <w:bCs/>
          <w:i/>
          <w:iCs/>
          <w:color w:val="auto"/>
        </w:rPr>
        <w:t>SHA Returned Date</w:t>
      </w:r>
      <w:r w:rsidRPr="00E16C42">
        <w:rPr>
          <w:rFonts w:ascii="Arial" w:eastAsiaTheme="minorHAnsi" w:hAnsi="Arial" w:cs="Arial"/>
          <w:bCs/>
          <w:color w:val="auto"/>
        </w:rPr>
        <w:t xml:space="preserve">, please send cases examples to the </w:t>
      </w:r>
      <w:hyperlink r:id="rId41" w:history="1">
        <w:r w:rsidRPr="00E16C42">
          <w:rPr>
            <w:rFonts w:ascii="Arial" w:eastAsiaTheme="minorHAnsi" w:hAnsi="Arial" w:cs="Arial"/>
            <w:bCs/>
            <w:color w:val="0000FF"/>
            <w:u w:val="single"/>
          </w:rPr>
          <w:t>IDES Mailbox</w:t>
        </w:r>
      </w:hyperlink>
      <w:r w:rsidRPr="00E16C42">
        <w:rPr>
          <w:rFonts w:ascii="Arial" w:eastAsiaTheme="minorHAnsi" w:hAnsi="Arial" w:cs="Arial"/>
          <w:bCs/>
          <w:color w:val="auto"/>
        </w:rPr>
        <w:t xml:space="preserve">. </w:t>
      </w:r>
    </w:p>
    <w:p w14:paraId="18D03967" w14:textId="77777777" w:rsidR="00E16C42" w:rsidRPr="00E16C42" w:rsidRDefault="00E16C42" w:rsidP="00E16C42">
      <w:pPr>
        <w:ind w:right="1002"/>
        <w:rPr>
          <w:rFonts w:ascii="Arial" w:eastAsiaTheme="minorHAnsi" w:hAnsi="Arial" w:cs="Arial"/>
          <w:b/>
          <w:color w:val="auto"/>
        </w:rPr>
      </w:pPr>
    </w:p>
    <w:p w14:paraId="0736E10A" w14:textId="77777777" w:rsidR="00E16C42" w:rsidRPr="00E16C42" w:rsidRDefault="00E16C42" w:rsidP="00E16C42">
      <w:pPr>
        <w:ind w:right="1002"/>
        <w:rPr>
          <w:rFonts w:ascii="Arial" w:eastAsiaTheme="minorHAnsi" w:hAnsi="Arial" w:cs="Arial"/>
          <w:b/>
          <w:bCs/>
          <w:sz w:val="28"/>
          <w:szCs w:val="28"/>
          <w:u w:val="single"/>
        </w:rPr>
      </w:pPr>
      <w:r w:rsidRPr="00E16C42">
        <w:rPr>
          <w:rFonts w:ascii="Arial" w:eastAsiaTheme="minorHAnsi" w:hAnsi="Arial" w:cs="Arial"/>
          <w:b/>
          <w:bCs/>
          <w:sz w:val="28"/>
          <w:szCs w:val="28"/>
          <w:u w:val="single"/>
        </w:rPr>
        <w:t>Seattle DRAS VSC Development Pilot</w:t>
      </w:r>
    </w:p>
    <w:p w14:paraId="5F63EE15"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Question: </w:t>
      </w:r>
      <w:r w:rsidRPr="00E16C42">
        <w:rPr>
          <w:rFonts w:ascii="Arial" w:eastAsiaTheme="minorHAnsi" w:hAnsi="Arial" w:cs="Arial"/>
          <w:bCs/>
          <w:color w:val="auto"/>
        </w:rPr>
        <w:t xml:space="preserve">Since Army MSCs are now brokering prior to the completion of development, are we still required to upload the MSC Development Checklist uploading?  </w:t>
      </w:r>
    </w:p>
    <w:p w14:paraId="17B19757"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Answer:</w:t>
      </w:r>
      <w:r w:rsidRPr="00E16C42">
        <w:rPr>
          <w:rFonts w:ascii="Arial" w:eastAsiaTheme="minorHAnsi" w:hAnsi="Arial" w:cs="Arial"/>
          <w:bCs/>
          <w:color w:val="auto"/>
        </w:rPr>
        <w:t xml:space="preserve"> For cases involved in the DRAS development Pilot, the MSC should upload the checklist at the time of brokering (indicating any development actions taken by the MSC). DRAS will upload and additional checklist to show subsequent development actions taken by the VSR. </w:t>
      </w:r>
    </w:p>
    <w:p w14:paraId="130793D0" w14:textId="77777777" w:rsidR="00E16C42" w:rsidRPr="00E16C42" w:rsidRDefault="00E16C42" w:rsidP="00E16C42">
      <w:pPr>
        <w:ind w:right="1002"/>
        <w:rPr>
          <w:rFonts w:ascii="Arial" w:eastAsiaTheme="minorHAnsi" w:hAnsi="Arial" w:cs="Arial"/>
          <w:b/>
          <w:bCs/>
          <w:color w:val="auto"/>
          <w:sz w:val="32"/>
          <w:szCs w:val="32"/>
          <w:u w:val="single"/>
        </w:rPr>
      </w:pPr>
    </w:p>
    <w:p w14:paraId="24BE56AD" w14:textId="77777777" w:rsidR="00E16C42" w:rsidRPr="00E16C42" w:rsidRDefault="00E16C42" w:rsidP="00E16C42">
      <w:pPr>
        <w:ind w:right="1002"/>
        <w:rPr>
          <w:rFonts w:ascii="Arial" w:eastAsiaTheme="minorHAnsi" w:hAnsi="Arial" w:cs="Arial"/>
          <w:b/>
          <w:color w:val="auto"/>
        </w:rPr>
      </w:pPr>
      <w:r w:rsidRPr="00E16C42">
        <w:rPr>
          <w:rFonts w:ascii="Arial" w:eastAsiaTheme="minorHAnsi" w:hAnsi="Arial" w:cs="Arial"/>
          <w:b/>
          <w:color w:val="auto"/>
        </w:rPr>
        <w:lastRenderedPageBreak/>
        <w:t xml:space="preserve">Comment: </w:t>
      </w:r>
      <w:r w:rsidRPr="00E16C42">
        <w:rPr>
          <w:rFonts w:ascii="Arial" w:eastAsiaTheme="minorHAnsi" w:hAnsi="Arial" w:cs="Arial"/>
          <w:bCs/>
          <w:color w:val="auto"/>
        </w:rPr>
        <w:t>PEBLOs are reporting that the DRAS has been non-responsive to inquiries.</w:t>
      </w:r>
      <w:r w:rsidRPr="00E16C42">
        <w:rPr>
          <w:rFonts w:ascii="Arial" w:eastAsiaTheme="minorHAnsi" w:hAnsi="Arial" w:cs="Arial"/>
          <w:b/>
          <w:color w:val="auto"/>
        </w:rPr>
        <w:t xml:space="preserve"> </w:t>
      </w:r>
    </w:p>
    <w:p w14:paraId="350FE298"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Response:</w:t>
      </w:r>
      <w:r w:rsidRPr="00E16C42">
        <w:rPr>
          <w:rFonts w:ascii="Arial" w:eastAsiaTheme="minorHAnsi" w:hAnsi="Arial" w:cs="Arial"/>
          <w:bCs/>
          <w:color w:val="auto"/>
        </w:rPr>
        <w:t xml:space="preserve"> PEBLO interaction with DRAS should be limited to situations in which the DRAS VSR requests a SAFE link for exam transfer. Generally, all other PEBLO communications should be directed to the local MSC. </w:t>
      </w:r>
    </w:p>
    <w:p w14:paraId="3D74C074" w14:textId="77777777" w:rsidR="00E16C42" w:rsidRPr="00E16C42" w:rsidRDefault="00E16C42" w:rsidP="00E16C42">
      <w:pPr>
        <w:ind w:right="1002"/>
        <w:rPr>
          <w:rFonts w:ascii="Arial" w:eastAsiaTheme="minorHAnsi" w:hAnsi="Arial" w:cs="Arial"/>
          <w:bCs/>
          <w:color w:val="auto"/>
        </w:rPr>
      </w:pPr>
    </w:p>
    <w:p w14:paraId="4307F6CF"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Comment: </w:t>
      </w:r>
      <w:r w:rsidRPr="00E16C42">
        <w:rPr>
          <w:rFonts w:ascii="Arial" w:eastAsiaTheme="minorHAnsi" w:hAnsi="Arial" w:cs="Arial"/>
          <w:bCs/>
          <w:color w:val="auto"/>
        </w:rPr>
        <w:t xml:space="preserve">PEBLOs are reporting that DRAS is entering MEED on Saturdays. </w:t>
      </w:r>
    </w:p>
    <w:p w14:paraId="239446C8"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Response:</w:t>
      </w:r>
      <w:r w:rsidRPr="00E16C42">
        <w:rPr>
          <w:rFonts w:ascii="Arial" w:eastAsiaTheme="minorHAnsi" w:hAnsi="Arial" w:cs="Arial"/>
          <w:bCs/>
          <w:color w:val="auto"/>
        </w:rPr>
        <w:t xml:space="preserve"> DRAS is working overtime and updating MEED with the current date in accordance with standard procedure. </w:t>
      </w:r>
    </w:p>
    <w:p w14:paraId="0A6C297F" w14:textId="77777777" w:rsidR="00E16C42" w:rsidRPr="00E16C42" w:rsidRDefault="00E16C42" w:rsidP="00E16C42">
      <w:pPr>
        <w:ind w:right="1002"/>
        <w:rPr>
          <w:rFonts w:ascii="Arial" w:eastAsiaTheme="minorHAnsi" w:hAnsi="Arial" w:cs="Arial"/>
          <w:b/>
          <w:color w:val="auto"/>
          <w:sz w:val="28"/>
          <w:szCs w:val="28"/>
          <w:u w:val="single"/>
        </w:rPr>
      </w:pPr>
      <w:r w:rsidRPr="00E16C42">
        <w:rPr>
          <w:rFonts w:ascii="Arial" w:eastAsiaTheme="minorHAnsi" w:hAnsi="Arial" w:cs="Arial"/>
          <w:bCs/>
          <w:color w:val="auto"/>
        </w:rPr>
        <w:t xml:space="preserve"> </w:t>
      </w:r>
    </w:p>
    <w:p w14:paraId="7280A182" w14:textId="77777777" w:rsidR="00E16C42" w:rsidRPr="00E16C42" w:rsidRDefault="00E16C42" w:rsidP="00E16C42">
      <w:pPr>
        <w:ind w:right="1002"/>
        <w:rPr>
          <w:rFonts w:ascii="Arial" w:eastAsiaTheme="minorHAnsi" w:hAnsi="Arial" w:cs="Arial"/>
          <w:b/>
          <w:color w:val="auto"/>
          <w:sz w:val="28"/>
          <w:szCs w:val="28"/>
          <w:u w:val="single"/>
        </w:rPr>
      </w:pPr>
      <w:r w:rsidRPr="00E16C42">
        <w:rPr>
          <w:rFonts w:ascii="Arial" w:eastAsiaTheme="minorHAnsi" w:hAnsi="Arial" w:cs="Arial"/>
          <w:b/>
          <w:color w:val="auto"/>
          <w:sz w:val="28"/>
          <w:szCs w:val="28"/>
          <w:u w:val="single"/>
        </w:rPr>
        <w:t xml:space="preserve">Automated Transfer of IDES Referral Documents </w:t>
      </w:r>
    </w:p>
    <w:p w14:paraId="4BC0F728" w14:textId="52B3743D" w:rsidR="00E16C42" w:rsidRPr="00E16C42" w:rsidRDefault="00E16C42" w:rsidP="00E16C42">
      <w:pPr>
        <w:ind w:right="1002"/>
        <w:rPr>
          <w:rFonts w:ascii="Arial" w:eastAsiaTheme="minorHAnsi" w:hAnsi="Arial" w:cs="Arial"/>
          <w:b/>
          <w:color w:val="auto"/>
        </w:rPr>
      </w:pPr>
      <w:r w:rsidRPr="00E16C42">
        <w:rPr>
          <w:rFonts w:ascii="Arial" w:eastAsiaTheme="minorHAnsi" w:hAnsi="Arial" w:cs="Arial"/>
          <w:b/>
          <w:color w:val="auto"/>
        </w:rPr>
        <w:t xml:space="preserve">Question: </w:t>
      </w:r>
      <w:r w:rsidRPr="00E16C42">
        <w:rPr>
          <w:rFonts w:ascii="Arial" w:eastAsiaTheme="minorHAnsi" w:hAnsi="Arial" w:cs="Arial"/>
          <w:bCs/>
          <w:color w:val="auto"/>
        </w:rPr>
        <w:t xml:space="preserve">I am not receiving notification from my PEBLO (via email) until 2 days after the </w:t>
      </w:r>
      <w:r w:rsidR="00557F02" w:rsidRPr="00E16C42">
        <w:rPr>
          <w:rFonts w:ascii="Arial" w:eastAsiaTheme="minorHAnsi" w:hAnsi="Arial" w:cs="Arial"/>
          <w:bCs/>
          <w:color w:val="auto"/>
        </w:rPr>
        <w:t xml:space="preserve">Prepared Claim Start Date (PCSD) </w:t>
      </w:r>
      <w:r w:rsidRPr="00E16C42">
        <w:rPr>
          <w:rFonts w:ascii="Arial" w:eastAsiaTheme="minorHAnsi" w:hAnsi="Arial" w:cs="Arial"/>
          <w:bCs/>
          <w:color w:val="auto"/>
        </w:rPr>
        <w:t xml:space="preserve"> has been entered, so I am losing 2 days of claim development time. </w:t>
      </w:r>
      <w:r w:rsidRPr="00E16C42">
        <w:rPr>
          <w:rFonts w:ascii="Arial" w:eastAsiaTheme="minorHAnsi" w:hAnsi="Arial" w:cs="Arial"/>
          <w:b/>
          <w:color w:val="auto"/>
        </w:rPr>
        <w:t xml:space="preserve">  </w:t>
      </w:r>
    </w:p>
    <w:p w14:paraId="44D687FB"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MSCs must run the pending CEST report on a daily basis to identify cases with PCSD dates. Cases will be shown on this report immediately upon entry of the PCSD. Since MSCs are not yet assigned to VTA cases, the report must be run for each intake site using the “MEB MTF” filter.</w:t>
      </w:r>
    </w:p>
    <w:p w14:paraId="752B88D7" w14:textId="77777777" w:rsidR="00E16C42" w:rsidRPr="00E16C42" w:rsidRDefault="00E16C42" w:rsidP="00E16C42">
      <w:pPr>
        <w:ind w:right="1002"/>
        <w:rPr>
          <w:rFonts w:ascii="Arial" w:eastAsiaTheme="minorHAnsi" w:hAnsi="Arial" w:cs="Arial"/>
          <w:b/>
          <w:color w:val="auto"/>
        </w:rPr>
      </w:pPr>
    </w:p>
    <w:p w14:paraId="222D8616"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Question: </w:t>
      </w:r>
      <w:r w:rsidRPr="00E16C42">
        <w:rPr>
          <w:rFonts w:ascii="Arial" w:eastAsiaTheme="minorHAnsi" w:hAnsi="Arial" w:cs="Arial"/>
          <w:bCs/>
          <w:color w:val="auto"/>
        </w:rPr>
        <w:t xml:space="preserve">Does the Prepared Claim Start Date (PCSD) count as day 1 in the Claim Development Stage?  </w:t>
      </w:r>
    </w:p>
    <w:p w14:paraId="477DB5B6"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 xml:space="preserve">No. When Claim Development (CD) time is calculated for reporting purposes, the Prepare Claim Start Date Counts as day zero. For example: if the exams are ordered (ME Start) on the same day as the PCSD, the reported CD time would be 0 days. If the ME Start Date is the day following the PCSD, CD time counted as 1 day. </w:t>
      </w:r>
    </w:p>
    <w:p w14:paraId="3CB0D80A" w14:textId="77777777" w:rsidR="00E16C42" w:rsidRPr="00E16C42" w:rsidRDefault="00E16C42" w:rsidP="00E16C42">
      <w:pPr>
        <w:ind w:right="1002"/>
        <w:rPr>
          <w:rFonts w:ascii="Arial" w:eastAsiaTheme="minorHAnsi" w:hAnsi="Arial" w:cs="Arial"/>
          <w:b/>
          <w:color w:val="auto"/>
        </w:rPr>
      </w:pPr>
    </w:p>
    <w:p w14:paraId="675CD810"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Question: </w:t>
      </w:r>
      <w:r w:rsidRPr="00E16C42">
        <w:rPr>
          <w:rFonts w:ascii="Arial" w:eastAsiaTheme="minorHAnsi" w:hAnsi="Arial" w:cs="Arial"/>
          <w:bCs/>
          <w:color w:val="auto"/>
        </w:rPr>
        <w:t xml:space="preserve">What is the timeframe for HAIMS transfer?  I am typically seeing that it takes 4-7 days. </w:t>
      </w:r>
    </w:p>
    <w:p w14:paraId="6FD9D53F"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 xml:space="preserve">Referral documents typically to transfer within 24 hours, with limited exceptions. If you are finding that transfers routinely take over 24 hours (in all or most cases), please send cases examples to the </w:t>
      </w:r>
      <w:hyperlink r:id="rId42" w:history="1">
        <w:r w:rsidRPr="00E16C42">
          <w:rPr>
            <w:rFonts w:ascii="Arial" w:eastAsiaTheme="minorHAnsi" w:hAnsi="Arial" w:cs="Arial"/>
            <w:bCs/>
            <w:color w:val="0000FF"/>
            <w:u w:val="single"/>
          </w:rPr>
          <w:t>IDES Mailbox</w:t>
        </w:r>
      </w:hyperlink>
      <w:r w:rsidRPr="00E16C42">
        <w:rPr>
          <w:rFonts w:ascii="Arial" w:eastAsiaTheme="minorHAnsi" w:hAnsi="Arial" w:cs="Arial"/>
          <w:bCs/>
          <w:color w:val="auto"/>
        </w:rPr>
        <w:t xml:space="preserve">, so the issue can be researched. </w:t>
      </w:r>
    </w:p>
    <w:p w14:paraId="12D6C042" w14:textId="77777777" w:rsidR="00E16C42" w:rsidRPr="00E16C42" w:rsidRDefault="00E16C42" w:rsidP="00E16C42">
      <w:pPr>
        <w:ind w:right="1002"/>
        <w:rPr>
          <w:rFonts w:ascii="Arial" w:eastAsiaTheme="minorHAnsi" w:hAnsi="Arial" w:cs="Arial"/>
          <w:b/>
          <w:color w:val="auto"/>
        </w:rPr>
      </w:pPr>
    </w:p>
    <w:p w14:paraId="539A6CE2" w14:textId="77777777" w:rsidR="00E16C42" w:rsidRPr="00E16C42" w:rsidRDefault="00E16C42" w:rsidP="00E16C42">
      <w:pPr>
        <w:ind w:right="1002"/>
        <w:rPr>
          <w:rFonts w:ascii="Arial" w:eastAsiaTheme="minorHAnsi" w:hAnsi="Arial" w:cs="Arial"/>
          <w:b/>
          <w:color w:val="auto"/>
        </w:rPr>
      </w:pPr>
      <w:bookmarkStart w:id="69" w:name="_Hlk66864428"/>
      <w:r w:rsidRPr="00E16C42">
        <w:rPr>
          <w:rFonts w:ascii="Arial" w:eastAsiaTheme="minorHAnsi" w:hAnsi="Arial" w:cs="Arial"/>
          <w:b/>
          <w:color w:val="auto"/>
        </w:rPr>
        <w:t xml:space="preserve">Question: </w:t>
      </w:r>
      <w:bookmarkEnd w:id="69"/>
      <w:r w:rsidRPr="00E16C42">
        <w:rPr>
          <w:rFonts w:ascii="Arial" w:eastAsiaTheme="minorHAnsi" w:hAnsi="Arial" w:cs="Arial"/>
          <w:bCs/>
          <w:color w:val="auto"/>
        </w:rPr>
        <w:t>If the documents arrive in the eFolder 2 days after the PCSD in VTA, should I change the date of receipt in the eFolder?</w:t>
      </w:r>
      <w:r w:rsidRPr="00E16C42">
        <w:rPr>
          <w:rFonts w:ascii="Arial" w:eastAsiaTheme="minorHAnsi" w:hAnsi="Arial" w:cs="Arial"/>
          <w:b/>
          <w:color w:val="auto"/>
        </w:rPr>
        <w:t xml:space="preserve">  </w:t>
      </w:r>
    </w:p>
    <w:p w14:paraId="664FE9D3" w14:textId="48316A0B"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No; MSCs should not change the date of receipt shown in the eFolder when documents are automatically transferred via HAIMS. MSCs should only update the date of receipt of eFolder documents they upload themselves</w:t>
      </w:r>
    </w:p>
    <w:p w14:paraId="22CA27AF" w14:textId="77777777" w:rsidR="00E16C42" w:rsidRPr="00E16C42" w:rsidRDefault="00E16C42" w:rsidP="00E16C42">
      <w:pPr>
        <w:ind w:right="1002"/>
        <w:rPr>
          <w:rFonts w:ascii="Arial" w:eastAsiaTheme="minorHAnsi" w:hAnsi="Arial" w:cs="Arial"/>
          <w:b/>
          <w:color w:val="auto"/>
        </w:rPr>
      </w:pPr>
    </w:p>
    <w:p w14:paraId="40612ADB"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Question: </w:t>
      </w:r>
      <w:r w:rsidRPr="00E16C42">
        <w:rPr>
          <w:rFonts w:ascii="Arial" w:eastAsiaTheme="minorHAnsi" w:hAnsi="Arial" w:cs="Arial"/>
          <w:bCs/>
          <w:color w:val="auto"/>
        </w:rPr>
        <w:t>What am I supposed to do when records come into the eFolder a day or more after the PCSD in VTA?  Unless I update the date of receipt of the 0819 in the eFolder, the date of receipt won’t match the DOC of the 689.</w:t>
      </w:r>
    </w:p>
    <w:p w14:paraId="6AB5FBEE" w14:textId="76BD293A"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 xml:space="preserve">The DOC for the 689 must represent the date the referral was first </w:t>
      </w:r>
      <w:r w:rsidRPr="0052461F">
        <w:rPr>
          <w:rFonts w:ascii="Arial" w:eastAsiaTheme="minorHAnsi" w:hAnsi="Arial" w:cs="Arial"/>
          <w:bCs/>
          <w:color w:val="auto"/>
        </w:rPr>
        <w:t xml:space="preserve">initiated: this is the PCSD shown in VTA at the time of CEST. As a result of the new automated transfer process, the date of receipt of the 0819 will not always match the </w:t>
      </w:r>
      <w:r w:rsidR="0052461F" w:rsidRPr="0052461F">
        <w:rPr>
          <w:rFonts w:ascii="Arial" w:eastAsiaTheme="minorHAnsi" w:hAnsi="Arial" w:cs="Arial"/>
          <w:bCs/>
          <w:color w:val="auto"/>
        </w:rPr>
        <w:t>DOC.</w:t>
      </w:r>
      <w:r w:rsidRPr="0052461F">
        <w:rPr>
          <w:rFonts w:ascii="Arial" w:eastAsiaTheme="minorHAnsi" w:hAnsi="Arial" w:cs="Arial"/>
          <w:bCs/>
          <w:color w:val="auto"/>
        </w:rPr>
        <w:t xml:space="preserve"> MSCs should </w:t>
      </w:r>
      <w:r w:rsidRPr="0052461F">
        <w:rPr>
          <w:rFonts w:ascii="Arial" w:eastAsiaTheme="minorHAnsi" w:hAnsi="Arial" w:cs="Arial"/>
          <w:b/>
          <w:color w:val="auto"/>
        </w:rPr>
        <w:t>not</w:t>
      </w:r>
      <w:r w:rsidRPr="0052461F">
        <w:rPr>
          <w:rFonts w:ascii="Arial" w:eastAsiaTheme="minorHAnsi" w:hAnsi="Arial" w:cs="Arial"/>
          <w:bCs/>
          <w:color w:val="auto"/>
        </w:rPr>
        <w:t xml:space="preserve"> change the DOC of the EP 689 because of delays in the automated process. MSCs should </w:t>
      </w:r>
      <w:r w:rsidRPr="0052461F">
        <w:rPr>
          <w:rFonts w:ascii="Arial" w:eastAsiaTheme="minorHAnsi" w:hAnsi="Arial" w:cs="Arial"/>
          <w:b/>
          <w:color w:val="auto"/>
        </w:rPr>
        <w:t xml:space="preserve">not </w:t>
      </w:r>
      <w:r w:rsidRPr="0052461F">
        <w:rPr>
          <w:rFonts w:ascii="Arial" w:eastAsiaTheme="minorHAnsi" w:hAnsi="Arial" w:cs="Arial"/>
          <w:bCs/>
          <w:color w:val="auto"/>
        </w:rPr>
        <w:t>change the date of receipt for documents that were transferred via the automated process.</w:t>
      </w:r>
      <w:r w:rsidRPr="00E16C42">
        <w:rPr>
          <w:rFonts w:ascii="Arial" w:eastAsiaTheme="minorHAnsi" w:hAnsi="Arial" w:cs="Arial"/>
          <w:bCs/>
          <w:color w:val="auto"/>
        </w:rPr>
        <w:t xml:space="preserve"> </w:t>
      </w:r>
    </w:p>
    <w:p w14:paraId="628EDAA3"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i/>
          <w:iCs/>
          <w:color w:val="auto"/>
        </w:rPr>
        <w:t>Update:</w:t>
      </w:r>
      <w:r w:rsidRPr="00E16C42">
        <w:rPr>
          <w:rFonts w:ascii="Arial" w:eastAsiaTheme="minorHAnsi" w:hAnsi="Arial" w:cs="Arial"/>
          <w:bCs/>
          <w:color w:val="auto"/>
        </w:rPr>
        <w:t xml:space="preserve"> MSCs should include a VBMS note (as discussed in Appendix 2) at the time of CEST, indicating the date of referral (the PCSD at the time of CEST) to explain the DOC of the EP 689. </w:t>
      </w:r>
    </w:p>
    <w:p w14:paraId="001955EF" w14:textId="2ABDF852" w:rsidR="00E16C42" w:rsidRPr="00E16C42" w:rsidRDefault="00E16C42" w:rsidP="00E16C42">
      <w:pPr>
        <w:widowControl w:val="0"/>
        <w:autoSpaceDE w:val="0"/>
        <w:autoSpaceDN w:val="0"/>
        <w:ind w:right="668"/>
        <w:rPr>
          <w:rFonts w:ascii="Arial" w:eastAsia="Arial" w:hAnsi="Arial" w:cs="Arial"/>
          <w:bCs/>
          <w:color w:val="auto"/>
        </w:rPr>
      </w:pPr>
      <w:r w:rsidRPr="00E16C42">
        <w:rPr>
          <w:rFonts w:ascii="Arial" w:eastAsia="Arial" w:hAnsi="Arial" w:cs="Arial"/>
          <w:b/>
          <w:color w:val="auto"/>
        </w:rPr>
        <w:lastRenderedPageBreak/>
        <w:t xml:space="preserve">Question: </w:t>
      </w:r>
      <w:r w:rsidRPr="00E16C42">
        <w:rPr>
          <w:rFonts w:ascii="Arial" w:eastAsia="Arial" w:hAnsi="Arial" w:cs="Arial"/>
          <w:bCs/>
          <w:color w:val="auto"/>
        </w:rPr>
        <w:t>PEBLOs are stating that DoD does not considering the VA Form 21-0819 “a medical document” and should not be uploaded to HAIMS. Can we get clarification?</w:t>
      </w:r>
    </w:p>
    <w:p w14:paraId="60F25849" w14:textId="77777777" w:rsidR="00E16C42" w:rsidRPr="00E16C42" w:rsidRDefault="00E16C42" w:rsidP="00E16C42">
      <w:pPr>
        <w:widowControl w:val="0"/>
        <w:autoSpaceDE w:val="0"/>
        <w:autoSpaceDN w:val="0"/>
        <w:ind w:right="1002"/>
        <w:rPr>
          <w:rFonts w:ascii="Arial" w:eastAsia="Arial" w:hAnsi="Arial" w:cs="Arial"/>
          <w:bCs/>
          <w:color w:val="auto"/>
        </w:rPr>
      </w:pPr>
      <w:r w:rsidRPr="00E16C42">
        <w:rPr>
          <w:rFonts w:ascii="Arial" w:eastAsia="Arial" w:hAnsi="Arial" w:cs="Arial"/>
          <w:b/>
          <w:color w:val="auto"/>
        </w:rPr>
        <w:t xml:space="preserve">Answer: </w:t>
      </w:r>
      <w:r w:rsidRPr="00E16C42">
        <w:rPr>
          <w:rFonts w:ascii="Arial" w:eastAsia="Arial" w:hAnsi="Arial" w:cs="Arial"/>
          <w:bCs/>
          <w:color w:val="auto"/>
        </w:rPr>
        <w:t>DoD informed us that their PEBLOs are to upload the VA Form 21-0819 as the final document into HAIMS, using HAIMS Document Type "Administrative-Pre-Separation Record Statement". Please send to the IDES Corporate box any VTA cases where this is not happening so we may review and advise DoD as needed.</w:t>
      </w:r>
    </w:p>
    <w:p w14:paraId="4C31C2CF" w14:textId="77777777" w:rsidR="00E16C42" w:rsidRPr="00E16C42" w:rsidRDefault="00E16C42" w:rsidP="00E16C42">
      <w:pPr>
        <w:ind w:right="1002"/>
        <w:rPr>
          <w:rFonts w:ascii="Arial" w:eastAsiaTheme="minorHAnsi" w:hAnsi="Arial" w:cs="Arial"/>
          <w:bCs/>
          <w:color w:val="auto"/>
        </w:rPr>
      </w:pPr>
    </w:p>
    <w:p w14:paraId="2C0B5452" w14:textId="77777777" w:rsidR="00E16C42" w:rsidRPr="00E16C42" w:rsidRDefault="00E16C42" w:rsidP="00E16C42">
      <w:pPr>
        <w:ind w:right="1002"/>
        <w:rPr>
          <w:rFonts w:ascii="Arial" w:eastAsiaTheme="minorHAnsi" w:hAnsi="Arial" w:cs="Arial"/>
          <w:b/>
          <w:color w:val="auto"/>
          <w:sz w:val="28"/>
          <w:szCs w:val="28"/>
          <w:u w:val="single"/>
        </w:rPr>
      </w:pPr>
      <w:r w:rsidRPr="00E16C42">
        <w:rPr>
          <w:rFonts w:ascii="Arial" w:eastAsiaTheme="minorHAnsi" w:hAnsi="Arial" w:cs="Arial"/>
          <w:b/>
          <w:color w:val="auto"/>
          <w:sz w:val="28"/>
          <w:szCs w:val="28"/>
          <w:u w:val="single"/>
        </w:rPr>
        <w:t>Miscellaneous</w:t>
      </w:r>
    </w:p>
    <w:p w14:paraId="49AE8E74" w14:textId="77777777" w:rsidR="00E16C42" w:rsidRPr="00E16C42" w:rsidRDefault="00E16C42" w:rsidP="00E16C42">
      <w:pPr>
        <w:ind w:right="1002"/>
        <w:rPr>
          <w:rFonts w:ascii="Arial" w:eastAsiaTheme="minorHAnsi" w:hAnsi="Arial" w:cs="Arial"/>
          <w:b/>
          <w:color w:val="auto"/>
        </w:rPr>
      </w:pPr>
      <w:r w:rsidRPr="00E16C42">
        <w:rPr>
          <w:rFonts w:ascii="Arial" w:eastAsiaTheme="minorHAnsi" w:hAnsi="Arial" w:cs="Arial"/>
          <w:b/>
          <w:color w:val="auto"/>
        </w:rPr>
        <w:t xml:space="preserve">Question: </w:t>
      </w:r>
      <w:r w:rsidRPr="00E16C42">
        <w:rPr>
          <w:rFonts w:ascii="Arial" w:eastAsiaTheme="minorHAnsi" w:hAnsi="Arial" w:cs="Arial"/>
          <w:bCs/>
          <w:color w:val="auto"/>
        </w:rPr>
        <w:t>DoD is requesting date stamps on Forms that we’ve received electronically (such as the 0819 or VA Form 21-0819). Are we required to date stamp forms that we’ve received electronically?</w:t>
      </w:r>
      <w:r w:rsidRPr="00E16C42">
        <w:rPr>
          <w:rFonts w:ascii="Arial" w:eastAsiaTheme="minorHAnsi" w:hAnsi="Arial" w:cs="Arial"/>
          <w:b/>
          <w:color w:val="auto"/>
        </w:rPr>
        <w:t xml:space="preserve"> </w:t>
      </w:r>
    </w:p>
    <w:p w14:paraId="489BC89D"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No; MSCs are not required to return the 21-0819 to the PEBLO. MSCs are not required to date stamp any form that is received electronically. MSCs should not print out any electronically document for the purposes of applying a wet ink date stamp. For documents that are received electronically (i.e., via email), the date of receipt will be entered by the MSC when the document is uploaded into the eFolder. Wet ink date stamps are required only when hard copy documents are presented to VA.</w:t>
      </w:r>
    </w:p>
    <w:p w14:paraId="1B6C0C06" w14:textId="77777777" w:rsidR="00E16C42" w:rsidRPr="00E16C42" w:rsidRDefault="00E16C42" w:rsidP="00E16C42">
      <w:pPr>
        <w:ind w:right="1002"/>
        <w:rPr>
          <w:rFonts w:ascii="Arial" w:eastAsiaTheme="minorHAnsi" w:hAnsi="Arial" w:cs="Arial"/>
          <w:bCs/>
          <w:color w:val="auto"/>
        </w:rPr>
      </w:pPr>
    </w:p>
    <w:p w14:paraId="1B16059E"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Question: </w:t>
      </w:r>
      <w:r w:rsidRPr="00E16C42">
        <w:rPr>
          <w:rFonts w:ascii="Arial" w:eastAsiaTheme="minorHAnsi" w:hAnsi="Arial" w:cs="Arial"/>
          <w:bCs/>
          <w:color w:val="auto"/>
        </w:rPr>
        <w:t xml:space="preserve">Are we still required to apply to the CEST annotation on the 21-526 if the document was received electronically?   </w:t>
      </w:r>
    </w:p>
    <w:p w14:paraId="36E24428"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Answer: </w:t>
      </w:r>
      <w:r w:rsidRPr="00E16C42">
        <w:rPr>
          <w:rFonts w:ascii="Arial" w:eastAsiaTheme="minorHAnsi" w:hAnsi="Arial" w:cs="Arial"/>
          <w:bCs/>
          <w:color w:val="auto"/>
        </w:rPr>
        <w:t xml:space="preserve">No; this annotation is only required if the 21-526 was provided in hard copy. </w:t>
      </w:r>
    </w:p>
    <w:p w14:paraId="215D907E"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Cs/>
          <w:color w:val="auto"/>
        </w:rPr>
        <w:t>Automated Transfer of IDES Packages</w:t>
      </w:r>
    </w:p>
    <w:p w14:paraId="1D7D0313" w14:textId="77777777" w:rsidR="00E16C42" w:rsidRPr="00E16C42" w:rsidRDefault="00E16C42" w:rsidP="00E16C42">
      <w:pPr>
        <w:ind w:right="1002"/>
        <w:rPr>
          <w:rFonts w:ascii="Arial" w:eastAsiaTheme="minorHAnsi" w:hAnsi="Arial" w:cs="Arial"/>
          <w:b/>
          <w:color w:val="auto"/>
          <w:sz w:val="28"/>
          <w:szCs w:val="28"/>
          <w:u w:val="single"/>
        </w:rPr>
      </w:pPr>
    </w:p>
    <w:p w14:paraId="5FEBA673" w14:textId="497F29F1"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 xml:space="preserve">Question: </w:t>
      </w:r>
      <w:r w:rsidRPr="00E16C42">
        <w:rPr>
          <w:rFonts w:ascii="Arial" w:eastAsiaTheme="minorHAnsi" w:hAnsi="Arial" w:cs="Arial"/>
          <w:bCs/>
          <w:color w:val="auto"/>
        </w:rPr>
        <w:t xml:space="preserve">SM are finding examination results on Tricare Online and </w:t>
      </w:r>
      <w:r w:rsidR="00477A68">
        <w:rPr>
          <w:rFonts w:ascii="Arial" w:eastAsiaTheme="minorHAnsi" w:hAnsi="Arial" w:cs="Arial"/>
          <w:bCs/>
          <w:color w:val="auto"/>
        </w:rPr>
        <w:t>c</w:t>
      </w:r>
      <w:r w:rsidRPr="00E16C42">
        <w:rPr>
          <w:rFonts w:ascii="Arial" w:eastAsiaTheme="minorHAnsi" w:hAnsi="Arial" w:cs="Arial"/>
          <w:bCs/>
          <w:color w:val="auto"/>
        </w:rPr>
        <w:t xml:space="preserve">oming to MSCs with complaints/concerns about the exam—should the MSCs be ordering new exams in these cases?  </w:t>
      </w:r>
    </w:p>
    <w:p w14:paraId="6E5D6C9B"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bCs/>
          <w:color w:val="auto"/>
        </w:rPr>
        <w:t xml:space="preserve">Answer: </w:t>
      </w:r>
      <w:r w:rsidRPr="00E16C42">
        <w:rPr>
          <w:rFonts w:ascii="Arial" w:eastAsiaTheme="minorHAnsi" w:hAnsi="Arial" w:cs="Arial"/>
          <w:bCs/>
          <w:color w:val="auto"/>
        </w:rPr>
        <w:t xml:space="preserve">No. DRAS RVSRs will determine the sufficiency of exams for VA rating purposes. When claimants bring concerns/complaints about VA exams to MSCs, the MSC should offer the participant a VA Form 21-4138 statement in support of claim. The 21-4138 should be uploaded to the participant’s eFolder so that it can be considered by the RVSR who will determine if new exams are necessary. </w:t>
      </w:r>
    </w:p>
    <w:p w14:paraId="111C668E" w14:textId="77777777" w:rsidR="00E16C42" w:rsidRPr="00E16C42" w:rsidRDefault="00E16C42" w:rsidP="00E16C42">
      <w:pPr>
        <w:ind w:right="1002"/>
        <w:rPr>
          <w:rFonts w:ascii="Arial" w:eastAsiaTheme="minorHAnsi" w:hAnsi="Arial" w:cs="Arial"/>
          <w:bCs/>
          <w:color w:val="auto"/>
        </w:rPr>
      </w:pPr>
      <w:r w:rsidRPr="00E16C42">
        <w:rPr>
          <w:rFonts w:ascii="Arial" w:eastAsiaTheme="minorHAnsi" w:hAnsi="Arial" w:cs="Arial"/>
          <w:b/>
          <w:color w:val="auto"/>
        </w:rPr>
        <w:t>Note:</w:t>
      </w:r>
      <w:r w:rsidRPr="00E16C42">
        <w:rPr>
          <w:rFonts w:ascii="Arial" w:eastAsiaTheme="minorHAnsi" w:hAnsi="Arial" w:cs="Arial"/>
          <w:bCs/>
          <w:color w:val="auto"/>
        </w:rPr>
        <w:t xml:space="preserve"> Compensation Service is working with DoD regarding VA examination results on Tricare Online. </w:t>
      </w:r>
    </w:p>
    <w:p w14:paraId="09970CF6" w14:textId="77777777" w:rsidR="00E16C42" w:rsidRPr="00E16C42" w:rsidRDefault="00E16C42" w:rsidP="00E16C42">
      <w:pPr>
        <w:widowControl w:val="0"/>
        <w:autoSpaceDE w:val="0"/>
        <w:autoSpaceDN w:val="0"/>
        <w:ind w:right="668"/>
        <w:rPr>
          <w:rFonts w:ascii="Arial" w:eastAsia="Arial" w:hAnsi="Arial" w:cs="Arial"/>
          <w:b/>
          <w:color w:val="auto"/>
        </w:rPr>
      </w:pPr>
    </w:p>
    <w:p w14:paraId="02D8F5C3" w14:textId="77777777" w:rsidR="00E16C42" w:rsidRPr="00E16C42" w:rsidRDefault="00E16C42" w:rsidP="00E16C42">
      <w:pPr>
        <w:widowControl w:val="0"/>
        <w:autoSpaceDE w:val="0"/>
        <w:autoSpaceDN w:val="0"/>
        <w:ind w:right="668"/>
        <w:rPr>
          <w:rFonts w:ascii="Arial" w:eastAsia="Arial" w:hAnsi="Arial" w:cs="Arial"/>
          <w:bCs/>
          <w:color w:val="auto"/>
        </w:rPr>
      </w:pPr>
      <w:r w:rsidRPr="00E16C42">
        <w:rPr>
          <w:rFonts w:ascii="Arial" w:eastAsia="Arial" w:hAnsi="Arial" w:cs="Arial"/>
          <w:b/>
          <w:color w:val="auto"/>
        </w:rPr>
        <w:t xml:space="preserve">Question: </w:t>
      </w:r>
      <w:r w:rsidRPr="00E16C42">
        <w:rPr>
          <w:rFonts w:ascii="Arial" w:eastAsia="Arial" w:hAnsi="Arial" w:cs="Arial"/>
          <w:bCs/>
          <w:color w:val="auto"/>
        </w:rPr>
        <w:t xml:space="preserve">What happens when the </w:t>
      </w:r>
      <w:hyperlink r:id="rId43" w:history="1">
        <w:r w:rsidRPr="00E16C42">
          <w:rPr>
            <w:rFonts w:ascii="Arial" w:eastAsia="Arial" w:hAnsi="Arial" w:cs="Arial"/>
            <w:bCs/>
            <w:color w:val="0000FF"/>
            <w:u w:val="single"/>
          </w:rPr>
          <w:t>VA Form 21-0819</w:t>
        </w:r>
      </w:hyperlink>
      <w:r w:rsidRPr="00E16C42">
        <w:rPr>
          <w:rFonts w:ascii="Arial" w:eastAsia="Arial" w:hAnsi="Arial" w:cs="Arial"/>
          <w:bCs/>
          <w:color w:val="auto"/>
        </w:rPr>
        <w:t xml:space="preserve"> does not have all of the correct information or missing information? Is the PEBLO required to correct and resubmit a revised 21-0819?</w:t>
      </w:r>
    </w:p>
    <w:p w14:paraId="68E53375" w14:textId="041A73C9" w:rsidR="00E16C42" w:rsidRDefault="00E16C42" w:rsidP="00E16C42">
      <w:pPr>
        <w:widowControl w:val="0"/>
        <w:autoSpaceDE w:val="0"/>
        <w:autoSpaceDN w:val="0"/>
        <w:ind w:right="1002"/>
        <w:rPr>
          <w:rFonts w:ascii="Arial" w:eastAsia="Arial" w:hAnsi="Arial" w:cs="Arial"/>
          <w:bCs/>
          <w:color w:val="auto"/>
        </w:rPr>
      </w:pPr>
      <w:r w:rsidRPr="00E16C42">
        <w:rPr>
          <w:rFonts w:ascii="Arial" w:eastAsia="Arial" w:hAnsi="Arial" w:cs="Arial"/>
          <w:b/>
          <w:color w:val="auto"/>
        </w:rPr>
        <w:t xml:space="preserve">Answer: </w:t>
      </w:r>
      <w:r w:rsidRPr="00E16C42">
        <w:rPr>
          <w:rFonts w:ascii="Arial" w:eastAsia="Arial" w:hAnsi="Arial" w:cs="Arial"/>
          <w:bCs/>
          <w:color w:val="auto"/>
        </w:rPr>
        <w:t xml:space="preserve">A properly completed VA Form 21-0819 is required as part of a complete IDES referral package (per  </w:t>
      </w:r>
      <w:bookmarkStart w:id="70" w:name="_Hlk66256376"/>
      <w:r w:rsidRPr="00E16C42">
        <w:rPr>
          <w:rFonts w:ascii="Arial" w:eastAsia="Arial" w:hAnsi="Arial" w:cs="Arial"/>
          <w:bCs/>
          <w:color w:val="auto"/>
        </w:rPr>
        <w:fldChar w:fldCharType="begin"/>
      </w:r>
      <w:r w:rsidRPr="00E16C42">
        <w:rPr>
          <w:rFonts w:ascii="Arial" w:eastAsia="Arial" w:hAnsi="Arial" w:cs="Arial"/>
          <w:bCs/>
          <w:color w:val="auto"/>
        </w:rPr>
        <w:instrText xml:space="preserve"> HYPERLINK "https://vaww.vrm.km.va.gov/system/templates/selfservice/va_kanew/help/agent/locale/en-US/portal/554400000001034/content/554400000033257/M21-1-Part-III-Subpart-i-Chapter-2-Section-D-Overview-of-the-Integrated-Disability-Evaluation-System-IDES-and-Initial-Claims-Development" \l "3d" </w:instrText>
      </w:r>
      <w:r w:rsidRPr="00E16C42">
        <w:rPr>
          <w:rFonts w:ascii="Arial" w:eastAsia="Arial" w:hAnsi="Arial" w:cs="Arial"/>
          <w:bCs/>
          <w:color w:val="auto"/>
        </w:rPr>
        <w:fldChar w:fldCharType="separate"/>
      </w:r>
      <w:r w:rsidRPr="00E16C42">
        <w:rPr>
          <w:rFonts w:ascii="Arial" w:eastAsia="Arial" w:hAnsi="Arial" w:cs="Arial"/>
          <w:bCs/>
          <w:color w:val="0000FF"/>
          <w:u w:val="single"/>
        </w:rPr>
        <w:t>M21-1 III.i.2.D.3.d Step 4</w:t>
      </w:r>
      <w:r w:rsidRPr="00E16C42">
        <w:rPr>
          <w:rFonts w:ascii="Arial" w:eastAsia="Arial" w:hAnsi="Arial" w:cs="Arial"/>
          <w:bCs/>
          <w:color w:val="auto"/>
        </w:rPr>
        <w:fldChar w:fldCharType="end"/>
      </w:r>
      <w:bookmarkEnd w:id="70"/>
      <w:r w:rsidRPr="00E16C42">
        <w:rPr>
          <w:rFonts w:ascii="Arial" w:eastAsia="Arial" w:hAnsi="Arial" w:cs="Arial"/>
          <w:bCs/>
          <w:color w:val="auto"/>
        </w:rPr>
        <w:t xml:space="preserve">). However, the MSC has discretion to accept the referral and continue processing the claim, while concurrently working with the PEBLO to resolve any problems with the referral (per </w:t>
      </w:r>
      <w:hyperlink r:id="rId44" w:anchor="3g" w:history="1">
        <w:r w:rsidRPr="00E16C42">
          <w:rPr>
            <w:rFonts w:ascii="Arial" w:eastAsia="Arial" w:hAnsi="Arial" w:cs="Arial"/>
            <w:bCs/>
            <w:color w:val="0000FF"/>
            <w:u w:val="single"/>
          </w:rPr>
          <w:t>M21-1 III.i.2.D.3.g</w:t>
        </w:r>
      </w:hyperlink>
      <w:r w:rsidRPr="00E16C42">
        <w:rPr>
          <w:rFonts w:ascii="Arial" w:eastAsia="Arial" w:hAnsi="Arial" w:cs="Arial"/>
          <w:bCs/>
          <w:color w:val="auto"/>
        </w:rPr>
        <w:t xml:space="preserve">). </w:t>
      </w:r>
    </w:p>
    <w:p w14:paraId="626BB57E" w14:textId="77777777" w:rsidR="00E16C42" w:rsidRDefault="00E16C42">
      <w:pPr>
        <w:rPr>
          <w:rFonts w:ascii="Arial" w:eastAsia="Arial" w:hAnsi="Arial" w:cs="Arial"/>
          <w:bCs/>
          <w:color w:val="auto"/>
        </w:rPr>
      </w:pPr>
      <w:r>
        <w:rPr>
          <w:rFonts w:ascii="Arial" w:eastAsia="Arial" w:hAnsi="Arial" w:cs="Arial"/>
          <w:bCs/>
          <w:color w:val="auto"/>
        </w:rPr>
        <w:br w:type="page"/>
      </w:r>
    </w:p>
    <w:p w14:paraId="591E80F5" w14:textId="6C58D892" w:rsidR="00E16C42" w:rsidRPr="00E16C42" w:rsidRDefault="00E16C42" w:rsidP="00E16C42">
      <w:pPr>
        <w:rPr>
          <w:rFonts w:ascii="Arial" w:hAnsi="Arial" w:cs="Arial"/>
          <w:b/>
          <w:bCs/>
          <w:sz w:val="28"/>
          <w:szCs w:val="28"/>
        </w:rPr>
      </w:pPr>
      <w:r w:rsidRPr="00E16C42">
        <w:rPr>
          <w:rFonts w:ascii="Arial" w:hAnsi="Arial" w:cs="Arial"/>
          <w:b/>
          <w:bCs/>
          <w:sz w:val="28"/>
          <w:szCs w:val="28"/>
        </w:rPr>
        <w:lastRenderedPageBreak/>
        <w:t xml:space="preserve">Appendix 2.   Updated IDES CEST and Automated Referral Transfer Procedures  </w:t>
      </w:r>
    </w:p>
    <w:p w14:paraId="277956FF" w14:textId="750B3526" w:rsidR="00E16C42" w:rsidRDefault="00E16C42" w:rsidP="00E16C42">
      <w:pPr>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7632"/>
      </w:tblGrid>
      <w:tr w:rsidR="00E16C42" w:rsidRPr="00E16C42" w:rsidDel="001B7DCA" w14:paraId="45725B1D" w14:textId="77777777" w:rsidTr="00E81E3E">
        <w:tc>
          <w:tcPr>
            <w:tcW w:w="1728" w:type="dxa"/>
          </w:tcPr>
          <w:p w14:paraId="56DB4ACD" w14:textId="77777777" w:rsidR="00E16C42" w:rsidRPr="00E16C42" w:rsidRDefault="00E16C42" w:rsidP="00E81E3E">
            <w:pPr>
              <w:pStyle w:val="Heading5"/>
              <w:outlineLvl w:val="4"/>
              <w:rPr>
                <w:rFonts w:ascii="Arial" w:hAnsi="Arial" w:cs="Arial"/>
                <w:bCs/>
                <w:sz w:val="24"/>
                <w:szCs w:val="24"/>
              </w:rPr>
            </w:pPr>
            <w:r w:rsidRPr="00E16C42">
              <w:rPr>
                <w:rFonts w:ascii="Arial" w:hAnsi="Arial" w:cs="Arial"/>
                <w:bCs/>
                <w:sz w:val="24"/>
                <w:szCs w:val="24"/>
              </w:rPr>
              <w:t>i. Identifying new IDES Referrals</w:t>
            </w:r>
          </w:p>
        </w:tc>
        <w:tc>
          <w:tcPr>
            <w:tcW w:w="7632" w:type="dxa"/>
            <w:tcBorders>
              <w:top w:val="nil"/>
              <w:left w:val="nil"/>
              <w:bottom w:val="single" w:sz="4" w:space="0" w:color="auto"/>
              <w:right w:val="nil"/>
            </w:tcBorders>
          </w:tcPr>
          <w:p w14:paraId="35D17E6E"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Each IDES intake site must run the </w:t>
            </w:r>
            <w:r w:rsidRPr="00E16C42">
              <w:rPr>
                <w:rFonts w:ascii="Arial" w:hAnsi="Arial" w:cs="Arial"/>
                <w:i/>
                <w:iCs/>
                <w:sz w:val="24"/>
                <w:szCs w:val="24"/>
              </w:rPr>
              <w:t>Pending CEST Report</w:t>
            </w:r>
            <w:r w:rsidRPr="00E16C42">
              <w:rPr>
                <w:rFonts w:ascii="Arial" w:hAnsi="Arial" w:cs="Arial"/>
                <w:sz w:val="24"/>
                <w:szCs w:val="24"/>
              </w:rPr>
              <w:t xml:space="preserve"> in VTA to identify cases that have been referred to IDES and require MSC action.  </w:t>
            </w:r>
          </w:p>
          <w:p w14:paraId="40EC1847" w14:textId="77777777" w:rsidR="00E16C42" w:rsidRPr="00E16C42" w:rsidRDefault="00E16C42" w:rsidP="00E81E3E">
            <w:pPr>
              <w:tabs>
                <w:tab w:val="left" w:pos="2054"/>
              </w:tabs>
              <w:rPr>
                <w:rFonts w:ascii="Arial" w:hAnsi="Arial" w:cs="Arial"/>
                <w:sz w:val="24"/>
                <w:szCs w:val="24"/>
              </w:rPr>
            </w:pPr>
          </w:p>
          <w:p w14:paraId="3C6C3F39" w14:textId="1C456979" w:rsidR="00E16C42" w:rsidRPr="00E16C42" w:rsidRDefault="00E16C42" w:rsidP="00E81E3E">
            <w:pPr>
              <w:tabs>
                <w:tab w:val="left" w:pos="2054"/>
              </w:tabs>
              <w:rPr>
                <w:rFonts w:ascii="Arial" w:hAnsi="Arial" w:cs="Arial"/>
                <w:sz w:val="24"/>
                <w:szCs w:val="24"/>
              </w:rPr>
            </w:pPr>
            <w:r w:rsidRPr="00E16C42">
              <w:rPr>
                <w:rFonts w:ascii="Arial" w:hAnsi="Arial" w:cs="Arial"/>
                <w:b/>
                <w:bCs/>
                <w:sz w:val="24"/>
                <w:szCs w:val="24"/>
              </w:rPr>
              <w:t xml:space="preserve">Important: </w:t>
            </w:r>
            <w:r w:rsidRPr="00E16C42">
              <w:rPr>
                <w:rFonts w:ascii="Arial" w:hAnsi="Arial" w:cs="Arial"/>
                <w:sz w:val="24"/>
                <w:szCs w:val="24"/>
              </w:rPr>
              <w:t xml:space="preserve">The </w:t>
            </w:r>
            <w:r w:rsidRPr="00E16C42">
              <w:rPr>
                <w:rFonts w:ascii="Arial" w:hAnsi="Arial" w:cs="Arial"/>
                <w:i/>
                <w:iCs/>
                <w:sz w:val="24"/>
                <w:szCs w:val="24"/>
              </w:rPr>
              <w:t xml:space="preserve">Pending CEST Report </w:t>
            </w:r>
            <w:r w:rsidRPr="00E16C42">
              <w:rPr>
                <w:rFonts w:ascii="Arial" w:hAnsi="Arial" w:cs="Arial"/>
                <w:sz w:val="24"/>
                <w:szCs w:val="24"/>
              </w:rPr>
              <w:t xml:space="preserve">must be run with sufficient regularity and frequency to ensure timely action on new IDES referrals.  To the extent possible, the report should be run, at minimum, once daily. Site-specific circumstances may warrant running the report on a more frequent basis. </w:t>
            </w:r>
          </w:p>
          <w:p w14:paraId="1FC248F9" w14:textId="77777777" w:rsidR="00E16C42" w:rsidRPr="00E16C42" w:rsidRDefault="00E16C42" w:rsidP="00E81E3E">
            <w:pPr>
              <w:tabs>
                <w:tab w:val="left" w:pos="2054"/>
              </w:tabs>
              <w:rPr>
                <w:rFonts w:ascii="Arial" w:hAnsi="Arial" w:cs="Arial"/>
                <w:sz w:val="24"/>
                <w:szCs w:val="24"/>
              </w:rPr>
            </w:pPr>
            <w:r w:rsidRPr="00E16C42">
              <w:rPr>
                <w:rFonts w:ascii="Arial" w:hAnsi="Arial" w:cs="Arial"/>
                <w:b/>
                <w:bCs/>
                <w:sz w:val="24"/>
                <w:szCs w:val="24"/>
              </w:rPr>
              <w:t xml:space="preserve"> </w:t>
            </w:r>
          </w:p>
          <w:p w14:paraId="00DEF1B9" w14:textId="77777777" w:rsidR="00E16C42" w:rsidRPr="00E16C42" w:rsidRDefault="00E16C42" w:rsidP="00E81E3E">
            <w:pPr>
              <w:tabs>
                <w:tab w:val="left" w:pos="2054"/>
              </w:tabs>
              <w:rPr>
                <w:rFonts w:ascii="Arial" w:hAnsi="Arial" w:cs="Arial"/>
                <w:b/>
                <w:bCs/>
                <w:i/>
                <w:iCs/>
                <w:sz w:val="24"/>
                <w:szCs w:val="24"/>
              </w:rPr>
            </w:pPr>
            <w:r w:rsidRPr="00E16C42">
              <w:rPr>
                <w:rFonts w:ascii="Arial" w:hAnsi="Arial" w:cs="Arial"/>
                <w:b/>
                <w:bCs/>
                <w:i/>
                <w:iCs/>
                <w:sz w:val="24"/>
                <w:szCs w:val="24"/>
              </w:rPr>
              <w:t xml:space="preserve">Notes: </w:t>
            </w:r>
          </w:p>
          <w:p w14:paraId="03EBF531" w14:textId="77777777" w:rsidR="00E16C42" w:rsidRPr="00E16C42" w:rsidRDefault="00E16C42" w:rsidP="00E16C42">
            <w:pPr>
              <w:pStyle w:val="ListParagraph"/>
              <w:numPr>
                <w:ilvl w:val="0"/>
                <w:numId w:val="37"/>
              </w:numPr>
              <w:tabs>
                <w:tab w:val="left" w:pos="2054"/>
              </w:tabs>
              <w:rPr>
                <w:rFonts w:ascii="Arial" w:hAnsi="Arial" w:cs="Arial"/>
                <w:sz w:val="24"/>
                <w:szCs w:val="24"/>
              </w:rPr>
            </w:pPr>
            <w:r w:rsidRPr="00E16C42">
              <w:rPr>
                <w:rFonts w:ascii="Arial" w:hAnsi="Arial" w:cs="Arial"/>
                <w:sz w:val="24"/>
                <w:szCs w:val="24"/>
              </w:rPr>
              <w:t xml:space="preserve">The Pending CEST Report displays cases in which the PEBLO has entered the PREPARE CLAIM START DATE, but the MSC has not yet entered the CLAIMS ESTABLISHMENT (CEST) date in VTA </w:t>
            </w:r>
          </w:p>
          <w:p w14:paraId="0E2A0803" w14:textId="77777777" w:rsidR="00E16C42" w:rsidRPr="00E16C42" w:rsidRDefault="00E16C42" w:rsidP="00E16C42">
            <w:pPr>
              <w:pStyle w:val="ListParagraph"/>
              <w:numPr>
                <w:ilvl w:val="0"/>
                <w:numId w:val="37"/>
              </w:numPr>
              <w:tabs>
                <w:tab w:val="left" w:pos="2054"/>
              </w:tabs>
              <w:rPr>
                <w:rFonts w:ascii="Arial" w:hAnsi="Arial" w:cs="Arial"/>
                <w:sz w:val="24"/>
                <w:szCs w:val="24"/>
              </w:rPr>
            </w:pPr>
            <w:r w:rsidRPr="00E16C42">
              <w:rPr>
                <w:rFonts w:ascii="Arial" w:hAnsi="Arial" w:cs="Arial"/>
                <w:sz w:val="24"/>
                <w:szCs w:val="24"/>
              </w:rPr>
              <w:t>The report is available under VTA Operational Reports; MSC Pending Reports</w:t>
            </w:r>
          </w:p>
          <w:p w14:paraId="7D820454" w14:textId="77777777" w:rsidR="00E16C42" w:rsidRPr="00E16C42" w:rsidRDefault="00E16C42" w:rsidP="00E16C42">
            <w:pPr>
              <w:pStyle w:val="ListParagraph"/>
              <w:numPr>
                <w:ilvl w:val="0"/>
                <w:numId w:val="37"/>
              </w:numPr>
              <w:tabs>
                <w:tab w:val="left" w:pos="2054"/>
              </w:tabs>
              <w:rPr>
                <w:rFonts w:ascii="Arial" w:hAnsi="Arial" w:cs="Arial"/>
                <w:sz w:val="24"/>
                <w:szCs w:val="24"/>
              </w:rPr>
            </w:pPr>
            <w:r w:rsidRPr="00E16C42">
              <w:rPr>
                <w:rFonts w:ascii="Arial" w:hAnsi="Arial" w:cs="Arial"/>
                <w:sz w:val="24"/>
                <w:szCs w:val="24"/>
              </w:rPr>
              <w:t xml:space="preserve">Cases associated with a specific intake site are displayed via use of the filter, MEB MTF. </w:t>
            </w:r>
          </w:p>
          <w:p w14:paraId="7FED1603" w14:textId="77777777" w:rsidR="00E16C42" w:rsidRPr="00E16C42" w:rsidDel="001B7DCA" w:rsidRDefault="00E16C42" w:rsidP="00E81E3E">
            <w:pPr>
              <w:rPr>
                <w:rFonts w:ascii="Arial" w:hAnsi="Arial" w:cs="Arial"/>
                <w:sz w:val="24"/>
                <w:szCs w:val="24"/>
              </w:rPr>
            </w:pPr>
          </w:p>
        </w:tc>
      </w:tr>
      <w:tr w:rsidR="00E16C42" w:rsidRPr="00E16C42" w:rsidDel="001B7DCA" w14:paraId="6CA4C49B" w14:textId="77777777" w:rsidTr="00E81E3E">
        <w:tc>
          <w:tcPr>
            <w:tcW w:w="1728" w:type="dxa"/>
            <w:shd w:val="clear" w:color="auto" w:fill="auto"/>
          </w:tcPr>
          <w:p w14:paraId="76A67EBC" w14:textId="77777777" w:rsidR="00E16C42" w:rsidRPr="00E16C42" w:rsidRDefault="00E16C42" w:rsidP="00E81E3E">
            <w:pPr>
              <w:rPr>
                <w:rFonts w:ascii="Arial" w:hAnsi="Arial" w:cs="Arial"/>
                <w:b/>
                <w:bCs/>
                <w:sz w:val="24"/>
                <w:szCs w:val="24"/>
              </w:rPr>
            </w:pPr>
          </w:p>
          <w:p w14:paraId="4F1E4246" w14:textId="3FB750E0" w:rsidR="00E16C42" w:rsidRPr="00E16C42" w:rsidRDefault="00E16C42" w:rsidP="00E81E3E">
            <w:pPr>
              <w:rPr>
                <w:rFonts w:ascii="Arial" w:hAnsi="Arial" w:cs="Arial"/>
                <w:b/>
                <w:bCs/>
                <w:sz w:val="24"/>
                <w:szCs w:val="24"/>
              </w:rPr>
            </w:pPr>
            <w:r w:rsidRPr="00E16C42">
              <w:rPr>
                <w:rFonts w:ascii="Arial" w:hAnsi="Arial" w:cs="Arial"/>
                <w:b/>
                <w:bCs/>
                <w:sz w:val="24"/>
                <w:szCs w:val="24"/>
              </w:rPr>
              <w:t xml:space="preserve">ii. IDES Claims Establishment (CEST) and Initial System Updates. </w:t>
            </w:r>
          </w:p>
          <w:p w14:paraId="56E14FFE" w14:textId="77777777" w:rsidR="00E16C42" w:rsidRPr="00E16C42" w:rsidRDefault="00E16C42" w:rsidP="00E81E3E">
            <w:pPr>
              <w:pStyle w:val="ListParagraph"/>
              <w:rPr>
                <w:rFonts w:ascii="Arial" w:hAnsi="Arial" w:cs="Arial"/>
                <w:b/>
                <w:bCs/>
                <w:sz w:val="24"/>
                <w:szCs w:val="24"/>
              </w:rPr>
            </w:pPr>
          </w:p>
          <w:p w14:paraId="1CC6B7F0" w14:textId="77777777" w:rsidR="00E16C42" w:rsidRPr="00E16C42" w:rsidRDefault="00E16C42" w:rsidP="00E81E3E">
            <w:pPr>
              <w:pStyle w:val="ListParagraph"/>
              <w:rPr>
                <w:rFonts w:ascii="Arial" w:hAnsi="Arial" w:cs="Arial"/>
                <w:sz w:val="24"/>
                <w:szCs w:val="24"/>
              </w:rPr>
            </w:pPr>
          </w:p>
        </w:tc>
        <w:tc>
          <w:tcPr>
            <w:tcW w:w="7632" w:type="dxa"/>
            <w:tcBorders>
              <w:top w:val="single" w:sz="4" w:space="0" w:color="auto"/>
              <w:bottom w:val="single" w:sz="4" w:space="0" w:color="auto"/>
            </w:tcBorders>
            <w:shd w:val="clear" w:color="auto" w:fill="auto"/>
          </w:tcPr>
          <w:p w14:paraId="375E823E" w14:textId="77777777" w:rsidR="00E16C42" w:rsidRPr="00E16C42" w:rsidRDefault="00E16C42" w:rsidP="00E81E3E">
            <w:pPr>
              <w:rPr>
                <w:rFonts w:ascii="Arial" w:hAnsi="Arial" w:cs="Arial"/>
                <w:sz w:val="24"/>
                <w:szCs w:val="24"/>
              </w:rPr>
            </w:pPr>
          </w:p>
          <w:p w14:paraId="0E8B44E9" w14:textId="7918616D" w:rsidR="00E16C42" w:rsidRPr="00E16C42" w:rsidRDefault="00E16C42" w:rsidP="00E81E3E">
            <w:pPr>
              <w:rPr>
                <w:rFonts w:ascii="Arial" w:hAnsi="Arial" w:cs="Arial"/>
                <w:sz w:val="24"/>
                <w:szCs w:val="24"/>
              </w:rPr>
            </w:pPr>
            <w:r w:rsidRPr="00E16C42">
              <w:rPr>
                <w:rFonts w:ascii="Arial" w:hAnsi="Arial" w:cs="Arial"/>
                <w:sz w:val="24"/>
                <w:szCs w:val="24"/>
              </w:rPr>
              <w:t>For each record that appears on the Pending CEST</w:t>
            </w:r>
            <w:r w:rsidRPr="00E16C42">
              <w:rPr>
                <w:rFonts w:ascii="Arial" w:hAnsi="Arial" w:cs="Arial"/>
                <w:i/>
                <w:iCs/>
                <w:sz w:val="24"/>
                <w:szCs w:val="24"/>
              </w:rPr>
              <w:t xml:space="preserve"> Report</w:t>
            </w:r>
            <w:r w:rsidRPr="00E16C42">
              <w:rPr>
                <w:rFonts w:ascii="Arial" w:hAnsi="Arial" w:cs="Arial"/>
                <w:sz w:val="24"/>
                <w:szCs w:val="24"/>
              </w:rPr>
              <w:t xml:space="preserve">, the MSC must establish an end product (EP) in Veterans Benefits Management System (VBMS), according to the specifications in the table below. </w:t>
            </w:r>
          </w:p>
          <w:p w14:paraId="0FDF6681" w14:textId="77777777" w:rsidR="00E16C42" w:rsidRPr="00E16C42" w:rsidRDefault="00E16C42" w:rsidP="00E81E3E">
            <w:pPr>
              <w:rPr>
                <w:rFonts w:ascii="Arial" w:hAnsi="Arial" w:cs="Arial"/>
                <w:sz w:val="24"/>
                <w:szCs w:val="24"/>
              </w:rPr>
            </w:pPr>
          </w:p>
          <w:tbl>
            <w:tblPr>
              <w:tblStyle w:val="TableGrid"/>
              <w:tblW w:w="0" w:type="auto"/>
              <w:tblLook w:val="04A0" w:firstRow="1" w:lastRow="0" w:firstColumn="1" w:lastColumn="0" w:noHBand="0" w:noVBand="1"/>
            </w:tblPr>
            <w:tblGrid>
              <w:gridCol w:w="2662"/>
              <w:gridCol w:w="4410"/>
            </w:tblGrid>
            <w:tr w:rsidR="00E16C42" w:rsidRPr="00E16C42" w14:paraId="4254455C" w14:textId="77777777" w:rsidTr="00E81E3E">
              <w:tc>
                <w:tcPr>
                  <w:tcW w:w="2662" w:type="dxa"/>
                </w:tcPr>
                <w:p w14:paraId="086C1DC3" w14:textId="77777777" w:rsidR="00E16C42" w:rsidRPr="00E16C42" w:rsidRDefault="00E16C42" w:rsidP="00E81E3E">
                  <w:pPr>
                    <w:rPr>
                      <w:rFonts w:ascii="Arial" w:hAnsi="Arial" w:cs="Arial"/>
                      <w:b/>
                      <w:bCs/>
                      <w:sz w:val="24"/>
                      <w:szCs w:val="24"/>
                    </w:rPr>
                  </w:pPr>
                  <w:r w:rsidRPr="00E16C42">
                    <w:rPr>
                      <w:rFonts w:ascii="Arial" w:hAnsi="Arial" w:cs="Arial"/>
                      <w:b/>
                      <w:bCs/>
                      <w:sz w:val="24"/>
                      <w:szCs w:val="24"/>
                    </w:rPr>
                    <w:t xml:space="preserve">For the… </w:t>
                  </w:r>
                </w:p>
              </w:tc>
              <w:tc>
                <w:tcPr>
                  <w:tcW w:w="4410" w:type="dxa"/>
                </w:tcPr>
                <w:p w14:paraId="36BE6C7A" w14:textId="77777777" w:rsidR="00E16C42" w:rsidRPr="00E16C42" w:rsidRDefault="00E16C42" w:rsidP="00E81E3E">
                  <w:pPr>
                    <w:rPr>
                      <w:rFonts w:ascii="Arial" w:hAnsi="Arial" w:cs="Arial"/>
                      <w:b/>
                      <w:bCs/>
                      <w:sz w:val="24"/>
                      <w:szCs w:val="24"/>
                    </w:rPr>
                  </w:pPr>
                  <w:r w:rsidRPr="00E16C42">
                    <w:rPr>
                      <w:rFonts w:ascii="Arial" w:hAnsi="Arial" w:cs="Arial"/>
                      <w:b/>
                      <w:bCs/>
                      <w:sz w:val="24"/>
                      <w:szCs w:val="24"/>
                    </w:rPr>
                    <w:t>Enter/Select…</w:t>
                  </w:r>
                </w:p>
              </w:tc>
            </w:tr>
            <w:tr w:rsidR="00E16C42" w:rsidRPr="00E16C42" w14:paraId="4F826749" w14:textId="77777777" w:rsidTr="00E81E3E">
              <w:tc>
                <w:tcPr>
                  <w:tcW w:w="2662" w:type="dxa"/>
                </w:tcPr>
                <w:p w14:paraId="35F5A760" w14:textId="77777777" w:rsidR="00E16C42" w:rsidRPr="00E16C42" w:rsidRDefault="00E16C42" w:rsidP="00E81E3E">
                  <w:pPr>
                    <w:rPr>
                      <w:rFonts w:ascii="Arial" w:hAnsi="Arial" w:cs="Arial"/>
                      <w:sz w:val="24"/>
                      <w:szCs w:val="24"/>
                    </w:rPr>
                  </w:pPr>
                  <w:r w:rsidRPr="00E16C42">
                    <w:rPr>
                      <w:rFonts w:ascii="Arial" w:hAnsi="Arial" w:cs="Arial"/>
                      <w:sz w:val="24"/>
                      <w:szCs w:val="24"/>
                    </w:rPr>
                    <w:t>EP</w:t>
                  </w:r>
                </w:p>
              </w:tc>
              <w:tc>
                <w:tcPr>
                  <w:tcW w:w="4410" w:type="dxa"/>
                </w:tcPr>
                <w:p w14:paraId="2C22D642" w14:textId="77777777" w:rsidR="00E16C42" w:rsidRPr="00E16C42" w:rsidRDefault="00E16C42" w:rsidP="00E81E3E">
                  <w:pPr>
                    <w:rPr>
                      <w:rFonts w:ascii="Arial" w:hAnsi="Arial" w:cs="Arial"/>
                      <w:sz w:val="24"/>
                      <w:szCs w:val="24"/>
                    </w:rPr>
                  </w:pPr>
                  <w:r w:rsidRPr="00E16C42">
                    <w:rPr>
                      <w:rFonts w:ascii="Arial" w:hAnsi="Arial" w:cs="Arial"/>
                      <w:sz w:val="24"/>
                      <w:szCs w:val="24"/>
                    </w:rPr>
                    <w:t>689</w:t>
                  </w:r>
                </w:p>
              </w:tc>
            </w:tr>
            <w:tr w:rsidR="00E16C42" w:rsidRPr="00E16C42" w14:paraId="260A1720" w14:textId="77777777" w:rsidTr="00E81E3E">
              <w:tc>
                <w:tcPr>
                  <w:tcW w:w="2662" w:type="dxa"/>
                </w:tcPr>
                <w:p w14:paraId="58C13608"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date of claim </w:t>
                  </w:r>
                </w:p>
              </w:tc>
              <w:tc>
                <w:tcPr>
                  <w:tcW w:w="4410" w:type="dxa"/>
                </w:tcPr>
                <w:p w14:paraId="0742BAEF" w14:textId="77777777" w:rsidR="00E16C42" w:rsidRPr="00E16C42" w:rsidRDefault="00E16C42" w:rsidP="00E81E3E">
                  <w:pPr>
                    <w:rPr>
                      <w:rFonts w:ascii="Arial" w:hAnsi="Arial" w:cs="Arial"/>
                      <w:sz w:val="24"/>
                      <w:szCs w:val="24"/>
                    </w:rPr>
                  </w:pPr>
                  <w:r w:rsidRPr="00E16C42">
                    <w:rPr>
                      <w:rFonts w:ascii="Arial" w:hAnsi="Arial" w:cs="Arial"/>
                      <w:sz w:val="24"/>
                      <w:szCs w:val="24"/>
                    </w:rPr>
                    <w:t>The PREPARE CLAIM START DATE (as shown in VTA)</w:t>
                  </w:r>
                </w:p>
              </w:tc>
            </w:tr>
            <w:tr w:rsidR="00E16C42" w:rsidRPr="00E16C42" w14:paraId="178A4556" w14:textId="77777777" w:rsidTr="00E81E3E">
              <w:tc>
                <w:tcPr>
                  <w:tcW w:w="2662" w:type="dxa"/>
                </w:tcPr>
                <w:p w14:paraId="6C25F838"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claim label </w:t>
                  </w:r>
                </w:p>
              </w:tc>
              <w:tc>
                <w:tcPr>
                  <w:tcW w:w="4410" w:type="dxa"/>
                </w:tcPr>
                <w:p w14:paraId="07B07522" w14:textId="77777777" w:rsidR="00E16C42" w:rsidRPr="00E16C42" w:rsidRDefault="00E16C42" w:rsidP="00E81E3E">
                  <w:pPr>
                    <w:rPr>
                      <w:rFonts w:ascii="Arial" w:hAnsi="Arial" w:cs="Arial"/>
                      <w:sz w:val="24"/>
                      <w:szCs w:val="24"/>
                    </w:rPr>
                  </w:pPr>
                  <w:r w:rsidRPr="00E16C42">
                    <w:rPr>
                      <w:rFonts w:ascii="Arial" w:hAnsi="Arial" w:cs="Arial"/>
                      <w:i/>
                      <w:sz w:val="24"/>
                      <w:szCs w:val="24"/>
                    </w:rPr>
                    <w:t>Disability Evaluation System</w:t>
                  </w:r>
                </w:p>
              </w:tc>
            </w:tr>
            <w:tr w:rsidR="00E16C42" w:rsidRPr="00E16C42" w14:paraId="50D30777" w14:textId="77777777" w:rsidTr="00E81E3E">
              <w:tc>
                <w:tcPr>
                  <w:tcW w:w="2662" w:type="dxa"/>
                </w:tcPr>
                <w:p w14:paraId="2E92BF9F"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claim type  </w:t>
                  </w:r>
                </w:p>
              </w:tc>
              <w:tc>
                <w:tcPr>
                  <w:tcW w:w="4410" w:type="dxa"/>
                </w:tcPr>
                <w:p w14:paraId="4ECE0643" w14:textId="77777777" w:rsidR="00E16C42" w:rsidRPr="00E16C42" w:rsidRDefault="00E16C42" w:rsidP="00E81E3E">
                  <w:pPr>
                    <w:rPr>
                      <w:rFonts w:ascii="Arial" w:hAnsi="Arial" w:cs="Arial"/>
                      <w:sz w:val="24"/>
                      <w:szCs w:val="24"/>
                    </w:rPr>
                  </w:pPr>
                  <w:r w:rsidRPr="00E16C42">
                    <w:rPr>
                      <w:rFonts w:ascii="Arial" w:hAnsi="Arial" w:cs="Arial"/>
                      <w:sz w:val="24"/>
                      <w:szCs w:val="24"/>
                    </w:rPr>
                    <w:t>PREDISCHARGE</w:t>
                  </w:r>
                </w:p>
              </w:tc>
            </w:tr>
            <w:tr w:rsidR="00E16C42" w:rsidRPr="00E16C42" w14:paraId="1CC9B981" w14:textId="77777777" w:rsidTr="00E81E3E">
              <w:tc>
                <w:tcPr>
                  <w:tcW w:w="2662" w:type="dxa"/>
                </w:tcPr>
                <w:p w14:paraId="4AD232E0" w14:textId="77777777" w:rsidR="00E16C42" w:rsidRPr="00E16C42" w:rsidRDefault="00E16C42" w:rsidP="00E81E3E">
                  <w:pPr>
                    <w:rPr>
                      <w:rFonts w:ascii="Arial" w:hAnsi="Arial" w:cs="Arial"/>
                      <w:sz w:val="24"/>
                      <w:szCs w:val="24"/>
                    </w:rPr>
                  </w:pPr>
                  <w:r w:rsidRPr="00E16C42">
                    <w:rPr>
                      <w:rFonts w:ascii="Arial" w:hAnsi="Arial" w:cs="Arial"/>
                      <w:sz w:val="24"/>
                      <w:szCs w:val="24"/>
                    </w:rPr>
                    <w:t>Pre-Discharge claim type</w:t>
                  </w:r>
                </w:p>
              </w:tc>
              <w:tc>
                <w:tcPr>
                  <w:tcW w:w="4410" w:type="dxa"/>
                </w:tcPr>
                <w:p w14:paraId="7CF6A29F"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IDES </w:t>
                  </w:r>
                </w:p>
              </w:tc>
            </w:tr>
            <w:tr w:rsidR="00E16C42" w:rsidRPr="00E16C42" w14:paraId="56CA428B" w14:textId="77777777" w:rsidTr="00E81E3E">
              <w:tc>
                <w:tcPr>
                  <w:tcW w:w="2662" w:type="dxa"/>
                </w:tcPr>
                <w:p w14:paraId="01DE5A91"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Intake Site </w:t>
                  </w:r>
                </w:p>
              </w:tc>
              <w:tc>
                <w:tcPr>
                  <w:tcW w:w="4410" w:type="dxa"/>
                </w:tcPr>
                <w:p w14:paraId="4A4511D7"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MEB MTF (as shown in VTA) </w:t>
                  </w:r>
                </w:p>
              </w:tc>
            </w:tr>
          </w:tbl>
          <w:p w14:paraId="2867AC62" w14:textId="77777777" w:rsidR="00E16C42" w:rsidRPr="00E16C42" w:rsidRDefault="00E16C42" w:rsidP="00E81E3E">
            <w:pPr>
              <w:rPr>
                <w:rFonts w:ascii="Arial" w:hAnsi="Arial" w:cs="Arial"/>
                <w:sz w:val="24"/>
                <w:szCs w:val="24"/>
              </w:rPr>
            </w:pPr>
          </w:p>
          <w:p w14:paraId="2C4CF5EF"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Additionally, at the time of the CEST action, MSCs must complete the system updates shown in the table below: </w:t>
            </w:r>
          </w:p>
          <w:p w14:paraId="1F838C7F" w14:textId="77777777" w:rsidR="00E16C42" w:rsidRPr="00E16C42" w:rsidRDefault="00E16C42" w:rsidP="00E81E3E">
            <w:pPr>
              <w:rPr>
                <w:rFonts w:ascii="Arial" w:hAnsi="Arial" w:cs="Arial"/>
                <w:sz w:val="24"/>
                <w:szCs w:val="24"/>
              </w:rPr>
            </w:pPr>
          </w:p>
          <w:tbl>
            <w:tblPr>
              <w:tblStyle w:val="TableGrid"/>
              <w:tblW w:w="0" w:type="auto"/>
              <w:tblLook w:val="04A0" w:firstRow="1" w:lastRow="0" w:firstColumn="1" w:lastColumn="0" w:noHBand="0" w:noVBand="1"/>
            </w:tblPr>
            <w:tblGrid>
              <w:gridCol w:w="865"/>
              <w:gridCol w:w="6541"/>
            </w:tblGrid>
            <w:tr w:rsidR="00E16C42" w:rsidRPr="00E16C42" w14:paraId="6AF81191" w14:textId="77777777" w:rsidTr="00E81E3E">
              <w:tc>
                <w:tcPr>
                  <w:tcW w:w="865" w:type="dxa"/>
                </w:tcPr>
                <w:p w14:paraId="14B1A03B" w14:textId="77777777" w:rsidR="00E16C42" w:rsidRPr="00E16C42" w:rsidRDefault="00E16C42" w:rsidP="00E81E3E">
                  <w:pPr>
                    <w:rPr>
                      <w:rFonts w:ascii="Arial" w:hAnsi="Arial" w:cs="Arial"/>
                      <w:b/>
                      <w:bCs/>
                      <w:sz w:val="24"/>
                      <w:szCs w:val="24"/>
                    </w:rPr>
                  </w:pPr>
                  <w:r w:rsidRPr="00E16C42">
                    <w:rPr>
                      <w:rFonts w:ascii="Arial" w:hAnsi="Arial" w:cs="Arial"/>
                      <w:b/>
                      <w:bCs/>
                      <w:sz w:val="24"/>
                      <w:szCs w:val="24"/>
                    </w:rPr>
                    <w:t>Step</w:t>
                  </w:r>
                </w:p>
              </w:tc>
              <w:tc>
                <w:tcPr>
                  <w:tcW w:w="6545" w:type="dxa"/>
                </w:tcPr>
                <w:p w14:paraId="7D5CC4D5" w14:textId="77777777" w:rsidR="00E16C42" w:rsidRPr="00E16C42" w:rsidRDefault="00E16C42" w:rsidP="00E81E3E">
                  <w:pPr>
                    <w:rPr>
                      <w:rFonts w:ascii="Arial" w:hAnsi="Arial" w:cs="Arial"/>
                      <w:b/>
                      <w:bCs/>
                      <w:sz w:val="24"/>
                      <w:szCs w:val="24"/>
                    </w:rPr>
                  </w:pPr>
                  <w:r w:rsidRPr="00E16C42">
                    <w:rPr>
                      <w:rFonts w:ascii="Arial" w:hAnsi="Arial" w:cs="Arial"/>
                      <w:b/>
                      <w:bCs/>
                      <w:sz w:val="24"/>
                      <w:szCs w:val="24"/>
                    </w:rPr>
                    <w:t>Action</w:t>
                  </w:r>
                </w:p>
              </w:tc>
            </w:tr>
            <w:tr w:rsidR="00E16C42" w:rsidRPr="00E16C42" w14:paraId="15842262" w14:textId="77777777" w:rsidTr="00E81E3E">
              <w:tc>
                <w:tcPr>
                  <w:tcW w:w="865" w:type="dxa"/>
                </w:tcPr>
                <w:p w14:paraId="49C6E0FC" w14:textId="77777777" w:rsidR="00E16C42" w:rsidRPr="00E16C42" w:rsidRDefault="00E16C42" w:rsidP="00E16C42">
                  <w:pPr>
                    <w:pStyle w:val="ListParagraph"/>
                    <w:numPr>
                      <w:ilvl w:val="0"/>
                      <w:numId w:val="35"/>
                    </w:numPr>
                    <w:ind w:hanging="450"/>
                    <w:jc w:val="both"/>
                    <w:rPr>
                      <w:rFonts w:ascii="Arial" w:hAnsi="Arial" w:cs="Arial"/>
                      <w:sz w:val="24"/>
                      <w:szCs w:val="24"/>
                    </w:rPr>
                  </w:pPr>
                </w:p>
              </w:tc>
              <w:tc>
                <w:tcPr>
                  <w:tcW w:w="6545" w:type="dxa"/>
                </w:tcPr>
                <w:p w14:paraId="6DB20061" w14:textId="77777777" w:rsidR="00E16C42" w:rsidRPr="00E16C42" w:rsidRDefault="00E16C42" w:rsidP="00E81E3E">
                  <w:pPr>
                    <w:pStyle w:val="TableText"/>
                    <w:rPr>
                      <w:rFonts w:ascii="Arial" w:hAnsi="Arial" w:cs="Arial"/>
                      <w:sz w:val="24"/>
                      <w:szCs w:val="24"/>
                    </w:rPr>
                  </w:pPr>
                  <w:r w:rsidRPr="00E16C42">
                    <w:rPr>
                      <w:rFonts w:ascii="Arial" w:hAnsi="Arial" w:cs="Arial"/>
                      <w:sz w:val="24"/>
                      <w:szCs w:val="24"/>
                    </w:rPr>
                    <w:t xml:space="preserve">Assign the </w:t>
                  </w:r>
                  <w:r w:rsidRPr="00E16C42">
                    <w:rPr>
                      <w:rFonts w:ascii="Arial" w:hAnsi="Arial" w:cs="Arial"/>
                      <w:i/>
                      <w:sz w:val="24"/>
                      <w:szCs w:val="24"/>
                    </w:rPr>
                    <w:t>IDES Participant</w:t>
                  </w:r>
                  <w:r w:rsidRPr="00E16C42">
                    <w:rPr>
                      <w:rFonts w:ascii="Arial" w:hAnsi="Arial" w:cs="Arial"/>
                      <w:sz w:val="24"/>
                      <w:szCs w:val="24"/>
                    </w:rPr>
                    <w:t xml:space="preserve"> corporate flash in Share or Participant Profile.</w:t>
                  </w:r>
                </w:p>
                <w:p w14:paraId="60C58B76" w14:textId="77777777" w:rsidR="00E16C42" w:rsidRPr="00E16C42" w:rsidRDefault="00E16C42" w:rsidP="00E81E3E">
                  <w:pPr>
                    <w:rPr>
                      <w:rFonts w:ascii="Arial" w:hAnsi="Arial" w:cs="Arial"/>
                      <w:sz w:val="24"/>
                      <w:szCs w:val="24"/>
                    </w:rPr>
                  </w:pPr>
                </w:p>
              </w:tc>
            </w:tr>
            <w:tr w:rsidR="00E16C42" w:rsidRPr="00E16C42" w14:paraId="157222E2" w14:textId="77777777" w:rsidTr="00E81E3E">
              <w:tc>
                <w:tcPr>
                  <w:tcW w:w="865" w:type="dxa"/>
                </w:tcPr>
                <w:p w14:paraId="0927CE64" w14:textId="77777777" w:rsidR="00E16C42" w:rsidRPr="00E16C42" w:rsidRDefault="00E16C42" w:rsidP="00E16C42">
                  <w:pPr>
                    <w:pStyle w:val="ListParagraph"/>
                    <w:numPr>
                      <w:ilvl w:val="0"/>
                      <w:numId w:val="35"/>
                    </w:numPr>
                    <w:ind w:hanging="450"/>
                    <w:jc w:val="both"/>
                    <w:rPr>
                      <w:rFonts w:ascii="Arial" w:hAnsi="Arial" w:cs="Arial"/>
                      <w:sz w:val="24"/>
                      <w:szCs w:val="24"/>
                    </w:rPr>
                  </w:pPr>
                </w:p>
              </w:tc>
              <w:tc>
                <w:tcPr>
                  <w:tcW w:w="6545" w:type="dxa"/>
                </w:tcPr>
                <w:p w14:paraId="57257C10" w14:textId="77777777" w:rsidR="00E16C42" w:rsidRPr="00E16C42" w:rsidRDefault="00E16C42" w:rsidP="00E81E3E">
                  <w:pPr>
                    <w:pStyle w:val="TableText"/>
                    <w:rPr>
                      <w:rFonts w:ascii="Arial" w:hAnsi="Arial" w:cs="Arial"/>
                      <w:sz w:val="24"/>
                      <w:szCs w:val="24"/>
                    </w:rPr>
                  </w:pPr>
                  <w:r w:rsidRPr="00E16C42">
                    <w:rPr>
                      <w:rFonts w:ascii="Arial" w:hAnsi="Arial" w:cs="Arial"/>
                      <w:sz w:val="24"/>
                      <w:szCs w:val="24"/>
                    </w:rPr>
                    <w:t>Update the following fields on the MSC tab in VTA:</w:t>
                  </w:r>
                </w:p>
                <w:p w14:paraId="54155252" w14:textId="77777777" w:rsidR="00E16C42" w:rsidRPr="00E16C42" w:rsidRDefault="00E16C42" w:rsidP="00E16C42">
                  <w:pPr>
                    <w:pStyle w:val="ListParagraph"/>
                    <w:numPr>
                      <w:ilvl w:val="1"/>
                      <w:numId w:val="32"/>
                    </w:numPr>
                    <w:rPr>
                      <w:rFonts w:ascii="Arial" w:hAnsi="Arial" w:cs="Arial"/>
                      <w:sz w:val="24"/>
                      <w:szCs w:val="24"/>
                    </w:rPr>
                  </w:pPr>
                  <w:r w:rsidRPr="00E16C42">
                    <w:rPr>
                      <w:rFonts w:ascii="Arial" w:hAnsi="Arial" w:cs="Arial"/>
                      <w:sz w:val="24"/>
                      <w:szCs w:val="24"/>
                    </w:rPr>
                    <w:t>MSC ASSIGNED, and</w:t>
                  </w:r>
                </w:p>
                <w:p w14:paraId="5103EBD4" w14:textId="77777777" w:rsidR="00E16C42" w:rsidRPr="00E16C42" w:rsidRDefault="00E16C42" w:rsidP="00E16C42">
                  <w:pPr>
                    <w:pStyle w:val="ListParagraph"/>
                    <w:numPr>
                      <w:ilvl w:val="1"/>
                      <w:numId w:val="32"/>
                    </w:numPr>
                    <w:rPr>
                      <w:rFonts w:ascii="Arial" w:hAnsi="Arial" w:cs="Arial"/>
                      <w:sz w:val="24"/>
                      <w:szCs w:val="24"/>
                    </w:rPr>
                  </w:pPr>
                  <w:r w:rsidRPr="00E16C42">
                    <w:rPr>
                      <w:rFonts w:ascii="Arial" w:hAnsi="Arial" w:cs="Arial"/>
                      <w:sz w:val="24"/>
                      <w:szCs w:val="24"/>
                    </w:rPr>
                    <w:t>VA REGIONAL OFFICE</w:t>
                  </w:r>
                </w:p>
                <w:p w14:paraId="1E7B0E44" w14:textId="77777777" w:rsidR="00E16C42" w:rsidRPr="00E16C42" w:rsidRDefault="00E16C42" w:rsidP="00E16C42">
                  <w:pPr>
                    <w:pStyle w:val="ListParagraph"/>
                    <w:numPr>
                      <w:ilvl w:val="1"/>
                      <w:numId w:val="32"/>
                    </w:numPr>
                    <w:rPr>
                      <w:rFonts w:ascii="Arial" w:hAnsi="Arial" w:cs="Arial"/>
                      <w:sz w:val="24"/>
                      <w:szCs w:val="24"/>
                    </w:rPr>
                  </w:pPr>
                  <w:r w:rsidRPr="00E16C42">
                    <w:rPr>
                      <w:rFonts w:ascii="Arial" w:hAnsi="Arial" w:cs="Arial"/>
                      <w:sz w:val="24"/>
                      <w:szCs w:val="24"/>
                    </w:rPr>
                    <w:t>CLAIMS ESTABLISHMENT (CEST) DATE</w:t>
                  </w:r>
                </w:p>
                <w:p w14:paraId="71DF0FE8" w14:textId="77777777" w:rsidR="00E16C42" w:rsidRPr="00E16C42" w:rsidRDefault="00E16C42" w:rsidP="00E81E3E">
                  <w:pPr>
                    <w:rPr>
                      <w:rFonts w:ascii="Arial" w:hAnsi="Arial" w:cs="Arial"/>
                      <w:sz w:val="24"/>
                      <w:szCs w:val="24"/>
                    </w:rPr>
                  </w:pPr>
                </w:p>
              </w:tc>
            </w:tr>
            <w:tr w:rsidR="00E16C42" w:rsidRPr="00E16C42" w14:paraId="0E0F455C" w14:textId="77777777" w:rsidTr="00E81E3E">
              <w:tc>
                <w:tcPr>
                  <w:tcW w:w="865" w:type="dxa"/>
                </w:tcPr>
                <w:p w14:paraId="56B0E548" w14:textId="77777777" w:rsidR="00E16C42" w:rsidRPr="00E16C42" w:rsidRDefault="00E16C42" w:rsidP="00E16C42">
                  <w:pPr>
                    <w:pStyle w:val="ListParagraph"/>
                    <w:numPr>
                      <w:ilvl w:val="0"/>
                      <w:numId w:val="35"/>
                    </w:numPr>
                    <w:ind w:hanging="450"/>
                    <w:jc w:val="both"/>
                    <w:rPr>
                      <w:rFonts w:ascii="Arial" w:hAnsi="Arial" w:cs="Arial"/>
                      <w:sz w:val="24"/>
                      <w:szCs w:val="24"/>
                    </w:rPr>
                  </w:pPr>
                </w:p>
              </w:tc>
              <w:tc>
                <w:tcPr>
                  <w:tcW w:w="6545" w:type="dxa"/>
                </w:tcPr>
                <w:p w14:paraId="5B58E94D"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Add the following note in VBMS: </w:t>
                  </w:r>
                </w:p>
                <w:p w14:paraId="7CFB0942" w14:textId="77777777" w:rsidR="00E16C42" w:rsidRPr="00E16C42" w:rsidRDefault="00E16C42" w:rsidP="00E81E3E">
                  <w:pPr>
                    <w:pStyle w:val="ListParagraph"/>
                    <w:rPr>
                      <w:rFonts w:ascii="Arial" w:hAnsi="Arial" w:cs="Arial"/>
                      <w:i/>
                      <w:iCs/>
                      <w:sz w:val="24"/>
                      <w:szCs w:val="24"/>
                    </w:rPr>
                  </w:pPr>
                  <w:r w:rsidRPr="00E16C42">
                    <w:rPr>
                      <w:rFonts w:ascii="Arial" w:hAnsi="Arial" w:cs="Arial"/>
                      <w:i/>
                      <w:iCs/>
                      <w:sz w:val="24"/>
                      <w:szCs w:val="24"/>
                    </w:rPr>
                    <w:t xml:space="preserve">EP 689 established for IDES case that was initially referred to VA on [MM/DD/YYYY]  </w:t>
                  </w:r>
                </w:p>
                <w:p w14:paraId="459F2475" w14:textId="77777777" w:rsidR="00E16C42" w:rsidRPr="00E16C42" w:rsidRDefault="00E16C42" w:rsidP="00E81E3E">
                  <w:pPr>
                    <w:rPr>
                      <w:rFonts w:ascii="Arial" w:hAnsi="Arial" w:cs="Arial"/>
                      <w:i/>
                      <w:iCs/>
                      <w:sz w:val="24"/>
                      <w:szCs w:val="24"/>
                    </w:rPr>
                  </w:pPr>
                </w:p>
                <w:p w14:paraId="05468389" w14:textId="77777777" w:rsidR="00E16C42" w:rsidRPr="00E16C42" w:rsidRDefault="00E16C42" w:rsidP="00E81E3E">
                  <w:pPr>
                    <w:rPr>
                      <w:rFonts w:ascii="Arial" w:hAnsi="Arial" w:cs="Arial"/>
                      <w:b/>
                      <w:bCs/>
                      <w:i/>
                      <w:iCs/>
                      <w:sz w:val="24"/>
                      <w:szCs w:val="24"/>
                    </w:rPr>
                  </w:pPr>
                  <w:r w:rsidRPr="00E16C42">
                    <w:rPr>
                      <w:rFonts w:ascii="Arial" w:hAnsi="Arial" w:cs="Arial"/>
                      <w:b/>
                      <w:bCs/>
                      <w:i/>
                      <w:iCs/>
                      <w:sz w:val="24"/>
                      <w:szCs w:val="24"/>
                    </w:rPr>
                    <w:t xml:space="preserve">Notes: </w:t>
                  </w:r>
                </w:p>
                <w:p w14:paraId="7D30C8E0" w14:textId="77777777" w:rsidR="00E16C42" w:rsidRPr="00E16C42" w:rsidRDefault="00E16C42" w:rsidP="00E16C42">
                  <w:pPr>
                    <w:pStyle w:val="ListParagraph"/>
                    <w:numPr>
                      <w:ilvl w:val="0"/>
                      <w:numId w:val="36"/>
                    </w:numPr>
                    <w:rPr>
                      <w:rFonts w:ascii="Arial" w:hAnsi="Arial" w:cs="Arial"/>
                      <w:sz w:val="24"/>
                      <w:szCs w:val="24"/>
                    </w:rPr>
                  </w:pPr>
                  <w:r w:rsidRPr="00E16C42">
                    <w:rPr>
                      <w:rFonts w:ascii="Arial" w:hAnsi="Arial" w:cs="Arial"/>
                      <w:sz w:val="24"/>
                      <w:szCs w:val="24"/>
                    </w:rPr>
                    <w:t>The date shown in this note must reflect the PREPARE CLAIM START DATE shown in VTA at the time of CEST</w:t>
                  </w:r>
                </w:p>
                <w:p w14:paraId="53973CB9" w14:textId="77777777" w:rsidR="00E16C42" w:rsidRPr="00E16C42" w:rsidRDefault="00E16C42" w:rsidP="00E16C42">
                  <w:pPr>
                    <w:pStyle w:val="ListParagraph"/>
                    <w:numPr>
                      <w:ilvl w:val="0"/>
                      <w:numId w:val="36"/>
                    </w:numPr>
                    <w:rPr>
                      <w:rFonts w:ascii="Arial" w:hAnsi="Arial" w:cs="Arial"/>
                      <w:sz w:val="24"/>
                      <w:szCs w:val="24"/>
                    </w:rPr>
                  </w:pPr>
                  <w:r w:rsidRPr="00E16C42">
                    <w:rPr>
                      <w:rFonts w:ascii="Arial" w:hAnsi="Arial" w:cs="Arial"/>
                      <w:sz w:val="24"/>
                      <w:szCs w:val="24"/>
                    </w:rPr>
                    <w:t xml:space="preserve">This note serves to explain the date of claim of the EP 689. </w:t>
                  </w:r>
                </w:p>
                <w:p w14:paraId="6C016F14" w14:textId="77777777" w:rsidR="00E16C42" w:rsidRPr="00E16C42" w:rsidRDefault="00E16C42" w:rsidP="00E81E3E">
                  <w:pPr>
                    <w:pStyle w:val="TableText"/>
                    <w:rPr>
                      <w:rFonts w:ascii="Arial" w:hAnsi="Arial" w:cs="Arial"/>
                      <w:sz w:val="24"/>
                      <w:szCs w:val="24"/>
                    </w:rPr>
                  </w:pPr>
                </w:p>
              </w:tc>
            </w:tr>
          </w:tbl>
          <w:p w14:paraId="7AE48DE5" w14:textId="77777777" w:rsidR="00E16C42" w:rsidRPr="00E16C42" w:rsidRDefault="00E16C42" w:rsidP="00E81E3E">
            <w:pPr>
              <w:rPr>
                <w:rFonts w:ascii="Arial" w:hAnsi="Arial" w:cs="Arial"/>
                <w:i/>
                <w:iCs/>
                <w:sz w:val="24"/>
                <w:szCs w:val="24"/>
              </w:rPr>
            </w:pPr>
            <w:r w:rsidRPr="00E16C42">
              <w:rPr>
                <w:rFonts w:ascii="Arial" w:hAnsi="Arial" w:cs="Arial"/>
                <w:sz w:val="24"/>
                <w:szCs w:val="24"/>
              </w:rPr>
              <w:t xml:space="preserve"> </w:t>
            </w:r>
          </w:p>
          <w:p w14:paraId="2D24823A" w14:textId="77777777" w:rsidR="00E16C42" w:rsidRPr="00E16C42" w:rsidDel="001B7DCA" w:rsidRDefault="00E16C42" w:rsidP="00E81E3E">
            <w:pPr>
              <w:pStyle w:val="BulletText1"/>
              <w:numPr>
                <w:ilvl w:val="0"/>
                <w:numId w:val="0"/>
              </w:numPr>
              <w:ind w:left="173"/>
              <w:rPr>
                <w:rFonts w:ascii="Arial" w:hAnsi="Arial" w:cs="Arial"/>
                <w:sz w:val="24"/>
                <w:szCs w:val="24"/>
              </w:rPr>
            </w:pPr>
          </w:p>
        </w:tc>
      </w:tr>
      <w:tr w:rsidR="00E16C42" w:rsidRPr="00E16C42" w14:paraId="065E08FA" w14:textId="77777777" w:rsidTr="00E81E3E">
        <w:tc>
          <w:tcPr>
            <w:tcW w:w="1728" w:type="dxa"/>
            <w:shd w:val="clear" w:color="auto" w:fill="auto"/>
          </w:tcPr>
          <w:p w14:paraId="7452438B" w14:textId="77777777" w:rsidR="00E16C42" w:rsidRDefault="00E16C42" w:rsidP="00E81E3E">
            <w:pPr>
              <w:pStyle w:val="Heading5"/>
              <w:outlineLvl w:val="4"/>
              <w:rPr>
                <w:rFonts w:ascii="Arial" w:hAnsi="Arial" w:cs="Arial"/>
                <w:sz w:val="24"/>
                <w:szCs w:val="24"/>
              </w:rPr>
            </w:pPr>
          </w:p>
          <w:p w14:paraId="081770D6" w14:textId="788DD5DC" w:rsidR="00E16C42" w:rsidRPr="00E16C42" w:rsidRDefault="00E16C42" w:rsidP="00E81E3E">
            <w:pPr>
              <w:pStyle w:val="Heading5"/>
              <w:outlineLvl w:val="4"/>
              <w:rPr>
                <w:rFonts w:ascii="Arial" w:hAnsi="Arial" w:cs="Arial"/>
                <w:sz w:val="24"/>
                <w:szCs w:val="24"/>
              </w:rPr>
            </w:pPr>
            <w:r w:rsidRPr="00E16C42">
              <w:rPr>
                <w:rFonts w:ascii="Arial" w:hAnsi="Arial" w:cs="Arial"/>
                <w:sz w:val="24"/>
                <w:szCs w:val="24"/>
              </w:rPr>
              <w:t xml:space="preserve">iii. Automated Transfer of IDES Referral Documents </w:t>
            </w:r>
          </w:p>
          <w:p w14:paraId="06508568" w14:textId="77777777" w:rsidR="00E16C42" w:rsidRPr="00E16C42" w:rsidRDefault="00E16C42" w:rsidP="00E81E3E">
            <w:pPr>
              <w:pStyle w:val="Heading5"/>
              <w:outlineLvl w:val="4"/>
              <w:rPr>
                <w:rFonts w:ascii="Arial" w:hAnsi="Arial" w:cs="Arial"/>
                <w:sz w:val="24"/>
                <w:szCs w:val="24"/>
              </w:rPr>
            </w:pPr>
          </w:p>
          <w:p w14:paraId="5A1A9B14" w14:textId="77777777" w:rsidR="00E16C42" w:rsidRPr="00E16C42" w:rsidRDefault="00E16C42" w:rsidP="00E81E3E">
            <w:pPr>
              <w:pStyle w:val="Heading5"/>
              <w:outlineLvl w:val="4"/>
              <w:rPr>
                <w:rFonts w:ascii="Arial" w:hAnsi="Arial" w:cs="Arial"/>
                <w:sz w:val="24"/>
                <w:szCs w:val="24"/>
              </w:rPr>
            </w:pPr>
          </w:p>
        </w:tc>
        <w:tc>
          <w:tcPr>
            <w:tcW w:w="7632" w:type="dxa"/>
            <w:tcBorders>
              <w:top w:val="single" w:sz="4" w:space="0" w:color="auto"/>
              <w:bottom w:val="single" w:sz="4" w:space="0" w:color="auto"/>
            </w:tcBorders>
            <w:shd w:val="clear" w:color="auto" w:fill="auto"/>
          </w:tcPr>
          <w:p w14:paraId="32F4E8A5" w14:textId="77777777" w:rsidR="00E16C42" w:rsidRDefault="00E16C42" w:rsidP="00E81E3E">
            <w:pPr>
              <w:rPr>
                <w:rFonts w:ascii="Arial" w:hAnsi="Arial" w:cs="Arial"/>
                <w:sz w:val="24"/>
                <w:szCs w:val="24"/>
              </w:rPr>
            </w:pPr>
          </w:p>
          <w:p w14:paraId="49BC463A" w14:textId="21D63D28" w:rsidR="00E16C42" w:rsidRPr="00E16C42" w:rsidRDefault="00E16C42" w:rsidP="00E81E3E">
            <w:pPr>
              <w:rPr>
                <w:rFonts w:ascii="Arial" w:hAnsi="Arial" w:cs="Arial"/>
                <w:sz w:val="24"/>
                <w:szCs w:val="24"/>
              </w:rPr>
            </w:pPr>
            <w:r w:rsidRPr="00E16C42">
              <w:rPr>
                <w:rFonts w:ascii="Arial" w:hAnsi="Arial" w:cs="Arial"/>
                <w:sz w:val="24"/>
                <w:szCs w:val="24"/>
              </w:rPr>
              <w:t xml:space="preserve">Establishment of the EP 689 in VBMS will initiate an automated transfer of the IDES referral documents (that were uploaded by the PEBLO into HAIMs) into the participant’s VBMS eFolder.    </w:t>
            </w:r>
          </w:p>
          <w:p w14:paraId="56DEF17E" w14:textId="77777777" w:rsidR="00E16C42" w:rsidRPr="00E16C42" w:rsidRDefault="00E16C42" w:rsidP="00E81E3E">
            <w:pPr>
              <w:rPr>
                <w:rFonts w:ascii="Arial" w:hAnsi="Arial" w:cs="Arial"/>
                <w:sz w:val="24"/>
                <w:szCs w:val="24"/>
              </w:rPr>
            </w:pPr>
          </w:p>
          <w:p w14:paraId="41E3411F" w14:textId="77777777" w:rsidR="00E16C42" w:rsidRPr="00E16C42" w:rsidRDefault="00E16C42" w:rsidP="00E81E3E">
            <w:pPr>
              <w:rPr>
                <w:rFonts w:ascii="Arial" w:hAnsi="Arial" w:cs="Arial"/>
                <w:sz w:val="24"/>
                <w:szCs w:val="24"/>
              </w:rPr>
            </w:pPr>
          </w:p>
          <w:p w14:paraId="46460DA4" w14:textId="77777777" w:rsidR="00E16C42" w:rsidRPr="00E16C42" w:rsidRDefault="00E16C42" w:rsidP="00E81E3E">
            <w:pPr>
              <w:rPr>
                <w:rFonts w:ascii="Arial" w:hAnsi="Arial" w:cs="Arial"/>
                <w:b/>
                <w:bCs/>
                <w:i/>
                <w:iCs/>
                <w:sz w:val="24"/>
                <w:szCs w:val="24"/>
              </w:rPr>
            </w:pPr>
            <w:r w:rsidRPr="00E16C42">
              <w:rPr>
                <w:rFonts w:ascii="Arial" w:hAnsi="Arial" w:cs="Arial"/>
                <w:b/>
                <w:bCs/>
                <w:i/>
                <w:iCs/>
                <w:sz w:val="24"/>
                <w:szCs w:val="24"/>
              </w:rPr>
              <w:t xml:space="preserve">Notes: </w:t>
            </w:r>
          </w:p>
          <w:p w14:paraId="08861C15" w14:textId="77777777" w:rsidR="00E16C42" w:rsidRPr="00E16C42" w:rsidRDefault="00E16C42" w:rsidP="00E16C42">
            <w:pPr>
              <w:pStyle w:val="ListParagraph"/>
              <w:numPr>
                <w:ilvl w:val="0"/>
                <w:numId w:val="34"/>
              </w:numPr>
              <w:rPr>
                <w:rFonts w:ascii="Arial" w:hAnsi="Arial" w:cs="Arial"/>
                <w:sz w:val="24"/>
                <w:szCs w:val="24"/>
              </w:rPr>
            </w:pPr>
            <w:r w:rsidRPr="00E16C42">
              <w:rPr>
                <w:rFonts w:ascii="Arial" w:hAnsi="Arial" w:cs="Arial"/>
                <w:sz w:val="24"/>
                <w:szCs w:val="24"/>
              </w:rPr>
              <w:t xml:space="preserve">The automated transfer typically takes less than 60 minutes but may take several hours in some circumstances.   </w:t>
            </w:r>
          </w:p>
          <w:p w14:paraId="1BEFFA64" w14:textId="77777777" w:rsidR="00E16C42" w:rsidRPr="00E16C42" w:rsidRDefault="00E16C42" w:rsidP="00E16C42">
            <w:pPr>
              <w:pStyle w:val="ListParagraph"/>
              <w:numPr>
                <w:ilvl w:val="0"/>
                <w:numId w:val="34"/>
              </w:numPr>
              <w:rPr>
                <w:rFonts w:ascii="Arial" w:hAnsi="Arial" w:cs="Arial"/>
                <w:sz w:val="24"/>
                <w:szCs w:val="24"/>
              </w:rPr>
            </w:pPr>
            <w:r w:rsidRPr="00E16C42">
              <w:rPr>
                <w:rFonts w:ascii="Arial" w:hAnsi="Arial" w:cs="Arial"/>
                <w:sz w:val="24"/>
                <w:szCs w:val="24"/>
              </w:rPr>
              <w:t>If the referral documents have not transferred within 24 hours after CEST, the MSC must take the actions outlined in M21-1, Part III, Subpart ii, 2.D.3.e</w:t>
            </w:r>
          </w:p>
          <w:p w14:paraId="6065A0F9" w14:textId="77777777" w:rsidR="00E16C42" w:rsidRPr="00E16C42" w:rsidRDefault="00E16C42" w:rsidP="00E81E3E">
            <w:pPr>
              <w:rPr>
                <w:rFonts w:ascii="Arial" w:hAnsi="Arial" w:cs="Arial"/>
                <w:sz w:val="24"/>
                <w:szCs w:val="24"/>
              </w:rPr>
            </w:pPr>
          </w:p>
          <w:p w14:paraId="35DD57B6" w14:textId="77777777" w:rsidR="00E16C42" w:rsidRPr="00E16C42" w:rsidRDefault="00E16C42" w:rsidP="00E81E3E">
            <w:pPr>
              <w:rPr>
                <w:rFonts w:ascii="Arial" w:hAnsi="Arial" w:cs="Arial"/>
                <w:sz w:val="24"/>
                <w:szCs w:val="24"/>
              </w:rPr>
            </w:pPr>
            <w:r w:rsidRPr="00E16C42">
              <w:rPr>
                <w:rFonts w:ascii="Arial" w:hAnsi="Arial" w:cs="Arial"/>
                <w:b/>
                <w:bCs/>
                <w:i/>
                <w:iCs/>
                <w:sz w:val="24"/>
                <w:szCs w:val="24"/>
              </w:rPr>
              <w:t>Important:</w:t>
            </w:r>
            <w:r w:rsidRPr="00E16C42">
              <w:rPr>
                <w:rFonts w:ascii="Arial" w:hAnsi="Arial" w:cs="Arial"/>
                <w:sz w:val="24"/>
                <w:szCs w:val="24"/>
              </w:rPr>
              <w:t xml:space="preserve"> At this time, PEBLOs should</w:t>
            </w:r>
            <w:r w:rsidRPr="00E16C42">
              <w:rPr>
                <w:rFonts w:ascii="Arial" w:hAnsi="Arial" w:cs="Arial"/>
                <w:b/>
                <w:bCs/>
                <w:sz w:val="24"/>
                <w:szCs w:val="24"/>
              </w:rPr>
              <w:t xml:space="preserve"> not</w:t>
            </w:r>
            <w:r w:rsidRPr="00E16C42">
              <w:rPr>
                <w:rFonts w:ascii="Arial" w:hAnsi="Arial" w:cs="Arial"/>
                <w:sz w:val="24"/>
                <w:szCs w:val="24"/>
              </w:rPr>
              <w:t xml:space="preserve"> provide MSCs with VA Forms 0819 or any other documents associated with IDES referrals via any other means, except in in instances in which the automated transfer process fails (as discussed in block iv below). </w:t>
            </w:r>
          </w:p>
          <w:p w14:paraId="077AA023" w14:textId="77777777" w:rsidR="00E16C42" w:rsidRPr="00E16C42" w:rsidRDefault="00E16C42" w:rsidP="00E81E3E">
            <w:pPr>
              <w:rPr>
                <w:rFonts w:ascii="Arial" w:hAnsi="Arial" w:cs="Arial"/>
                <w:sz w:val="24"/>
                <w:szCs w:val="24"/>
              </w:rPr>
            </w:pPr>
          </w:p>
        </w:tc>
      </w:tr>
      <w:tr w:rsidR="00E16C42" w:rsidRPr="00E16C42" w14:paraId="59C3D6F3" w14:textId="77777777" w:rsidTr="00E81E3E">
        <w:trPr>
          <w:trHeight w:val="3770"/>
        </w:trPr>
        <w:tc>
          <w:tcPr>
            <w:tcW w:w="1728" w:type="dxa"/>
            <w:shd w:val="clear" w:color="auto" w:fill="auto"/>
          </w:tcPr>
          <w:p w14:paraId="608B2361" w14:textId="77777777" w:rsidR="00E16C42" w:rsidRPr="00E16C42" w:rsidRDefault="00E16C42" w:rsidP="00E81E3E">
            <w:pPr>
              <w:pStyle w:val="Heading5"/>
              <w:outlineLvl w:val="4"/>
              <w:rPr>
                <w:rFonts w:ascii="Arial" w:hAnsi="Arial" w:cs="Arial"/>
                <w:sz w:val="24"/>
                <w:szCs w:val="24"/>
              </w:rPr>
            </w:pPr>
          </w:p>
          <w:p w14:paraId="54D921CB" w14:textId="77777777" w:rsidR="00E16C42" w:rsidRPr="00E16C42" w:rsidRDefault="00E16C42" w:rsidP="00E81E3E">
            <w:pPr>
              <w:pStyle w:val="Heading5"/>
              <w:outlineLvl w:val="4"/>
              <w:rPr>
                <w:rFonts w:ascii="Arial" w:hAnsi="Arial" w:cs="Arial"/>
                <w:sz w:val="24"/>
                <w:szCs w:val="24"/>
              </w:rPr>
            </w:pPr>
            <w:r w:rsidRPr="00E16C42">
              <w:rPr>
                <w:rFonts w:ascii="Arial" w:hAnsi="Arial" w:cs="Arial"/>
                <w:sz w:val="24"/>
                <w:szCs w:val="24"/>
              </w:rPr>
              <w:t xml:space="preserve">iv. Obtaining IDES Referral Packages When Automated Transfer Fails  </w:t>
            </w:r>
          </w:p>
        </w:tc>
        <w:tc>
          <w:tcPr>
            <w:tcW w:w="7632" w:type="dxa"/>
            <w:tcBorders>
              <w:top w:val="single" w:sz="4" w:space="0" w:color="auto"/>
            </w:tcBorders>
            <w:shd w:val="clear" w:color="auto" w:fill="auto"/>
          </w:tcPr>
          <w:p w14:paraId="73CB6550" w14:textId="77777777" w:rsidR="00E16C42" w:rsidRPr="00E16C42" w:rsidRDefault="00E16C42" w:rsidP="00E81E3E">
            <w:pPr>
              <w:rPr>
                <w:rFonts w:ascii="Arial" w:hAnsi="Arial" w:cs="Arial"/>
                <w:sz w:val="24"/>
                <w:szCs w:val="24"/>
              </w:rPr>
            </w:pPr>
            <w:bookmarkStart w:id="71" w:name="_Hlk68708753"/>
            <w:r w:rsidRPr="00E16C42">
              <w:rPr>
                <w:rFonts w:ascii="Arial" w:hAnsi="Arial" w:cs="Arial"/>
                <w:sz w:val="24"/>
                <w:szCs w:val="24"/>
              </w:rPr>
              <w:t>If the referral package fails to transfer from HAIMS to the VBMS eFolder within 24 hours of the CEST the EP 689</w:t>
            </w:r>
            <w:bookmarkEnd w:id="71"/>
            <w:r w:rsidRPr="00E16C42">
              <w:rPr>
                <w:rFonts w:ascii="Arial" w:hAnsi="Arial" w:cs="Arial"/>
                <w:sz w:val="24"/>
                <w:szCs w:val="24"/>
              </w:rPr>
              <w:t xml:space="preserve">, the MSC take must the actions in the table below. </w:t>
            </w:r>
          </w:p>
          <w:p w14:paraId="5CFAA2E0" w14:textId="77777777" w:rsidR="00E16C42" w:rsidRPr="00E16C42" w:rsidRDefault="00E16C42" w:rsidP="00E81E3E">
            <w:pPr>
              <w:rPr>
                <w:rFonts w:ascii="Arial" w:hAnsi="Arial" w:cs="Arial"/>
                <w:sz w:val="24"/>
                <w:szCs w:val="24"/>
              </w:rPr>
            </w:pPr>
          </w:p>
          <w:tbl>
            <w:tblPr>
              <w:tblStyle w:val="TableGrid"/>
              <w:tblW w:w="0" w:type="auto"/>
              <w:tblLook w:val="04A0" w:firstRow="1" w:lastRow="0" w:firstColumn="1" w:lastColumn="0" w:noHBand="0" w:noVBand="1"/>
            </w:tblPr>
            <w:tblGrid>
              <w:gridCol w:w="710"/>
              <w:gridCol w:w="6696"/>
            </w:tblGrid>
            <w:tr w:rsidR="00E16C42" w:rsidRPr="00E16C42" w14:paraId="4A3A8E00" w14:textId="77777777" w:rsidTr="00E81E3E">
              <w:tc>
                <w:tcPr>
                  <w:tcW w:w="685" w:type="dxa"/>
                </w:tcPr>
                <w:p w14:paraId="16474C1C" w14:textId="77777777" w:rsidR="00E16C42" w:rsidRPr="00E16C42" w:rsidRDefault="00E16C42" w:rsidP="00E81E3E">
                  <w:pPr>
                    <w:rPr>
                      <w:rFonts w:ascii="Arial" w:hAnsi="Arial" w:cs="Arial"/>
                      <w:sz w:val="24"/>
                      <w:szCs w:val="24"/>
                    </w:rPr>
                  </w:pPr>
                  <w:r w:rsidRPr="00E16C42">
                    <w:rPr>
                      <w:rFonts w:ascii="Arial" w:hAnsi="Arial" w:cs="Arial"/>
                      <w:sz w:val="24"/>
                      <w:szCs w:val="24"/>
                    </w:rPr>
                    <w:t>Step</w:t>
                  </w:r>
                </w:p>
              </w:tc>
              <w:tc>
                <w:tcPr>
                  <w:tcW w:w="6721" w:type="dxa"/>
                </w:tcPr>
                <w:p w14:paraId="483F94C1" w14:textId="77777777" w:rsidR="00E16C42" w:rsidRPr="00E16C42" w:rsidRDefault="00E16C42" w:rsidP="00E81E3E">
                  <w:pPr>
                    <w:rPr>
                      <w:rFonts w:ascii="Arial" w:hAnsi="Arial" w:cs="Arial"/>
                      <w:sz w:val="24"/>
                      <w:szCs w:val="24"/>
                    </w:rPr>
                  </w:pPr>
                  <w:r w:rsidRPr="00E16C42">
                    <w:rPr>
                      <w:rFonts w:ascii="Arial" w:hAnsi="Arial" w:cs="Arial"/>
                      <w:sz w:val="24"/>
                      <w:szCs w:val="24"/>
                    </w:rPr>
                    <w:t>Action</w:t>
                  </w:r>
                </w:p>
              </w:tc>
            </w:tr>
            <w:tr w:rsidR="00E16C42" w:rsidRPr="00E16C42" w14:paraId="460D88D4" w14:textId="77777777" w:rsidTr="00E81E3E">
              <w:tc>
                <w:tcPr>
                  <w:tcW w:w="685" w:type="dxa"/>
                </w:tcPr>
                <w:p w14:paraId="43666054" w14:textId="77777777" w:rsidR="00E16C42" w:rsidRPr="00E16C42" w:rsidRDefault="00E16C42" w:rsidP="00E81E3E">
                  <w:pPr>
                    <w:jc w:val="both"/>
                    <w:rPr>
                      <w:rFonts w:ascii="Arial" w:hAnsi="Arial" w:cs="Arial"/>
                      <w:sz w:val="24"/>
                      <w:szCs w:val="24"/>
                    </w:rPr>
                  </w:pPr>
                  <w:r w:rsidRPr="00E16C42">
                    <w:rPr>
                      <w:rFonts w:ascii="Arial" w:hAnsi="Arial" w:cs="Arial"/>
                      <w:sz w:val="24"/>
                      <w:szCs w:val="24"/>
                    </w:rPr>
                    <w:t>1.</w:t>
                  </w:r>
                </w:p>
              </w:tc>
              <w:tc>
                <w:tcPr>
                  <w:tcW w:w="6721" w:type="dxa"/>
                </w:tcPr>
                <w:p w14:paraId="498A578C"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notify the PEBLO that referral package failed to transfer </w:t>
                  </w:r>
                </w:p>
                <w:p w14:paraId="5B4D7850" w14:textId="77777777" w:rsidR="00E16C42" w:rsidRPr="00E16C42" w:rsidRDefault="00E16C42" w:rsidP="00E81E3E">
                  <w:pPr>
                    <w:rPr>
                      <w:rFonts w:ascii="Arial" w:hAnsi="Arial" w:cs="Arial"/>
                      <w:sz w:val="24"/>
                      <w:szCs w:val="24"/>
                    </w:rPr>
                  </w:pPr>
                </w:p>
              </w:tc>
            </w:tr>
            <w:tr w:rsidR="00E16C42" w:rsidRPr="00E16C42" w14:paraId="220F49B9" w14:textId="77777777" w:rsidTr="00E81E3E">
              <w:tc>
                <w:tcPr>
                  <w:tcW w:w="685" w:type="dxa"/>
                </w:tcPr>
                <w:p w14:paraId="1046F8D9" w14:textId="77777777" w:rsidR="00E16C42" w:rsidRPr="00E16C42" w:rsidRDefault="00E16C42" w:rsidP="00E81E3E">
                  <w:pPr>
                    <w:jc w:val="both"/>
                    <w:rPr>
                      <w:rFonts w:ascii="Arial" w:hAnsi="Arial" w:cs="Arial"/>
                      <w:sz w:val="24"/>
                      <w:szCs w:val="24"/>
                    </w:rPr>
                  </w:pPr>
                  <w:r w:rsidRPr="00E16C42">
                    <w:rPr>
                      <w:rFonts w:ascii="Arial" w:hAnsi="Arial" w:cs="Arial"/>
                      <w:sz w:val="24"/>
                      <w:szCs w:val="24"/>
                    </w:rPr>
                    <w:t>2.</w:t>
                  </w:r>
                </w:p>
              </w:tc>
              <w:tc>
                <w:tcPr>
                  <w:tcW w:w="6721" w:type="dxa"/>
                </w:tcPr>
                <w:p w14:paraId="0DC5496B" w14:textId="77777777" w:rsidR="00E16C42" w:rsidRPr="00E16C42" w:rsidRDefault="00E16C42" w:rsidP="00E81E3E">
                  <w:pPr>
                    <w:rPr>
                      <w:rFonts w:ascii="Arial" w:hAnsi="Arial" w:cs="Arial"/>
                      <w:sz w:val="24"/>
                      <w:szCs w:val="24"/>
                    </w:rPr>
                  </w:pPr>
                  <w:r w:rsidRPr="00E16C42">
                    <w:rPr>
                      <w:rFonts w:ascii="Arial" w:hAnsi="Arial" w:cs="Arial"/>
                      <w:sz w:val="24"/>
                      <w:szCs w:val="24"/>
                    </w:rPr>
                    <w:t>request that the PEBLO:</w:t>
                  </w:r>
                </w:p>
                <w:p w14:paraId="649E4444" w14:textId="77777777" w:rsidR="00E16C42" w:rsidRPr="00E16C42" w:rsidRDefault="00E16C42" w:rsidP="00E81E3E">
                  <w:pPr>
                    <w:rPr>
                      <w:rFonts w:ascii="Arial" w:hAnsi="Arial" w:cs="Arial"/>
                      <w:sz w:val="24"/>
                      <w:szCs w:val="24"/>
                    </w:rPr>
                  </w:pPr>
                </w:p>
                <w:p w14:paraId="26ADDFF6" w14:textId="77777777" w:rsidR="00E16C42" w:rsidRPr="00E16C42" w:rsidRDefault="00E16C42" w:rsidP="00E16C42">
                  <w:pPr>
                    <w:pStyle w:val="ListParagraph"/>
                    <w:numPr>
                      <w:ilvl w:val="0"/>
                      <w:numId w:val="33"/>
                    </w:numPr>
                    <w:rPr>
                      <w:rFonts w:ascii="Arial" w:hAnsi="Arial" w:cs="Arial"/>
                      <w:sz w:val="24"/>
                      <w:szCs w:val="24"/>
                    </w:rPr>
                  </w:pPr>
                  <w:r w:rsidRPr="00E16C42">
                    <w:rPr>
                      <w:rFonts w:ascii="Arial" w:hAnsi="Arial" w:cs="Arial"/>
                      <w:sz w:val="24"/>
                      <w:szCs w:val="24"/>
                    </w:rPr>
                    <w:t xml:space="preserve">submit a trouble ticket to their local HAIMS system administrator, and </w:t>
                  </w:r>
                </w:p>
                <w:p w14:paraId="7775B27C" w14:textId="77777777" w:rsidR="00E16C42" w:rsidRPr="00E16C42" w:rsidRDefault="00E16C42" w:rsidP="00E16C42">
                  <w:pPr>
                    <w:pStyle w:val="ListParagraph"/>
                    <w:numPr>
                      <w:ilvl w:val="0"/>
                      <w:numId w:val="33"/>
                    </w:numPr>
                    <w:rPr>
                      <w:rFonts w:ascii="Arial" w:hAnsi="Arial" w:cs="Arial"/>
                      <w:sz w:val="24"/>
                      <w:szCs w:val="24"/>
                    </w:rPr>
                  </w:pPr>
                  <w:r w:rsidRPr="00E16C42">
                    <w:rPr>
                      <w:rFonts w:ascii="Arial" w:hAnsi="Arial" w:cs="Arial"/>
                      <w:sz w:val="24"/>
                      <w:szCs w:val="24"/>
                    </w:rPr>
                    <w:t>provide the referral via on of the approved alternative means:</w:t>
                  </w:r>
                </w:p>
                <w:p w14:paraId="794D423E" w14:textId="77777777" w:rsidR="00E16C42" w:rsidRPr="00E16C42" w:rsidRDefault="00E16C42" w:rsidP="00E16C42">
                  <w:pPr>
                    <w:pStyle w:val="ListParagraph"/>
                    <w:numPr>
                      <w:ilvl w:val="1"/>
                      <w:numId w:val="33"/>
                    </w:numPr>
                    <w:rPr>
                      <w:rFonts w:ascii="Arial" w:hAnsi="Arial" w:cs="Arial"/>
                      <w:sz w:val="24"/>
                      <w:szCs w:val="24"/>
                    </w:rPr>
                  </w:pPr>
                  <w:r w:rsidRPr="00E16C42">
                    <w:rPr>
                      <w:rFonts w:ascii="Arial" w:hAnsi="Arial" w:cs="Arial"/>
                      <w:sz w:val="24"/>
                      <w:szCs w:val="24"/>
                    </w:rPr>
                    <w:t>encrypted email</w:t>
                  </w:r>
                </w:p>
                <w:p w14:paraId="23F346D3" w14:textId="77777777" w:rsidR="00E16C42" w:rsidRPr="00E16C42" w:rsidRDefault="00E16C42" w:rsidP="00E16C42">
                  <w:pPr>
                    <w:pStyle w:val="ListParagraph"/>
                    <w:numPr>
                      <w:ilvl w:val="1"/>
                      <w:numId w:val="33"/>
                    </w:numPr>
                    <w:rPr>
                      <w:rFonts w:ascii="Arial" w:hAnsi="Arial" w:cs="Arial"/>
                      <w:sz w:val="24"/>
                      <w:szCs w:val="24"/>
                    </w:rPr>
                  </w:pPr>
                  <w:r w:rsidRPr="00E16C42">
                    <w:rPr>
                      <w:rFonts w:ascii="Arial" w:hAnsi="Arial" w:cs="Arial"/>
                      <w:sz w:val="24"/>
                      <w:szCs w:val="24"/>
                    </w:rPr>
                    <w:t>Safe Access File Exchange (SAFE) transfer, or</w:t>
                  </w:r>
                </w:p>
                <w:p w14:paraId="46F0E1B2" w14:textId="77777777" w:rsidR="00E16C42" w:rsidRPr="00E16C42" w:rsidRDefault="00E16C42" w:rsidP="00E16C42">
                  <w:pPr>
                    <w:pStyle w:val="ListParagraph"/>
                    <w:numPr>
                      <w:ilvl w:val="1"/>
                      <w:numId w:val="33"/>
                    </w:numPr>
                    <w:rPr>
                      <w:rFonts w:ascii="Arial" w:hAnsi="Arial" w:cs="Arial"/>
                      <w:sz w:val="24"/>
                      <w:szCs w:val="24"/>
                    </w:rPr>
                  </w:pPr>
                  <w:r w:rsidRPr="00E16C42">
                    <w:rPr>
                      <w:rFonts w:ascii="Arial" w:hAnsi="Arial" w:cs="Arial"/>
                      <w:sz w:val="24"/>
                      <w:szCs w:val="24"/>
                    </w:rPr>
                    <w:t xml:space="preserve">shared local drives </w:t>
                  </w:r>
                </w:p>
              </w:tc>
            </w:tr>
            <w:tr w:rsidR="00E16C42" w:rsidRPr="00E16C42" w14:paraId="1A2F268F" w14:textId="77777777" w:rsidTr="00E81E3E">
              <w:tc>
                <w:tcPr>
                  <w:tcW w:w="685" w:type="dxa"/>
                </w:tcPr>
                <w:p w14:paraId="3F8C12CD" w14:textId="77777777" w:rsidR="00E16C42" w:rsidRPr="00E16C42" w:rsidRDefault="00E16C42" w:rsidP="00E81E3E">
                  <w:pPr>
                    <w:rPr>
                      <w:rFonts w:ascii="Arial" w:hAnsi="Arial" w:cs="Arial"/>
                      <w:sz w:val="24"/>
                      <w:szCs w:val="24"/>
                    </w:rPr>
                  </w:pPr>
                  <w:r w:rsidRPr="00E16C42">
                    <w:rPr>
                      <w:rFonts w:ascii="Arial" w:hAnsi="Arial" w:cs="Arial"/>
                      <w:sz w:val="24"/>
                      <w:szCs w:val="24"/>
                    </w:rPr>
                    <w:t>3.</w:t>
                  </w:r>
                </w:p>
              </w:tc>
              <w:tc>
                <w:tcPr>
                  <w:tcW w:w="6721" w:type="dxa"/>
                </w:tcPr>
                <w:p w14:paraId="7BBA1F15" w14:textId="77777777" w:rsidR="00E16C42" w:rsidRPr="00E16C42" w:rsidRDefault="00E16C42" w:rsidP="00E81E3E">
                  <w:pPr>
                    <w:rPr>
                      <w:rFonts w:ascii="Arial" w:hAnsi="Arial" w:cs="Arial"/>
                      <w:sz w:val="24"/>
                      <w:szCs w:val="24"/>
                    </w:rPr>
                  </w:pPr>
                  <w:r w:rsidRPr="00E16C42">
                    <w:rPr>
                      <w:rFonts w:ascii="Arial" w:hAnsi="Arial" w:cs="Arial"/>
                      <w:sz w:val="24"/>
                      <w:szCs w:val="24"/>
                    </w:rPr>
                    <w:t>Upon receipt of the referral documents, the MSC must</w:t>
                  </w:r>
                </w:p>
                <w:p w14:paraId="2E4755F3" w14:textId="77777777" w:rsidR="00E16C42" w:rsidRPr="00E16C42" w:rsidRDefault="00E16C42" w:rsidP="00E81E3E">
                  <w:pPr>
                    <w:rPr>
                      <w:rFonts w:ascii="Arial" w:hAnsi="Arial" w:cs="Arial"/>
                      <w:sz w:val="24"/>
                      <w:szCs w:val="24"/>
                    </w:rPr>
                  </w:pPr>
                </w:p>
                <w:p w14:paraId="01B925B8" w14:textId="77777777" w:rsidR="00E16C42" w:rsidRPr="00E16C42" w:rsidRDefault="00E16C42" w:rsidP="00E16C42">
                  <w:pPr>
                    <w:pStyle w:val="ListParagraph"/>
                    <w:numPr>
                      <w:ilvl w:val="0"/>
                      <w:numId w:val="31"/>
                    </w:numPr>
                    <w:ind w:left="158" w:hanging="187"/>
                    <w:rPr>
                      <w:rFonts w:ascii="Arial" w:hAnsi="Arial" w:cs="Arial"/>
                      <w:sz w:val="24"/>
                      <w:szCs w:val="24"/>
                    </w:rPr>
                  </w:pPr>
                  <w:r w:rsidRPr="00E16C42">
                    <w:rPr>
                      <w:rFonts w:ascii="Arial" w:hAnsi="Arial" w:cs="Arial"/>
                      <w:sz w:val="24"/>
                      <w:szCs w:val="24"/>
                    </w:rPr>
                    <w:t xml:space="preserve">upload all documents associated with the referral into the VBMS eFolder, and  </w:t>
                  </w:r>
                </w:p>
                <w:p w14:paraId="36E8C089" w14:textId="77777777" w:rsidR="00E16C42" w:rsidRPr="00E16C42" w:rsidRDefault="00E16C42" w:rsidP="00E16C42">
                  <w:pPr>
                    <w:pStyle w:val="ListParagraph"/>
                    <w:numPr>
                      <w:ilvl w:val="0"/>
                      <w:numId w:val="31"/>
                    </w:numPr>
                    <w:ind w:left="158" w:hanging="187"/>
                    <w:rPr>
                      <w:rFonts w:ascii="Arial" w:hAnsi="Arial" w:cs="Arial"/>
                      <w:sz w:val="24"/>
                      <w:szCs w:val="24"/>
                    </w:rPr>
                  </w:pPr>
                  <w:r w:rsidRPr="00E16C42">
                    <w:rPr>
                      <w:rFonts w:ascii="Arial" w:hAnsi="Arial" w:cs="Arial"/>
                      <w:sz w:val="24"/>
                      <w:szCs w:val="24"/>
                    </w:rPr>
                    <w:t>update the PREPARE CLAIM START DATE in VTA reflects the date that a proper referral was made available to VA</w:t>
                  </w:r>
                </w:p>
              </w:tc>
            </w:tr>
          </w:tbl>
          <w:p w14:paraId="1DE6FDD0" w14:textId="77777777" w:rsidR="00E16C42" w:rsidRPr="00E16C42" w:rsidRDefault="00E16C42" w:rsidP="00E81E3E">
            <w:pPr>
              <w:rPr>
                <w:rFonts w:ascii="Arial" w:hAnsi="Arial" w:cs="Arial"/>
                <w:sz w:val="24"/>
                <w:szCs w:val="24"/>
              </w:rPr>
            </w:pPr>
          </w:p>
          <w:p w14:paraId="41A3E170" w14:textId="77777777" w:rsidR="00E16C42" w:rsidRPr="00E16C42" w:rsidRDefault="00E16C42" w:rsidP="00E81E3E">
            <w:pPr>
              <w:rPr>
                <w:rFonts w:ascii="Arial" w:hAnsi="Arial" w:cs="Arial"/>
                <w:sz w:val="24"/>
                <w:szCs w:val="24"/>
              </w:rPr>
            </w:pPr>
            <w:r w:rsidRPr="00E16C42">
              <w:rPr>
                <w:rFonts w:ascii="Arial" w:hAnsi="Arial" w:cs="Arial"/>
                <w:sz w:val="24"/>
                <w:szCs w:val="24"/>
              </w:rPr>
              <w:t xml:space="preserve"> </w:t>
            </w:r>
          </w:p>
          <w:p w14:paraId="470C6D77" w14:textId="77777777" w:rsidR="00E16C42" w:rsidRPr="00E16C42" w:rsidRDefault="00E16C42" w:rsidP="00E81E3E">
            <w:pPr>
              <w:rPr>
                <w:rFonts w:ascii="Arial" w:hAnsi="Arial" w:cs="Arial"/>
                <w:b/>
                <w:i/>
                <w:sz w:val="24"/>
                <w:szCs w:val="24"/>
              </w:rPr>
            </w:pPr>
          </w:p>
          <w:p w14:paraId="42D037A9" w14:textId="77777777" w:rsidR="00E16C42" w:rsidRPr="00E16C42" w:rsidRDefault="00E16C42" w:rsidP="00E81E3E">
            <w:pPr>
              <w:rPr>
                <w:rFonts w:ascii="Arial" w:hAnsi="Arial" w:cs="Arial"/>
                <w:sz w:val="24"/>
                <w:szCs w:val="24"/>
              </w:rPr>
            </w:pPr>
            <w:r w:rsidRPr="00E16C42">
              <w:rPr>
                <w:rFonts w:ascii="Arial" w:hAnsi="Arial" w:cs="Arial"/>
                <w:b/>
                <w:i/>
                <w:sz w:val="24"/>
                <w:szCs w:val="24"/>
              </w:rPr>
              <w:t xml:space="preserve"> </w:t>
            </w:r>
          </w:p>
          <w:p w14:paraId="48F42888" w14:textId="77777777" w:rsidR="00E16C42" w:rsidRPr="00E16C42" w:rsidRDefault="00E16C42" w:rsidP="00E81E3E">
            <w:pPr>
              <w:rPr>
                <w:rFonts w:ascii="Arial" w:hAnsi="Arial" w:cs="Arial"/>
                <w:sz w:val="24"/>
                <w:szCs w:val="24"/>
              </w:rPr>
            </w:pPr>
          </w:p>
        </w:tc>
      </w:tr>
    </w:tbl>
    <w:p w14:paraId="09C48E0F" w14:textId="77777777" w:rsidR="00E16C42" w:rsidRPr="00E16C42" w:rsidRDefault="00E16C42" w:rsidP="00E16C42">
      <w:pPr>
        <w:widowControl w:val="0"/>
        <w:autoSpaceDE w:val="0"/>
        <w:autoSpaceDN w:val="0"/>
        <w:ind w:right="1002"/>
        <w:rPr>
          <w:rFonts w:ascii="Arial" w:eastAsia="Arial" w:hAnsi="Arial" w:cs="Arial"/>
          <w:bCs/>
          <w:color w:val="auto"/>
        </w:rPr>
      </w:pPr>
    </w:p>
    <w:p w14:paraId="3BF3FAF4" w14:textId="77777777" w:rsidR="00E16C42" w:rsidRPr="00E16C42" w:rsidRDefault="00E16C42" w:rsidP="00E16C42">
      <w:pPr>
        <w:widowControl w:val="0"/>
        <w:autoSpaceDE w:val="0"/>
        <w:autoSpaceDN w:val="0"/>
        <w:ind w:left="318" w:right="1002"/>
        <w:rPr>
          <w:rFonts w:ascii="Arial" w:eastAsia="Arial" w:hAnsi="Arial" w:cs="Arial"/>
          <w:b/>
          <w:color w:val="auto"/>
        </w:rPr>
      </w:pPr>
    </w:p>
    <w:p w14:paraId="7F7B7F2A" w14:textId="77777777" w:rsidR="00E16C42" w:rsidRPr="00E16C42" w:rsidRDefault="00E16C42" w:rsidP="0078669B">
      <w:pPr>
        <w:widowControl w:val="0"/>
        <w:autoSpaceDE w:val="0"/>
        <w:autoSpaceDN w:val="0"/>
        <w:spacing w:before="79"/>
        <w:outlineLvl w:val="1"/>
        <w:rPr>
          <w:rFonts w:ascii="Arial" w:eastAsia="Arial" w:hAnsi="Arial" w:cs="Arial"/>
          <w:b/>
          <w:bCs/>
          <w:color w:val="auto"/>
          <w:u w:color="000000"/>
        </w:rPr>
      </w:pPr>
    </w:p>
    <w:p w14:paraId="5EBDACEE" w14:textId="77777777" w:rsidR="00950F8D" w:rsidRPr="00E16C42" w:rsidRDefault="00950F8D" w:rsidP="00950F8D">
      <w:pPr>
        <w:widowControl w:val="0"/>
        <w:autoSpaceDE w:val="0"/>
        <w:autoSpaceDN w:val="0"/>
        <w:spacing w:before="11"/>
        <w:rPr>
          <w:rFonts w:ascii="Arial" w:eastAsia="Arial" w:hAnsi="Arial" w:cs="Arial"/>
          <w:b/>
          <w:color w:val="auto"/>
        </w:rPr>
      </w:pPr>
    </w:p>
    <w:sectPr w:rsidR="00950F8D" w:rsidRPr="00E16C42">
      <w:footerReference w:type="default" r:id="rId45"/>
      <w:pgSz w:w="14760" w:h="15840"/>
      <w:pgMar w:top="1440" w:right="1498" w:bottom="1440" w:left="14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F2E91" w14:textId="77777777" w:rsidR="0003693F" w:rsidRDefault="0003693F">
      <w:r>
        <w:separator/>
      </w:r>
    </w:p>
  </w:endnote>
  <w:endnote w:type="continuationSeparator" w:id="0">
    <w:p w14:paraId="38286E10" w14:textId="77777777" w:rsidR="0003693F" w:rsidRDefault="0003693F">
      <w:r>
        <w:continuationSeparator/>
      </w:r>
    </w:p>
  </w:endnote>
  <w:endnote w:type="continuationNotice" w:id="1">
    <w:p w14:paraId="3551A11A" w14:textId="77777777" w:rsidR="0003693F" w:rsidRDefault="00036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 w:name="&quot;Arial&quo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D717E" w14:textId="77777777" w:rsidR="000D59DA" w:rsidRDefault="000D59DA">
    <w:pPr>
      <w:pStyle w:val="Footer"/>
    </w:pPr>
    <w:r>
      <w:rPr>
        <w:noProof/>
      </w:rPr>
      <w:drawing>
        <wp:inline distT="0" distB="0" distL="0" distR="0" wp14:anchorId="78BD7181" wp14:editId="78BD7182">
          <wp:extent cx="6303645" cy="506095"/>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506095"/>
                  </a:xfrm>
                  <a:prstGeom prst="rect">
                    <a:avLst/>
                  </a:prstGeom>
                  <a:noFill/>
                </pic:spPr>
              </pic:pic>
            </a:graphicData>
          </a:graphic>
        </wp:inline>
      </w:drawing>
    </w:r>
    <w:r>
      <w:t xml:space="preserve">            </w:t>
    </w:r>
    <w:r>
      <w:rPr>
        <w:rFonts w:ascii="Arial" w:hAnsi="Arial" w:cs="Arial"/>
        <w:sz w:val="24"/>
      </w:rPr>
      <w:fldChar w:fldCharType="begin"/>
    </w:r>
    <w:r>
      <w:rPr>
        <w:rFonts w:ascii="Arial" w:hAnsi="Arial" w:cs="Arial"/>
        <w:sz w:val="24"/>
      </w:rPr>
      <w:instrText xml:space="preserve"> PAGE   \* MERGEFORMAT </w:instrText>
    </w:r>
    <w:r>
      <w:rPr>
        <w:rFonts w:ascii="Arial" w:hAnsi="Arial" w:cs="Arial"/>
        <w:sz w:val="24"/>
      </w:rPr>
      <w:fldChar w:fldCharType="separate"/>
    </w:r>
    <w:r>
      <w:rPr>
        <w:rFonts w:ascii="Arial" w:hAnsi="Arial" w:cs="Arial"/>
        <w:noProof/>
        <w:sz w:val="24"/>
      </w:rPr>
      <w:t>4</w:t>
    </w:r>
    <w:r>
      <w:rPr>
        <w:rFonts w:ascii="Arial" w:hAnsi="Arial" w:cs="Arial"/>
        <w:noProof/>
        <w:sz w:val="24"/>
      </w:rPr>
      <w:fldChar w:fldCharType="end"/>
    </w:r>
  </w:p>
  <w:p w14:paraId="78BD717F" w14:textId="6FB8173B" w:rsidR="000D59DA" w:rsidRDefault="000D59DA">
    <w:pPr>
      <w:pStyle w:val="Footer"/>
      <w:rPr>
        <w:rFonts w:ascii="Arial" w:hAnsi="Arial" w:cs="Arial"/>
        <w:sz w:val="22"/>
      </w:rPr>
    </w:pPr>
    <w:r>
      <w:rPr>
        <w:rFonts w:ascii="Arial" w:hAnsi="Arial" w:cs="Arial"/>
        <w:sz w:val="22"/>
      </w:rPr>
      <w:t xml:space="preserve">Comp Service Monthly BDD and IDES Conference Call Read Ahead; </w:t>
    </w:r>
    <w:r w:rsidR="00142BC6">
      <w:rPr>
        <w:rFonts w:ascii="Arial" w:hAnsi="Arial" w:cs="Arial"/>
        <w:sz w:val="22"/>
      </w:rPr>
      <w:t xml:space="preserve">April 13, </w:t>
    </w:r>
    <w:r>
      <w:rPr>
        <w:rFonts w:ascii="Arial" w:hAnsi="Arial" w:cs="Arial"/>
        <w:sz w:val="22"/>
      </w:rPr>
      <w:t>2021—2 PM ET</w:t>
    </w:r>
  </w:p>
  <w:p w14:paraId="78BD7180" w14:textId="77777777" w:rsidR="000D59DA" w:rsidRDefault="000D5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A6EF8" w14:textId="77777777" w:rsidR="0003693F" w:rsidRDefault="0003693F">
      <w:r>
        <w:separator/>
      </w:r>
    </w:p>
  </w:footnote>
  <w:footnote w:type="continuationSeparator" w:id="0">
    <w:p w14:paraId="7A6A8360" w14:textId="77777777" w:rsidR="0003693F" w:rsidRDefault="0003693F">
      <w:r>
        <w:continuationSeparator/>
      </w:r>
    </w:p>
  </w:footnote>
  <w:footnote w:type="continuationNotice" w:id="1">
    <w:p w14:paraId="004F16FD" w14:textId="77777777" w:rsidR="0003693F" w:rsidRDefault="000369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56530F7"/>
    <w:multiLevelType w:val="hybridMultilevel"/>
    <w:tmpl w:val="5FDA8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BA65A4"/>
    <w:multiLevelType w:val="hybridMultilevel"/>
    <w:tmpl w:val="FFAC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533179"/>
    <w:multiLevelType w:val="hybridMultilevel"/>
    <w:tmpl w:val="6944F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C2A25"/>
    <w:multiLevelType w:val="hybridMultilevel"/>
    <w:tmpl w:val="0E74D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171AC"/>
    <w:multiLevelType w:val="hybridMultilevel"/>
    <w:tmpl w:val="21169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0785C"/>
    <w:multiLevelType w:val="singleLevel"/>
    <w:tmpl w:val="798C8DFC"/>
    <w:lvl w:ilvl="0">
      <w:start w:val="1"/>
      <w:numFmt w:val="lowerLetter"/>
      <w:lvlText w:val="%1."/>
      <w:legacy w:legacy="1" w:legacySpace="0" w:legacyIndent="360"/>
      <w:lvlJc w:val="left"/>
      <w:pPr>
        <w:ind w:left="0" w:firstLine="0"/>
      </w:pPr>
      <w:rPr>
        <w:rFonts w:ascii="Arial" w:hAnsi="Arial" w:cs="Arial" w:hint="default"/>
      </w:rPr>
    </w:lvl>
  </w:abstractNum>
  <w:abstractNum w:abstractNumId="7" w15:restartNumberingAfterBreak="0">
    <w:nsid w:val="16BC67D4"/>
    <w:multiLevelType w:val="hybridMultilevel"/>
    <w:tmpl w:val="07FE0FF6"/>
    <w:lvl w:ilvl="0" w:tplc="56FA07C6">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66565F"/>
    <w:multiLevelType w:val="hybridMultilevel"/>
    <w:tmpl w:val="9ED0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B58D8"/>
    <w:multiLevelType w:val="hybridMultilevel"/>
    <w:tmpl w:val="3892C0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1DC37F2C"/>
    <w:multiLevelType w:val="hybridMultilevel"/>
    <w:tmpl w:val="C50852B4"/>
    <w:lvl w:ilvl="0" w:tplc="6E8097C8">
      <w:start w:val="1"/>
      <w:numFmt w:val="bullet"/>
      <w:lvlRestart w:val="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5264F"/>
    <w:multiLevelType w:val="hybridMultilevel"/>
    <w:tmpl w:val="A43AE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1C79B9"/>
    <w:multiLevelType w:val="hybridMultilevel"/>
    <w:tmpl w:val="011E465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4" w15:restartNumberingAfterBreak="0">
    <w:nsid w:val="286569E1"/>
    <w:multiLevelType w:val="hybridMultilevel"/>
    <w:tmpl w:val="6E28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0F423A"/>
    <w:multiLevelType w:val="hybridMultilevel"/>
    <w:tmpl w:val="C37C017C"/>
    <w:lvl w:ilvl="0" w:tplc="99980AF8">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A1B1A"/>
    <w:multiLevelType w:val="hybridMultilevel"/>
    <w:tmpl w:val="F25C5A20"/>
    <w:lvl w:ilvl="0" w:tplc="56FA07C6">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582E94"/>
    <w:multiLevelType w:val="hybridMultilevel"/>
    <w:tmpl w:val="55B22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B0292"/>
    <w:multiLevelType w:val="hybridMultilevel"/>
    <w:tmpl w:val="75DE6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0C29CC"/>
    <w:multiLevelType w:val="multilevel"/>
    <w:tmpl w:val="6C3CCF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70452C"/>
    <w:multiLevelType w:val="hybridMultilevel"/>
    <w:tmpl w:val="D226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E6596C"/>
    <w:multiLevelType w:val="hybridMultilevel"/>
    <w:tmpl w:val="8A7C2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0994776"/>
    <w:multiLevelType w:val="hybridMultilevel"/>
    <w:tmpl w:val="5A387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3831F7F"/>
    <w:multiLevelType w:val="hybridMultilevel"/>
    <w:tmpl w:val="51E6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04A56"/>
    <w:multiLevelType w:val="hybridMultilevel"/>
    <w:tmpl w:val="117E5CA4"/>
    <w:lvl w:ilvl="0" w:tplc="56FA07C6">
      <w:start w:val="1"/>
      <w:numFmt w:val="bullet"/>
      <w:lvlText w:val="•"/>
      <w:lvlJc w:val="left"/>
      <w:pPr>
        <w:ind w:left="1440" w:hanging="360"/>
      </w:pPr>
      <w:rPr>
        <w:rFonts w:ascii="Arial" w:hAnsi="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E42653A"/>
    <w:multiLevelType w:val="hybridMultilevel"/>
    <w:tmpl w:val="531E3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5C1F6A"/>
    <w:multiLevelType w:val="hybridMultilevel"/>
    <w:tmpl w:val="B672A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DB3D68"/>
    <w:multiLevelType w:val="multilevel"/>
    <w:tmpl w:val="42669A82"/>
    <w:lvl w:ilvl="0">
      <w:start w:val="1"/>
      <w:numFmt w:val="bullet"/>
      <w:pStyle w:val="BulletText1"/>
      <w:lvlText w:val="·"/>
      <w:lvlJc w:val="left"/>
      <w:pPr>
        <w:tabs>
          <w:tab w:val="num" w:pos="173"/>
        </w:tabs>
        <w:ind w:left="173" w:hanging="17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BF903A4"/>
    <w:multiLevelType w:val="hybridMultilevel"/>
    <w:tmpl w:val="9D541C88"/>
    <w:lvl w:ilvl="0" w:tplc="4ABCA0D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C7E7091"/>
    <w:multiLevelType w:val="hybridMultilevel"/>
    <w:tmpl w:val="72464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55743F"/>
    <w:multiLevelType w:val="hybridMultilevel"/>
    <w:tmpl w:val="24E6F644"/>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7C2456"/>
    <w:multiLevelType w:val="multilevel"/>
    <w:tmpl w:val="D5744E36"/>
    <w:lvl w:ilvl="0">
      <w:start w:val="1"/>
      <w:numFmt w:val="bullet"/>
      <w:pStyle w:val="BulletText3"/>
      <w:lvlText w:val=""/>
      <w:lvlJc w:val="left"/>
      <w:pPr>
        <w:tabs>
          <w:tab w:val="num" w:pos="173"/>
        </w:tabs>
        <w:ind w:left="360" w:firstLine="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D47114"/>
    <w:multiLevelType w:val="hybridMultilevel"/>
    <w:tmpl w:val="BD56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E16E2F"/>
    <w:multiLevelType w:val="hybridMultilevel"/>
    <w:tmpl w:val="BC6E4EEE"/>
    <w:lvl w:ilvl="0" w:tplc="F48C4E44">
      <w:start w:val="1"/>
      <w:numFmt w:val="bullet"/>
      <w:lvlText w:val="•"/>
      <w:lvlJc w:val="left"/>
      <w:pPr>
        <w:ind w:left="1080" w:hanging="360"/>
      </w:pPr>
      <w:rPr>
        <w:rFonts w:ascii="Arial" w:hAnsi="Aria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5934E0"/>
    <w:multiLevelType w:val="singleLevel"/>
    <w:tmpl w:val="7D1C1F88"/>
    <w:lvl w:ilvl="0">
      <w:start w:val="1"/>
      <w:numFmt w:val="decimal"/>
      <w:lvlText w:val="%1."/>
      <w:legacy w:legacy="1" w:legacySpace="0" w:legacyIndent="360"/>
      <w:lvlJc w:val="left"/>
      <w:pPr>
        <w:ind w:left="0" w:firstLine="0"/>
      </w:pPr>
      <w:rPr>
        <w:rFonts w:ascii="Arial" w:hAnsi="Arial" w:cs="Arial" w:hint="default"/>
      </w:rPr>
    </w:lvl>
  </w:abstractNum>
  <w:abstractNum w:abstractNumId="35" w15:restartNumberingAfterBreak="0">
    <w:nsid w:val="75A936BE"/>
    <w:multiLevelType w:val="multilevel"/>
    <w:tmpl w:val="296EEC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47893"/>
    <w:multiLevelType w:val="hybridMultilevel"/>
    <w:tmpl w:val="C58078C6"/>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num w:numId="1">
    <w:abstractNumId w:val="27"/>
  </w:num>
  <w:num w:numId="2">
    <w:abstractNumId w:val="0"/>
  </w:num>
  <w:num w:numId="3">
    <w:abstractNumId w:val="31"/>
  </w:num>
  <w:num w:numId="4">
    <w:abstractNumId w:val="10"/>
  </w:num>
  <w:num w:numId="5">
    <w:abstractNumId w:val="2"/>
  </w:num>
  <w:num w:numId="6">
    <w:abstractNumId w:val="3"/>
  </w:num>
  <w:num w:numId="7">
    <w:abstractNumId w:val="19"/>
  </w:num>
  <w:num w:numId="8">
    <w:abstractNumId w:val="35"/>
  </w:num>
  <w:num w:numId="9">
    <w:abstractNumId w:val="17"/>
  </w:num>
  <w:num w:numId="10">
    <w:abstractNumId w:val="12"/>
  </w:num>
  <w:num w:numId="11">
    <w:abstractNumId w:val="13"/>
  </w:num>
  <w:num w:numId="12">
    <w:abstractNumId w:val="25"/>
  </w:num>
  <w:num w:numId="13">
    <w:abstractNumId w:val="7"/>
  </w:num>
  <w:num w:numId="14">
    <w:abstractNumId w:val="6"/>
    <w:lvlOverride w:ilvl="0">
      <w:startOverride w:val="1"/>
    </w:lvlOverride>
  </w:num>
  <w:num w:numId="15">
    <w:abstractNumId w:val="6"/>
    <w:lvlOverride w:ilvl="0">
      <w:lvl w:ilvl="0">
        <w:start w:val="1"/>
        <w:numFmt w:val="decimal"/>
        <w:lvlText w:val="%1."/>
        <w:legacy w:legacy="1" w:legacySpace="0" w:legacyIndent="360"/>
        <w:lvlJc w:val="left"/>
        <w:pPr>
          <w:ind w:left="0" w:firstLine="0"/>
        </w:pPr>
        <w:rPr>
          <w:rFonts w:ascii="Arial" w:hAnsi="Arial" w:cs="Arial" w:hint="default"/>
        </w:rPr>
      </w:lvl>
    </w:lvlOverride>
  </w:num>
  <w:num w:numId="16">
    <w:abstractNumId w:val="6"/>
    <w:lvlOverride w:ilvl="0">
      <w:lvl w:ilvl="0">
        <w:start w:val="1"/>
        <w:numFmt w:val="decimal"/>
        <w:lvlText w:val="%1."/>
        <w:legacy w:legacy="1" w:legacySpace="0" w:legacyIndent="360"/>
        <w:lvlJc w:val="left"/>
        <w:pPr>
          <w:ind w:left="0" w:firstLine="0"/>
        </w:pPr>
        <w:rPr>
          <w:rFonts w:ascii="Arial" w:hAnsi="Arial" w:cs="Arial" w:hint="default"/>
        </w:rPr>
      </w:lvl>
    </w:lvlOverride>
  </w:num>
  <w:num w:numId="17">
    <w:abstractNumId w:val="6"/>
    <w:lvlOverride w:ilvl="0">
      <w:lvl w:ilvl="0">
        <w:start w:val="1"/>
        <w:numFmt w:val="decimal"/>
        <w:lvlText w:val="%1."/>
        <w:legacy w:legacy="1" w:legacySpace="0" w:legacyIndent="360"/>
        <w:lvlJc w:val="left"/>
        <w:pPr>
          <w:ind w:left="0" w:firstLine="0"/>
        </w:pPr>
        <w:rPr>
          <w:rFonts w:ascii="Arial" w:hAnsi="Arial" w:cs="Arial" w:hint="default"/>
        </w:rPr>
      </w:lvl>
    </w:lvlOverride>
  </w:num>
  <w:num w:numId="18">
    <w:abstractNumId w:val="34"/>
    <w:lvlOverride w:ilvl="0">
      <w:lvl w:ilvl="0">
        <w:start w:val="1"/>
        <w:numFmt w:val="decimal"/>
        <w:lvlText w:val="%1."/>
        <w:legacy w:legacy="1" w:legacySpace="0" w:legacyIndent="360"/>
        <w:lvlJc w:val="left"/>
        <w:pPr>
          <w:ind w:left="0" w:firstLine="0"/>
        </w:pPr>
        <w:rPr>
          <w:rFonts w:ascii="Arial" w:hAnsi="Arial" w:cs="Arial" w:hint="default"/>
        </w:rPr>
      </w:lvl>
    </w:lvlOverride>
  </w:num>
  <w:num w:numId="19">
    <w:abstractNumId w:val="18"/>
  </w:num>
  <w:num w:numId="20">
    <w:abstractNumId w:val="22"/>
  </w:num>
  <w:num w:numId="21">
    <w:abstractNumId w:val="1"/>
  </w:num>
  <w:num w:numId="22">
    <w:abstractNumId w:val="23"/>
  </w:num>
  <w:num w:numId="23">
    <w:abstractNumId w:val="2"/>
  </w:num>
  <w:num w:numId="24">
    <w:abstractNumId w:val="32"/>
  </w:num>
  <w:num w:numId="25">
    <w:abstractNumId w:val="9"/>
  </w:num>
  <w:num w:numId="26">
    <w:abstractNumId w:val="14"/>
  </w:num>
  <w:num w:numId="27">
    <w:abstractNumId w:val="21"/>
  </w:num>
  <w:num w:numId="28">
    <w:abstractNumId w:val="8"/>
  </w:num>
  <w:num w:numId="29">
    <w:abstractNumId w:val="36"/>
  </w:num>
  <w:num w:numId="30">
    <w:abstractNumId w:val="20"/>
  </w:num>
  <w:num w:numId="31">
    <w:abstractNumId w:val="15"/>
  </w:num>
  <w:num w:numId="32">
    <w:abstractNumId w:val="11"/>
  </w:num>
  <w:num w:numId="33">
    <w:abstractNumId w:val="4"/>
  </w:num>
  <w:num w:numId="34">
    <w:abstractNumId w:val="26"/>
  </w:num>
  <w:num w:numId="35">
    <w:abstractNumId w:val="30"/>
  </w:num>
  <w:num w:numId="36">
    <w:abstractNumId w:val="5"/>
  </w:num>
  <w:num w:numId="37">
    <w:abstractNumId w:val="29"/>
  </w:num>
  <w:num w:numId="38">
    <w:abstractNumId w:val="28"/>
  </w:num>
  <w:num w:numId="39">
    <w:abstractNumId w:val="33"/>
  </w:num>
  <w:num w:numId="40">
    <w:abstractNumId w:val="16"/>
  </w:num>
  <w:num w:numId="41">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attachedTemplate r:id="rId1"/>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98"/>
    <w:rsid w:val="000042CF"/>
    <w:rsid w:val="00005BA5"/>
    <w:rsid w:val="00005C07"/>
    <w:rsid w:val="00006BA5"/>
    <w:rsid w:val="00010246"/>
    <w:rsid w:val="00010569"/>
    <w:rsid w:val="0001137B"/>
    <w:rsid w:val="00011E9C"/>
    <w:rsid w:val="00014DFF"/>
    <w:rsid w:val="00015441"/>
    <w:rsid w:val="000158B2"/>
    <w:rsid w:val="00015CD4"/>
    <w:rsid w:val="00016981"/>
    <w:rsid w:val="00016C9E"/>
    <w:rsid w:val="0001738F"/>
    <w:rsid w:val="00020CED"/>
    <w:rsid w:val="00021A3C"/>
    <w:rsid w:val="0002298A"/>
    <w:rsid w:val="00023311"/>
    <w:rsid w:val="00023399"/>
    <w:rsid w:val="0002342A"/>
    <w:rsid w:val="00023ED9"/>
    <w:rsid w:val="00024F70"/>
    <w:rsid w:val="000263E6"/>
    <w:rsid w:val="000301C0"/>
    <w:rsid w:val="00031DE9"/>
    <w:rsid w:val="00033C9B"/>
    <w:rsid w:val="00034503"/>
    <w:rsid w:val="0003693F"/>
    <w:rsid w:val="000375BA"/>
    <w:rsid w:val="000400A2"/>
    <w:rsid w:val="000408D6"/>
    <w:rsid w:val="000420F6"/>
    <w:rsid w:val="000425FE"/>
    <w:rsid w:val="000436E0"/>
    <w:rsid w:val="00044229"/>
    <w:rsid w:val="000502DA"/>
    <w:rsid w:val="0005054F"/>
    <w:rsid w:val="000506DA"/>
    <w:rsid w:val="00050E2A"/>
    <w:rsid w:val="0005203F"/>
    <w:rsid w:val="000529D1"/>
    <w:rsid w:val="00055ED1"/>
    <w:rsid w:val="00056106"/>
    <w:rsid w:val="00056583"/>
    <w:rsid w:val="00057E35"/>
    <w:rsid w:val="00060BB4"/>
    <w:rsid w:val="0006177A"/>
    <w:rsid w:val="00061CC0"/>
    <w:rsid w:val="0006308F"/>
    <w:rsid w:val="0006371C"/>
    <w:rsid w:val="00063DCE"/>
    <w:rsid w:val="00064B9C"/>
    <w:rsid w:val="00067565"/>
    <w:rsid w:val="000677AC"/>
    <w:rsid w:val="00070390"/>
    <w:rsid w:val="00071C17"/>
    <w:rsid w:val="00071C75"/>
    <w:rsid w:val="000727A7"/>
    <w:rsid w:val="000733E6"/>
    <w:rsid w:val="00075C04"/>
    <w:rsid w:val="00076D78"/>
    <w:rsid w:val="00077061"/>
    <w:rsid w:val="00080033"/>
    <w:rsid w:val="000804ED"/>
    <w:rsid w:val="00081A36"/>
    <w:rsid w:val="00081FB2"/>
    <w:rsid w:val="000828D6"/>
    <w:rsid w:val="0008380C"/>
    <w:rsid w:val="00086B01"/>
    <w:rsid w:val="0009278D"/>
    <w:rsid w:val="000929A4"/>
    <w:rsid w:val="00092C24"/>
    <w:rsid w:val="00093068"/>
    <w:rsid w:val="000930C4"/>
    <w:rsid w:val="0009368C"/>
    <w:rsid w:val="000945FD"/>
    <w:rsid w:val="00094EDB"/>
    <w:rsid w:val="0009585B"/>
    <w:rsid w:val="00096C0A"/>
    <w:rsid w:val="00097330"/>
    <w:rsid w:val="000A1A31"/>
    <w:rsid w:val="000A3CF0"/>
    <w:rsid w:val="000A6D11"/>
    <w:rsid w:val="000A7A1D"/>
    <w:rsid w:val="000B1659"/>
    <w:rsid w:val="000C0D0C"/>
    <w:rsid w:val="000C2869"/>
    <w:rsid w:val="000C2F74"/>
    <w:rsid w:val="000C5054"/>
    <w:rsid w:val="000D03C2"/>
    <w:rsid w:val="000D0994"/>
    <w:rsid w:val="000D0E85"/>
    <w:rsid w:val="000D1555"/>
    <w:rsid w:val="000D1CFE"/>
    <w:rsid w:val="000D356D"/>
    <w:rsid w:val="000D3811"/>
    <w:rsid w:val="000D42D9"/>
    <w:rsid w:val="000D4A61"/>
    <w:rsid w:val="000D4C85"/>
    <w:rsid w:val="000D4E5A"/>
    <w:rsid w:val="000D59DA"/>
    <w:rsid w:val="000D77E3"/>
    <w:rsid w:val="000E17E5"/>
    <w:rsid w:val="000E5A69"/>
    <w:rsid w:val="000E610C"/>
    <w:rsid w:val="000F329B"/>
    <w:rsid w:val="000F3BBE"/>
    <w:rsid w:val="000F420F"/>
    <w:rsid w:val="000F6508"/>
    <w:rsid w:val="000F6DEE"/>
    <w:rsid w:val="00100D1F"/>
    <w:rsid w:val="0010339F"/>
    <w:rsid w:val="001038E0"/>
    <w:rsid w:val="00106A0B"/>
    <w:rsid w:val="00107B0A"/>
    <w:rsid w:val="00107DF3"/>
    <w:rsid w:val="00113726"/>
    <w:rsid w:val="00114894"/>
    <w:rsid w:val="00116E2D"/>
    <w:rsid w:val="00120356"/>
    <w:rsid w:val="0012052F"/>
    <w:rsid w:val="0012529E"/>
    <w:rsid w:val="00127BD2"/>
    <w:rsid w:val="00133F2E"/>
    <w:rsid w:val="00134317"/>
    <w:rsid w:val="00135BCB"/>
    <w:rsid w:val="001364B0"/>
    <w:rsid w:val="001407D2"/>
    <w:rsid w:val="00140FDD"/>
    <w:rsid w:val="00141DA6"/>
    <w:rsid w:val="00142BC6"/>
    <w:rsid w:val="00143043"/>
    <w:rsid w:val="00143966"/>
    <w:rsid w:val="00144B71"/>
    <w:rsid w:val="00144F5F"/>
    <w:rsid w:val="00145745"/>
    <w:rsid w:val="00147CF1"/>
    <w:rsid w:val="001527AF"/>
    <w:rsid w:val="00153AE7"/>
    <w:rsid w:val="00154F0E"/>
    <w:rsid w:val="0015616D"/>
    <w:rsid w:val="00156830"/>
    <w:rsid w:val="001569C1"/>
    <w:rsid w:val="0016038D"/>
    <w:rsid w:val="001607DE"/>
    <w:rsid w:val="00160B08"/>
    <w:rsid w:val="00162BE2"/>
    <w:rsid w:val="00163056"/>
    <w:rsid w:val="00165576"/>
    <w:rsid w:val="001665AE"/>
    <w:rsid w:val="00166A4B"/>
    <w:rsid w:val="0017018A"/>
    <w:rsid w:val="00170C4F"/>
    <w:rsid w:val="00170F65"/>
    <w:rsid w:val="0017213F"/>
    <w:rsid w:val="00172C58"/>
    <w:rsid w:val="00173817"/>
    <w:rsid w:val="00174EA3"/>
    <w:rsid w:val="00175508"/>
    <w:rsid w:val="00176FBA"/>
    <w:rsid w:val="00177893"/>
    <w:rsid w:val="00180DE2"/>
    <w:rsid w:val="001815D1"/>
    <w:rsid w:val="0018180B"/>
    <w:rsid w:val="001818EE"/>
    <w:rsid w:val="00183383"/>
    <w:rsid w:val="00184502"/>
    <w:rsid w:val="00187BC0"/>
    <w:rsid w:val="001907DF"/>
    <w:rsid w:val="00196783"/>
    <w:rsid w:val="0019694C"/>
    <w:rsid w:val="00196ACD"/>
    <w:rsid w:val="00197030"/>
    <w:rsid w:val="001976F9"/>
    <w:rsid w:val="00197A3A"/>
    <w:rsid w:val="001A051A"/>
    <w:rsid w:val="001A05F1"/>
    <w:rsid w:val="001A2BE2"/>
    <w:rsid w:val="001A44F6"/>
    <w:rsid w:val="001A6283"/>
    <w:rsid w:val="001A672A"/>
    <w:rsid w:val="001A6C0F"/>
    <w:rsid w:val="001B09F3"/>
    <w:rsid w:val="001B512D"/>
    <w:rsid w:val="001B609D"/>
    <w:rsid w:val="001B702E"/>
    <w:rsid w:val="001C0686"/>
    <w:rsid w:val="001C0C67"/>
    <w:rsid w:val="001C0CFA"/>
    <w:rsid w:val="001C6249"/>
    <w:rsid w:val="001C6C45"/>
    <w:rsid w:val="001C79A6"/>
    <w:rsid w:val="001D0D36"/>
    <w:rsid w:val="001D0F01"/>
    <w:rsid w:val="001D2E31"/>
    <w:rsid w:val="001D68F2"/>
    <w:rsid w:val="001D6E96"/>
    <w:rsid w:val="001D7E63"/>
    <w:rsid w:val="001E34FC"/>
    <w:rsid w:val="001E3A94"/>
    <w:rsid w:val="001E579B"/>
    <w:rsid w:val="001E5ED3"/>
    <w:rsid w:val="001F06EA"/>
    <w:rsid w:val="001F228A"/>
    <w:rsid w:val="001F22D7"/>
    <w:rsid w:val="001F23E0"/>
    <w:rsid w:val="001F26B1"/>
    <w:rsid w:val="001F3F1F"/>
    <w:rsid w:val="001F464B"/>
    <w:rsid w:val="001F483B"/>
    <w:rsid w:val="001F7687"/>
    <w:rsid w:val="002017C0"/>
    <w:rsid w:val="00201852"/>
    <w:rsid w:val="00201DC3"/>
    <w:rsid w:val="00204936"/>
    <w:rsid w:val="00206661"/>
    <w:rsid w:val="002154FB"/>
    <w:rsid w:val="002158CE"/>
    <w:rsid w:val="00217FD7"/>
    <w:rsid w:val="002208A2"/>
    <w:rsid w:val="002214DF"/>
    <w:rsid w:val="002224E8"/>
    <w:rsid w:val="00223B73"/>
    <w:rsid w:val="00224EC6"/>
    <w:rsid w:val="0022720D"/>
    <w:rsid w:val="00230FFF"/>
    <w:rsid w:val="002313B7"/>
    <w:rsid w:val="002323A2"/>
    <w:rsid w:val="00232CFA"/>
    <w:rsid w:val="00234A19"/>
    <w:rsid w:val="00235886"/>
    <w:rsid w:val="00236F3C"/>
    <w:rsid w:val="002403CF"/>
    <w:rsid w:val="00240BF4"/>
    <w:rsid w:val="00240FE0"/>
    <w:rsid w:val="002417C1"/>
    <w:rsid w:val="002436E1"/>
    <w:rsid w:val="00243F59"/>
    <w:rsid w:val="002454D0"/>
    <w:rsid w:val="00245863"/>
    <w:rsid w:val="0025134D"/>
    <w:rsid w:val="002522E9"/>
    <w:rsid w:val="00252F5E"/>
    <w:rsid w:val="00253B4C"/>
    <w:rsid w:val="002557B6"/>
    <w:rsid w:val="00255FC6"/>
    <w:rsid w:val="002560B9"/>
    <w:rsid w:val="0025754C"/>
    <w:rsid w:val="00257851"/>
    <w:rsid w:val="00257E19"/>
    <w:rsid w:val="00262DF3"/>
    <w:rsid w:val="002632BC"/>
    <w:rsid w:val="00264E24"/>
    <w:rsid w:val="0026691B"/>
    <w:rsid w:val="002702EF"/>
    <w:rsid w:val="0027310A"/>
    <w:rsid w:val="00274DDA"/>
    <w:rsid w:val="002756E6"/>
    <w:rsid w:val="00275EF5"/>
    <w:rsid w:val="0027606A"/>
    <w:rsid w:val="0028092B"/>
    <w:rsid w:val="00281270"/>
    <w:rsid w:val="00282344"/>
    <w:rsid w:val="00282F00"/>
    <w:rsid w:val="002837F6"/>
    <w:rsid w:val="00285AA8"/>
    <w:rsid w:val="00287296"/>
    <w:rsid w:val="002909F3"/>
    <w:rsid w:val="00291646"/>
    <w:rsid w:val="002922B3"/>
    <w:rsid w:val="002923DD"/>
    <w:rsid w:val="00292810"/>
    <w:rsid w:val="002931FE"/>
    <w:rsid w:val="00295DC8"/>
    <w:rsid w:val="0029720C"/>
    <w:rsid w:val="002A344A"/>
    <w:rsid w:val="002A3BAE"/>
    <w:rsid w:val="002A5743"/>
    <w:rsid w:val="002A5AE1"/>
    <w:rsid w:val="002A5AF6"/>
    <w:rsid w:val="002A668D"/>
    <w:rsid w:val="002A688E"/>
    <w:rsid w:val="002A757B"/>
    <w:rsid w:val="002A7CA7"/>
    <w:rsid w:val="002B1F60"/>
    <w:rsid w:val="002B39E9"/>
    <w:rsid w:val="002B45A0"/>
    <w:rsid w:val="002B4D32"/>
    <w:rsid w:val="002B5011"/>
    <w:rsid w:val="002B5E93"/>
    <w:rsid w:val="002B7303"/>
    <w:rsid w:val="002B755C"/>
    <w:rsid w:val="002C1E44"/>
    <w:rsid w:val="002C4121"/>
    <w:rsid w:val="002C4332"/>
    <w:rsid w:val="002C4C42"/>
    <w:rsid w:val="002C5A25"/>
    <w:rsid w:val="002C6D26"/>
    <w:rsid w:val="002C6FF2"/>
    <w:rsid w:val="002C7CC2"/>
    <w:rsid w:val="002D003E"/>
    <w:rsid w:val="002D0F80"/>
    <w:rsid w:val="002D3C21"/>
    <w:rsid w:val="002D465F"/>
    <w:rsid w:val="002D5E36"/>
    <w:rsid w:val="002D76D1"/>
    <w:rsid w:val="002D7D92"/>
    <w:rsid w:val="002E0076"/>
    <w:rsid w:val="002E1EF4"/>
    <w:rsid w:val="002E2146"/>
    <w:rsid w:val="002E5996"/>
    <w:rsid w:val="002E68A5"/>
    <w:rsid w:val="002E6E01"/>
    <w:rsid w:val="002E701E"/>
    <w:rsid w:val="002E7142"/>
    <w:rsid w:val="002F0260"/>
    <w:rsid w:val="002F03F0"/>
    <w:rsid w:val="002F223C"/>
    <w:rsid w:val="002F2B17"/>
    <w:rsid w:val="002F413C"/>
    <w:rsid w:val="002F6D74"/>
    <w:rsid w:val="002F77ED"/>
    <w:rsid w:val="002F7D5B"/>
    <w:rsid w:val="0030171D"/>
    <w:rsid w:val="00301972"/>
    <w:rsid w:val="00301D3A"/>
    <w:rsid w:val="00302AE0"/>
    <w:rsid w:val="0030317D"/>
    <w:rsid w:val="00303458"/>
    <w:rsid w:val="003035E9"/>
    <w:rsid w:val="00306163"/>
    <w:rsid w:val="00306C60"/>
    <w:rsid w:val="00307422"/>
    <w:rsid w:val="003121A9"/>
    <w:rsid w:val="00313BB0"/>
    <w:rsid w:val="00313C42"/>
    <w:rsid w:val="00313CEE"/>
    <w:rsid w:val="003158DA"/>
    <w:rsid w:val="003200B9"/>
    <w:rsid w:val="00321290"/>
    <w:rsid w:val="00321A0D"/>
    <w:rsid w:val="0032627A"/>
    <w:rsid w:val="003268BB"/>
    <w:rsid w:val="003309B6"/>
    <w:rsid w:val="0033221E"/>
    <w:rsid w:val="00332F4A"/>
    <w:rsid w:val="003337BD"/>
    <w:rsid w:val="003372B6"/>
    <w:rsid w:val="00341287"/>
    <w:rsid w:val="00342A15"/>
    <w:rsid w:val="00342E06"/>
    <w:rsid w:val="0034312A"/>
    <w:rsid w:val="00344193"/>
    <w:rsid w:val="003444C8"/>
    <w:rsid w:val="0034487E"/>
    <w:rsid w:val="00344C2B"/>
    <w:rsid w:val="00344CD9"/>
    <w:rsid w:val="00345043"/>
    <w:rsid w:val="00345188"/>
    <w:rsid w:val="00345DB4"/>
    <w:rsid w:val="003462C3"/>
    <w:rsid w:val="00347254"/>
    <w:rsid w:val="00347737"/>
    <w:rsid w:val="003478C4"/>
    <w:rsid w:val="00352DED"/>
    <w:rsid w:val="0035326C"/>
    <w:rsid w:val="0035383B"/>
    <w:rsid w:val="00355D98"/>
    <w:rsid w:val="00361054"/>
    <w:rsid w:val="00362261"/>
    <w:rsid w:val="003623AF"/>
    <w:rsid w:val="00366E32"/>
    <w:rsid w:val="00370229"/>
    <w:rsid w:val="00370335"/>
    <w:rsid w:val="00371EDF"/>
    <w:rsid w:val="00372A13"/>
    <w:rsid w:val="00373BE7"/>
    <w:rsid w:val="00374AB5"/>
    <w:rsid w:val="00375A1D"/>
    <w:rsid w:val="00375D23"/>
    <w:rsid w:val="003774B9"/>
    <w:rsid w:val="0038186A"/>
    <w:rsid w:val="003820D3"/>
    <w:rsid w:val="003828FA"/>
    <w:rsid w:val="00383D3A"/>
    <w:rsid w:val="00384FB9"/>
    <w:rsid w:val="003859FB"/>
    <w:rsid w:val="00387BE1"/>
    <w:rsid w:val="00390115"/>
    <w:rsid w:val="00390D01"/>
    <w:rsid w:val="00390D13"/>
    <w:rsid w:val="00393275"/>
    <w:rsid w:val="0039397A"/>
    <w:rsid w:val="00393D36"/>
    <w:rsid w:val="00394310"/>
    <w:rsid w:val="00395ABB"/>
    <w:rsid w:val="0039642B"/>
    <w:rsid w:val="00396617"/>
    <w:rsid w:val="003A04D8"/>
    <w:rsid w:val="003A1889"/>
    <w:rsid w:val="003A1ABE"/>
    <w:rsid w:val="003A2B7B"/>
    <w:rsid w:val="003A4DC6"/>
    <w:rsid w:val="003A678B"/>
    <w:rsid w:val="003A7DD2"/>
    <w:rsid w:val="003B202B"/>
    <w:rsid w:val="003B2B2E"/>
    <w:rsid w:val="003B2C11"/>
    <w:rsid w:val="003B4A9B"/>
    <w:rsid w:val="003B6461"/>
    <w:rsid w:val="003B64C3"/>
    <w:rsid w:val="003B791E"/>
    <w:rsid w:val="003C16EA"/>
    <w:rsid w:val="003C27A0"/>
    <w:rsid w:val="003C28F5"/>
    <w:rsid w:val="003C46E4"/>
    <w:rsid w:val="003C4BEF"/>
    <w:rsid w:val="003C77D5"/>
    <w:rsid w:val="003C782D"/>
    <w:rsid w:val="003C791C"/>
    <w:rsid w:val="003D17D3"/>
    <w:rsid w:val="003D3378"/>
    <w:rsid w:val="003D4521"/>
    <w:rsid w:val="003D48FB"/>
    <w:rsid w:val="003D675F"/>
    <w:rsid w:val="003D7A78"/>
    <w:rsid w:val="003E1D60"/>
    <w:rsid w:val="003E2141"/>
    <w:rsid w:val="003E31FD"/>
    <w:rsid w:val="003E3203"/>
    <w:rsid w:val="003E4C7A"/>
    <w:rsid w:val="003F0691"/>
    <w:rsid w:val="003F11DA"/>
    <w:rsid w:val="003F1AAE"/>
    <w:rsid w:val="003F1D3E"/>
    <w:rsid w:val="003F1EB4"/>
    <w:rsid w:val="003F24B8"/>
    <w:rsid w:val="003F5C90"/>
    <w:rsid w:val="003F6C36"/>
    <w:rsid w:val="004001C1"/>
    <w:rsid w:val="00400949"/>
    <w:rsid w:val="00403A3F"/>
    <w:rsid w:val="00404E39"/>
    <w:rsid w:val="004070DC"/>
    <w:rsid w:val="00407CBA"/>
    <w:rsid w:val="004117AE"/>
    <w:rsid w:val="004136BA"/>
    <w:rsid w:val="004136BE"/>
    <w:rsid w:val="00413A1A"/>
    <w:rsid w:val="00414774"/>
    <w:rsid w:val="004168EF"/>
    <w:rsid w:val="00416AA7"/>
    <w:rsid w:val="0042222A"/>
    <w:rsid w:val="00424989"/>
    <w:rsid w:val="00426935"/>
    <w:rsid w:val="00427026"/>
    <w:rsid w:val="004313B2"/>
    <w:rsid w:val="004321E8"/>
    <w:rsid w:val="00432961"/>
    <w:rsid w:val="00432B4C"/>
    <w:rsid w:val="00434F47"/>
    <w:rsid w:val="0043525D"/>
    <w:rsid w:val="00436963"/>
    <w:rsid w:val="00436C68"/>
    <w:rsid w:val="00437A45"/>
    <w:rsid w:val="00437D48"/>
    <w:rsid w:val="004400D3"/>
    <w:rsid w:val="00441687"/>
    <w:rsid w:val="00443375"/>
    <w:rsid w:val="00445615"/>
    <w:rsid w:val="00445B03"/>
    <w:rsid w:val="004468D5"/>
    <w:rsid w:val="00447686"/>
    <w:rsid w:val="00452AB0"/>
    <w:rsid w:val="00452DBB"/>
    <w:rsid w:val="00453F0E"/>
    <w:rsid w:val="00454419"/>
    <w:rsid w:val="00455CD6"/>
    <w:rsid w:val="00456B6E"/>
    <w:rsid w:val="00457351"/>
    <w:rsid w:val="0046079B"/>
    <w:rsid w:val="00461194"/>
    <w:rsid w:val="0046219C"/>
    <w:rsid w:val="004625A9"/>
    <w:rsid w:val="00462E68"/>
    <w:rsid w:val="00462F7E"/>
    <w:rsid w:val="00463F52"/>
    <w:rsid w:val="00464437"/>
    <w:rsid w:val="00465A71"/>
    <w:rsid w:val="00465D63"/>
    <w:rsid w:val="00466AED"/>
    <w:rsid w:val="0046754E"/>
    <w:rsid w:val="00470C1B"/>
    <w:rsid w:val="00471D26"/>
    <w:rsid w:val="00472648"/>
    <w:rsid w:val="00472C75"/>
    <w:rsid w:val="00473041"/>
    <w:rsid w:val="004743C5"/>
    <w:rsid w:val="00476DD2"/>
    <w:rsid w:val="00477A68"/>
    <w:rsid w:val="00477AF4"/>
    <w:rsid w:val="004804EC"/>
    <w:rsid w:val="00481BC3"/>
    <w:rsid w:val="00482085"/>
    <w:rsid w:val="004823DB"/>
    <w:rsid w:val="004829C8"/>
    <w:rsid w:val="00482FA0"/>
    <w:rsid w:val="0048494F"/>
    <w:rsid w:val="00485726"/>
    <w:rsid w:val="00485B24"/>
    <w:rsid w:val="00486090"/>
    <w:rsid w:val="004861BB"/>
    <w:rsid w:val="00486472"/>
    <w:rsid w:val="004877AA"/>
    <w:rsid w:val="004877D1"/>
    <w:rsid w:val="004906E7"/>
    <w:rsid w:val="00491B97"/>
    <w:rsid w:val="004921B9"/>
    <w:rsid w:val="00494CB6"/>
    <w:rsid w:val="00495E12"/>
    <w:rsid w:val="00496A8E"/>
    <w:rsid w:val="004A087E"/>
    <w:rsid w:val="004A0932"/>
    <w:rsid w:val="004A0E4E"/>
    <w:rsid w:val="004A18EE"/>
    <w:rsid w:val="004A1CA8"/>
    <w:rsid w:val="004A1F7A"/>
    <w:rsid w:val="004A6DD6"/>
    <w:rsid w:val="004A7319"/>
    <w:rsid w:val="004B45B8"/>
    <w:rsid w:val="004B542B"/>
    <w:rsid w:val="004C12A2"/>
    <w:rsid w:val="004C39DC"/>
    <w:rsid w:val="004C3D01"/>
    <w:rsid w:val="004C5B8D"/>
    <w:rsid w:val="004D0F52"/>
    <w:rsid w:val="004D2444"/>
    <w:rsid w:val="004D2D7D"/>
    <w:rsid w:val="004D2E38"/>
    <w:rsid w:val="004D4A5B"/>
    <w:rsid w:val="004E0832"/>
    <w:rsid w:val="004E14DF"/>
    <w:rsid w:val="004E1D78"/>
    <w:rsid w:val="004E458A"/>
    <w:rsid w:val="004E724C"/>
    <w:rsid w:val="004F0914"/>
    <w:rsid w:val="004F1244"/>
    <w:rsid w:val="004F1732"/>
    <w:rsid w:val="004F186F"/>
    <w:rsid w:val="004F2690"/>
    <w:rsid w:val="004F3CFA"/>
    <w:rsid w:val="004F60FA"/>
    <w:rsid w:val="004F6E48"/>
    <w:rsid w:val="00500B0B"/>
    <w:rsid w:val="005013E7"/>
    <w:rsid w:val="00502852"/>
    <w:rsid w:val="00504091"/>
    <w:rsid w:val="00504B08"/>
    <w:rsid w:val="005107C7"/>
    <w:rsid w:val="005122AE"/>
    <w:rsid w:val="005125A1"/>
    <w:rsid w:val="005135FA"/>
    <w:rsid w:val="0051393E"/>
    <w:rsid w:val="005141C3"/>
    <w:rsid w:val="0051636C"/>
    <w:rsid w:val="00516C00"/>
    <w:rsid w:val="0052282C"/>
    <w:rsid w:val="00524530"/>
    <w:rsid w:val="0052461F"/>
    <w:rsid w:val="0052772B"/>
    <w:rsid w:val="005304A2"/>
    <w:rsid w:val="00532A43"/>
    <w:rsid w:val="00533B63"/>
    <w:rsid w:val="00533C00"/>
    <w:rsid w:val="005354A9"/>
    <w:rsid w:val="005363E8"/>
    <w:rsid w:val="00536786"/>
    <w:rsid w:val="0053694F"/>
    <w:rsid w:val="00540930"/>
    <w:rsid w:val="00541DF7"/>
    <w:rsid w:val="00541E9E"/>
    <w:rsid w:val="00542386"/>
    <w:rsid w:val="00543D97"/>
    <w:rsid w:val="005454C2"/>
    <w:rsid w:val="00546BB0"/>
    <w:rsid w:val="00546ED6"/>
    <w:rsid w:val="00547C59"/>
    <w:rsid w:val="00550C90"/>
    <w:rsid w:val="00550CF6"/>
    <w:rsid w:val="00553C9A"/>
    <w:rsid w:val="00555229"/>
    <w:rsid w:val="00556B46"/>
    <w:rsid w:val="005571CA"/>
    <w:rsid w:val="00557F02"/>
    <w:rsid w:val="005603A8"/>
    <w:rsid w:val="00560558"/>
    <w:rsid w:val="0056118F"/>
    <w:rsid w:val="005611C3"/>
    <w:rsid w:val="00561875"/>
    <w:rsid w:val="00562EB9"/>
    <w:rsid w:val="005631CA"/>
    <w:rsid w:val="005631E0"/>
    <w:rsid w:val="005652F2"/>
    <w:rsid w:val="005672A6"/>
    <w:rsid w:val="0056798D"/>
    <w:rsid w:val="00573477"/>
    <w:rsid w:val="00573615"/>
    <w:rsid w:val="00573793"/>
    <w:rsid w:val="005757B3"/>
    <w:rsid w:val="00577ACD"/>
    <w:rsid w:val="005808F7"/>
    <w:rsid w:val="005829D1"/>
    <w:rsid w:val="00582CDF"/>
    <w:rsid w:val="005833BF"/>
    <w:rsid w:val="005901DA"/>
    <w:rsid w:val="00590E38"/>
    <w:rsid w:val="00590EAC"/>
    <w:rsid w:val="00591D12"/>
    <w:rsid w:val="00591D4B"/>
    <w:rsid w:val="00593C28"/>
    <w:rsid w:val="0059446C"/>
    <w:rsid w:val="0059524B"/>
    <w:rsid w:val="00595CF6"/>
    <w:rsid w:val="0059719E"/>
    <w:rsid w:val="005A067F"/>
    <w:rsid w:val="005A0865"/>
    <w:rsid w:val="005A2193"/>
    <w:rsid w:val="005A244D"/>
    <w:rsid w:val="005A40E1"/>
    <w:rsid w:val="005A4526"/>
    <w:rsid w:val="005A45CA"/>
    <w:rsid w:val="005A4B15"/>
    <w:rsid w:val="005A4C15"/>
    <w:rsid w:val="005A4E36"/>
    <w:rsid w:val="005A56D9"/>
    <w:rsid w:val="005A57AF"/>
    <w:rsid w:val="005A583A"/>
    <w:rsid w:val="005A65DE"/>
    <w:rsid w:val="005A69D5"/>
    <w:rsid w:val="005A72F3"/>
    <w:rsid w:val="005A7A04"/>
    <w:rsid w:val="005A7BE2"/>
    <w:rsid w:val="005B1A10"/>
    <w:rsid w:val="005B30D5"/>
    <w:rsid w:val="005B3EF2"/>
    <w:rsid w:val="005B427F"/>
    <w:rsid w:val="005B561B"/>
    <w:rsid w:val="005B6930"/>
    <w:rsid w:val="005B70B5"/>
    <w:rsid w:val="005C1278"/>
    <w:rsid w:val="005C249A"/>
    <w:rsid w:val="005C25AB"/>
    <w:rsid w:val="005C29F8"/>
    <w:rsid w:val="005C6438"/>
    <w:rsid w:val="005C6992"/>
    <w:rsid w:val="005C6BEE"/>
    <w:rsid w:val="005C70DA"/>
    <w:rsid w:val="005D152F"/>
    <w:rsid w:val="005D15E3"/>
    <w:rsid w:val="005D1D5B"/>
    <w:rsid w:val="005D265A"/>
    <w:rsid w:val="005D34B1"/>
    <w:rsid w:val="005D481E"/>
    <w:rsid w:val="005D4D33"/>
    <w:rsid w:val="005D4FE6"/>
    <w:rsid w:val="005D5494"/>
    <w:rsid w:val="005D598A"/>
    <w:rsid w:val="005D6725"/>
    <w:rsid w:val="005D696A"/>
    <w:rsid w:val="005E0007"/>
    <w:rsid w:val="005E0A56"/>
    <w:rsid w:val="005E102E"/>
    <w:rsid w:val="005E1106"/>
    <w:rsid w:val="005E1921"/>
    <w:rsid w:val="005E1B79"/>
    <w:rsid w:val="005E1FF7"/>
    <w:rsid w:val="005E671F"/>
    <w:rsid w:val="005E728B"/>
    <w:rsid w:val="005E7521"/>
    <w:rsid w:val="005F0163"/>
    <w:rsid w:val="005F01E3"/>
    <w:rsid w:val="005F1D75"/>
    <w:rsid w:val="005F1DB5"/>
    <w:rsid w:val="005F3430"/>
    <w:rsid w:val="005F3441"/>
    <w:rsid w:val="005F47C9"/>
    <w:rsid w:val="005F5482"/>
    <w:rsid w:val="005F5619"/>
    <w:rsid w:val="005F64FA"/>
    <w:rsid w:val="005F6757"/>
    <w:rsid w:val="005F6E4C"/>
    <w:rsid w:val="006003DB"/>
    <w:rsid w:val="006113A7"/>
    <w:rsid w:val="00612620"/>
    <w:rsid w:val="00613F9F"/>
    <w:rsid w:val="00617579"/>
    <w:rsid w:val="00621404"/>
    <w:rsid w:val="00623101"/>
    <w:rsid w:val="006237C8"/>
    <w:rsid w:val="00623CB5"/>
    <w:rsid w:val="00624B6E"/>
    <w:rsid w:val="00624E28"/>
    <w:rsid w:val="00625B5A"/>
    <w:rsid w:val="00625B80"/>
    <w:rsid w:val="006272D5"/>
    <w:rsid w:val="00631DA7"/>
    <w:rsid w:val="0063206C"/>
    <w:rsid w:val="006323ED"/>
    <w:rsid w:val="006349D6"/>
    <w:rsid w:val="00634E55"/>
    <w:rsid w:val="006361BF"/>
    <w:rsid w:val="006365E7"/>
    <w:rsid w:val="00636A42"/>
    <w:rsid w:val="00637275"/>
    <w:rsid w:val="00637690"/>
    <w:rsid w:val="00642A8E"/>
    <w:rsid w:val="006432B7"/>
    <w:rsid w:val="0064399B"/>
    <w:rsid w:val="00643E52"/>
    <w:rsid w:val="0064420C"/>
    <w:rsid w:val="00645C16"/>
    <w:rsid w:val="00646C04"/>
    <w:rsid w:val="0064715B"/>
    <w:rsid w:val="00647235"/>
    <w:rsid w:val="006507C4"/>
    <w:rsid w:val="00650932"/>
    <w:rsid w:val="0065199D"/>
    <w:rsid w:val="00652501"/>
    <w:rsid w:val="0065259F"/>
    <w:rsid w:val="00653D57"/>
    <w:rsid w:val="00654381"/>
    <w:rsid w:val="00654B98"/>
    <w:rsid w:val="00656323"/>
    <w:rsid w:val="00656A78"/>
    <w:rsid w:val="00660B66"/>
    <w:rsid w:val="0066304B"/>
    <w:rsid w:val="00664425"/>
    <w:rsid w:val="00670244"/>
    <w:rsid w:val="006706FE"/>
    <w:rsid w:val="00670F12"/>
    <w:rsid w:val="006717BF"/>
    <w:rsid w:val="00671BAB"/>
    <w:rsid w:val="00673429"/>
    <w:rsid w:val="00674CF1"/>
    <w:rsid w:val="00674E13"/>
    <w:rsid w:val="00675BF4"/>
    <w:rsid w:val="00680135"/>
    <w:rsid w:val="00680A7C"/>
    <w:rsid w:val="00680AEC"/>
    <w:rsid w:val="00682A5A"/>
    <w:rsid w:val="00682F12"/>
    <w:rsid w:val="00683168"/>
    <w:rsid w:val="0068389B"/>
    <w:rsid w:val="00683933"/>
    <w:rsid w:val="006840C8"/>
    <w:rsid w:val="00684261"/>
    <w:rsid w:val="006859D4"/>
    <w:rsid w:val="0068609E"/>
    <w:rsid w:val="00687954"/>
    <w:rsid w:val="00690F4E"/>
    <w:rsid w:val="0069140E"/>
    <w:rsid w:val="00693260"/>
    <w:rsid w:val="006960D7"/>
    <w:rsid w:val="006965AB"/>
    <w:rsid w:val="006A245F"/>
    <w:rsid w:val="006A3187"/>
    <w:rsid w:val="006A51FB"/>
    <w:rsid w:val="006B0498"/>
    <w:rsid w:val="006B07D4"/>
    <w:rsid w:val="006B0BD3"/>
    <w:rsid w:val="006B178C"/>
    <w:rsid w:val="006B3858"/>
    <w:rsid w:val="006B46DD"/>
    <w:rsid w:val="006B4F0C"/>
    <w:rsid w:val="006B54B9"/>
    <w:rsid w:val="006B67E7"/>
    <w:rsid w:val="006B6960"/>
    <w:rsid w:val="006B6EA7"/>
    <w:rsid w:val="006B78EA"/>
    <w:rsid w:val="006C2CC1"/>
    <w:rsid w:val="006C2FAC"/>
    <w:rsid w:val="006C32A2"/>
    <w:rsid w:val="006C3BCD"/>
    <w:rsid w:val="006C4A05"/>
    <w:rsid w:val="006C576F"/>
    <w:rsid w:val="006C62D5"/>
    <w:rsid w:val="006C768A"/>
    <w:rsid w:val="006C77FA"/>
    <w:rsid w:val="006C7BA6"/>
    <w:rsid w:val="006D1ED9"/>
    <w:rsid w:val="006D243C"/>
    <w:rsid w:val="006D5257"/>
    <w:rsid w:val="006D5411"/>
    <w:rsid w:val="006D7384"/>
    <w:rsid w:val="006E04F2"/>
    <w:rsid w:val="006E11C7"/>
    <w:rsid w:val="006E18AA"/>
    <w:rsid w:val="006E2B1D"/>
    <w:rsid w:val="006E32F6"/>
    <w:rsid w:val="006E4840"/>
    <w:rsid w:val="006E63B2"/>
    <w:rsid w:val="006E75F9"/>
    <w:rsid w:val="006E7AF9"/>
    <w:rsid w:val="006F7317"/>
    <w:rsid w:val="006F7665"/>
    <w:rsid w:val="006F797B"/>
    <w:rsid w:val="007009B2"/>
    <w:rsid w:val="0070285A"/>
    <w:rsid w:val="0070529B"/>
    <w:rsid w:val="00706C2B"/>
    <w:rsid w:val="00706DAA"/>
    <w:rsid w:val="007074BF"/>
    <w:rsid w:val="007119BC"/>
    <w:rsid w:val="00713789"/>
    <w:rsid w:val="00720BDA"/>
    <w:rsid w:val="00722EC0"/>
    <w:rsid w:val="00723285"/>
    <w:rsid w:val="007232DD"/>
    <w:rsid w:val="00724CF1"/>
    <w:rsid w:val="007250D5"/>
    <w:rsid w:val="007304D8"/>
    <w:rsid w:val="00733BCB"/>
    <w:rsid w:val="00734A78"/>
    <w:rsid w:val="0073571A"/>
    <w:rsid w:val="007373CD"/>
    <w:rsid w:val="007377B3"/>
    <w:rsid w:val="007413D6"/>
    <w:rsid w:val="00741996"/>
    <w:rsid w:val="0074327F"/>
    <w:rsid w:val="00743C62"/>
    <w:rsid w:val="00743E7F"/>
    <w:rsid w:val="0074637A"/>
    <w:rsid w:val="00746447"/>
    <w:rsid w:val="00746697"/>
    <w:rsid w:val="00746ADA"/>
    <w:rsid w:val="00747CAF"/>
    <w:rsid w:val="0075007E"/>
    <w:rsid w:val="0075025B"/>
    <w:rsid w:val="00750E6C"/>
    <w:rsid w:val="00751906"/>
    <w:rsid w:val="00751E35"/>
    <w:rsid w:val="00752DB6"/>
    <w:rsid w:val="00753B9C"/>
    <w:rsid w:val="00761C62"/>
    <w:rsid w:val="00763AB0"/>
    <w:rsid w:val="00763EA0"/>
    <w:rsid w:val="007652F7"/>
    <w:rsid w:val="0076658D"/>
    <w:rsid w:val="007670AE"/>
    <w:rsid w:val="007673C4"/>
    <w:rsid w:val="007703C8"/>
    <w:rsid w:val="00771AE1"/>
    <w:rsid w:val="00775FC8"/>
    <w:rsid w:val="00776C61"/>
    <w:rsid w:val="00776DAD"/>
    <w:rsid w:val="00777851"/>
    <w:rsid w:val="007802E0"/>
    <w:rsid w:val="00781A72"/>
    <w:rsid w:val="00781A88"/>
    <w:rsid w:val="007829FB"/>
    <w:rsid w:val="0078361F"/>
    <w:rsid w:val="00783CA1"/>
    <w:rsid w:val="00783F40"/>
    <w:rsid w:val="00785F98"/>
    <w:rsid w:val="007861A3"/>
    <w:rsid w:val="0078669B"/>
    <w:rsid w:val="00790450"/>
    <w:rsid w:val="00790498"/>
    <w:rsid w:val="00791EAB"/>
    <w:rsid w:val="00796355"/>
    <w:rsid w:val="00796846"/>
    <w:rsid w:val="00796D50"/>
    <w:rsid w:val="00797B80"/>
    <w:rsid w:val="007A296D"/>
    <w:rsid w:val="007A44AA"/>
    <w:rsid w:val="007A4B57"/>
    <w:rsid w:val="007A52AF"/>
    <w:rsid w:val="007A5409"/>
    <w:rsid w:val="007A5F14"/>
    <w:rsid w:val="007A725D"/>
    <w:rsid w:val="007A72C5"/>
    <w:rsid w:val="007A7433"/>
    <w:rsid w:val="007A78FC"/>
    <w:rsid w:val="007B012C"/>
    <w:rsid w:val="007B6918"/>
    <w:rsid w:val="007B6A5C"/>
    <w:rsid w:val="007C0B5E"/>
    <w:rsid w:val="007C1438"/>
    <w:rsid w:val="007C1C63"/>
    <w:rsid w:val="007C2B8F"/>
    <w:rsid w:val="007C3879"/>
    <w:rsid w:val="007C57DA"/>
    <w:rsid w:val="007C6286"/>
    <w:rsid w:val="007C6815"/>
    <w:rsid w:val="007C69F5"/>
    <w:rsid w:val="007C72EA"/>
    <w:rsid w:val="007D0264"/>
    <w:rsid w:val="007D029E"/>
    <w:rsid w:val="007D1446"/>
    <w:rsid w:val="007D1E35"/>
    <w:rsid w:val="007D1EE8"/>
    <w:rsid w:val="007D2A63"/>
    <w:rsid w:val="007D43AC"/>
    <w:rsid w:val="007D4693"/>
    <w:rsid w:val="007D5318"/>
    <w:rsid w:val="007E06D5"/>
    <w:rsid w:val="007E122D"/>
    <w:rsid w:val="007E1649"/>
    <w:rsid w:val="007E2D2E"/>
    <w:rsid w:val="007E30C1"/>
    <w:rsid w:val="007E54AE"/>
    <w:rsid w:val="007E5749"/>
    <w:rsid w:val="007E5AAC"/>
    <w:rsid w:val="007E63F5"/>
    <w:rsid w:val="007E65FD"/>
    <w:rsid w:val="007E6766"/>
    <w:rsid w:val="007F102F"/>
    <w:rsid w:val="007F2DFA"/>
    <w:rsid w:val="007F3D38"/>
    <w:rsid w:val="007F5DBC"/>
    <w:rsid w:val="00802E27"/>
    <w:rsid w:val="00805259"/>
    <w:rsid w:val="00806650"/>
    <w:rsid w:val="008112B4"/>
    <w:rsid w:val="00811FFD"/>
    <w:rsid w:val="00812874"/>
    <w:rsid w:val="0081359B"/>
    <w:rsid w:val="00815D71"/>
    <w:rsid w:val="00820990"/>
    <w:rsid w:val="008224D5"/>
    <w:rsid w:val="00822A1D"/>
    <w:rsid w:val="00823479"/>
    <w:rsid w:val="00823A74"/>
    <w:rsid w:val="00824BB0"/>
    <w:rsid w:val="00824C3B"/>
    <w:rsid w:val="00825B0F"/>
    <w:rsid w:val="00827895"/>
    <w:rsid w:val="00827C1C"/>
    <w:rsid w:val="0083040B"/>
    <w:rsid w:val="00831762"/>
    <w:rsid w:val="00831E15"/>
    <w:rsid w:val="008351B9"/>
    <w:rsid w:val="0083572D"/>
    <w:rsid w:val="0083682B"/>
    <w:rsid w:val="00840841"/>
    <w:rsid w:val="008420BD"/>
    <w:rsid w:val="0084369A"/>
    <w:rsid w:val="008453D5"/>
    <w:rsid w:val="00846590"/>
    <w:rsid w:val="00851828"/>
    <w:rsid w:val="00852649"/>
    <w:rsid w:val="00854234"/>
    <w:rsid w:val="008543BA"/>
    <w:rsid w:val="0085461E"/>
    <w:rsid w:val="0085483A"/>
    <w:rsid w:val="00856400"/>
    <w:rsid w:val="0085739B"/>
    <w:rsid w:val="00861355"/>
    <w:rsid w:val="00864254"/>
    <w:rsid w:val="008649F0"/>
    <w:rsid w:val="00865161"/>
    <w:rsid w:val="00865C84"/>
    <w:rsid w:val="00867310"/>
    <w:rsid w:val="00871348"/>
    <w:rsid w:val="00871FDE"/>
    <w:rsid w:val="00872242"/>
    <w:rsid w:val="008722E2"/>
    <w:rsid w:val="008727CB"/>
    <w:rsid w:val="00873C05"/>
    <w:rsid w:val="00874289"/>
    <w:rsid w:val="00874A8E"/>
    <w:rsid w:val="0087553B"/>
    <w:rsid w:val="00876BD9"/>
    <w:rsid w:val="00877203"/>
    <w:rsid w:val="00877E3E"/>
    <w:rsid w:val="00880022"/>
    <w:rsid w:val="008802C4"/>
    <w:rsid w:val="00881BE8"/>
    <w:rsid w:val="008869B4"/>
    <w:rsid w:val="0088770D"/>
    <w:rsid w:val="008902A4"/>
    <w:rsid w:val="0089135D"/>
    <w:rsid w:val="008920A4"/>
    <w:rsid w:val="00893366"/>
    <w:rsid w:val="0089342A"/>
    <w:rsid w:val="008947F2"/>
    <w:rsid w:val="0089572F"/>
    <w:rsid w:val="00896F38"/>
    <w:rsid w:val="008A0F11"/>
    <w:rsid w:val="008A1CC5"/>
    <w:rsid w:val="008A2F3C"/>
    <w:rsid w:val="008A3A0C"/>
    <w:rsid w:val="008A4141"/>
    <w:rsid w:val="008A47F5"/>
    <w:rsid w:val="008A492D"/>
    <w:rsid w:val="008A4F4A"/>
    <w:rsid w:val="008A505A"/>
    <w:rsid w:val="008A5B71"/>
    <w:rsid w:val="008A5EFF"/>
    <w:rsid w:val="008A5FFE"/>
    <w:rsid w:val="008A64A9"/>
    <w:rsid w:val="008A6854"/>
    <w:rsid w:val="008B0805"/>
    <w:rsid w:val="008B0AD2"/>
    <w:rsid w:val="008B0DE4"/>
    <w:rsid w:val="008B17A3"/>
    <w:rsid w:val="008B2C37"/>
    <w:rsid w:val="008B4868"/>
    <w:rsid w:val="008B4B26"/>
    <w:rsid w:val="008B56F3"/>
    <w:rsid w:val="008B5B5A"/>
    <w:rsid w:val="008B74DC"/>
    <w:rsid w:val="008C017C"/>
    <w:rsid w:val="008C12C9"/>
    <w:rsid w:val="008C13D3"/>
    <w:rsid w:val="008C2732"/>
    <w:rsid w:val="008C2A5F"/>
    <w:rsid w:val="008C3C0C"/>
    <w:rsid w:val="008C445A"/>
    <w:rsid w:val="008C4A90"/>
    <w:rsid w:val="008C4DAB"/>
    <w:rsid w:val="008D015E"/>
    <w:rsid w:val="008D05BF"/>
    <w:rsid w:val="008D06AA"/>
    <w:rsid w:val="008D115D"/>
    <w:rsid w:val="008D262D"/>
    <w:rsid w:val="008D35E1"/>
    <w:rsid w:val="008D4D65"/>
    <w:rsid w:val="008D4DDB"/>
    <w:rsid w:val="008D5D43"/>
    <w:rsid w:val="008D6468"/>
    <w:rsid w:val="008D7E93"/>
    <w:rsid w:val="008E0A22"/>
    <w:rsid w:val="008E11E8"/>
    <w:rsid w:val="008E127F"/>
    <w:rsid w:val="008E1499"/>
    <w:rsid w:val="008E1E77"/>
    <w:rsid w:val="008E1F8F"/>
    <w:rsid w:val="008E3E39"/>
    <w:rsid w:val="008E42D9"/>
    <w:rsid w:val="008E51E1"/>
    <w:rsid w:val="008E6789"/>
    <w:rsid w:val="008E75A7"/>
    <w:rsid w:val="008F10F6"/>
    <w:rsid w:val="008F33D6"/>
    <w:rsid w:val="008F3A5D"/>
    <w:rsid w:val="008F4C39"/>
    <w:rsid w:val="008F60EA"/>
    <w:rsid w:val="00903D77"/>
    <w:rsid w:val="00905720"/>
    <w:rsid w:val="00907A90"/>
    <w:rsid w:val="00910AC1"/>
    <w:rsid w:val="00910EDD"/>
    <w:rsid w:val="00911DAF"/>
    <w:rsid w:val="009123E2"/>
    <w:rsid w:val="0091464B"/>
    <w:rsid w:val="00915060"/>
    <w:rsid w:val="0091663A"/>
    <w:rsid w:val="009166C7"/>
    <w:rsid w:val="00916D65"/>
    <w:rsid w:val="00917B73"/>
    <w:rsid w:val="009224BF"/>
    <w:rsid w:val="009237C5"/>
    <w:rsid w:val="009244D2"/>
    <w:rsid w:val="009245D0"/>
    <w:rsid w:val="009256E4"/>
    <w:rsid w:val="0092780D"/>
    <w:rsid w:val="009321C7"/>
    <w:rsid w:val="009347F3"/>
    <w:rsid w:val="00934C6B"/>
    <w:rsid w:val="00935A09"/>
    <w:rsid w:val="00936D9A"/>
    <w:rsid w:val="00937452"/>
    <w:rsid w:val="00941EF9"/>
    <w:rsid w:val="0094331D"/>
    <w:rsid w:val="0094362A"/>
    <w:rsid w:val="009448A3"/>
    <w:rsid w:val="0094497E"/>
    <w:rsid w:val="009454F2"/>
    <w:rsid w:val="009459EC"/>
    <w:rsid w:val="00946B08"/>
    <w:rsid w:val="00950F8D"/>
    <w:rsid w:val="00954AD1"/>
    <w:rsid w:val="0095572A"/>
    <w:rsid w:val="00955BFA"/>
    <w:rsid w:val="00957545"/>
    <w:rsid w:val="00957FF4"/>
    <w:rsid w:val="009614EC"/>
    <w:rsid w:val="00961E7E"/>
    <w:rsid w:val="009624F9"/>
    <w:rsid w:val="0096258F"/>
    <w:rsid w:val="00962985"/>
    <w:rsid w:val="009642B1"/>
    <w:rsid w:val="009652CD"/>
    <w:rsid w:val="00967348"/>
    <w:rsid w:val="0096793A"/>
    <w:rsid w:val="00970BC2"/>
    <w:rsid w:val="00972D5A"/>
    <w:rsid w:val="00973F33"/>
    <w:rsid w:val="0097412C"/>
    <w:rsid w:val="00974E18"/>
    <w:rsid w:val="00975395"/>
    <w:rsid w:val="00975F0A"/>
    <w:rsid w:val="00975F1D"/>
    <w:rsid w:val="00977B83"/>
    <w:rsid w:val="00977FB8"/>
    <w:rsid w:val="00980227"/>
    <w:rsid w:val="00980ABB"/>
    <w:rsid w:val="009826E5"/>
    <w:rsid w:val="00983B2F"/>
    <w:rsid w:val="00983D1D"/>
    <w:rsid w:val="00984381"/>
    <w:rsid w:val="00984C0C"/>
    <w:rsid w:val="009859C8"/>
    <w:rsid w:val="00987EBD"/>
    <w:rsid w:val="00991003"/>
    <w:rsid w:val="00992CBC"/>
    <w:rsid w:val="00992CEC"/>
    <w:rsid w:val="00993354"/>
    <w:rsid w:val="0099478E"/>
    <w:rsid w:val="00994983"/>
    <w:rsid w:val="009A1090"/>
    <w:rsid w:val="009A174F"/>
    <w:rsid w:val="009A4065"/>
    <w:rsid w:val="009A4E66"/>
    <w:rsid w:val="009A5915"/>
    <w:rsid w:val="009A655F"/>
    <w:rsid w:val="009A6D18"/>
    <w:rsid w:val="009A70C3"/>
    <w:rsid w:val="009B22C6"/>
    <w:rsid w:val="009B254C"/>
    <w:rsid w:val="009B385E"/>
    <w:rsid w:val="009B3C87"/>
    <w:rsid w:val="009B607F"/>
    <w:rsid w:val="009B629A"/>
    <w:rsid w:val="009B63E5"/>
    <w:rsid w:val="009B6A04"/>
    <w:rsid w:val="009B763F"/>
    <w:rsid w:val="009B78C5"/>
    <w:rsid w:val="009C250E"/>
    <w:rsid w:val="009C3FFE"/>
    <w:rsid w:val="009C6B78"/>
    <w:rsid w:val="009D00F4"/>
    <w:rsid w:val="009D08AD"/>
    <w:rsid w:val="009D39AA"/>
    <w:rsid w:val="009D5FBA"/>
    <w:rsid w:val="009D6332"/>
    <w:rsid w:val="009D714A"/>
    <w:rsid w:val="009D7553"/>
    <w:rsid w:val="009E10F8"/>
    <w:rsid w:val="009E1A2E"/>
    <w:rsid w:val="009E2649"/>
    <w:rsid w:val="009E334C"/>
    <w:rsid w:val="009E3490"/>
    <w:rsid w:val="009E72CB"/>
    <w:rsid w:val="009E76C8"/>
    <w:rsid w:val="009E774F"/>
    <w:rsid w:val="009F2927"/>
    <w:rsid w:val="009F32FD"/>
    <w:rsid w:val="009F41FD"/>
    <w:rsid w:val="009F62CB"/>
    <w:rsid w:val="009F662F"/>
    <w:rsid w:val="009F7B08"/>
    <w:rsid w:val="00A02677"/>
    <w:rsid w:val="00A031DC"/>
    <w:rsid w:val="00A0458C"/>
    <w:rsid w:val="00A05B5B"/>
    <w:rsid w:val="00A103AC"/>
    <w:rsid w:val="00A1267C"/>
    <w:rsid w:val="00A16669"/>
    <w:rsid w:val="00A17553"/>
    <w:rsid w:val="00A2077D"/>
    <w:rsid w:val="00A20E3C"/>
    <w:rsid w:val="00A21AB3"/>
    <w:rsid w:val="00A23549"/>
    <w:rsid w:val="00A24408"/>
    <w:rsid w:val="00A24AF7"/>
    <w:rsid w:val="00A24EA1"/>
    <w:rsid w:val="00A24F63"/>
    <w:rsid w:val="00A306AB"/>
    <w:rsid w:val="00A31AFA"/>
    <w:rsid w:val="00A31FF9"/>
    <w:rsid w:val="00A33D06"/>
    <w:rsid w:val="00A407A8"/>
    <w:rsid w:val="00A41415"/>
    <w:rsid w:val="00A42B80"/>
    <w:rsid w:val="00A433C8"/>
    <w:rsid w:val="00A4405D"/>
    <w:rsid w:val="00A4496D"/>
    <w:rsid w:val="00A44E9E"/>
    <w:rsid w:val="00A4687F"/>
    <w:rsid w:val="00A46A33"/>
    <w:rsid w:val="00A50B6B"/>
    <w:rsid w:val="00A537CF"/>
    <w:rsid w:val="00A53BCF"/>
    <w:rsid w:val="00A53F7F"/>
    <w:rsid w:val="00A567B7"/>
    <w:rsid w:val="00A57674"/>
    <w:rsid w:val="00A6045F"/>
    <w:rsid w:val="00A60DC7"/>
    <w:rsid w:val="00A6148A"/>
    <w:rsid w:val="00A615D1"/>
    <w:rsid w:val="00A61BAF"/>
    <w:rsid w:val="00A623A6"/>
    <w:rsid w:val="00A62928"/>
    <w:rsid w:val="00A63C7E"/>
    <w:rsid w:val="00A70AB0"/>
    <w:rsid w:val="00A735B6"/>
    <w:rsid w:val="00A748F4"/>
    <w:rsid w:val="00A74B47"/>
    <w:rsid w:val="00A756D4"/>
    <w:rsid w:val="00A75A8D"/>
    <w:rsid w:val="00A75B0C"/>
    <w:rsid w:val="00A760C1"/>
    <w:rsid w:val="00A763FE"/>
    <w:rsid w:val="00A80C8E"/>
    <w:rsid w:val="00A81941"/>
    <w:rsid w:val="00A82E5D"/>
    <w:rsid w:val="00A83552"/>
    <w:rsid w:val="00A84A17"/>
    <w:rsid w:val="00A862FA"/>
    <w:rsid w:val="00A86A0D"/>
    <w:rsid w:val="00A86F05"/>
    <w:rsid w:val="00A90BB7"/>
    <w:rsid w:val="00A90FEB"/>
    <w:rsid w:val="00A91279"/>
    <w:rsid w:val="00A916D4"/>
    <w:rsid w:val="00AA01D4"/>
    <w:rsid w:val="00AA31CC"/>
    <w:rsid w:val="00AA31F4"/>
    <w:rsid w:val="00AA412F"/>
    <w:rsid w:val="00AA4273"/>
    <w:rsid w:val="00AA5CB4"/>
    <w:rsid w:val="00AB0EDE"/>
    <w:rsid w:val="00AB1AC1"/>
    <w:rsid w:val="00AB24D2"/>
    <w:rsid w:val="00AB35DF"/>
    <w:rsid w:val="00AB4260"/>
    <w:rsid w:val="00AB4F3A"/>
    <w:rsid w:val="00AB5B32"/>
    <w:rsid w:val="00AB6E45"/>
    <w:rsid w:val="00AC1A0C"/>
    <w:rsid w:val="00AC2003"/>
    <w:rsid w:val="00AC30D3"/>
    <w:rsid w:val="00AC31B5"/>
    <w:rsid w:val="00AC3707"/>
    <w:rsid w:val="00AC4A58"/>
    <w:rsid w:val="00AC6775"/>
    <w:rsid w:val="00AC6A1B"/>
    <w:rsid w:val="00AC75CD"/>
    <w:rsid w:val="00AD033B"/>
    <w:rsid w:val="00AD1ECF"/>
    <w:rsid w:val="00AD3A00"/>
    <w:rsid w:val="00AD5D76"/>
    <w:rsid w:val="00AD63F1"/>
    <w:rsid w:val="00AD6518"/>
    <w:rsid w:val="00AD69AA"/>
    <w:rsid w:val="00AD76BD"/>
    <w:rsid w:val="00AE0A7E"/>
    <w:rsid w:val="00AE0E50"/>
    <w:rsid w:val="00AE1196"/>
    <w:rsid w:val="00AE15EA"/>
    <w:rsid w:val="00AE1693"/>
    <w:rsid w:val="00AE23D1"/>
    <w:rsid w:val="00AE3356"/>
    <w:rsid w:val="00AE6070"/>
    <w:rsid w:val="00AE6142"/>
    <w:rsid w:val="00AE7C2A"/>
    <w:rsid w:val="00AF0173"/>
    <w:rsid w:val="00AF0E64"/>
    <w:rsid w:val="00AF1E1D"/>
    <w:rsid w:val="00AF2778"/>
    <w:rsid w:val="00AF515A"/>
    <w:rsid w:val="00AF5F79"/>
    <w:rsid w:val="00AF6F2E"/>
    <w:rsid w:val="00B01001"/>
    <w:rsid w:val="00B01355"/>
    <w:rsid w:val="00B02A01"/>
    <w:rsid w:val="00B0443B"/>
    <w:rsid w:val="00B0566B"/>
    <w:rsid w:val="00B05AD8"/>
    <w:rsid w:val="00B06654"/>
    <w:rsid w:val="00B10C44"/>
    <w:rsid w:val="00B1114D"/>
    <w:rsid w:val="00B138BC"/>
    <w:rsid w:val="00B14A4A"/>
    <w:rsid w:val="00B16971"/>
    <w:rsid w:val="00B16D7F"/>
    <w:rsid w:val="00B17937"/>
    <w:rsid w:val="00B23C2C"/>
    <w:rsid w:val="00B25BB1"/>
    <w:rsid w:val="00B25D53"/>
    <w:rsid w:val="00B27A79"/>
    <w:rsid w:val="00B31307"/>
    <w:rsid w:val="00B318DD"/>
    <w:rsid w:val="00B31D22"/>
    <w:rsid w:val="00B3440C"/>
    <w:rsid w:val="00B345F7"/>
    <w:rsid w:val="00B34E98"/>
    <w:rsid w:val="00B368D6"/>
    <w:rsid w:val="00B36C1D"/>
    <w:rsid w:val="00B37CAA"/>
    <w:rsid w:val="00B406B5"/>
    <w:rsid w:val="00B4105C"/>
    <w:rsid w:val="00B4117A"/>
    <w:rsid w:val="00B41C2A"/>
    <w:rsid w:val="00B41CB8"/>
    <w:rsid w:val="00B41CEC"/>
    <w:rsid w:val="00B41D73"/>
    <w:rsid w:val="00B41F30"/>
    <w:rsid w:val="00B42AF6"/>
    <w:rsid w:val="00B4454B"/>
    <w:rsid w:val="00B47A9B"/>
    <w:rsid w:val="00B47B24"/>
    <w:rsid w:val="00B50074"/>
    <w:rsid w:val="00B5093D"/>
    <w:rsid w:val="00B51E15"/>
    <w:rsid w:val="00B51E1D"/>
    <w:rsid w:val="00B52358"/>
    <w:rsid w:val="00B52387"/>
    <w:rsid w:val="00B5248B"/>
    <w:rsid w:val="00B52637"/>
    <w:rsid w:val="00B5366E"/>
    <w:rsid w:val="00B605F8"/>
    <w:rsid w:val="00B607F3"/>
    <w:rsid w:val="00B620AE"/>
    <w:rsid w:val="00B63CE4"/>
    <w:rsid w:val="00B6547A"/>
    <w:rsid w:val="00B65922"/>
    <w:rsid w:val="00B65B98"/>
    <w:rsid w:val="00B65CCB"/>
    <w:rsid w:val="00B710F9"/>
    <w:rsid w:val="00B73BD9"/>
    <w:rsid w:val="00B74A07"/>
    <w:rsid w:val="00B755EF"/>
    <w:rsid w:val="00B7561D"/>
    <w:rsid w:val="00B80666"/>
    <w:rsid w:val="00B8240D"/>
    <w:rsid w:val="00B824CC"/>
    <w:rsid w:val="00B845BB"/>
    <w:rsid w:val="00B851C4"/>
    <w:rsid w:val="00B85292"/>
    <w:rsid w:val="00B91166"/>
    <w:rsid w:val="00B91642"/>
    <w:rsid w:val="00B9206D"/>
    <w:rsid w:val="00B932EE"/>
    <w:rsid w:val="00B95135"/>
    <w:rsid w:val="00BA0B7B"/>
    <w:rsid w:val="00BA2662"/>
    <w:rsid w:val="00BA27A8"/>
    <w:rsid w:val="00BA2F77"/>
    <w:rsid w:val="00BA31CD"/>
    <w:rsid w:val="00BA5CD3"/>
    <w:rsid w:val="00BA62DB"/>
    <w:rsid w:val="00BA63EC"/>
    <w:rsid w:val="00BA693B"/>
    <w:rsid w:val="00BA78C2"/>
    <w:rsid w:val="00BB1D19"/>
    <w:rsid w:val="00BB2766"/>
    <w:rsid w:val="00BB3E57"/>
    <w:rsid w:val="00BB58CF"/>
    <w:rsid w:val="00BB596E"/>
    <w:rsid w:val="00BB73E5"/>
    <w:rsid w:val="00BB7405"/>
    <w:rsid w:val="00BC0600"/>
    <w:rsid w:val="00BC0F5D"/>
    <w:rsid w:val="00BC2618"/>
    <w:rsid w:val="00BC44E6"/>
    <w:rsid w:val="00BC472D"/>
    <w:rsid w:val="00BC598E"/>
    <w:rsid w:val="00BC5A3D"/>
    <w:rsid w:val="00BC7332"/>
    <w:rsid w:val="00BC77EB"/>
    <w:rsid w:val="00BD0824"/>
    <w:rsid w:val="00BD0AE7"/>
    <w:rsid w:val="00BD0DF3"/>
    <w:rsid w:val="00BD1932"/>
    <w:rsid w:val="00BD1F7B"/>
    <w:rsid w:val="00BD2151"/>
    <w:rsid w:val="00BD25B2"/>
    <w:rsid w:val="00BD2E82"/>
    <w:rsid w:val="00BD3F89"/>
    <w:rsid w:val="00BD5EF3"/>
    <w:rsid w:val="00BD6785"/>
    <w:rsid w:val="00BD69C4"/>
    <w:rsid w:val="00BD7614"/>
    <w:rsid w:val="00BD7B22"/>
    <w:rsid w:val="00BE164F"/>
    <w:rsid w:val="00BE1800"/>
    <w:rsid w:val="00BE1851"/>
    <w:rsid w:val="00BE2176"/>
    <w:rsid w:val="00BE2993"/>
    <w:rsid w:val="00BE37E2"/>
    <w:rsid w:val="00BE4772"/>
    <w:rsid w:val="00BE58D5"/>
    <w:rsid w:val="00BE5A13"/>
    <w:rsid w:val="00BE68B0"/>
    <w:rsid w:val="00BE7625"/>
    <w:rsid w:val="00BE7FFD"/>
    <w:rsid w:val="00BF0DC9"/>
    <w:rsid w:val="00BF1380"/>
    <w:rsid w:val="00BF1CBB"/>
    <w:rsid w:val="00BF280C"/>
    <w:rsid w:val="00BF42EF"/>
    <w:rsid w:val="00BF476E"/>
    <w:rsid w:val="00C000E1"/>
    <w:rsid w:val="00C0089A"/>
    <w:rsid w:val="00C015EE"/>
    <w:rsid w:val="00C01B5E"/>
    <w:rsid w:val="00C065DC"/>
    <w:rsid w:val="00C1077B"/>
    <w:rsid w:val="00C1164A"/>
    <w:rsid w:val="00C169BE"/>
    <w:rsid w:val="00C2129B"/>
    <w:rsid w:val="00C21EDE"/>
    <w:rsid w:val="00C22183"/>
    <w:rsid w:val="00C22EC7"/>
    <w:rsid w:val="00C23011"/>
    <w:rsid w:val="00C24020"/>
    <w:rsid w:val="00C24CC9"/>
    <w:rsid w:val="00C261D1"/>
    <w:rsid w:val="00C32F5C"/>
    <w:rsid w:val="00C35C20"/>
    <w:rsid w:val="00C35F5C"/>
    <w:rsid w:val="00C36301"/>
    <w:rsid w:val="00C37D37"/>
    <w:rsid w:val="00C40598"/>
    <w:rsid w:val="00C4095A"/>
    <w:rsid w:val="00C415E0"/>
    <w:rsid w:val="00C46095"/>
    <w:rsid w:val="00C4632B"/>
    <w:rsid w:val="00C470C7"/>
    <w:rsid w:val="00C51D16"/>
    <w:rsid w:val="00C51F5A"/>
    <w:rsid w:val="00C53795"/>
    <w:rsid w:val="00C54207"/>
    <w:rsid w:val="00C55300"/>
    <w:rsid w:val="00C56A85"/>
    <w:rsid w:val="00C56B9C"/>
    <w:rsid w:val="00C56FD0"/>
    <w:rsid w:val="00C61288"/>
    <w:rsid w:val="00C627B7"/>
    <w:rsid w:val="00C62E4A"/>
    <w:rsid w:val="00C6311D"/>
    <w:rsid w:val="00C6345A"/>
    <w:rsid w:val="00C66D2E"/>
    <w:rsid w:val="00C66D8F"/>
    <w:rsid w:val="00C6732A"/>
    <w:rsid w:val="00C67760"/>
    <w:rsid w:val="00C67D10"/>
    <w:rsid w:val="00C707CF"/>
    <w:rsid w:val="00C71844"/>
    <w:rsid w:val="00C72AFF"/>
    <w:rsid w:val="00C7304F"/>
    <w:rsid w:val="00C73694"/>
    <w:rsid w:val="00C74122"/>
    <w:rsid w:val="00C750AE"/>
    <w:rsid w:val="00C819A5"/>
    <w:rsid w:val="00C81B64"/>
    <w:rsid w:val="00C82271"/>
    <w:rsid w:val="00C82FDD"/>
    <w:rsid w:val="00C84D5F"/>
    <w:rsid w:val="00C86464"/>
    <w:rsid w:val="00C87779"/>
    <w:rsid w:val="00C90FD2"/>
    <w:rsid w:val="00C91124"/>
    <w:rsid w:val="00C92FBC"/>
    <w:rsid w:val="00C93990"/>
    <w:rsid w:val="00C94335"/>
    <w:rsid w:val="00C946D0"/>
    <w:rsid w:val="00C9494B"/>
    <w:rsid w:val="00C965DA"/>
    <w:rsid w:val="00C96BFE"/>
    <w:rsid w:val="00C9782F"/>
    <w:rsid w:val="00C97A51"/>
    <w:rsid w:val="00C97A9D"/>
    <w:rsid w:val="00C97DFB"/>
    <w:rsid w:val="00CA18CA"/>
    <w:rsid w:val="00CA3E17"/>
    <w:rsid w:val="00CA4C05"/>
    <w:rsid w:val="00CA5EB5"/>
    <w:rsid w:val="00CA7387"/>
    <w:rsid w:val="00CA7D2E"/>
    <w:rsid w:val="00CA7E98"/>
    <w:rsid w:val="00CB1CBE"/>
    <w:rsid w:val="00CB2AE8"/>
    <w:rsid w:val="00CB2E49"/>
    <w:rsid w:val="00CB48CB"/>
    <w:rsid w:val="00CB4ED7"/>
    <w:rsid w:val="00CC03B4"/>
    <w:rsid w:val="00CC1421"/>
    <w:rsid w:val="00CC290E"/>
    <w:rsid w:val="00CC38FC"/>
    <w:rsid w:val="00CC4950"/>
    <w:rsid w:val="00CC5BC7"/>
    <w:rsid w:val="00CC6F7B"/>
    <w:rsid w:val="00CC71E6"/>
    <w:rsid w:val="00CC73E1"/>
    <w:rsid w:val="00CD17D5"/>
    <w:rsid w:val="00CD1F83"/>
    <w:rsid w:val="00CD243D"/>
    <w:rsid w:val="00CD2BE9"/>
    <w:rsid w:val="00CD447D"/>
    <w:rsid w:val="00CD4EAE"/>
    <w:rsid w:val="00CE0E98"/>
    <w:rsid w:val="00CE14C9"/>
    <w:rsid w:val="00CE3926"/>
    <w:rsid w:val="00CE39BB"/>
    <w:rsid w:val="00CE5C03"/>
    <w:rsid w:val="00CE5FC1"/>
    <w:rsid w:val="00CE6DD7"/>
    <w:rsid w:val="00CF0573"/>
    <w:rsid w:val="00CF0D63"/>
    <w:rsid w:val="00CF2190"/>
    <w:rsid w:val="00CF330F"/>
    <w:rsid w:val="00CF4C76"/>
    <w:rsid w:val="00CF4E2A"/>
    <w:rsid w:val="00CF524C"/>
    <w:rsid w:val="00D0007B"/>
    <w:rsid w:val="00D00BE8"/>
    <w:rsid w:val="00D06446"/>
    <w:rsid w:val="00D10602"/>
    <w:rsid w:val="00D1256F"/>
    <w:rsid w:val="00D13CC3"/>
    <w:rsid w:val="00D14BDB"/>
    <w:rsid w:val="00D17002"/>
    <w:rsid w:val="00D201D4"/>
    <w:rsid w:val="00D2135E"/>
    <w:rsid w:val="00D21858"/>
    <w:rsid w:val="00D219DC"/>
    <w:rsid w:val="00D22C53"/>
    <w:rsid w:val="00D26804"/>
    <w:rsid w:val="00D26DDE"/>
    <w:rsid w:val="00D30CCB"/>
    <w:rsid w:val="00D31715"/>
    <w:rsid w:val="00D3253D"/>
    <w:rsid w:val="00D34280"/>
    <w:rsid w:val="00D36130"/>
    <w:rsid w:val="00D3720C"/>
    <w:rsid w:val="00D37D77"/>
    <w:rsid w:val="00D40359"/>
    <w:rsid w:val="00D41ADF"/>
    <w:rsid w:val="00D43DAE"/>
    <w:rsid w:val="00D444DD"/>
    <w:rsid w:val="00D45267"/>
    <w:rsid w:val="00D45E6B"/>
    <w:rsid w:val="00D506DA"/>
    <w:rsid w:val="00D50D7C"/>
    <w:rsid w:val="00D51FC8"/>
    <w:rsid w:val="00D55CF4"/>
    <w:rsid w:val="00D57457"/>
    <w:rsid w:val="00D62190"/>
    <w:rsid w:val="00D64976"/>
    <w:rsid w:val="00D66002"/>
    <w:rsid w:val="00D70357"/>
    <w:rsid w:val="00D71E4D"/>
    <w:rsid w:val="00D72426"/>
    <w:rsid w:val="00D7280F"/>
    <w:rsid w:val="00D74B65"/>
    <w:rsid w:val="00D763BE"/>
    <w:rsid w:val="00D7782D"/>
    <w:rsid w:val="00D8027D"/>
    <w:rsid w:val="00D80901"/>
    <w:rsid w:val="00D8151C"/>
    <w:rsid w:val="00D81C5A"/>
    <w:rsid w:val="00D838F6"/>
    <w:rsid w:val="00D84F7B"/>
    <w:rsid w:val="00D856B7"/>
    <w:rsid w:val="00D85E84"/>
    <w:rsid w:val="00D87CA3"/>
    <w:rsid w:val="00D87D12"/>
    <w:rsid w:val="00D90472"/>
    <w:rsid w:val="00D905FC"/>
    <w:rsid w:val="00D923F8"/>
    <w:rsid w:val="00D92680"/>
    <w:rsid w:val="00D9607C"/>
    <w:rsid w:val="00DA3627"/>
    <w:rsid w:val="00DA3736"/>
    <w:rsid w:val="00DA6660"/>
    <w:rsid w:val="00DA783F"/>
    <w:rsid w:val="00DA793B"/>
    <w:rsid w:val="00DB2E62"/>
    <w:rsid w:val="00DB44D9"/>
    <w:rsid w:val="00DB486E"/>
    <w:rsid w:val="00DC17F1"/>
    <w:rsid w:val="00DC2783"/>
    <w:rsid w:val="00DC33FC"/>
    <w:rsid w:val="00DC6B96"/>
    <w:rsid w:val="00DD0A10"/>
    <w:rsid w:val="00DD2595"/>
    <w:rsid w:val="00DD2E10"/>
    <w:rsid w:val="00DD4C12"/>
    <w:rsid w:val="00DD5C04"/>
    <w:rsid w:val="00DD5CA4"/>
    <w:rsid w:val="00DD64B6"/>
    <w:rsid w:val="00DD6517"/>
    <w:rsid w:val="00DE09E1"/>
    <w:rsid w:val="00DE23E6"/>
    <w:rsid w:val="00DE4E96"/>
    <w:rsid w:val="00DE5A0C"/>
    <w:rsid w:val="00DE5BA7"/>
    <w:rsid w:val="00DE708F"/>
    <w:rsid w:val="00DE728B"/>
    <w:rsid w:val="00DF0CE3"/>
    <w:rsid w:val="00DF377E"/>
    <w:rsid w:val="00DF3CB9"/>
    <w:rsid w:val="00E00739"/>
    <w:rsid w:val="00E016D4"/>
    <w:rsid w:val="00E02AA0"/>
    <w:rsid w:val="00E02F3A"/>
    <w:rsid w:val="00E06D1E"/>
    <w:rsid w:val="00E072A3"/>
    <w:rsid w:val="00E1083A"/>
    <w:rsid w:val="00E10907"/>
    <w:rsid w:val="00E11047"/>
    <w:rsid w:val="00E12A04"/>
    <w:rsid w:val="00E13436"/>
    <w:rsid w:val="00E1384D"/>
    <w:rsid w:val="00E16C42"/>
    <w:rsid w:val="00E17A9F"/>
    <w:rsid w:val="00E17C4B"/>
    <w:rsid w:val="00E17D2E"/>
    <w:rsid w:val="00E21B06"/>
    <w:rsid w:val="00E21D2D"/>
    <w:rsid w:val="00E21F68"/>
    <w:rsid w:val="00E253C2"/>
    <w:rsid w:val="00E25C1B"/>
    <w:rsid w:val="00E26B72"/>
    <w:rsid w:val="00E271B2"/>
    <w:rsid w:val="00E27338"/>
    <w:rsid w:val="00E27EBF"/>
    <w:rsid w:val="00E30EF2"/>
    <w:rsid w:val="00E32A2A"/>
    <w:rsid w:val="00E32FF4"/>
    <w:rsid w:val="00E33001"/>
    <w:rsid w:val="00E33081"/>
    <w:rsid w:val="00E331AB"/>
    <w:rsid w:val="00E338CB"/>
    <w:rsid w:val="00E346ED"/>
    <w:rsid w:val="00E378E7"/>
    <w:rsid w:val="00E4073E"/>
    <w:rsid w:val="00E41135"/>
    <w:rsid w:val="00E42105"/>
    <w:rsid w:val="00E4278A"/>
    <w:rsid w:val="00E430D3"/>
    <w:rsid w:val="00E44ED2"/>
    <w:rsid w:val="00E50218"/>
    <w:rsid w:val="00E50295"/>
    <w:rsid w:val="00E51F7C"/>
    <w:rsid w:val="00E5355F"/>
    <w:rsid w:val="00E549B3"/>
    <w:rsid w:val="00E55F56"/>
    <w:rsid w:val="00E57132"/>
    <w:rsid w:val="00E57746"/>
    <w:rsid w:val="00E5799B"/>
    <w:rsid w:val="00E63E64"/>
    <w:rsid w:val="00E63F32"/>
    <w:rsid w:val="00E64260"/>
    <w:rsid w:val="00E644EC"/>
    <w:rsid w:val="00E645D9"/>
    <w:rsid w:val="00E65424"/>
    <w:rsid w:val="00E71726"/>
    <w:rsid w:val="00E746F1"/>
    <w:rsid w:val="00E74C9B"/>
    <w:rsid w:val="00E75E61"/>
    <w:rsid w:val="00E763A4"/>
    <w:rsid w:val="00E7645D"/>
    <w:rsid w:val="00E803BF"/>
    <w:rsid w:val="00E816F2"/>
    <w:rsid w:val="00E81AA9"/>
    <w:rsid w:val="00E8394E"/>
    <w:rsid w:val="00E8469F"/>
    <w:rsid w:val="00E847D4"/>
    <w:rsid w:val="00E847DA"/>
    <w:rsid w:val="00E85E11"/>
    <w:rsid w:val="00E85F08"/>
    <w:rsid w:val="00E87AF1"/>
    <w:rsid w:val="00E901A0"/>
    <w:rsid w:val="00E907EC"/>
    <w:rsid w:val="00E90BFD"/>
    <w:rsid w:val="00E91804"/>
    <w:rsid w:val="00E9191F"/>
    <w:rsid w:val="00E9200B"/>
    <w:rsid w:val="00E92D13"/>
    <w:rsid w:val="00E93107"/>
    <w:rsid w:val="00E94D86"/>
    <w:rsid w:val="00E9567A"/>
    <w:rsid w:val="00E960F1"/>
    <w:rsid w:val="00E96A23"/>
    <w:rsid w:val="00E96DBF"/>
    <w:rsid w:val="00E97A0B"/>
    <w:rsid w:val="00EA00F5"/>
    <w:rsid w:val="00EA087C"/>
    <w:rsid w:val="00EA28DF"/>
    <w:rsid w:val="00EA3410"/>
    <w:rsid w:val="00EA401B"/>
    <w:rsid w:val="00EA6595"/>
    <w:rsid w:val="00EA73B8"/>
    <w:rsid w:val="00EA7692"/>
    <w:rsid w:val="00EB0267"/>
    <w:rsid w:val="00EB0BEC"/>
    <w:rsid w:val="00EB0C6E"/>
    <w:rsid w:val="00EB15E4"/>
    <w:rsid w:val="00EB31DB"/>
    <w:rsid w:val="00EB42B6"/>
    <w:rsid w:val="00EB4A43"/>
    <w:rsid w:val="00EB544F"/>
    <w:rsid w:val="00EB5944"/>
    <w:rsid w:val="00EB6D5A"/>
    <w:rsid w:val="00EC46DB"/>
    <w:rsid w:val="00EC57F0"/>
    <w:rsid w:val="00EC5E46"/>
    <w:rsid w:val="00EC623E"/>
    <w:rsid w:val="00ED31AC"/>
    <w:rsid w:val="00ED536E"/>
    <w:rsid w:val="00ED5EB3"/>
    <w:rsid w:val="00ED6CB1"/>
    <w:rsid w:val="00ED7E8A"/>
    <w:rsid w:val="00EE162B"/>
    <w:rsid w:val="00EE22AD"/>
    <w:rsid w:val="00EE2B58"/>
    <w:rsid w:val="00EE470D"/>
    <w:rsid w:val="00EE6180"/>
    <w:rsid w:val="00EF1134"/>
    <w:rsid w:val="00EF2734"/>
    <w:rsid w:val="00EF7152"/>
    <w:rsid w:val="00EF7B3F"/>
    <w:rsid w:val="00F0014C"/>
    <w:rsid w:val="00F017BC"/>
    <w:rsid w:val="00F03139"/>
    <w:rsid w:val="00F03B35"/>
    <w:rsid w:val="00F05459"/>
    <w:rsid w:val="00F105E6"/>
    <w:rsid w:val="00F124C6"/>
    <w:rsid w:val="00F12B67"/>
    <w:rsid w:val="00F14204"/>
    <w:rsid w:val="00F146B1"/>
    <w:rsid w:val="00F15F26"/>
    <w:rsid w:val="00F202A4"/>
    <w:rsid w:val="00F2086E"/>
    <w:rsid w:val="00F21AA0"/>
    <w:rsid w:val="00F23D75"/>
    <w:rsid w:val="00F25BAD"/>
    <w:rsid w:val="00F265BB"/>
    <w:rsid w:val="00F26E60"/>
    <w:rsid w:val="00F30EA2"/>
    <w:rsid w:val="00F3136C"/>
    <w:rsid w:val="00F325DF"/>
    <w:rsid w:val="00F333F0"/>
    <w:rsid w:val="00F334AC"/>
    <w:rsid w:val="00F352A7"/>
    <w:rsid w:val="00F36D54"/>
    <w:rsid w:val="00F40290"/>
    <w:rsid w:val="00F40C82"/>
    <w:rsid w:val="00F413D1"/>
    <w:rsid w:val="00F4624B"/>
    <w:rsid w:val="00F46AA1"/>
    <w:rsid w:val="00F4776B"/>
    <w:rsid w:val="00F50153"/>
    <w:rsid w:val="00F50205"/>
    <w:rsid w:val="00F50272"/>
    <w:rsid w:val="00F5344E"/>
    <w:rsid w:val="00F5414F"/>
    <w:rsid w:val="00F542BC"/>
    <w:rsid w:val="00F555C4"/>
    <w:rsid w:val="00F55E83"/>
    <w:rsid w:val="00F56C09"/>
    <w:rsid w:val="00F56E10"/>
    <w:rsid w:val="00F57591"/>
    <w:rsid w:val="00F57D6C"/>
    <w:rsid w:val="00F60127"/>
    <w:rsid w:val="00F60EDD"/>
    <w:rsid w:val="00F61EB5"/>
    <w:rsid w:val="00F64F34"/>
    <w:rsid w:val="00F65C8F"/>
    <w:rsid w:val="00F65CA1"/>
    <w:rsid w:val="00F6642B"/>
    <w:rsid w:val="00F6705C"/>
    <w:rsid w:val="00F67710"/>
    <w:rsid w:val="00F70BDA"/>
    <w:rsid w:val="00F71430"/>
    <w:rsid w:val="00F717F4"/>
    <w:rsid w:val="00F72F2E"/>
    <w:rsid w:val="00F74859"/>
    <w:rsid w:val="00F76424"/>
    <w:rsid w:val="00F83135"/>
    <w:rsid w:val="00F83C8D"/>
    <w:rsid w:val="00F84A31"/>
    <w:rsid w:val="00F85CC1"/>
    <w:rsid w:val="00F85E14"/>
    <w:rsid w:val="00F91C4B"/>
    <w:rsid w:val="00F94A01"/>
    <w:rsid w:val="00F95F3D"/>
    <w:rsid w:val="00F9651B"/>
    <w:rsid w:val="00FA0342"/>
    <w:rsid w:val="00FA1267"/>
    <w:rsid w:val="00FA21E8"/>
    <w:rsid w:val="00FA2270"/>
    <w:rsid w:val="00FA2E1A"/>
    <w:rsid w:val="00FA3199"/>
    <w:rsid w:val="00FA4137"/>
    <w:rsid w:val="00FA71F0"/>
    <w:rsid w:val="00FB0E32"/>
    <w:rsid w:val="00FB1CBE"/>
    <w:rsid w:val="00FB34AC"/>
    <w:rsid w:val="00FB3985"/>
    <w:rsid w:val="00FB4185"/>
    <w:rsid w:val="00FB4BF0"/>
    <w:rsid w:val="00FB5A90"/>
    <w:rsid w:val="00FB7EAD"/>
    <w:rsid w:val="00FC01E3"/>
    <w:rsid w:val="00FC0664"/>
    <w:rsid w:val="00FC21F8"/>
    <w:rsid w:val="00FC2A05"/>
    <w:rsid w:val="00FC4352"/>
    <w:rsid w:val="00FC4422"/>
    <w:rsid w:val="00FC5185"/>
    <w:rsid w:val="00FC59F4"/>
    <w:rsid w:val="00FC5E0D"/>
    <w:rsid w:val="00FC5E31"/>
    <w:rsid w:val="00FC5F5C"/>
    <w:rsid w:val="00FC7E1C"/>
    <w:rsid w:val="00FD0942"/>
    <w:rsid w:val="00FD2849"/>
    <w:rsid w:val="00FD2B46"/>
    <w:rsid w:val="00FD378F"/>
    <w:rsid w:val="00FD49B0"/>
    <w:rsid w:val="00FD6AE7"/>
    <w:rsid w:val="00FD74C2"/>
    <w:rsid w:val="00FD753F"/>
    <w:rsid w:val="00FD79EF"/>
    <w:rsid w:val="00FD7C58"/>
    <w:rsid w:val="00FE0D82"/>
    <w:rsid w:val="00FE0F1F"/>
    <w:rsid w:val="00FE2E5C"/>
    <w:rsid w:val="00FE6075"/>
    <w:rsid w:val="00FE70B6"/>
    <w:rsid w:val="00FE7684"/>
    <w:rsid w:val="00FE7BCC"/>
    <w:rsid w:val="00FF0A3B"/>
    <w:rsid w:val="00FF24B7"/>
    <w:rsid w:val="00FF47B9"/>
    <w:rsid w:val="00FF527A"/>
    <w:rsid w:val="00FF5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348"/>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1"/>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2"/>
      </w:numPr>
    </w:pPr>
    <w:rPr>
      <w:szCs w:val="20"/>
    </w:rPr>
  </w:style>
  <w:style w:type="paragraph" w:customStyle="1" w:styleId="BulletText3">
    <w:name w:val="Bullet Text 3"/>
    <w:basedOn w:val="Normal"/>
    <w:pPr>
      <w:numPr>
        <w:numId w:val="3"/>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4"/>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semiHidden/>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baw.vba.va.gov/vbadod/IDES.asp" TargetMode="External"/><Relationship Id="rId18" Type="http://schemas.openxmlformats.org/officeDocument/2006/relationships/image" Target="media/image4.png"/><Relationship Id="rId26" Type="http://schemas.openxmlformats.org/officeDocument/2006/relationships/hyperlink" Target="https://www.benefits.va.gov/BENEFITS/factsheets/general/BDDFactSheet.pdf" TargetMode="External"/><Relationship Id="rId39" Type="http://schemas.openxmlformats.org/officeDocument/2006/relationships/hyperlink" Target="mailto:VAVBAWAS/CO/IDES%20%3cIDES.VBACO@VA.GOV%3e" TargetMode="External"/><Relationship Id="rId3" Type="http://schemas.openxmlformats.org/officeDocument/2006/relationships/customXml" Target="../customXml/item3.xml"/><Relationship Id="rId21" Type="http://schemas.openxmlformats.org/officeDocument/2006/relationships/hyperlink" Target="https://vaww.vrm.km.va.gov/system/templates/selfservice/va_kanew/help/agent/locale/en-US/portal/554400000001034/content/554400000037939/Chapter-6.--Quality-Review-Team-(QRT)" TargetMode="External"/><Relationship Id="rId34" Type="http://schemas.openxmlformats.org/officeDocument/2006/relationships/hyperlink" Target="https://vbaw.vba.va.gov/VBADOD/docs/predischarge/Jan2021BDDIDESCallReadAheadFinal.pdf" TargetMode="External"/><Relationship Id="rId42" Type="http://schemas.openxmlformats.org/officeDocument/2006/relationships/hyperlink" Target="mailto:VAVBAWAS/CO/IDES%20%3cIDES.VBACO@VA.GOV%3e" TargetMode="Externa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tel:+1%20872-701-0185,,448196643" TargetMode="External"/><Relationship Id="rId17" Type="http://schemas.openxmlformats.org/officeDocument/2006/relationships/image" Target="media/image3.png"/><Relationship Id="rId25" Type="http://schemas.openxmlformats.org/officeDocument/2006/relationships/hyperlink" Target="mailto:IDES.VBACO@VA.GOV" TargetMode="External"/><Relationship Id="rId33"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38" Type="http://schemas.openxmlformats.org/officeDocument/2006/relationships/hyperlink" Target="mailto:VAVBAWAS/CO/PREDISCHARGE%20%3cPredischarge.VBACO@va.gov%3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vbacodmoint1.vba.va.gov/bl/21/calendar/cal_Subscribe.asp" TargetMode="External"/><Relationship Id="rId29" Type="http://schemas.openxmlformats.org/officeDocument/2006/relationships/hyperlink" Target="https://www.va.gov/claim-or-appeal-status/" TargetMode="External"/><Relationship Id="rId41" Type="http://schemas.openxmlformats.org/officeDocument/2006/relationships/hyperlink" Target="mailto:VAVBAWAS/CO/IDES%20%3cIDES.VBACO@VA.GOV%3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MzlhN2FlN2YtYTFhNS00NjExLWEwMzMtYWEwYjE0YzU1Y2Qx%40thread.v2/0?context=%7b%22Tid%22%3a%22e95f1b23-abaf-45ee-821d-b7ab251ab3bf%22%2c%22Oid%22%3a%22a0338b5c-0526-4e13-9809-5d0ecc8cdeb8%22%7d" TargetMode="External"/><Relationship Id="rId24" Type="http://schemas.openxmlformats.org/officeDocument/2006/relationships/hyperlink" Target="mailto:Predischarge.VBACO@va.gov" TargetMode="External"/><Relationship Id="rId32" Type="http://schemas.openxmlformats.org/officeDocument/2006/relationships/hyperlink" Target="mailto:VAVBAWAS/CO/IDES%20%3cIDES.VBACO@VA.GOV%3e" TargetMode="External"/><Relationship Id="rId37" Type="http://schemas.openxmlformats.org/officeDocument/2006/relationships/hyperlink" Target="mailto:VAVBAWAS/CO/IDES%20%3cIDES.VBACO@VA.GOV%3e" TargetMode="External"/><Relationship Id="rId40" Type="http://schemas.openxmlformats.org/officeDocument/2006/relationships/hyperlink" Target="mailto:VAVBAWAS/CO/PREDISCHARGE%20%3cPredischarge.VBACO@va.gov%3e"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vaww.vrm.km.va.gov/system/templates/selfservice/va_kanew/help/agent/locale/en-US/portal/554400000001034/content/554400000037939/Chapter-6.--Quality-Review-Team-(QRT)" TargetMode="External"/><Relationship Id="rId28" Type="http://schemas.openxmlformats.org/officeDocument/2006/relationships/hyperlink" Target="https://gcc01.safelinks.protection.outlook.com/?url=https%3A%2F%2Fbenefits.va.gov%2FBENEFITS%2Ffactsheets.asp&amp;data=04%7C01%7C%7Cb2b9766cc2ce47fbc43308d8c93b9b28%7Ce95f1b23abaf45ee821db7ab251ab3bf%7C0%7C0%7C637480605124089671%7CUnknown%7CTWFpbGZsb3d8eyJWIjoiMC4wLjAwMDAiLCJQIjoiV2luMzIiLCJBTiI6Ik1haWwiLCJXVCI6Mn0%3D%7C1000&amp;sdata=z8vAEXoOZ6hjJ3ghBOe%2FP4y28dnETkNhRVcPwKST6oI%3D&amp;reserved=0" TargetMode="External"/><Relationship Id="rId36" Type="http://schemas.openxmlformats.org/officeDocument/2006/relationships/hyperlink" Target="mailto:VRST@vba.va.gov"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cid:178926f7d085b16b22" TargetMode="External"/><Relationship Id="rId44"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baw.vba.va.gov/vbadod/predischarge.asp" TargetMode="External"/><Relationship Id="rId22" Type="http://schemas.openxmlformats.org/officeDocument/2006/relationships/hyperlink" Target="https://vaww.vrm.km.va.gov/system/templates/selfservice/va_kanew/help/agent/locale/en-US/portal/554400000001034/content/554400000011649/Chapter-4.-Claims-and-Appeals-Processing" TargetMode="External"/><Relationship Id="rId27" Type="http://schemas.openxmlformats.org/officeDocument/2006/relationships/hyperlink" Target="https://www.benefits.va.gov/BENEFITS/factsheets/serviceconnected/SeparationHealthAssessment.pdf" TargetMode="External"/><Relationship Id="rId30" Type="http://schemas.openxmlformats.org/officeDocument/2006/relationships/image" Target="media/image6.png"/><Relationship Id="rId35" Type="http://schemas.openxmlformats.org/officeDocument/2006/relationships/hyperlink" Target="https://vaww.vrm.km.va.gov/system/templates/selfservice/va_kanew/help/agent/locale/en-US/portal/554400000001034/content/554400000033257/M21-1-Part-III-Subpart-i-Chapter-2-Section-D-Overview-of-the-Integrated-Disability-Evaluation-System-IDES-and-Initial-Claims-Development?query=ides" TargetMode="External"/><Relationship Id="rId43" Type="http://schemas.openxmlformats.org/officeDocument/2006/relationships/hyperlink" Target="https://www.vba.va.gov/pubs/forms/VBA-21-0819-ARE.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5135822C7E9A4FBBC0FB0034D17B0A" ma:contentTypeVersion="0" ma:contentTypeDescription="Create a new document." ma:contentTypeScope="" ma:versionID="fb16c13aa178fec9a33e1bc6140d72f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2E3D39-AE2D-4D16-8536-D48687BBF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customXml/itemProps3.xml><?xml version="1.0" encoding="utf-8"?>
<ds:datastoreItem xmlns:ds="http://schemas.openxmlformats.org/officeDocument/2006/customXml" ds:itemID="{605A442C-B427-43E3-A60A-B83CCEBA27E1}">
  <ds:schemaRefs>
    <ds:schemaRef ds:uri="http://schemas.microsoft.com/sharepoint/v3/contenttype/forms"/>
  </ds:schemaRefs>
</ds:datastoreItem>
</file>

<file path=customXml/itemProps4.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FSPro</Template>
  <TotalTime>11</TotalTime>
  <Pages>16</Pages>
  <Words>5482</Words>
  <Characters>31251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April 2021 BDD IDES Call Read Ahead Draft</vt:lpstr>
    </vt:vector>
  </TitlesOfParts>
  <Company>Veterans Benefits Administration</Company>
  <LinksUpToDate>false</LinksUpToDate>
  <CharactersWithSpaces>36660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2021 BDD IDES Call Read Ahead Draft</dc:title>
  <dc:subject/>
  <dc:creator>Department of Veterans Affairs, Veterans Benefits Administration, Compensation Service, STAFF</dc:creator>
  <cp:keywords/>
  <dc:description/>
  <cp:lastModifiedBy>Kathy Poole</cp:lastModifiedBy>
  <cp:revision>4</cp:revision>
  <cp:lastPrinted>2019-10-08T17:52:00Z</cp:lastPrinted>
  <dcterms:created xsi:type="dcterms:W3CDTF">2021-04-12T16:31:00Z</dcterms:created>
  <dcterms:modified xsi:type="dcterms:W3CDTF">2021-04-14T15:56:00Z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0x010100745135822C7E9A4FBBC0FB0034D17B0A</vt:lpwstr>
  </property>
  <property fmtid="{D5CDD505-2E9C-101B-9397-08002B2CF9AE}" pid="3" name="Language">
    <vt:lpwstr>en</vt:lpwstr>
  </property>
  <property fmtid="{D5CDD505-2E9C-101B-9397-08002B2CF9AE}" pid="4" name="Type">
    <vt:lpwstr>Reference</vt:lpwstr>
  </property>
</Properties>
</file>